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5D8A721" w14:textId="5A378825" w:rsidR="00A23FF2" w:rsidRPr="00DC4A76" w:rsidRDefault="00A23FF2" w:rsidP="00C560EF">
      <w:pPr>
        <w:pStyle w:val="Text1"/>
        <w:tabs>
          <w:tab w:val="left" w:pos="7956"/>
        </w:tabs>
        <w:spacing w:after="0"/>
        <w:ind w:left="0" w:firstLine="0"/>
        <w:rPr>
          <w:b/>
          <w:szCs w:val="24"/>
          <w:u w:val="single"/>
          <w:lang w:val="bg-BG"/>
        </w:rPr>
      </w:pPr>
      <w:bookmarkStart w:id="0" w:name="_Hlk102636706"/>
      <w:bookmarkStart w:id="1" w:name="_Hlk56546170"/>
      <w:bookmarkEnd w:id="0"/>
    </w:p>
    <w:p w14:paraId="25C21BFF" w14:textId="7054F0CF" w:rsidR="005624C6" w:rsidRPr="00DC4A76" w:rsidRDefault="008F5C92" w:rsidP="008F5C92">
      <w:pPr>
        <w:pStyle w:val="Text1"/>
        <w:tabs>
          <w:tab w:val="left" w:pos="7834"/>
        </w:tabs>
        <w:spacing w:after="0"/>
        <w:ind w:left="0"/>
        <w:jc w:val="left"/>
        <w:rPr>
          <w:b/>
          <w:szCs w:val="24"/>
          <w:u w:val="single"/>
          <w:lang w:val="bg-BG"/>
        </w:rPr>
      </w:pPr>
      <w:r w:rsidRPr="00DC4A76">
        <w:rPr>
          <w:b/>
          <w:szCs w:val="24"/>
          <w:lang w:val="bg-BG"/>
        </w:rPr>
        <w:tab/>
      </w:r>
    </w:p>
    <w:p w14:paraId="22B8D570" w14:textId="77777777" w:rsidR="005624C6" w:rsidRPr="00DC4A76" w:rsidRDefault="005624C6" w:rsidP="005624C6">
      <w:pPr>
        <w:pStyle w:val="Text1"/>
        <w:spacing w:after="0"/>
        <w:ind w:left="0"/>
        <w:jc w:val="center"/>
        <w:rPr>
          <w:b/>
          <w:szCs w:val="24"/>
          <w:lang w:val="bg-BG"/>
        </w:rPr>
      </w:pPr>
    </w:p>
    <w:p w14:paraId="27E0EE53" w14:textId="77777777" w:rsidR="005624C6" w:rsidRPr="00DC4A76" w:rsidRDefault="005624C6" w:rsidP="00EF4F95">
      <w:pPr>
        <w:pStyle w:val="Text1"/>
        <w:spacing w:after="0"/>
        <w:ind w:left="0"/>
        <w:rPr>
          <w:b/>
          <w:szCs w:val="24"/>
          <w:lang w:val="bg-BG"/>
        </w:rPr>
      </w:pPr>
    </w:p>
    <w:p w14:paraId="7B23A850" w14:textId="77777777" w:rsidR="005624C6" w:rsidRPr="00DC4A76" w:rsidRDefault="005624C6" w:rsidP="005624C6">
      <w:pPr>
        <w:jc w:val="center"/>
        <w:rPr>
          <w:b/>
          <w:szCs w:val="24"/>
          <w:lang w:val="bg-BG"/>
        </w:rPr>
      </w:pPr>
      <w:r w:rsidRPr="00DC4A76">
        <w:rPr>
          <w:b/>
          <w:szCs w:val="24"/>
          <w:lang w:val="bg-BG"/>
        </w:rPr>
        <w:t>ОКОНЧАТЕЛЕН ДОКЛАД</w:t>
      </w:r>
    </w:p>
    <w:p w14:paraId="21FCEDD0" w14:textId="77777777" w:rsidR="005624C6" w:rsidRPr="00DC4A76" w:rsidRDefault="005624C6" w:rsidP="005624C6">
      <w:pPr>
        <w:jc w:val="center"/>
        <w:rPr>
          <w:b/>
          <w:lang w:val="bg-BG"/>
        </w:rPr>
      </w:pPr>
    </w:p>
    <w:p w14:paraId="7F3C1C00" w14:textId="77777777" w:rsidR="005624C6" w:rsidRPr="00DC4A76" w:rsidRDefault="005624C6" w:rsidP="005624C6">
      <w:pPr>
        <w:jc w:val="center"/>
        <w:rPr>
          <w:b/>
          <w:bCs/>
          <w:lang w:val="bg-BG"/>
        </w:rPr>
      </w:pPr>
      <w:r w:rsidRPr="00DC4A76">
        <w:rPr>
          <w:b/>
          <w:bCs/>
          <w:lang w:val="bg-BG"/>
        </w:rPr>
        <w:t>от</w:t>
      </w:r>
    </w:p>
    <w:p w14:paraId="400B2B3B" w14:textId="77777777" w:rsidR="005624C6" w:rsidRPr="00DC4A76" w:rsidRDefault="005624C6" w:rsidP="005624C6">
      <w:pPr>
        <w:jc w:val="center"/>
        <w:rPr>
          <w:b/>
          <w:bCs/>
          <w:lang w:val="bg-BG"/>
        </w:rPr>
      </w:pPr>
    </w:p>
    <w:p w14:paraId="617679C2" w14:textId="3D522E2C" w:rsidR="005624C6" w:rsidRPr="00DC4A76" w:rsidRDefault="006D1005" w:rsidP="006D1005">
      <w:pPr>
        <w:shd w:val="clear" w:color="auto" w:fill="FFFFFF"/>
        <w:tabs>
          <w:tab w:val="left" w:pos="284"/>
        </w:tabs>
        <w:spacing w:line="240" w:lineRule="exact"/>
        <w:ind w:firstLine="0"/>
        <w:jc w:val="center"/>
        <w:rPr>
          <w:b/>
          <w:szCs w:val="24"/>
          <w:lang w:val="bg-BG"/>
        </w:rPr>
      </w:pPr>
      <w:r w:rsidRPr="00DC4A76">
        <w:rPr>
          <w:b/>
          <w:bCs/>
          <w:szCs w:val="24"/>
          <w:lang w:val="bg-BG"/>
        </w:rPr>
        <w:t>разследване на</w:t>
      </w:r>
      <w:r w:rsidR="003F015D" w:rsidRPr="00DC4A76">
        <w:rPr>
          <w:b/>
          <w:bCs/>
          <w:szCs w:val="24"/>
          <w:lang w:val="bg-BG"/>
        </w:rPr>
        <w:t xml:space="preserve"> </w:t>
      </w:r>
      <w:r w:rsidR="002D5B60" w:rsidRPr="00DC4A76">
        <w:rPr>
          <w:b/>
          <w:bCs/>
          <w:szCs w:val="24"/>
          <w:lang w:val="bg-BG"/>
        </w:rPr>
        <w:t xml:space="preserve">железопътно произшествие </w:t>
      </w:r>
      <w:r w:rsidR="00207F8E">
        <w:rPr>
          <w:b/>
          <w:szCs w:val="24"/>
          <w:lang w:val="bg-BG"/>
        </w:rPr>
        <w:t>– пожар</w:t>
      </w:r>
      <w:r w:rsidRPr="00DC4A76">
        <w:rPr>
          <w:b/>
          <w:szCs w:val="24"/>
          <w:lang w:val="bg-BG"/>
        </w:rPr>
        <w:t xml:space="preserve"> </w:t>
      </w:r>
      <w:r w:rsidR="00207F8E">
        <w:rPr>
          <w:b/>
          <w:szCs w:val="24"/>
          <w:lang w:val="bg-BG"/>
        </w:rPr>
        <w:t xml:space="preserve">в локомотив № </w:t>
      </w:r>
      <w:r w:rsidRPr="00DC4A76">
        <w:rPr>
          <w:b/>
          <w:szCs w:val="24"/>
          <w:lang w:val="bg-BG"/>
        </w:rPr>
        <w:t xml:space="preserve">91520044169-8, </w:t>
      </w:r>
      <w:r w:rsidR="008C5E5F">
        <w:rPr>
          <w:b/>
          <w:szCs w:val="24"/>
          <w:lang w:val="bg-BG"/>
        </w:rPr>
        <w:t>обслужвал бърз влак № 2610 в гара</w:t>
      </w:r>
      <w:r w:rsidRPr="00DC4A76">
        <w:rPr>
          <w:b/>
          <w:szCs w:val="24"/>
          <w:lang w:val="bg-BG"/>
        </w:rPr>
        <w:t xml:space="preserve"> Ме</w:t>
      </w:r>
      <w:r w:rsidR="008C5E5F">
        <w:rPr>
          <w:b/>
          <w:szCs w:val="24"/>
          <w:lang w:val="bg-BG"/>
        </w:rPr>
        <w:t>здра юг</w:t>
      </w:r>
      <w:r w:rsidR="007C3191" w:rsidRPr="00DC4A76">
        <w:rPr>
          <w:b/>
          <w:szCs w:val="24"/>
          <w:lang w:val="bg-BG"/>
        </w:rPr>
        <w:t xml:space="preserve"> на 06.01.2023</w:t>
      </w:r>
      <w:r w:rsidR="00AF4ECE" w:rsidRPr="00DC4A76">
        <w:rPr>
          <w:b/>
          <w:szCs w:val="24"/>
          <w:lang w:val="bg-BG"/>
        </w:rPr>
        <w:t xml:space="preserve"> </w:t>
      </w:r>
      <w:r w:rsidRPr="00DC4A76">
        <w:rPr>
          <w:b/>
          <w:szCs w:val="24"/>
          <w:lang w:val="bg-BG"/>
        </w:rPr>
        <w:t>г.</w:t>
      </w:r>
    </w:p>
    <w:p w14:paraId="192A01C3" w14:textId="77777777" w:rsidR="005624C6" w:rsidRPr="00DC4A76" w:rsidRDefault="005624C6" w:rsidP="005624C6">
      <w:pPr>
        <w:shd w:val="clear" w:color="auto" w:fill="FFFFFF"/>
        <w:spacing w:line="240" w:lineRule="exact"/>
        <w:rPr>
          <w:szCs w:val="24"/>
          <w:lang w:val="bg-BG"/>
        </w:rPr>
      </w:pPr>
    </w:p>
    <w:p w14:paraId="7B925A19" w14:textId="77777777" w:rsidR="005624C6" w:rsidRPr="00DC4A76" w:rsidRDefault="005624C6" w:rsidP="005624C6">
      <w:pPr>
        <w:shd w:val="clear" w:color="auto" w:fill="FFFFFF"/>
        <w:tabs>
          <w:tab w:val="left" w:pos="936"/>
        </w:tabs>
        <w:spacing w:line="240" w:lineRule="exact"/>
        <w:rPr>
          <w:szCs w:val="24"/>
          <w:lang w:val="bg-BG"/>
        </w:rPr>
      </w:pPr>
    </w:p>
    <w:p w14:paraId="38975D21" w14:textId="77777777" w:rsidR="005624C6" w:rsidRPr="00DC4A76" w:rsidRDefault="005624C6" w:rsidP="005624C6">
      <w:pPr>
        <w:shd w:val="clear" w:color="auto" w:fill="FFFFFF"/>
        <w:tabs>
          <w:tab w:val="left" w:pos="936"/>
        </w:tabs>
        <w:spacing w:line="240" w:lineRule="exact"/>
        <w:rPr>
          <w:szCs w:val="24"/>
          <w:lang w:val="bg-BG"/>
        </w:rPr>
      </w:pPr>
    </w:p>
    <w:p w14:paraId="21DC9222" w14:textId="3AB83CF8" w:rsidR="005624C6" w:rsidRPr="00DC4A76" w:rsidRDefault="005624C6" w:rsidP="005624C6">
      <w:pPr>
        <w:jc w:val="center"/>
        <w:rPr>
          <w:szCs w:val="24"/>
          <w:lang w:val="bg-BG"/>
        </w:rPr>
      </w:pPr>
      <w:r w:rsidRPr="00DC4A76">
        <w:rPr>
          <w:noProof/>
          <w:lang w:val="bg-BG" w:eastAsia="bg-BG"/>
        </w:rPr>
        <w:drawing>
          <wp:inline distT="0" distB="0" distL="0" distR="0" wp14:anchorId="7B9F8CA1" wp14:editId="6A7E5661">
            <wp:extent cx="2909570" cy="2880279"/>
            <wp:effectExtent l="0" t="0" r="508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909570" cy="2880279"/>
                    </a:xfrm>
                    <a:prstGeom prst="rect">
                      <a:avLst/>
                    </a:prstGeom>
                    <a:noFill/>
                    <a:ln>
                      <a:noFill/>
                    </a:ln>
                  </pic:spPr>
                </pic:pic>
              </a:graphicData>
            </a:graphic>
          </wp:inline>
        </w:drawing>
      </w:r>
    </w:p>
    <w:p w14:paraId="25DEDF58" w14:textId="2DA83A6F" w:rsidR="005624C6" w:rsidRPr="00DC4A76" w:rsidRDefault="005624C6" w:rsidP="005624C6">
      <w:pPr>
        <w:pStyle w:val="Text1"/>
        <w:spacing w:after="0"/>
        <w:ind w:left="0"/>
        <w:rPr>
          <w:szCs w:val="24"/>
          <w:lang w:val="bg-BG"/>
        </w:rPr>
      </w:pPr>
    </w:p>
    <w:p w14:paraId="29D67DFB" w14:textId="1B6F74DF" w:rsidR="00003F92" w:rsidRPr="00DC4A76" w:rsidRDefault="00003F92" w:rsidP="005624C6">
      <w:pPr>
        <w:pStyle w:val="Text1"/>
        <w:spacing w:after="0"/>
        <w:ind w:left="0"/>
        <w:rPr>
          <w:szCs w:val="24"/>
          <w:lang w:val="bg-BG"/>
        </w:rPr>
      </w:pPr>
    </w:p>
    <w:p w14:paraId="1DE34BA2" w14:textId="77777777" w:rsidR="00003F92" w:rsidRPr="00DC4A76" w:rsidRDefault="00003F92" w:rsidP="005624C6">
      <w:pPr>
        <w:pStyle w:val="Text1"/>
        <w:spacing w:after="0"/>
        <w:ind w:left="0"/>
        <w:rPr>
          <w:szCs w:val="24"/>
          <w:lang w:val="bg-BG"/>
        </w:rPr>
      </w:pPr>
    </w:p>
    <w:p w14:paraId="722B0743" w14:textId="24E42342" w:rsidR="005624C6" w:rsidRDefault="005624C6" w:rsidP="005624C6">
      <w:pPr>
        <w:pStyle w:val="Text1"/>
        <w:spacing w:after="0"/>
        <w:ind w:left="0"/>
        <w:rPr>
          <w:szCs w:val="24"/>
          <w:lang w:val="bg-BG"/>
        </w:rPr>
      </w:pPr>
    </w:p>
    <w:p w14:paraId="5F295E09" w14:textId="45E3851C" w:rsidR="00A1561A" w:rsidRDefault="00A1561A" w:rsidP="005624C6">
      <w:pPr>
        <w:pStyle w:val="Text1"/>
        <w:spacing w:after="0"/>
        <w:ind w:left="0"/>
        <w:rPr>
          <w:szCs w:val="24"/>
          <w:lang w:val="bg-BG"/>
        </w:rPr>
      </w:pPr>
    </w:p>
    <w:p w14:paraId="44765B10" w14:textId="779B7E30" w:rsidR="00A1561A" w:rsidRDefault="00A1561A" w:rsidP="005624C6">
      <w:pPr>
        <w:pStyle w:val="Text1"/>
        <w:spacing w:after="0"/>
        <w:ind w:left="0"/>
        <w:rPr>
          <w:szCs w:val="24"/>
          <w:lang w:val="bg-BG"/>
        </w:rPr>
      </w:pPr>
    </w:p>
    <w:p w14:paraId="2344F1CC" w14:textId="77777777" w:rsidR="00A1561A" w:rsidRPr="00DC4A76" w:rsidRDefault="00A1561A" w:rsidP="005624C6">
      <w:pPr>
        <w:pStyle w:val="Text1"/>
        <w:spacing w:after="0"/>
        <w:ind w:left="0"/>
        <w:rPr>
          <w:szCs w:val="24"/>
          <w:lang w:val="bg-BG"/>
        </w:rPr>
      </w:pPr>
    </w:p>
    <w:p w14:paraId="77C27C70" w14:textId="77777777" w:rsidR="005624C6" w:rsidRPr="00DC4A76" w:rsidRDefault="005624C6" w:rsidP="005624C6">
      <w:pPr>
        <w:pStyle w:val="Text1"/>
        <w:spacing w:after="0"/>
        <w:ind w:left="0"/>
        <w:rPr>
          <w:szCs w:val="24"/>
          <w:lang w:val="bg-BG"/>
        </w:rPr>
      </w:pPr>
    </w:p>
    <w:p w14:paraId="019404B8" w14:textId="4D69CCFC" w:rsidR="00BA6C1D" w:rsidRPr="00DC4A76" w:rsidRDefault="00421A61" w:rsidP="00A23FF2">
      <w:pPr>
        <w:pStyle w:val="Text1"/>
        <w:spacing w:after="0"/>
        <w:ind w:left="0"/>
        <w:jc w:val="center"/>
        <w:rPr>
          <w:b/>
          <w:szCs w:val="24"/>
          <w:lang w:val="bg-BG"/>
        </w:rPr>
      </w:pPr>
      <w:r w:rsidRPr="00DC4A76">
        <w:rPr>
          <w:b/>
          <w:szCs w:val="24"/>
          <w:lang w:val="bg-BG"/>
        </w:rPr>
        <w:t>2023</w:t>
      </w:r>
      <w:r w:rsidR="00BA6C1D" w:rsidRPr="00DC4A76">
        <w:rPr>
          <w:b/>
          <w:szCs w:val="24"/>
          <w:lang w:val="bg-BG"/>
        </w:rPr>
        <w:br w:type="page"/>
      </w:r>
    </w:p>
    <w:p w14:paraId="2685AB56" w14:textId="77777777" w:rsidR="00EF4F95" w:rsidRPr="00DC4A76" w:rsidRDefault="00EF4F95" w:rsidP="00940FF8">
      <w:pPr>
        <w:tabs>
          <w:tab w:val="left" w:pos="3402"/>
        </w:tabs>
        <w:autoSpaceDE w:val="0"/>
        <w:autoSpaceDN w:val="0"/>
        <w:adjustRightInd w:val="0"/>
        <w:spacing w:line="480" w:lineRule="auto"/>
        <w:jc w:val="center"/>
        <w:rPr>
          <w:b/>
          <w:sz w:val="28"/>
          <w:szCs w:val="28"/>
          <w:lang w:val="bg-BG"/>
        </w:rPr>
      </w:pPr>
      <w:r w:rsidRPr="00DC4A76">
        <w:rPr>
          <w:b/>
          <w:sz w:val="28"/>
          <w:szCs w:val="28"/>
          <w:lang w:val="bg-BG"/>
        </w:rPr>
        <w:lastRenderedPageBreak/>
        <w:t>ЦЕЛ НА РАЗСЛЕДВАНЕТО И СТЕПЕН НА ОТГОВОРНОСТ</w:t>
      </w:r>
    </w:p>
    <w:p w14:paraId="1A1DD8FD" w14:textId="77777777" w:rsidR="001B0D5F" w:rsidRPr="00DC4A76" w:rsidRDefault="00EF4F95" w:rsidP="00034759">
      <w:pPr>
        <w:tabs>
          <w:tab w:val="left" w:pos="3402"/>
        </w:tabs>
        <w:autoSpaceDE w:val="0"/>
        <w:autoSpaceDN w:val="0"/>
        <w:adjustRightInd w:val="0"/>
        <w:spacing w:line="480" w:lineRule="auto"/>
        <w:rPr>
          <w:sz w:val="28"/>
          <w:szCs w:val="28"/>
          <w:lang w:val="bg-BG"/>
        </w:rPr>
      </w:pPr>
      <w:r w:rsidRPr="00DC4A76">
        <w:rPr>
          <w:sz w:val="28"/>
          <w:szCs w:val="28"/>
          <w:lang w:val="bg-BG"/>
        </w:rPr>
        <w:t>Разследването на тежки произшествия, произшествия и инциденти се осъществява от независим разследващ орган ,,Национален борд за разследване на произшествия във въздушния, водния и железопътния транспорт“ (НБРПВВЖТ) към Министерски съвет (МС) на Република България и има за цел да установи обстоятелствата и причините, довели до тяхното реализиране, с оглед подобряване на безопасност</w:t>
      </w:r>
      <w:r w:rsidR="009D52E7" w:rsidRPr="00DC4A76">
        <w:rPr>
          <w:sz w:val="28"/>
          <w:szCs w:val="28"/>
          <w:lang w:val="bg-BG"/>
        </w:rPr>
        <w:t xml:space="preserve">та и предотвратяването на други. </w:t>
      </w:r>
    </w:p>
    <w:p w14:paraId="458DB2A0" w14:textId="066F5190" w:rsidR="00EF4F95" w:rsidRPr="00DC4A76" w:rsidRDefault="007C6EEC" w:rsidP="00034759">
      <w:pPr>
        <w:tabs>
          <w:tab w:val="left" w:pos="3402"/>
        </w:tabs>
        <w:autoSpaceDE w:val="0"/>
        <w:autoSpaceDN w:val="0"/>
        <w:adjustRightInd w:val="0"/>
        <w:spacing w:line="480" w:lineRule="auto"/>
        <w:rPr>
          <w:b/>
          <w:sz w:val="28"/>
          <w:szCs w:val="28"/>
          <w:lang w:val="bg-BG"/>
        </w:rPr>
      </w:pPr>
      <w:r w:rsidRPr="00DC4A76">
        <w:rPr>
          <w:b/>
          <w:sz w:val="28"/>
          <w:szCs w:val="28"/>
          <w:lang w:val="bg-BG"/>
        </w:rPr>
        <w:t>Разследването извършено</w:t>
      </w:r>
      <w:r w:rsidR="00B41A73" w:rsidRPr="00DC4A76">
        <w:rPr>
          <w:b/>
          <w:sz w:val="28"/>
          <w:szCs w:val="28"/>
          <w:lang w:val="bg-BG"/>
        </w:rPr>
        <w:t xml:space="preserve"> от НБРПВВЖТ</w:t>
      </w:r>
      <w:r w:rsidR="009D52E7" w:rsidRPr="00DC4A76">
        <w:rPr>
          <w:b/>
          <w:sz w:val="28"/>
          <w:szCs w:val="28"/>
          <w:lang w:val="bg-BG"/>
        </w:rPr>
        <w:t xml:space="preserve"> </w:t>
      </w:r>
      <w:r w:rsidRPr="00DC4A76">
        <w:rPr>
          <w:b/>
          <w:sz w:val="28"/>
          <w:szCs w:val="28"/>
          <w:lang w:val="bg-BG"/>
        </w:rPr>
        <w:t xml:space="preserve">е независимо от </w:t>
      </w:r>
      <w:r w:rsidR="009D52E7" w:rsidRPr="00DC4A76">
        <w:rPr>
          <w:b/>
          <w:sz w:val="28"/>
          <w:szCs w:val="28"/>
          <w:lang w:val="bg-BG"/>
        </w:rPr>
        <w:t>в</w:t>
      </w:r>
      <w:r w:rsidRPr="00DC4A76">
        <w:rPr>
          <w:b/>
          <w:sz w:val="28"/>
          <w:szCs w:val="28"/>
          <w:lang w:val="bg-BG"/>
        </w:rPr>
        <w:t>сякакво съдебно следствие и</w:t>
      </w:r>
      <w:r w:rsidR="009D52E7" w:rsidRPr="00DC4A76">
        <w:rPr>
          <w:b/>
          <w:sz w:val="28"/>
          <w:szCs w:val="28"/>
          <w:lang w:val="bg-BG"/>
        </w:rPr>
        <w:t xml:space="preserve"> не включва</w:t>
      </w:r>
      <w:r w:rsidR="009D52E7" w:rsidRPr="00DC4A76">
        <w:rPr>
          <w:sz w:val="28"/>
          <w:szCs w:val="28"/>
          <w:lang w:val="bg-BG"/>
        </w:rPr>
        <w:t xml:space="preserve"> </w:t>
      </w:r>
      <w:r w:rsidR="009D52E7" w:rsidRPr="00DC4A76">
        <w:rPr>
          <w:b/>
          <w:sz w:val="28"/>
          <w:szCs w:val="28"/>
          <w:lang w:val="bg-BG"/>
        </w:rPr>
        <w:t>определянето на</w:t>
      </w:r>
      <w:r w:rsidR="00EF4F95" w:rsidRPr="00DC4A76">
        <w:rPr>
          <w:b/>
          <w:sz w:val="28"/>
          <w:szCs w:val="28"/>
          <w:lang w:val="bg-BG"/>
        </w:rPr>
        <w:t xml:space="preserve"> вина и</w:t>
      </w:r>
      <w:r w:rsidR="009D52E7" w:rsidRPr="00DC4A76">
        <w:rPr>
          <w:b/>
          <w:sz w:val="28"/>
          <w:szCs w:val="28"/>
          <w:lang w:val="bg-BG"/>
        </w:rPr>
        <w:t>ли отговорност</w:t>
      </w:r>
      <w:r w:rsidR="00EF4F95" w:rsidRPr="00DC4A76">
        <w:rPr>
          <w:b/>
          <w:sz w:val="28"/>
          <w:szCs w:val="28"/>
          <w:lang w:val="bg-BG"/>
        </w:rPr>
        <w:t xml:space="preserve">. </w:t>
      </w:r>
    </w:p>
    <w:p w14:paraId="3E1163D9" w14:textId="526F361B" w:rsidR="00B31B79" w:rsidRPr="00DC4A76" w:rsidRDefault="00367947" w:rsidP="00034759">
      <w:pPr>
        <w:tabs>
          <w:tab w:val="left" w:pos="8080"/>
        </w:tabs>
        <w:spacing w:line="480" w:lineRule="auto"/>
        <w:rPr>
          <w:sz w:val="28"/>
          <w:szCs w:val="28"/>
          <w:lang w:val="bg-BG"/>
        </w:rPr>
      </w:pPr>
      <w:r w:rsidRPr="00DC4A76">
        <w:rPr>
          <w:sz w:val="28"/>
          <w:szCs w:val="28"/>
          <w:lang w:val="bg-BG"/>
        </w:rPr>
        <w:t>Разследването се извършва в съответствие с изискванията на ДИРЕКТИВА (ЕС) 2016/798 на Европейския парламент и на Съвета от 11 май 2016 година относно безопасността на железопътния</w:t>
      </w:r>
      <w:r w:rsidRPr="00DC4A76">
        <w:rPr>
          <w:bCs/>
          <w:sz w:val="28"/>
          <w:szCs w:val="28"/>
          <w:lang w:val="bg-BG"/>
        </w:rPr>
        <w:t xml:space="preserve"> транспорт</w:t>
      </w:r>
      <w:r w:rsidR="00B31B79" w:rsidRPr="00DC4A76">
        <w:rPr>
          <w:bCs/>
          <w:sz w:val="28"/>
          <w:szCs w:val="28"/>
          <w:lang w:val="bg-BG"/>
        </w:rPr>
        <w:t>,</w:t>
      </w:r>
      <w:r w:rsidRPr="00DC4A76">
        <w:rPr>
          <w:sz w:val="28"/>
          <w:szCs w:val="28"/>
          <w:lang w:val="bg-BG"/>
        </w:rPr>
        <w:t xml:space="preserve"> Закона за железопътния транспорт (ЗЖТ), Наредба № 59 от 5.12.2006 г. за управление на безопас</w:t>
      </w:r>
      <w:r w:rsidR="00034759" w:rsidRPr="00DC4A76">
        <w:rPr>
          <w:sz w:val="28"/>
          <w:szCs w:val="28"/>
          <w:lang w:val="bg-BG"/>
        </w:rPr>
        <w:t>ността в железопътния транспорт</w:t>
      </w:r>
      <w:r w:rsidRPr="00DC4A76">
        <w:rPr>
          <w:sz w:val="28"/>
          <w:szCs w:val="28"/>
          <w:lang w:val="bg-BG"/>
        </w:rPr>
        <w:t xml:space="preserve"> и Споразумение за взаимодействие  при разследване на произшествия и инциденти във въздушния, водния и железопътния транспорт между Прокуратурата на Република България, Министерството на вътрешните работи и Министерството на транспорта, информационните технологии и съобщенията, в сила </w:t>
      </w:r>
      <w:r w:rsidR="00C0293E" w:rsidRPr="00DC4A76">
        <w:rPr>
          <w:sz w:val="28"/>
          <w:szCs w:val="28"/>
          <w:lang w:val="bg-BG"/>
        </w:rPr>
        <w:t>от 17.04.2018</w:t>
      </w:r>
      <w:r w:rsidRPr="00DC4A76">
        <w:rPr>
          <w:sz w:val="28"/>
          <w:szCs w:val="28"/>
          <w:lang w:val="bg-BG"/>
        </w:rPr>
        <w:t>г.</w:t>
      </w:r>
    </w:p>
    <w:p w14:paraId="680A82E8" w14:textId="6AD85DD8" w:rsidR="005624C6" w:rsidRPr="00DC4A76" w:rsidRDefault="00B31B79" w:rsidP="00034759">
      <w:pPr>
        <w:tabs>
          <w:tab w:val="left" w:pos="8080"/>
        </w:tabs>
        <w:spacing w:line="480" w:lineRule="auto"/>
        <w:rPr>
          <w:sz w:val="28"/>
          <w:szCs w:val="28"/>
          <w:lang w:val="bg-BG"/>
        </w:rPr>
      </w:pPr>
      <w:r w:rsidRPr="00DC4A76">
        <w:rPr>
          <w:sz w:val="28"/>
          <w:szCs w:val="28"/>
          <w:lang w:val="bg-BG"/>
        </w:rPr>
        <w:t xml:space="preserve">Докладите </w:t>
      </w:r>
      <w:r w:rsidR="00174322" w:rsidRPr="00DC4A76">
        <w:rPr>
          <w:sz w:val="28"/>
          <w:szCs w:val="28"/>
          <w:lang w:val="bg-BG"/>
        </w:rPr>
        <w:t>от</w:t>
      </w:r>
      <w:r w:rsidR="008B0DA1" w:rsidRPr="00DC4A76">
        <w:rPr>
          <w:sz w:val="28"/>
          <w:szCs w:val="28"/>
          <w:lang w:val="bg-BG"/>
        </w:rPr>
        <w:t xml:space="preserve"> разследвания</w:t>
      </w:r>
      <w:r w:rsidR="00174322" w:rsidRPr="00DC4A76">
        <w:rPr>
          <w:sz w:val="28"/>
          <w:szCs w:val="28"/>
          <w:lang w:val="bg-BG"/>
        </w:rPr>
        <w:t>та</w:t>
      </w:r>
      <w:r w:rsidR="008B0DA1" w:rsidRPr="00DC4A76">
        <w:rPr>
          <w:sz w:val="28"/>
          <w:szCs w:val="28"/>
          <w:lang w:val="bg-BG"/>
        </w:rPr>
        <w:t xml:space="preserve"> </w:t>
      </w:r>
      <w:r w:rsidRPr="00DC4A76">
        <w:rPr>
          <w:sz w:val="28"/>
          <w:szCs w:val="28"/>
          <w:lang w:val="bg-BG"/>
        </w:rPr>
        <w:t>следват изискванията на РЕГЛАМЕНТ (ЕС) 2020/572 на Комисията</w:t>
      </w:r>
      <w:r w:rsidR="00367947" w:rsidRPr="00DC4A76">
        <w:rPr>
          <w:sz w:val="28"/>
          <w:szCs w:val="28"/>
          <w:lang w:val="bg-BG"/>
        </w:rPr>
        <w:t xml:space="preserve"> от 24 април 2020</w:t>
      </w:r>
      <w:r w:rsidR="00174322" w:rsidRPr="00DC4A76">
        <w:rPr>
          <w:sz w:val="28"/>
          <w:szCs w:val="28"/>
          <w:lang w:val="bg-BG"/>
        </w:rPr>
        <w:t xml:space="preserve"> година относно структурата</w:t>
      </w:r>
      <w:r w:rsidRPr="00DC4A76">
        <w:rPr>
          <w:sz w:val="28"/>
          <w:szCs w:val="28"/>
          <w:lang w:val="bg-BG"/>
        </w:rPr>
        <w:t>, която трябва да се следва</w:t>
      </w:r>
      <w:r w:rsidR="00367947" w:rsidRPr="00DC4A76">
        <w:rPr>
          <w:sz w:val="28"/>
          <w:szCs w:val="28"/>
          <w:lang w:val="bg-BG"/>
        </w:rPr>
        <w:t xml:space="preserve"> при </w:t>
      </w:r>
      <w:r w:rsidR="00817DDC" w:rsidRPr="00DC4A76">
        <w:rPr>
          <w:sz w:val="28"/>
          <w:szCs w:val="28"/>
          <w:lang w:val="bg-BG"/>
        </w:rPr>
        <w:t>изготвяне на</w:t>
      </w:r>
      <w:r w:rsidRPr="00DC4A76">
        <w:rPr>
          <w:sz w:val="28"/>
          <w:szCs w:val="28"/>
          <w:lang w:val="bg-BG"/>
        </w:rPr>
        <w:t xml:space="preserve"> доклади</w:t>
      </w:r>
      <w:r w:rsidR="00367947" w:rsidRPr="00DC4A76">
        <w:rPr>
          <w:sz w:val="28"/>
          <w:szCs w:val="28"/>
          <w:lang w:val="bg-BG"/>
        </w:rPr>
        <w:t xml:space="preserve"> за разследване на железопътни произшествия и инциденти.</w:t>
      </w:r>
    </w:p>
    <w:bookmarkEnd w:id="1"/>
    <w:p w14:paraId="510C56E2" w14:textId="0AE9A803" w:rsidR="00972DC3" w:rsidRPr="00DC4A76" w:rsidRDefault="00972DC3" w:rsidP="00A1318E">
      <w:pPr>
        <w:ind w:firstLine="0"/>
        <w:rPr>
          <w:sz w:val="28"/>
          <w:szCs w:val="28"/>
          <w:lang w:val="bg-BG"/>
        </w:rPr>
      </w:pPr>
      <w:r w:rsidRPr="00DC4A76">
        <w:rPr>
          <w:sz w:val="28"/>
          <w:szCs w:val="28"/>
          <w:lang w:val="bg-BG"/>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
        <w:gridCol w:w="8197"/>
        <w:gridCol w:w="708"/>
      </w:tblGrid>
      <w:tr w:rsidR="00BF62D9" w:rsidRPr="00DC4A76" w14:paraId="5119ABDA" w14:textId="77777777" w:rsidTr="00D73F17">
        <w:tc>
          <w:tcPr>
            <w:tcW w:w="9350" w:type="dxa"/>
            <w:gridSpan w:val="3"/>
          </w:tcPr>
          <w:p w14:paraId="7C940E83" w14:textId="77777777" w:rsidR="00F13DB9" w:rsidRPr="00DC4A76" w:rsidRDefault="00F13DB9" w:rsidP="00033EEF">
            <w:pPr>
              <w:ind w:firstLine="0"/>
              <w:jc w:val="center"/>
              <w:rPr>
                <w:b/>
                <w:bCs/>
                <w:sz w:val="32"/>
                <w:szCs w:val="24"/>
                <w:lang w:val="bg-BG"/>
              </w:rPr>
            </w:pPr>
          </w:p>
          <w:p w14:paraId="4B7BB786" w14:textId="77777777" w:rsidR="00F13DB9" w:rsidRPr="00DC4A76" w:rsidRDefault="00F13DB9" w:rsidP="00033EEF">
            <w:pPr>
              <w:ind w:firstLine="0"/>
              <w:jc w:val="center"/>
              <w:rPr>
                <w:b/>
                <w:bCs/>
                <w:sz w:val="32"/>
                <w:szCs w:val="24"/>
                <w:lang w:val="bg-BG"/>
              </w:rPr>
            </w:pPr>
          </w:p>
          <w:p w14:paraId="3DEF4DAF" w14:textId="77777777" w:rsidR="00BF62D9" w:rsidRPr="00DC4A76" w:rsidRDefault="00BF62D9" w:rsidP="00033EEF">
            <w:pPr>
              <w:ind w:firstLine="0"/>
              <w:jc w:val="center"/>
              <w:rPr>
                <w:b/>
                <w:bCs/>
                <w:sz w:val="32"/>
                <w:szCs w:val="24"/>
                <w:lang w:val="bg-BG"/>
              </w:rPr>
            </w:pPr>
            <w:r w:rsidRPr="00DC4A76">
              <w:rPr>
                <w:b/>
                <w:bCs/>
                <w:sz w:val="32"/>
                <w:szCs w:val="24"/>
                <w:lang w:val="bg-BG"/>
              </w:rPr>
              <w:t>СЪДЪРЖАНИЕ</w:t>
            </w:r>
          </w:p>
          <w:p w14:paraId="616DEC93" w14:textId="1BEBBE46" w:rsidR="00F13DB9" w:rsidRPr="00DC4A76" w:rsidRDefault="00F13DB9" w:rsidP="00033EEF">
            <w:pPr>
              <w:ind w:firstLine="0"/>
              <w:jc w:val="center"/>
              <w:rPr>
                <w:b/>
                <w:bCs/>
                <w:lang w:val="bg-BG"/>
              </w:rPr>
            </w:pPr>
          </w:p>
        </w:tc>
      </w:tr>
      <w:tr w:rsidR="00BF62D9" w:rsidRPr="00DC4A76" w14:paraId="47C5AD58" w14:textId="77777777" w:rsidTr="00D73F17">
        <w:tc>
          <w:tcPr>
            <w:tcW w:w="445" w:type="dxa"/>
          </w:tcPr>
          <w:p w14:paraId="60E2ABFA" w14:textId="77777777" w:rsidR="00BF62D9" w:rsidRPr="00DC4A76" w:rsidRDefault="00BF62D9" w:rsidP="00954483">
            <w:pPr>
              <w:spacing w:before="240"/>
              <w:ind w:firstLine="0"/>
              <w:jc w:val="center"/>
              <w:rPr>
                <w:lang w:val="bg-BG"/>
              </w:rPr>
            </w:pPr>
            <w:r w:rsidRPr="00DC4A76">
              <w:rPr>
                <w:lang w:val="bg-BG"/>
              </w:rPr>
              <w:t>№</w:t>
            </w:r>
          </w:p>
        </w:tc>
        <w:tc>
          <w:tcPr>
            <w:tcW w:w="8197" w:type="dxa"/>
          </w:tcPr>
          <w:p w14:paraId="72EC713B" w14:textId="77777777" w:rsidR="00BF62D9" w:rsidRPr="00DC4A76" w:rsidRDefault="00BF62D9" w:rsidP="00954483">
            <w:pPr>
              <w:spacing w:before="240"/>
              <w:ind w:firstLine="0"/>
              <w:jc w:val="center"/>
              <w:rPr>
                <w:lang w:val="bg-BG"/>
              </w:rPr>
            </w:pPr>
            <w:r w:rsidRPr="00DC4A76">
              <w:rPr>
                <w:lang w:val="bg-BG"/>
              </w:rPr>
              <w:t>Наименование на раздела</w:t>
            </w:r>
          </w:p>
        </w:tc>
        <w:tc>
          <w:tcPr>
            <w:tcW w:w="708" w:type="dxa"/>
          </w:tcPr>
          <w:p w14:paraId="665DA71B" w14:textId="77777777" w:rsidR="00BF62D9" w:rsidRPr="00DC4A76" w:rsidRDefault="00BF62D9" w:rsidP="00954483">
            <w:pPr>
              <w:spacing w:before="240"/>
              <w:ind w:firstLine="0"/>
              <w:jc w:val="center"/>
              <w:rPr>
                <w:lang w:val="bg-BG"/>
              </w:rPr>
            </w:pPr>
            <w:r w:rsidRPr="00DC4A76">
              <w:rPr>
                <w:lang w:val="bg-BG"/>
              </w:rPr>
              <w:t>Стр.</w:t>
            </w:r>
          </w:p>
          <w:p w14:paraId="73C0D559" w14:textId="3842665C" w:rsidR="00E614F5" w:rsidRPr="00DC4A76" w:rsidRDefault="00E614F5" w:rsidP="00954483">
            <w:pPr>
              <w:spacing w:before="240"/>
              <w:ind w:firstLine="0"/>
              <w:jc w:val="center"/>
              <w:rPr>
                <w:lang w:val="bg-BG"/>
              </w:rPr>
            </w:pPr>
          </w:p>
        </w:tc>
      </w:tr>
      <w:tr w:rsidR="002D5B60" w:rsidRPr="00DC4A76" w14:paraId="78A75DA1" w14:textId="77777777" w:rsidTr="00D73F17">
        <w:tc>
          <w:tcPr>
            <w:tcW w:w="445" w:type="dxa"/>
          </w:tcPr>
          <w:p w14:paraId="3B393DCE" w14:textId="77777777" w:rsidR="002D5B60" w:rsidRPr="00DC4A76" w:rsidRDefault="002D5B60">
            <w:pPr>
              <w:pStyle w:val="ListParagraph"/>
              <w:numPr>
                <w:ilvl w:val="0"/>
                <w:numId w:val="7"/>
              </w:numPr>
              <w:spacing w:before="240"/>
              <w:jc w:val="center"/>
              <w:rPr>
                <w:lang w:val="bg-BG"/>
              </w:rPr>
            </w:pPr>
          </w:p>
        </w:tc>
        <w:tc>
          <w:tcPr>
            <w:tcW w:w="8197" w:type="dxa"/>
          </w:tcPr>
          <w:p w14:paraId="1E04C894" w14:textId="6CCFF078" w:rsidR="002D5B60" w:rsidRPr="00DC4A76" w:rsidRDefault="002312F5" w:rsidP="00954483">
            <w:pPr>
              <w:spacing w:before="240"/>
              <w:ind w:firstLine="0"/>
              <w:rPr>
                <w:b/>
                <w:bCs/>
                <w:sz w:val="28"/>
                <w:szCs w:val="28"/>
                <w:lang w:val="bg-BG"/>
              </w:rPr>
            </w:pPr>
            <w:hyperlink w:anchor="резюме" w:history="1">
              <w:r w:rsidR="002D5B60" w:rsidRPr="00DC4A76">
                <w:rPr>
                  <w:rStyle w:val="Hyperlink"/>
                  <w:b/>
                  <w:bCs/>
                  <w:sz w:val="28"/>
                  <w:szCs w:val="28"/>
                  <w:lang w:val="bg-BG"/>
                </w:rPr>
                <w:t>Резюме</w:t>
              </w:r>
            </w:hyperlink>
            <w:r w:rsidR="002D5B60" w:rsidRPr="00DC4A76">
              <w:rPr>
                <w:b/>
                <w:bCs/>
                <w:sz w:val="28"/>
                <w:szCs w:val="28"/>
                <w:lang w:val="bg-BG"/>
              </w:rPr>
              <w:t xml:space="preserve"> </w:t>
            </w:r>
          </w:p>
        </w:tc>
        <w:tc>
          <w:tcPr>
            <w:tcW w:w="708" w:type="dxa"/>
          </w:tcPr>
          <w:p w14:paraId="388F9DD9" w14:textId="347BCA06" w:rsidR="002D5B60" w:rsidRPr="00DC4A76" w:rsidRDefault="002D5B60" w:rsidP="00954483">
            <w:pPr>
              <w:spacing w:before="240"/>
              <w:ind w:firstLine="0"/>
              <w:jc w:val="center"/>
              <w:rPr>
                <w:lang w:val="bg-BG"/>
              </w:rPr>
            </w:pPr>
            <w:r w:rsidRPr="00DC4A76">
              <w:rPr>
                <w:lang w:val="bg-BG"/>
              </w:rPr>
              <w:t>5</w:t>
            </w:r>
          </w:p>
        </w:tc>
      </w:tr>
      <w:tr w:rsidR="002D5B60" w:rsidRPr="00DC4A76" w14:paraId="00753ED3" w14:textId="77777777" w:rsidTr="00D73F17">
        <w:tc>
          <w:tcPr>
            <w:tcW w:w="445" w:type="dxa"/>
          </w:tcPr>
          <w:p w14:paraId="6F056AAC" w14:textId="77777777" w:rsidR="002D5B60" w:rsidRPr="00DC4A76" w:rsidRDefault="002D5B60">
            <w:pPr>
              <w:pStyle w:val="ListParagraph"/>
              <w:numPr>
                <w:ilvl w:val="0"/>
                <w:numId w:val="7"/>
              </w:numPr>
              <w:spacing w:before="240"/>
              <w:jc w:val="center"/>
              <w:rPr>
                <w:lang w:val="bg-BG"/>
              </w:rPr>
            </w:pPr>
          </w:p>
        </w:tc>
        <w:tc>
          <w:tcPr>
            <w:tcW w:w="8197" w:type="dxa"/>
          </w:tcPr>
          <w:p w14:paraId="3DDA39C7" w14:textId="299CCB87" w:rsidR="002D5B60" w:rsidRPr="00DC4A76" w:rsidRDefault="002312F5" w:rsidP="00954483">
            <w:pPr>
              <w:spacing w:before="240"/>
              <w:ind w:firstLine="0"/>
              <w:rPr>
                <w:b/>
                <w:bCs/>
                <w:sz w:val="28"/>
                <w:szCs w:val="28"/>
                <w:lang w:val="bg-BG"/>
              </w:rPr>
            </w:pPr>
            <w:hyperlink w:anchor="разследване" w:history="1">
              <w:r w:rsidR="002D5B60" w:rsidRPr="00DC4A76">
                <w:rPr>
                  <w:rStyle w:val="Hyperlink"/>
                  <w:b/>
                  <w:bCs/>
                  <w:sz w:val="28"/>
                  <w:szCs w:val="28"/>
                  <w:lang w:val="bg-BG"/>
                </w:rPr>
                <w:t>Разследване</w:t>
              </w:r>
            </w:hyperlink>
          </w:p>
        </w:tc>
        <w:tc>
          <w:tcPr>
            <w:tcW w:w="708" w:type="dxa"/>
          </w:tcPr>
          <w:p w14:paraId="77E75358" w14:textId="7594D9C6" w:rsidR="002D5B60" w:rsidRPr="00DC4A76" w:rsidRDefault="007D12FA" w:rsidP="00954483">
            <w:pPr>
              <w:spacing w:before="240"/>
              <w:ind w:firstLine="0"/>
              <w:jc w:val="center"/>
              <w:rPr>
                <w:lang w:val="bg-BG"/>
              </w:rPr>
            </w:pPr>
            <w:r>
              <w:rPr>
                <w:lang w:val="bg-BG"/>
              </w:rPr>
              <w:t>10</w:t>
            </w:r>
          </w:p>
        </w:tc>
      </w:tr>
      <w:tr w:rsidR="002D5B60" w:rsidRPr="00DC4A76" w14:paraId="21D40B6E" w14:textId="77777777" w:rsidTr="00D73F17">
        <w:tc>
          <w:tcPr>
            <w:tcW w:w="445" w:type="dxa"/>
          </w:tcPr>
          <w:p w14:paraId="6FD39F49" w14:textId="77777777" w:rsidR="002D5B60" w:rsidRPr="00DC4A76" w:rsidRDefault="002D5B60">
            <w:pPr>
              <w:pStyle w:val="ListParagraph"/>
              <w:numPr>
                <w:ilvl w:val="0"/>
                <w:numId w:val="7"/>
              </w:numPr>
              <w:spacing w:before="240"/>
              <w:jc w:val="center"/>
              <w:rPr>
                <w:lang w:val="bg-BG"/>
              </w:rPr>
            </w:pPr>
          </w:p>
        </w:tc>
        <w:tc>
          <w:tcPr>
            <w:tcW w:w="8197" w:type="dxa"/>
          </w:tcPr>
          <w:p w14:paraId="2492A50A" w14:textId="69598C96" w:rsidR="002D5B60" w:rsidRPr="00DC4A76" w:rsidRDefault="002312F5" w:rsidP="00954483">
            <w:pPr>
              <w:spacing w:before="240"/>
              <w:ind w:firstLine="0"/>
              <w:rPr>
                <w:b/>
                <w:bCs/>
                <w:sz w:val="28"/>
                <w:szCs w:val="28"/>
                <w:lang w:val="bg-BG"/>
              </w:rPr>
            </w:pPr>
            <w:hyperlink w:anchor="описание" w:history="1">
              <w:r w:rsidR="00D73F17" w:rsidRPr="00DC4A76">
                <w:rPr>
                  <w:rStyle w:val="Hyperlink"/>
                  <w:b/>
                  <w:bCs/>
                  <w:sz w:val="28"/>
                  <w:szCs w:val="28"/>
                  <w:lang w:val="bg-BG"/>
                </w:rPr>
                <w:t>Описание на събитието</w:t>
              </w:r>
            </w:hyperlink>
          </w:p>
        </w:tc>
        <w:tc>
          <w:tcPr>
            <w:tcW w:w="708" w:type="dxa"/>
          </w:tcPr>
          <w:p w14:paraId="28D22B4E" w14:textId="5A0F1E76" w:rsidR="002D5B60" w:rsidRPr="00DC4A76" w:rsidRDefault="00D73F17" w:rsidP="00954483">
            <w:pPr>
              <w:spacing w:before="240"/>
              <w:ind w:firstLine="0"/>
              <w:jc w:val="center"/>
              <w:rPr>
                <w:lang w:val="bg-BG"/>
              </w:rPr>
            </w:pPr>
            <w:r w:rsidRPr="00DC4A76">
              <w:rPr>
                <w:lang w:val="bg-BG"/>
              </w:rPr>
              <w:t>1</w:t>
            </w:r>
            <w:r w:rsidR="00ED4147" w:rsidRPr="00DC4A76">
              <w:rPr>
                <w:lang w:val="bg-BG"/>
              </w:rPr>
              <w:t>3</w:t>
            </w:r>
          </w:p>
        </w:tc>
      </w:tr>
      <w:tr w:rsidR="002D5B60" w:rsidRPr="00DC4A76" w14:paraId="7D3D469F" w14:textId="77777777" w:rsidTr="00D73F17">
        <w:tc>
          <w:tcPr>
            <w:tcW w:w="445" w:type="dxa"/>
          </w:tcPr>
          <w:p w14:paraId="47CD09F2" w14:textId="77777777" w:rsidR="002D5B60" w:rsidRPr="00DC4A76" w:rsidRDefault="002D5B60">
            <w:pPr>
              <w:pStyle w:val="ListParagraph"/>
              <w:numPr>
                <w:ilvl w:val="0"/>
                <w:numId w:val="7"/>
              </w:numPr>
              <w:spacing w:before="240"/>
              <w:jc w:val="center"/>
              <w:rPr>
                <w:lang w:val="bg-BG"/>
              </w:rPr>
            </w:pPr>
          </w:p>
        </w:tc>
        <w:tc>
          <w:tcPr>
            <w:tcW w:w="8197" w:type="dxa"/>
          </w:tcPr>
          <w:p w14:paraId="20035DCF" w14:textId="6C9871E8" w:rsidR="002D5B60" w:rsidRPr="00DC4A76" w:rsidRDefault="002312F5" w:rsidP="00954483">
            <w:pPr>
              <w:spacing w:before="240"/>
              <w:ind w:firstLine="0"/>
              <w:rPr>
                <w:b/>
                <w:bCs/>
                <w:sz w:val="28"/>
                <w:szCs w:val="28"/>
                <w:lang w:val="bg-BG"/>
              </w:rPr>
            </w:pPr>
            <w:hyperlink w:anchor="анализ" w:history="1">
              <w:r w:rsidR="00D73F17" w:rsidRPr="00DC4A76">
                <w:rPr>
                  <w:rStyle w:val="Hyperlink"/>
                  <w:b/>
                  <w:bCs/>
                  <w:sz w:val="28"/>
                  <w:szCs w:val="28"/>
                  <w:lang w:val="bg-BG"/>
                </w:rPr>
                <w:t>Анализ на събитието</w:t>
              </w:r>
            </w:hyperlink>
          </w:p>
        </w:tc>
        <w:tc>
          <w:tcPr>
            <w:tcW w:w="708" w:type="dxa"/>
          </w:tcPr>
          <w:p w14:paraId="3C32A052" w14:textId="32E17E35" w:rsidR="002D5B60" w:rsidRPr="00DC4A76" w:rsidRDefault="006900F6" w:rsidP="00954483">
            <w:pPr>
              <w:spacing w:before="240"/>
              <w:ind w:firstLine="0"/>
              <w:jc w:val="center"/>
              <w:rPr>
                <w:lang w:val="bg-BG"/>
              </w:rPr>
            </w:pPr>
            <w:r w:rsidRPr="00DC4A76">
              <w:rPr>
                <w:lang w:val="bg-BG"/>
              </w:rPr>
              <w:t>2</w:t>
            </w:r>
            <w:r w:rsidR="007D12FA">
              <w:rPr>
                <w:lang w:val="bg-BG"/>
              </w:rPr>
              <w:t>3</w:t>
            </w:r>
          </w:p>
        </w:tc>
      </w:tr>
      <w:tr w:rsidR="002D5B60" w:rsidRPr="00DC4A76" w14:paraId="5ADB5D3D" w14:textId="77777777" w:rsidTr="00D73F17">
        <w:tc>
          <w:tcPr>
            <w:tcW w:w="445" w:type="dxa"/>
          </w:tcPr>
          <w:p w14:paraId="47DCC6AE" w14:textId="77777777" w:rsidR="002D5B60" w:rsidRPr="00DC4A76" w:rsidRDefault="002D5B60">
            <w:pPr>
              <w:pStyle w:val="ListParagraph"/>
              <w:numPr>
                <w:ilvl w:val="0"/>
                <w:numId w:val="7"/>
              </w:numPr>
              <w:spacing w:before="240"/>
              <w:jc w:val="center"/>
              <w:rPr>
                <w:lang w:val="bg-BG"/>
              </w:rPr>
            </w:pPr>
          </w:p>
        </w:tc>
        <w:tc>
          <w:tcPr>
            <w:tcW w:w="8197" w:type="dxa"/>
          </w:tcPr>
          <w:p w14:paraId="7BBEE1CA" w14:textId="3C6067E4" w:rsidR="002D5B60" w:rsidRPr="00DC4A76" w:rsidRDefault="002312F5" w:rsidP="00954483">
            <w:pPr>
              <w:spacing w:before="240"/>
              <w:ind w:firstLine="0"/>
              <w:rPr>
                <w:b/>
                <w:bCs/>
                <w:sz w:val="28"/>
                <w:szCs w:val="28"/>
                <w:lang w:val="bg-BG"/>
              </w:rPr>
            </w:pPr>
            <w:hyperlink w:anchor="заключения" w:history="1">
              <w:r w:rsidR="00D73F17" w:rsidRPr="00DC4A76">
                <w:rPr>
                  <w:rStyle w:val="Hyperlink"/>
                  <w:b/>
                  <w:bCs/>
                  <w:sz w:val="28"/>
                  <w:szCs w:val="28"/>
                  <w:lang w:val="bg-BG"/>
                </w:rPr>
                <w:t>Заключения</w:t>
              </w:r>
            </w:hyperlink>
            <w:r w:rsidR="00D73F17" w:rsidRPr="00DC4A76">
              <w:rPr>
                <w:b/>
                <w:bCs/>
                <w:sz w:val="28"/>
                <w:szCs w:val="28"/>
                <w:lang w:val="bg-BG"/>
              </w:rPr>
              <w:t xml:space="preserve"> </w:t>
            </w:r>
          </w:p>
        </w:tc>
        <w:tc>
          <w:tcPr>
            <w:tcW w:w="708" w:type="dxa"/>
          </w:tcPr>
          <w:p w14:paraId="64E907C1" w14:textId="541FB025" w:rsidR="002D5B60" w:rsidRPr="00DC4A76" w:rsidRDefault="007D12FA" w:rsidP="00954483">
            <w:pPr>
              <w:spacing w:before="240"/>
              <w:ind w:firstLine="0"/>
              <w:jc w:val="center"/>
              <w:rPr>
                <w:lang w:val="bg-BG"/>
              </w:rPr>
            </w:pPr>
            <w:r>
              <w:rPr>
                <w:lang w:val="bg-BG"/>
              </w:rPr>
              <w:t>52</w:t>
            </w:r>
          </w:p>
        </w:tc>
      </w:tr>
      <w:tr w:rsidR="002D5B60" w:rsidRPr="00DC4A76" w14:paraId="1FF3E4D0" w14:textId="77777777" w:rsidTr="00D73F17">
        <w:tc>
          <w:tcPr>
            <w:tcW w:w="445" w:type="dxa"/>
          </w:tcPr>
          <w:p w14:paraId="427D8A6B" w14:textId="77777777" w:rsidR="002D5B60" w:rsidRPr="00DC4A76" w:rsidRDefault="002D5B60">
            <w:pPr>
              <w:pStyle w:val="ListParagraph"/>
              <w:numPr>
                <w:ilvl w:val="0"/>
                <w:numId w:val="7"/>
              </w:numPr>
              <w:spacing w:before="240"/>
              <w:jc w:val="center"/>
              <w:rPr>
                <w:lang w:val="bg-BG"/>
              </w:rPr>
            </w:pPr>
          </w:p>
        </w:tc>
        <w:tc>
          <w:tcPr>
            <w:tcW w:w="8197" w:type="dxa"/>
          </w:tcPr>
          <w:p w14:paraId="6533F38D" w14:textId="4E4F91C2" w:rsidR="002D5B60" w:rsidRPr="00DC4A76" w:rsidRDefault="002312F5" w:rsidP="00954483">
            <w:pPr>
              <w:spacing w:before="240"/>
              <w:ind w:firstLine="0"/>
              <w:rPr>
                <w:b/>
                <w:bCs/>
                <w:sz w:val="28"/>
                <w:szCs w:val="28"/>
                <w:lang w:val="bg-BG"/>
              </w:rPr>
            </w:pPr>
            <w:hyperlink w:anchor="препоръки" w:history="1">
              <w:r w:rsidR="002D5B60" w:rsidRPr="00DC4A76">
                <w:rPr>
                  <w:rStyle w:val="Hyperlink"/>
                  <w:b/>
                  <w:bCs/>
                  <w:sz w:val="28"/>
                  <w:szCs w:val="28"/>
                  <w:lang w:val="bg-BG"/>
                </w:rPr>
                <w:t>Препоръки за безопасност</w:t>
              </w:r>
            </w:hyperlink>
          </w:p>
        </w:tc>
        <w:tc>
          <w:tcPr>
            <w:tcW w:w="708" w:type="dxa"/>
          </w:tcPr>
          <w:p w14:paraId="15134968" w14:textId="05CBF453" w:rsidR="002D5B60" w:rsidRPr="00DC4A76" w:rsidRDefault="00977B7E" w:rsidP="00954483">
            <w:pPr>
              <w:spacing w:before="240"/>
              <w:ind w:firstLine="0"/>
              <w:jc w:val="center"/>
              <w:rPr>
                <w:lang w:val="bg-BG"/>
              </w:rPr>
            </w:pPr>
            <w:r w:rsidRPr="00DC4A76">
              <w:rPr>
                <w:lang w:val="bg-BG"/>
              </w:rPr>
              <w:t>5</w:t>
            </w:r>
            <w:r w:rsidR="007D12FA">
              <w:rPr>
                <w:lang w:val="bg-BG"/>
              </w:rPr>
              <w:t>4</w:t>
            </w:r>
          </w:p>
        </w:tc>
      </w:tr>
    </w:tbl>
    <w:p w14:paraId="0597E61C" w14:textId="77777777" w:rsidR="00DD1B53" w:rsidRPr="00DC4A76" w:rsidRDefault="00BF62D9" w:rsidP="00DD1B53">
      <w:pPr>
        <w:rPr>
          <w:lang w:val="bg-BG"/>
        </w:rPr>
      </w:pPr>
      <w:r w:rsidRPr="00DC4A76">
        <w:rPr>
          <w:lang w:val="bg-BG"/>
        </w:rPr>
        <w:br w:type="page"/>
      </w:r>
    </w:p>
    <w:p w14:paraId="3042CBC3" w14:textId="77777777" w:rsidR="007A0BE9" w:rsidRPr="00DC4A76" w:rsidRDefault="007A0BE9" w:rsidP="00DD1B53">
      <w:pPr>
        <w:jc w:val="center"/>
        <w:rPr>
          <w:b/>
          <w:bCs/>
          <w:lang w:val="bg-BG"/>
        </w:rPr>
      </w:pPr>
    </w:p>
    <w:p w14:paraId="2F636B2F" w14:textId="55C98D69" w:rsidR="00DD1B53" w:rsidRPr="00DC4A76" w:rsidRDefault="00DD1B53" w:rsidP="00DD1B53">
      <w:pPr>
        <w:jc w:val="center"/>
        <w:rPr>
          <w:b/>
          <w:bCs/>
          <w:lang w:val="bg-BG"/>
        </w:rPr>
      </w:pPr>
      <w:r w:rsidRPr="00DC4A76">
        <w:rPr>
          <w:b/>
          <w:bCs/>
          <w:lang w:val="bg-BG"/>
        </w:rPr>
        <w:t>АБРЕВИАТУРИ, ИЗПОЛЗВАНИ В ДОКЛАДА</w:t>
      </w:r>
    </w:p>
    <w:p w14:paraId="3E55D3A3" w14:textId="1FBAAA15" w:rsidR="001E2D3F" w:rsidRPr="00DC4A76" w:rsidRDefault="001E2D3F" w:rsidP="008176F0">
      <w:pPr>
        <w:ind w:firstLine="0"/>
        <w:rPr>
          <w:lang w:val="bg-BG"/>
        </w:rPr>
      </w:pPr>
    </w:p>
    <w:p w14:paraId="3CC03013" w14:textId="08369B00" w:rsidR="001E2D3F" w:rsidRPr="00DC4A76" w:rsidRDefault="001E2D3F" w:rsidP="008176F0">
      <w:pPr>
        <w:ind w:firstLine="0"/>
        <w:rPr>
          <w:bCs/>
          <w:lang w:val="bg-BG"/>
        </w:rPr>
      </w:pPr>
    </w:p>
    <w:p w14:paraId="340127D6" w14:textId="77777777" w:rsidR="001E2D3F" w:rsidRPr="00DC4A76" w:rsidRDefault="001E2D3F" w:rsidP="007A0BE9">
      <w:pPr>
        <w:spacing w:line="276" w:lineRule="auto"/>
        <w:ind w:firstLine="0"/>
        <w:rPr>
          <w:bCs/>
          <w:lang w:val="bg-BG"/>
        </w:rPr>
      </w:pPr>
      <w:r w:rsidRPr="00DC4A76">
        <w:rPr>
          <w:bCs/>
          <w:lang w:val="bg-BG"/>
        </w:rPr>
        <w:t>БВ – Бърз влак</w:t>
      </w:r>
    </w:p>
    <w:p w14:paraId="2836A71A" w14:textId="6D9A2573" w:rsidR="001E2D3F" w:rsidRPr="00DC4A76" w:rsidRDefault="001E2D3F" w:rsidP="007A0BE9">
      <w:pPr>
        <w:spacing w:line="276" w:lineRule="auto"/>
        <w:ind w:firstLine="0"/>
        <w:rPr>
          <w:lang w:val="bg-BG"/>
        </w:rPr>
      </w:pPr>
      <w:r w:rsidRPr="00DC4A76">
        <w:rPr>
          <w:lang w:val="bg-BG"/>
        </w:rPr>
        <w:t>БДЖ ПП ЕООД – ,,БДЖ-Пътнически превози“ ЕООД – държавен превозвач на пътници</w:t>
      </w:r>
    </w:p>
    <w:p w14:paraId="53B552E8" w14:textId="77777777" w:rsidR="001E2D3F" w:rsidRPr="00DC4A76" w:rsidRDefault="001E2D3F" w:rsidP="007A0BE9">
      <w:pPr>
        <w:spacing w:line="276" w:lineRule="auto"/>
        <w:ind w:firstLine="0"/>
        <w:rPr>
          <w:lang w:val="bg-BG"/>
        </w:rPr>
      </w:pPr>
      <w:r w:rsidRPr="00DC4A76">
        <w:rPr>
          <w:lang w:val="bg-BG"/>
        </w:rPr>
        <w:t>ДП НКЖИ – Държавно предприятие „Национална компания железопътна инфраструктура“ (управител на железопътната инфраструктура)</w:t>
      </w:r>
    </w:p>
    <w:p w14:paraId="6E3A6C8A" w14:textId="77777777" w:rsidR="001E2D3F" w:rsidRPr="00DC4A76" w:rsidRDefault="001E2D3F" w:rsidP="007A0BE9">
      <w:pPr>
        <w:spacing w:line="276" w:lineRule="auto"/>
        <w:ind w:firstLine="0"/>
        <w:rPr>
          <w:lang w:val="bg-BG"/>
        </w:rPr>
      </w:pPr>
      <w:r w:rsidRPr="00DC4A76">
        <w:rPr>
          <w:lang w:val="bg-BG"/>
        </w:rPr>
        <w:t>ЖПС – Железопътна секция</w:t>
      </w:r>
    </w:p>
    <w:p w14:paraId="5262D74D" w14:textId="77777777" w:rsidR="001E2D3F" w:rsidRPr="00DC4A76" w:rsidRDefault="001E2D3F" w:rsidP="007A0BE9">
      <w:pPr>
        <w:spacing w:line="276" w:lineRule="auto"/>
        <w:ind w:firstLine="0"/>
        <w:rPr>
          <w:bCs/>
          <w:lang w:val="bg-BG"/>
        </w:rPr>
      </w:pPr>
      <w:r w:rsidRPr="00DC4A76">
        <w:rPr>
          <w:bCs/>
          <w:lang w:val="bg-BG"/>
        </w:rPr>
        <w:t>ЗЖТ – Закон за железопътния транспорт</w:t>
      </w:r>
    </w:p>
    <w:p w14:paraId="26CFD80B" w14:textId="7169C764" w:rsidR="001E2D3F" w:rsidRPr="00DC4A76" w:rsidRDefault="001E2D3F" w:rsidP="007A0BE9">
      <w:pPr>
        <w:spacing w:line="276" w:lineRule="auto"/>
        <w:ind w:firstLine="0"/>
        <w:rPr>
          <w:lang w:val="bg-BG"/>
        </w:rPr>
      </w:pPr>
      <w:r w:rsidRPr="00DC4A76">
        <w:rPr>
          <w:lang w:val="bg-BG"/>
        </w:rPr>
        <w:t>ЗОД- Зве</w:t>
      </w:r>
      <w:r w:rsidR="007A0BE9" w:rsidRPr="00DC4A76">
        <w:rPr>
          <w:lang w:val="bg-BG"/>
        </w:rPr>
        <w:t>но за организация на движението</w:t>
      </w:r>
    </w:p>
    <w:p w14:paraId="0E9FD5AC" w14:textId="77777777" w:rsidR="001E2D3F" w:rsidRPr="00DC4A76" w:rsidRDefault="001E2D3F" w:rsidP="007A0BE9">
      <w:pPr>
        <w:spacing w:line="276" w:lineRule="auto"/>
        <w:ind w:firstLine="0"/>
        <w:rPr>
          <w:lang w:val="bg-BG"/>
        </w:rPr>
      </w:pPr>
      <w:r w:rsidRPr="00DC4A76">
        <w:rPr>
          <w:lang w:val="bg-BG"/>
        </w:rPr>
        <w:t>км – километър по железния път</w:t>
      </w:r>
    </w:p>
    <w:p w14:paraId="24D4D963" w14:textId="77777777" w:rsidR="001E2D3F" w:rsidRPr="00DC4A76" w:rsidRDefault="001E2D3F" w:rsidP="007A0BE9">
      <w:pPr>
        <w:spacing w:line="276" w:lineRule="auto"/>
        <w:ind w:firstLine="0"/>
        <w:rPr>
          <w:lang w:val="bg-BG"/>
        </w:rPr>
      </w:pPr>
      <w:r w:rsidRPr="00DC4A76">
        <w:rPr>
          <w:lang w:val="bg-BG"/>
        </w:rPr>
        <w:t>КМ – контактна мрежа</w:t>
      </w:r>
    </w:p>
    <w:p w14:paraId="065F6652" w14:textId="465F6901" w:rsidR="001E2D3F" w:rsidRDefault="001E2D3F" w:rsidP="007A0BE9">
      <w:pPr>
        <w:spacing w:line="276" w:lineRule="auto"/>
        <w:ind w:firstLine="0"/>
        <w:rPr>
          <w:iCs/>
          <w:lang w:val="bg-BG"/>
        </w:rPr>
      </w:pPr>
      <w:r w:rsidRPr="00DC4A76">
        <w:rPr>
          <w:iCs/>
          <w:lang w:val="bg-BG"/>
        </w:rPr>
        <w:t>ЛОП – Лице, отговорно за поддръжка</w:t>
      </w:r>
    </w:p>
    <w:p w14:paraId="554C1D8F" w14:textId="0EA2FEE1" w:rsidR="00304114" w:rsidRPr="00DC4A76" w:rsidRDefault="00860D24" w:rsidP="007A0BE9">
      <w:pPr>
        <w:spacing w:line="276" w:lineRule="auto"/>
        <w:ind w:firstLine="0"/>
        <w:rPr>
          <w:iCs/>
          <w:lang w:val="bg-BG"/>
        </w:rPr>
      </w:pPr>
      <w:r>
        <w:rPr>
          <w:iCs/>
          <w:lang w:val="bg-BG"/>
        </w:rPr>
        <w:t>МПР – Малък</w:t>
      </w:r>
      <w:r w:rsidR="00304114">
        <w:rPr>
          <w:iCs/>
          <w:lang w:val="bg-BG"/>
        </w:rPr>
        <w:t xml:space="preserve"> планов ремонт</w:t>
      </w:r>
    </w:p>
    <w:p w14:paraId="14E51E26" w14:textId="77777777" w:rsidR="001E2D3F" w:rsidRPr="00DC4A76" w:rsidRDefault="001E2D3F" w:rsidP="007A0BE9">
      <w:pPr>
        <w:spacing w:line="276" w:lineRule="auto"/>
        <w:ind w:firstLine="0"/>
        <w:rPr>
          <w:lang w:val="bg-BG"/>
        </w:rPr>
      </w:pPr>
      <w:r w:rsidRPr="00DC4A76">
        <w:rPr>
          <w:lang w:val="bg-BG"/>
        </w:rPr>
        <w:t>Наредба № 59 – наредба за управление на безопасността в железопътния транспорт</w:t>
      </w:r>
    </w:p>
    <w:p w14:paraId="34C260C9" w14:textId="14D6F34F" w:rsidR="001E2D3F" w:rsidRPr="00DC4A76" w:rsidRDefault="001E2D3F" w:rsidP="007A0BE9">
      <w:pPr>
        <w:spacing w:line="276" w:lineRule="auto"/>
        <w:ind w:firstLine="0"/>
        <w:rPr>
          <w:lang w:val="bg-BG"/>
        </w:rPr>
      </w:pPr>
      <w:r w:rsidRPr="00DC4A76">
        <w:rPr>
          <w:lang w:val="bg-BG"/>
        </w:rPr>
        <w:t>НБРПВВЖТ – Национален борд за разследване на произшествия във въздушния, водния и железопътния тр</w:t>
      </w:r>
      <w:r w:rsidR="00FB4F6E">
        <w:rPr>
          <w:lang w:val="bg-BG"/>
        </w:rPr>
        <w:t>анспорт (независим</w:t>
      </w:r>
      <w:r w:rsidRPr="00DC4A76">
        <w:rPr>
          <w:lang w:val="bg-BG"/>
        </w:rPr>
        <w:t xml:space="preserve"> орган за разследване</w:t>
      </w:r>
      <w:r w:rsidR="00FB4F6E">
        <w:rPr>
          <w:lang w:val="bg-BG"/>
        </w:rPr>
        <w:t xml:space="preserve"> на произшествия</w:t>
      </w:r>
      <w:r w:rsidR="00983B56">
        <w:rPr>
          <w:lang w:val="bg-BG"/>
        </w:rPr>
        <w:t xml:space="preserve"> в Р. България</w:t>
      </w:r>
      <w:r w:rsidRPr="00DC4A76">
        <w:rPr>
          <w:lang w:val="bg-BG"/>
        </w:rPr>
        <w:t>)</w:t>
      </w:r>
    </w:p>
    <w:p w14:paraId="47AEDE33" w14:textId="75715B2D" w:rsidR="001E2D3F" w:rsidRPr="00DC4A76" w:rsidRDefault="001E2D3F" w:rsidP="007A0BE9">
      <w:pPr>
        <w:spacing w:line="276" w:lineRule="auto"/>
        <w:ind w:firstLine="0"/>
        <w:rPr>
          <w:lang w:val="bg-BG"/>
        </w:rPr>
      </w:pPr>
      <w:r w:rsidRPr="00DC4A76">
        <w:rPr>
          <w:lang w:val="bg-BG"/>
        </w:rPr>
        <w:t>НОБ-ИАЖА – Национален орган по безопасността, Изпълнителна аге</w:t>
      </w:r>
      <w:r w:rsidR="007A0BE9" w:rsidRPr="00DC4A76">
        <w:rPr>
          <w:lang w:val="bg-BG"/>
        </w:rPr>
        <w:t>нция „Железопътна администрация</w:t>
      </w:r>
    </w:p>
    <w:p w14:paraId="021988D0" w14:textId="138BE28C" w:rsidR="001E2D3F" w:rsidRPr="00DC4A76" w:rsidRDefault="007A0BE9" w:rsidP="007A0BE9">
      <w:pPr>
        <w:spacing w:line="276" w:lineRule="auto"/>
        <w:ind w:firstLine="0"/>
        <w:rPr>
          <w:bCs/>
          <w:lang w:val="bg-BG"/>
        </w:rPr>
      </w:pPr>
      <w:r w:rsidRPr="00DC4A76">
        <w:rPr>
          <w:bCs/>
          <w:lang w:val="bg-BG"/>
        </w:rPr>
        <w:t>ОГ – Оперативна група</w:t>
      </w:r>
    </w:p>
    <w:p w14:paraId="28A24E9C" w14:textId="77777777" w:rsidR="001E2D3F" w:rsidRPr="00DC4A76" w:rsidRDefault="001E2D3F" w:rsidP="007A0BE9">
      <w:pPr>
        <w:spacing w:line="276" w:lineRule="auto"/>
        <w:ind w:firstLine="0"/>
        <w:rPr>
          <w:lang w:val="bg-BG"/>
        </w:rPr>
      </w:pPr>
      <w:r w:rsidRPr="00DC4A76">
        <w:rPr>
          <w:lang w:val="bg-BG"/>
        </w:rPr>
        <w:t>ОТ – Осигурителна техника</w:t>
      </w:r>
    </w:p>
    <w:p w14:paraId="75AE6F3E" w14:textId="77777777" w:rsidR="001E2D3F" w:rsidRPr="00DC4A76" w:rsidRDefault="001E2D3F" w:rsidP="007A0BE9">
      <w:pPr>
        <w:spacing w:line="276" w:lineRule="auto"/>
        <w:ind w:firstLine="0"/>
        <w:rPr>
          <w:bCs/>
          <w:lang w:val="bg-BG"/>
        </w:rPr>
      </w:pPr>
      <w:r w:rsidRPr="00DC4A76">
        <w:rPr>
          <w:bCs/>
          <w:lang w:val="bg-BG"/>
        </w:rPr>
        <w:t>ПАБ – Полуавтоматична блокировка</w:t>
      </w:r>
    </w:p>
    <w:p w14:paraId="498E286F" w14:textId="2A8C0E3A" w:rsidR="001E2D3F" w:rsidRDefault="001E2D3F" w:rsidP="007A0BE9">
      <w:pPr>
        <w:spacing w:line="276" w:lineRule="auto"/>
        <w:ind w:firstLine="0"/>
        <w:rPr>
          <w:bCs/>
          <w:lang w:val="bg-BG"/>
        </w:rPr>
      </w:pPr>
      <w:r w:rsidRPr="00DC4A76">
        <w:rPr>
          <w:bCs/>
          <w:lang w:val="bg-BG"/>
        </w:rPr>
        <w:t>ПЖП</w:t>
      </w:r>
      <w:r w:rsidR="007A0BE9" w:rsidRPr="00DC4A76">
        <w:rPr>
          <w:bCs/>
          <w:lang w:val="bg-BG"/>
        </w:rPr>
        <w:t>С – Подвижен железопътен състав</w:t>
      </w:r>
    </w:p>
    <w:p w14:paraId="5A0AA1CF" w14:textId="4E3EF99D" w:rsidR="00304114" w:rsidRPr="00DC4A76" w:rsidRDefault="00304114" w:rsidP="007A0BE9">
      <w:pPr>
        <w:spacing w:line="276" w:lineRule="auto"/>
        <w:ind w:firstLine="0"/>
        <w:rPr>
          <w:bCs/>
          <w:lang w:val="bg-BG"/>
        </w:rPr>
      </w:pPr>
      <w:r>
        <w:rPr>
          <w:bCs/>
          <w:lang w:val="bg-BG"/>
        </w:rPr>
        <w:t xml:space="preserve">ПГИ – Пожарогасителна инсталация </w:t>
      </w:r>
    </w:p>
    <w:p w14:paraId="62F47E4E" w14:textId="67EB2BCC" w:rsidR="001E2D3F" w:rsidRPr="00DC4A76" w:rsidRDefault="001E2D3F" w:rsidP="007A0BE9">
      <w:pPr>
        <w:spacing w:line="276" w:lineRule="auto"/>
        <w:ind w:firstLine="0"/>
        <w:rPr>
          <w:lang w:val="bg-BG"/>
        </w:rPr>
      </w:pPr>
      <w:r w:rsidRPr="00DC4A76">
        <w:rPr>
          <w:lang w:val="bg-BG"/>
        </w:rPr>
        <w:t>РОВР – Ръководство</w:t>
      </w:r>
      <w:r w:rsidR="007A0BE9" w:rsidRPr="00DC4A76">
        <w:rPr>
          <w:lang w:val="bg-BG"/>
        </w:rPr>
        <w:t xml:space="preserve"> и отчитане на влаковата работа</w:t>
      </w:r>
    </w:p>
    <w:p w14:paraId="6F9C93E7" w14:textId="1065B2D6" w:rsidR="001E2D3F" w:rsidRDefault="001E2D3F" w:rsidP="007A0BE9">
      <w:pPr>
        <w:spacing w:line="276" w:lineRule="auto"/>
        <w:ind w:firstLine="0"/>
        <w:rPr>
          <w:lang w:val="bg-BG"/>
        </w:rPr>
      </w:pPr>
      <w:r w:rsidRPr="00DC4A76">
        <w:rPr>
          <w:lang w:val="bg-BG"/>
        </w:rPr>
        <w:t>РУ МВР – Районно управление на Ми</w:t>
      </w:r>
      <w:r w:rsidR="007A0BE9" w:rsidRPr="00DC4A76">
        <w:rPr>
          <w:lang w:val="bg-BG"/>
        </w:rPr>
        <w:t>нистерство на вътрешните работи</w:t>
      </w:r>
    </w:p>
    <w:p w14:paraId="288A85C6" w14:textId="6946726B" w:rsidR="00C925E7" w:rsidRPr="00DC4A76" w:rsidRDefault="00C925E7" w:rsidP="007A0BE9">
      <w:pPr>
        <w:spacing w:line="276" w:lineRule="auto"/>
        <w:ind w:firstLine="0"/>
        <w:rPr>
          <w:lang w:val="bg-BG"/>
        </w:rPr>
      </w:pPr>
      <w:r>
        <w:rPr>
          <w:lang w:val="bg-BG"/>
        </w:rPr>
        <w:t>РС ПБиЗН – Районна служба пожарна безопасност и защита на населението</w:t>
      </w:r>
    </w:p>
    <w:p w14:paraId="61714597" w14:textId="043A90E1" w:rsidR="001E2D3F" w:rsidRDefault="001E2D3F" w:rsidP="005939A7">
      <w:pPr>
        <w:spacing w:line="276" w:lineRule="auto"/>
        <w:ind w:firstLine="0"/>
        <w:rPr>
          <w:szCs w:val="24"/>
          <w:lang w:val="bg-BG"/>
        </w:rPr>
      </w:pPr>
      <w:r w:rsidRPr="00DC4A76">
        <w:rPr>
          <w:szCs w:val="24"/>
          <w:lang w:val="bg-BG"/>
        </w:rPr>
        <w:t>СУБ – Система за управление на безопасността</w:t>
      </w:r>
    </w:p>
    <w:p w14:paraId="55D4AB67" w14:textId="7C29F75E" w:rsidR="00304114" w:rsidRPr="00FB4F6E" w:rsidRDefault="00304114" w:rsidP="005939A7">
      <w:pPr>
        <w:spacing w:line="276" w:lineRule="auto"/>
        <w:ind w:firstLine="0"/>
        <w:rPr>
          <w:b/>
          <w:bCs/>
          <w:lang w:val="bg-BG"/>
        </w:rPr>
      </w:pPr>
      <w:r>
        <w:rPr>
          <w:szCs w:val="24"/>
          <w:lang w:val="bg-BG"/>
        </w:rPr>
        <w:t>ТП – Технически преглед</w:t>
      </w:r>
    </w:p>
    <w:p w14:paraId="5187962F" w14:textId="77777777" w:rsidR="001E2D3F" w:rsidRPr="00DC4A76" w:rsidRDefault="001E2D3F" w:rsidP="005939A7">
      <w:pPr>
        <w:spacing w:line="276" w:lineRule="auto"/>
        <w:ind w:firstLine="0"/>
        <w:rPr>
          <w:lang w:val="bg-BG"/>
        </w:rPr>
      </w:pPr>
      <w:r w:rsidRPr="00DC4A76">
        <w:rPr>
          <w:lang w:val="bg-BG"/>
        </w:rPr>
        <w:t>УДВГД – Управление движението на влаковете и гарова дейност</w:t>
      </w:r>
    </w:p>
    <w:p w14:paraId="59996B3B" w14:textId="10A9E931" w:rsidR="001E2D3F" w:rsidRPr="00DC4A76" w:rsidRDefault="001E2D3F" w:rsidP="005939A7">
      <w:pPr>
        <w:spacing w:line="276" w:lineRule="auto"/>
        <w:ind w:firstLine="0"/>
        <w:rPr>
          <w:lang w:val="bg-BG"/>
        </w:rPr>
      </w:pPr>
      <w:r w:rsidRPr="00DC4A76">
        <w:rPr>
          <w:lang w:val="bg-BG"/>
        </w:rPr>
        <w:t>УКСС – Устройство за комуникац</w:t>
      </w:r>
      <w:r w:rsidR="00A358CC" w:rsidRPr="00DC4A76">
        <w:rPr>
          <w:lang w:val="bg-BG"/>
        </w:rPr>
        <w:t>ии, свръзки и съобщения</w:t>
      </w:r>
    </w:p>
    <w:p w14:paraId="5931EDE3" w14:textId="7C88949F" w:rsidR="0050091E" w:rsidRPr="00DC4A76" w:rsidRDefault="0050091E" w:rsidP="005939A7">
      <w:pPr>
        <w:spacing w:line="276" w:lineRule="auto"/>
        <w:ind w:firstLine="0"/>
        <w:rPr>
          <w:lang w:val="bg-BG"/>
        </w:rPr>
      </w:pPr>
      <w:r w:rsidRPr="00DC4A76">
        <w:rPr>
          <w:lang w:val="bg-BG"/>
        </w:rPr>
        <w:t>ВТУ – Висше транспортно училище ,,Тодор Каблешков“ – София</w:t>
      </w:r>
    </w:p>
    <w:p w14:paraId="7948EDB6" w14:textId="441A1A6B" w:rsidR="0025541B" w:rsidRPr="00DC4A76" w:rsidRDefault="00046677" w:rsidP="005939A7">
      <w:pPr>
        <w:spacing w:line="276" w:lineRule="auto"/>
        <w:ind w:firstLine="0"/>
        <w:rPr>
          <w:lang w:val="bg-BG"/>
        </w:rPr>
      </w:pPr>
      <w:r w:rsidRPr="00DC4A76">
        <w:rPr>
          <w:lang w:val="bg-BG"/>
        </w:rPr>
        <w:t>ЦПО – Център за професионално обучение към БДЖ</w:t>
      </w:r>
    </w:p>
    <w:p w14:paraId="387449C5" w14:textId="2E8C53AF" w:rsidR="00E61561" w:rsidRPr="00DC4A76" w:rsidRDefault="00E61561" w:rsidP="005939A7">
      <w:pPr>
        <w:spacing w:line="276" w:lineRule="auto"/>
        <w:ind w:firstLine="0"/>
        <w:rPr>
          <w:lang w:val="bg-BG"/>
        </w:rPr>
      </w:pPr>
      <w:r w:rsidRPr="00DC4A76">
        <w:rPr>
          <w:lang w:val="bg-BG"/>
        </w:rPr>
        <w:t>ЦПК Център за преквалификация на кадрите към ДП НКЖИ</w:t>
      </w:r>
    </w:p>
    <w:p w14:paraId="58733684" w14:textId="2DB928C9" w:rsidR="005939A7" w:rsidRDefault="005939A7" w:rsidP="005939A7">
      <w:pPr>
        <w:spacing w:line="276" w:lineRule="auto"/>
        <w:ind w:firstLine="0"/>
        <w:rPr>
          <w:lang w:val="bg-BG"/>
        </w:rPr>
      </w:pPr>
      <w:r w:rsidRPr="00DC4A76">
        <w:rPr>
          <w:lang w:val="bg-BG"/>
        </w:rPr>
        <w:t>ВДРВ – Влаково-диспечерска радио връзка</w:t>
      </w:r>
    </w:p>
    <w:p w14:paraId="335E7013" w14:textId="4AB6346A" w:rsidR="001E0068" w:rsidRPr="001E0068" w:rsidRDefault="001E0068" w:rsidP="005939A7">
      <w:pPr>
        <w:spacing w:line="276" w:lineRule="auto"/>
        <w:ind w:firstLine="0"/>
        <w:rPr>
          <w:lang w:val="bg-BG"/>
        </w:rPr>
      </w:pPr>
      <w:r w:rsidRPr="001E0068">
        <w:rPr>
          <w:lang w:val="bg-BG"/>
        </w:rPr>
        <w:t>ЕПВ</w:t>
      </w:r>
      <w:r w:rsidRPr="00187807">
        <w:rPr>
          <w:lang w:val="bg-BG"/>
        </w:rPr>
        <w:t xml:space="preserve"> </w:t>
      </w:r>
      <w:r>
        <w:rPr>
          <w:lang w:val="bg-BG"/>
        </w:rPr>
        <w:t>– Електро-пневматичен вентил</w:t>
      </w:r>
    </w:p>
    <w:p w14:paraId="41B34BF7" w14:textId="77777777" w:rsidR="0025541B" w:rsidRPr="00DC4A76" w:rsidRDefault="0025541B" w:rsidP="008176F0">
      <w:pPr>
        <w:rPr>
          <w:lang w:val="bg-BG"/>
        </w:rPr>
      </w:pPr>
    </w:p>
    <w:p w14:paraId="7EF26D83" w14:textId="25296FD0" w:rsidR="00675E2F" w:rsidRPr="00DC4A76" w:rsidRDefault="00D140DE" w:rsidP="003A4183">
      <w:pPr>
        <w:pStyle w:val="ListParagraph"/>
        <w:numPr>
          <w:ilvl w:val="0"/>
          <w:numId w:val="1"/>
        </w:numPr>
        <w:rPr>
          <w:b/>
          <w:lang w:val="bg-BG"/>
        </w:rPr>
      </w:pPr>
      <w:r w:rsidRPr="00DC4A76">
        <w:rPr>
          <w:lang w:val="bg-BG"/>
        </w:rPr>
        <w:br w:type="page"/>
      </w:r>
      <w:r w:rsidR="008974F4" w:rsidRPr="00DC4A76">
        <w:rPr>
          <w:b/>
          <w:lang w:val="bg-BG"/>
        </w:rPr>
        <w:lastRenderedPageBreak/>
        <w:t>Ре</w:t>
      </w:r>
      <w:bookmarkStart w:id="2" w:name="резюме"/>
      <w:bookmarkEnd w:id="2"/>
      <w:r w:rsidR="008974F4" w:rsidRPr="00DC4A76">
        <w:rPr>
          <w:b/>
          <w:lang w:val="bg-BG"/>
        </w:rPr>
        <w:t>зюме</w:t>
      </w:r>
    </w:p>
    <w:p w14:paraId="51112A90" w14:textId="77777777" w:rsidR="00BF62D9" w:rsidRPr="00DC4A76" w:rsidRDefault="00BF62D9" w:rsidP="00675E2F">
      <w:pPr>
        <w:pStyle w:val="ListParagraph"/>
        <w:numPr>
          <w:ilvl w:val="1"/>
          <w:numId w:val="1"/>
        </w:numPr>
        <w:ind w:left="0" w:firstLine="709"/>
        <w:contextualSpacing w:val="0"/>
        <w:rPr>
          <w:b/>
          <w:i/>
          <w:iCs/>
          <w:lang w:val="bg-BG"/>
        </w:rPr>
      </w:pPr>
      <w:r w:rsidRPr="00DC4A76">
        <w:rPr>
          <w:b/>
          <w:i/>
          <w:iCs/>
          <w:lang w:val="bg-BG"/>
        </w:rPr>
        <w:t>Кратко описание на събитието</w:t>
      </w:r>
      <w:r w:rsidR="003C706B" w:rsidRPr="00DC4A76">
        <w:rPr>
          <w:b/>
          <w:i/>
          <w:iCs/>
          <w:lang w:val="bg-BG"/>
        </w:rPr>
        <w:t>.</w:t>
      </w:r>
    </w:p>
    <w:p w14:paraId="09FF74E0" w14:textId="7659D3C2" w:rsidR="00145572" w:rsidRPr="00DC4A76" w:rsidRDefault="00A1318E" w:rsidP="00A1318E">
      <w:pPr>
        <w:ind w:firstLine="720"/>
        <w:rPr>
          <w:lang w:val="bg-BG"/>
        </w:rPr>
      </w:pPr>
      <w:r w:rsidRPr="00DC4A76">
        <w:rPr>
          <w:lang w:val="bg-BG"/>
        </w:rPr>
        <w:t xml:space="preserve">На 06.01.2023 г. БВ № 2610 заминава </w:t>
      </w:r>
      <w:r w:rsidR="00705656">
        <w:rPr>
          <w:lang w:val="bg-BG"/>
        </w:rPr>
        <w:t>по график за движение на влаковете</w:t>
      </w:r>
      <w:r w:rsidR="00D222C2" w:rsidRPr="00DC4A76">
        <w:rPr>
          <w:lang w:val="bg-BG"/>
        </w:rPr>
        <w:t xml:space="preserve"> </w:t>
      </w:r>
      <w:r w:rsidRPr="00DC4A76">
        <w:rPr>
          <w:lang w:val="bg-BG"/>
        </w:rPr>
        <w:t xml:space="preserve">от гара Варна в 05:00 часа </w:t>
      </w:r>
      <w:r w:rsidR="00D222C2" w:rsidRPr="00DC4A76">
        <w:rPr>
          <w:lang w:val="bg-BG"/>
        </w:rPr>
        <w:t>(фиг. 1.2</w:t>
      </w:r>
      <w:r w:rsidR="008B07CB" w:rsidRPr="00DC4A76">
        <w:rPr>
          <w:lang w:val="bg-BG"/>
        </w:rPr>
        <w:t xml:space="preserve"> и 1.3</w:t>
      </w:r>
      <w:r w:rsidR="00D222C2" w:rsidRPr="00DC4A76">
        <w:rPr>
          <w:lang w:val="bg-BG"/>
        </w:rPr>
        <w:t xml:space="preserve">) </w:t>
      </w:r>
      <w:r w:rsidRPr="00DC4A76">
        <w:rPr>
          <w:lang w:val="bg-BG"/>
        </w:rPr>
        <w:t>в състав 4 вагона, 170 тона, тег</w:t>
      </w:r>
      <w:r w:rsidR="00E85338">
        <w:rPr>
          <w:lang w:val="bg-BG"/>
        </w:rPr>
        <w:t>лен с локомотив № 91520044169</w:t>
      </w:r>
      <w:r w:rsidRPr="00DC4A76">
        <w:rPr>
          <w:lang w:val="bg-BG"/>
        </w:rPr>
        <w:t>-8, обслужван с локомотивен машинист и помощник-локомотивен ма</w:t>
      </w:r>
      <w:r w:rsidR="00BC43BA">
        <w:rPr>
          <w:lang w:val="bg-BG"/>
        </w:rPr>
        <w:t>шинист</w:t>
      </w:r>
      <w:r w:rsidRPr="00DC4A76">
        <w:rPr>
          <w:lang w:val="bg-BG"/>
        </w:rPr>
        <w:t xml:space="preserve"> и превозна бригад</w:t>
      </w:r>
      <w:r w:rsidR="00BC43BA">
        <w:rPr>
          <w:lang w:val="bg-BG"/>
        </w:rPr>
        <w:t xml:space="preserve">а </w:t>
      </w:r>
      <w:r w:rsidR="001D022A">
        <w:rPr>
          <w:lang w:val="bg-BG"/>
        </w:rPr>
        <w:t xml:space="preserve">на влака </w:t>
      </w:r>
      <w:r w:rsidR="00BC43BA">
        <w:rPr>
          <w:lang w:val="bg-BG"/>
        </w:rPr>
        <w:t>с началник влак и кондуктор</w:t>
      </w:r>
      <w:r w:rsidRPr="00DC4A76">
        <w:rPr>
          <w:lang w:val="bg-BG"/>
        </w:rPr>
        <w:t xml:space="preserve">. </w:t>
      </w:r>
      <w:r w:rsidR="00BC43BA">
        <w:rPr>
          <w:lang w:val="bg-BG"/>
        </w:rPr>
        <w:t>Персонала</w:t>
      </w:r>
      <w:r w:rsidR="00BC43BA" w:rsidRPr="00BC43BA">
        <w:rPr>
          <w:lang w:val="bg-BG"/>
        </w:rPr>
        <w:t xml:space="preserve"> обслужва</w:t>
      </w:r>
      <w:r w:rsidR="00BC43BA">
        <w:rPr>
          <w:lang w:val="bg-BG"/>
        </w:rPr>
        <w:t>щ влака и подвижния състав са на</w:t>
      </w:r>
      <w:r w:rsidR="00BC43BA" w:rsidRPr="00BC43BA">
        <w:rPr>
          <w:lang w:val="bg-BG"/>
        </w:rPr>
        <w:t xml:space="preserve"> железопътното предприятие ,,БДЖ-Пътнически пре</w:t>
      </w:r>
      <w:r w:rsidR="00BC43BA">
        <w:rPr>
          <w:lang w:val="bg-BG"/>
        </w:rPr>
        <w:t>вози“ ЕООД</w:t>
      </w:r>
      <w:r w:rsidR="00BC43BA" w:rsidRPr="00BC43BA">
        <w:rPr>
          <w:lang w:val="bg-BG"/>
        </w:rPr>
        <w:t xml:space="preserve">. </w:t>
      </w:r>
      <w:r w:rsidR="00145572" w:rsidRPr="00DC4A76">
        <w:rPr>
          <w:lang w:val="bg-BG"/>
        </w:rPr>
        <w:t xml:space="preserve">Към влака за ползване на трасе е прикачен дизелов локомотив № 92520007126-2 между влаковия локомотив и първия вагон. </w:t>
      </w:r>
      <w:r w:rsidR="00BC43BA">
        <w:rPr>
          <w:lang w:val="bg-BG"/>
        </w:rPr>
        <w:t>Дизеловият локомотив</w:t>
      </w:r>
      <w:r w:rsidR="0048273F" w:rsidRPr="00DC4A76">
        <w:rPr>
          <w:lang w:val="bg-BG"/>
        </w:rPr>
        <w:t xml:space="preserve"> е откачен от влака в гара Горна Оряховица и БВ № 2610 продължава движението си в първоначалния си състав. </w:t>
      </w:r>
      <w:r w:rsidR="001D022A">
        <w:rPr>
          <w:lang w:val="bg-BG"/>
        </w:rPr>
        <w:t>Влакът по маршрута се движи</w:t>
      </w:r>
      <w:r w:rsidR="00AC39FA" w:rsidRPr="00DC4A76">
        <w:rPr>
          <w:lang w:val="bg-BG"/>
        </w:rPr>
        <w:t xml:space="preserve"> ежедневно в</w:t>
      </w:r>
      <w:r w:rsidRPr="00DC4A76">
        <w:rPr>
          <w:lang w:val="bg-BG"/>
        </w:rPr>
        <w:t xml:space="preserve"> направление </w:t>
      </w:r>
      <w:r w:rsidR="00145572" w:rsidRPr="00DC4A76">
        <w:rPr>
          <w:lang w:val="bg-BG"/>
        </w:rPr>
        <w:t xml:space="preserve">Варна </w:t>
      </w:r>
      <w:r w:rsidRPr="00DC4A76">
        <w:rPr>
          <w:lang w:val="bg-BG"/>
        </w:rPr>
        <w:t>– Горна Оряховица –</w:t>
      </w:r>
      <w:r w:rsidR="00145572" w:rsidRPr="00DC4A76">
        <w:rPr>
          <w:lang w:val="bg-BG"/>
        </w:rPr>
        <w:t xml:space="preserve"> София</w:t>
      </w:r>
      <w:r w:rsidRPr="00DC4A76">
        <w:rPr>
          <w:lang w:val="bg-BG"/>
        </w:rPr>
        <w:t xml:space="preserve">. </w:t>
      </w:r>
    </w:p>
    <w:p w14:paraId="2B86B08B" w14:textId="68DF1565" w:rsidR="00F566C2" w:rsidRDefault="0048273F" w:rsidP="00A1318E">
      <w:pPr>
        <w:ind w:firstLine="720"/>
        <w:rPr>
          <w:lang w:val="bg-BG"/>
        </w:rPr>
      </w:pPr>
      <w:r w:rsidRPr="00DC4A76">
        <w:rPr>
          <w:lang w:val="bg-BG"/>
        </w:rPr>
        <w:t xml:space="preserve">БВ № 2610 </w:t>
      </w:r>
      <w:r w:rsidR="00AC39FA" w:rsidRPr="00DC4A76">
        <w:rPr>
          <w:lang w:val="bg-BG"/>
        </w:rPr>
        <w:t>замина</w:t>
      </w:r>
      <w:r w:rsidR="00BC43BA">
        <w:rPr>
          <w:lang w:val="bg-BG"/>
        </w:rPr>
        <w:t>ва от гара Мездра в 10:44 часа. Влакът преминава</w:t>
      </w:r>
      <w:r w:rsidR="00A1318E" w:rsidRPr="00DC4A76">
        <w:rPr>
          <w:lang w:val="bg-BG"/>
        </w:rPr>
        <w:t xml:space="preserve"> по втори </w:t>
      </w:r>
      <w:r w:rsidR="0044238E" w:rsidRPr="00DC4A76">
        <w:rPr>
          <w:lang w:val="bg-BG"/>
        </w:rPr>
        <w:t xml:space="preserve">главен </w:t>
      </w:r>
      <w:r w:rsidR="00A1318E" w:rsidRPr="00DC4A76">
        <w:rPr>
          <w:lang w:val="bg-BG"/>
        </w:rPr>
        <w:t xml:space="preserve">коловоз в гара Мездра юг </w:t>
      </w:r>
      <w:r w:rsidR="0044238E" w:rsidRPr="00DC4A76">
        <w:rPr>
          <w:lang w:val="bg-BG"/>
        </w:rPr>
        <w:t>в 10:47 часа без спиране</w:t>
      </w:r>
      <w:r w:rsidR="00A1318E" w:rsidRPr="00DC4A76">
        <w:rPr>
          <w:lang w:val="bg-BG"/>
        </w:rPr>
        <w:t>, дежурният ръководител движе</w:t>
      </w:r>
      <w:r w:rsidR="0044238E" w:rsidRPr="00DC4A76">
        <w:rPr>
          <w:lang w:val="bg-BG"/>
        </w:rPr>
        <w:t>ние в гара Мездра юг</w:t>
      </w:r>
      <w:r w:rsidR="00A1318E" w:rsidRPr="00DC4A76">
        <w:rPr>
          <w:lang w:val="bg-BG"/>
        </w:rPr>
        <w:t xml:space="preserve"> забелязва, че от ходовата </w:t>
      </w:r>
      <w:r w:rsidR="0044238E" w:rsidRPr="00DC4A76">
        <w:rPr>
          <w:lang w:val="bg-BG"/>
        </w:rPr>
        <w:t xml:space="preserve">част на локомотива излиза </w:t>
      </w:r>
      <w:r w:rsidR="00145572" w:rsidRPr="00DC4A76">
        <w:rPr>
          <w:lang w:val="bg-BG"/>
        </w:rPr>
        <w:t>дим</w:t>
      </w:r>
      <w:r w:rsidR="0044238E" w:rsidRPr="00DC4A76">
        <w:rPr>
          <w:lang w:val="bg-BG"/>
        </w:rPr>
        <w:t>. Локомотивният машинист</w:t>
      </w:r>
      <w:r w:rsidR="00145572" w:rsidRPr="00DC4A76">
        <w:rPr>
          <w:lang w:val="bg-BG"/>
        </w:rPr>
        <w:t>,</w:t>
      </w:r>
      <w:r w:rsidR="0044238E" w:rsidRPr="00DC4A76">
        <w:rPr>
          <w:lang w:val="bg-BG"/>
        </w:rPr>
        <w:t xml:space="preserve"> поглеждайки </w:t>
      </w:r>
      <w:r w:rsidR="00E46338" w:rsidRPr="00DC4A76">
        <w:rPr>
          <w:lang w:val="bg-BG"/>
        </w:rPr>
        <w:t xml:space="preserve">вдясно </w:t>
      </w:r>
      <w:r w:rsidR="0044238E" w:rsidRPr="00DC4A76">
        <w:rPr>
          <w:lang w:val="bg-BG"/>
        </w:rPr>
        <w:t>към</w:t>
      </w:r>
      <w:r w:rsidR="00A1318E" w:rsidRPr="00DC4A76">
        <w:rPr>
          <w:lang w:val="bg-BG"/>
        </w:rPr>
        <w:t xml:space="preserve"> </w:t>
      </w:r>
      <w:r w:rsidR="00E46338" w:rsidRPr="00DC4A76">
        <w:rPr>
          <w:lang w:val="bg-BG"/>
        </w:rPr>
        <w:t>дежурния ръководител движение</w:t>
      </w:r>
      <w:r w:rsidR="00145572" w:rsidRPr="00DC4A76">
        <w:rPr>
          <w:lang w:val="bg-BG"/>
        </w:rPr>
        <w:t>,</w:t>
      </w:r>
      <w:r w:rsidR="00E46338" w:rsidRPr="00DC4A76">
        <w:rPr>
          <w:lang w:val="bg-BG"/>
        </w:rPr>
        <w:t xml:space="preserve"> забелязва, че </w:t>
      </w:r>
      <w:r w:rsidR="00A1318E" w:rsidRPr="00DC4A76">
        <w:rPr>
          <w:lang w:val="bg-BG"/>
        </w:rPr>
        <w:t>машинн</w:t>
      </w:r>
      <w:r w:rsidR="00E46338" w:rsidRPr="00DC4A76">
        <w:rPr>
          <w:lang w:val="bg-BG"/>
        </w:rPr>
        <w:t>ото помещение е изпълнено с</w:t>
      </w:r>
      <w:r w:rsidR="00A1318E" w:rsidRPr="00DC4A76">
        <w:rPr>
          <w:lang w:val="bg-BG"/>
        </w:rPr>
        <w:t xml:space="preserve"> черен </w:t>
      </w:r>
      <w:r w:rsidR="00145572" w:rsidRPr="00DC4A76">
        <w:rPr>
          <w:lang w:val="bg-BG"/>
        </w:rPr>
        <w:t>дим</w:t>
      </w:r>
      <w:r w:rsidR="00A1318E" w:rsidRPr="00DC4A76">
        <w:rPr>
          <w:lang w:val="bg-BG"/>
        </w:rPr>
        <w:t xml:space="preserve"> и предприема ,,бързо спиране“ на влака със задействане на автоматичн</w:t>
      </w:r>
      <w:r w:rsidR="00145572" w:rsidRPr="00DC4A76">
        <w:rPr>
          <w:lang w:val="bg-BG"/>
        </w:rPr>
        <w:t>ата</w:t>
      </w:r>
      <w:r w:rsidR="00A1318E" w:rsidRPr="00DC4A76">
        <w:rPr>
          <w:lang w:val="bg-BG"/>
        </w:rPr>
        <w:t xml:space="preserve"> влаков</w:t>
      </w:r>
      <w:r w:rsidR="00145572" w:rsidRPr="00DC4A76">
        <w:rPr>
          <w:lang w:val="bg-BG"/>
        </w:rPr>
        <w:t>а</w:t>
      </w:r>
      <w:r w:rsidR="00A1318E" w:rsidRPr="00DC4A76">
        <w:rPr>
          <w:lang w:val="bg-BG"/>
        </w:rPr>
        <w:t xml:space="preserve"> спирачк</w:t>
      </w:r>
      <w:r w:rsidR="00145572" w:rsidRPr="00DC4A76">
        <w:rPr>
          <w:lang w:val="bg-BG"/>
        </w:rPr>
        <w:t>а</w:t>
      </w:r>
      <w:r w:rsidR="00A1318E" w:rsidRPr="00DC4A76">
        <w:rPr>
          <w:lang w:val="bg-BG"/>
        </w:rPr>
        <w:t>. Влакът спира извъ</w:t>
      </w:r>
      <w:r w:rsidR="00E46338" w:rsidRPr="00DC4A76">
        <w:rPr>
          <w:lang w:val="bg-BG"/>
        </w:rPr>
        <w:t>нредно в 10:50 часа</w:t>
      </w:r>
      <w:r w:rsidR="00A1318E" w:rsidRPr="00DC4A76">
        <w:rPr>
          <w:lang w:val="bg-BG"/>
        </w:rPr>
        <w:t xml:space="preserve"> и последва </w:t>
      </w:r>
      <w:r w:rsidR="0044238E" w:rsidRPr="00DC4A76">
        <w:rPr>
          <w:lang w:val="bg-BG"/>
        </w:rPr>
        <w:t xml:space="preserve">бързо </w:t>
      </w:r>
      <w:r w:rsidR="00A1318E" w:rsidRPr="00DC4A76">
        <w:rPr>
          <w:lang w:val="bg-BG"/>
        </w:rPr>
        <w:t>възпламеняване на локомотива</w:t>
      </w:r>
      <w:r w:rsidR="00DA21EB" w:rsidRPr="00DC4A76">
        <w:rPr>
          <w:lang w:val="bg-BG"/>
        </w:rPr>
        <w:t xml:space="preserve"> (фиг. 1.1)</w:t>
      </w:r>
      <w:r w:rsidR="00A1318E" w:rsidRPr="00DC4A76">
        <w:rPr>
          <w:lang w:val="bg-BG"/>
        </w:rPr>
        <w:t>. Дежур</w:t>
      </w:r>
      <w:r w:rsidR="0044238E" w:rsidRPr="00DC4A76">
        <w:rPr>
          <w:lang w:val="bg-BG"/>
        </w:rPr>
        <w:t>ният ръководител движение</w:t>
      </w:r>
      <w:r w:rsidR="00A1318E" w:rsidRPr="00DC4A76">
        <w:rPr>
          <w:lang w:val="bg-BG"/>
        </w:rPr>
        <w:t xml:space="preserve"> се връща в</w:t>
      </w:r>
      <w:r w:rsidR="0044238E" w:rsidRPr="00DC4A76">
        <w:rPr>
          <w:lang w:val="bg-BG"/>
        </w:rPr>
        <w:t xml:space="preserve"> канцеларията и</w:t>
      </w:r>
      <w:r w:rsidR="00A1318E" w:rsidRPr="00DC4A76">
        <w:rPr>
          <w:lang w:val="bg-BG"/>
        </w:rPr>
        <w:t xml:space="preserve"> вижда на „пулт</w:t>
      </w:r>
      <w:r w:rsidR="00E46338" w:rsidRPr="00DC4A76">
        <w:rPr>
          <w:lang w:val="bg-BG"/>
        </w:rPr>
        <w:t>а за управление</w:t>
      </w:r>
      <w:r w:rsidR="00A1318E" w:rsidRPr="00DC4A76">
        <w:rPr>
          <w:lang w:val="bg-BG"/>
        </w:rPr>
        <w:t>“, че влакът е спрял на „участък отдалечение“</w:t>
      </w:r>
      <w:r w:rsidR="00E46338" w:rsidRPr="00DC4A76">
        <w:rPr>
          <w:lang w:val="bg-BG"/>
        </w:rPr>
        <w:t xml:space="preserve"> в района на гарата</w:t>
      </w:r>
      <w:r w:rsidR="00145572" w:rsidRPr="00DC4A76">
        <w:rPr>
          <w:lang w:val="bg-BG"/>
        </w:rPr>
        <w:t>. Т</w:t>
      </w:r>
      <w:r w:rsidR="00A1318E" w:rsidRPr="00DC4A76">
        <w:rPr>
          <w:lang w:val="bg-BG"/>
        </w:rPr>
        <w:t>ой изпраща постовия стр</w:t>
      </w:r>
      <w:r w:rsidR="0044238E" w:rsidRPr="00DC4A76">
        <w:rPr>
          <w:lang w:val="bg-BG"/>
        </w:rPr>
        <w:t>елочник</w:t>
      </w:r>
      <w:r w:rsidR="00A1318E" w:rsidRPr="00DC4A76">
        <w:rPr>
          <w:lang w:val="bg-BG"/>
        </w:rPr>
        <w:t xml:space="preserve"> до спрелия вла</w:t>
      </w:r>
      <w:r w:rsidR="00E46338" w:rsidRPr="00DC4A76">
        <w:rPr>
          <w:lang w:val="bg-BG"/>
        </w:rPr>
        <w:t>к</w:t>
      </w:r>
      <w:r w:rsidR="00145572" w:rsidRPr="00DC4A76">
        <w:rPr>
          <w:lang w:val="bg-BG"/>
        </w:rPr>
        <w:t>,</w:t>
      </w:r>
      <w:r w:rsidR="00E46338" w:rsidRPr="00DC4A76">
        <w:rPr>
          <w:lang w:val="bg-BG"/>
        </w:rPr>
        <w:t xml:space="preserve"> за да установи </w:t>
      </w:r>
      <w:r w:rsidR="00145572" w:rsidRPr="00DC4A76">
        <w:rPr>
          <w:lang w:val="bg-BG"/>
        </w:rPr>
        <w:t>причината за спиране</w:t>
      </w:r>
      <w:r w:rsidR="00A1318E" w:rsidRPr="00DC4A76">
        <w:rPr>
          <w:lang w:val="bg-BG"/>
        </w:rPr>
        <w:t>. След около пет минути постовия</w:t>
      </w:r>
      <w:r w:rsidR="00145572" w:rsidRPr="00DC4A76">
        <w:rPr>
          <w:lang w:val="bg-BG"/>
        </w:rPr>
        <w:t>т</w:t>
      </w:r>
      <w:r w:rsidR="00A1318E" w:rsidRPr="00DC4A76">
        <w:rPr>
          <w:lang w:val="bg-BG"/>
        </w:rPr>
        <w:t xml:space="preserve"> стрелочн</w:t>
      </w:r>
      <w:r w:rsidR="0044238E" w:rsidRPr="00DC4A76">
        <w:rPr>
          <w:lang w:val="bg-BG"/>
        </w:rPr>
        <w:t xml:space="preserve">ик докладва, че </w:t>
      </w:r>
      <w:r w:rsidR="00145572" w:rsidRPr="00DC4A76">
        <w:rPr>
          <w:lang w:val="bg-BG"/>
        </w:rPr>
        <w:t xml:space="preserve">от </w:t>
      </w:r>
      <w:r w:rsidR="0044238E" w:rsidRPr="00DC4A76">
        <w:rPr>
          <w:lang w:val="bg-BG"/>
        </w:rPr>
        <w:t>локомотив</w:t>
      </w:r>
      <w:r w:rsidR="00145572" w:rsidRPr="00DC4A76">
        <w:rPr>
          <w:lang w:val="bg-BG"/>
        </w:rPr>
        <w:t>а</w:t>
      </w:r>
      <w:r w:rsidR="0044238E" w:rsidRPr="00DC4A76">
        <w:rPr>
          <w:lang w:val="bg-BG"/>
        </w:rPr>
        <w:t xml:space="preserve"> </w:t>
      </w:r>
      <w:r w:rsidR="00145572" w:rsidRPr="00DC4A76">
        <w:rPr>
          <w:lang w:val="bg-BG"/>
        </w:rPr>
        <w:t>излиза гъст дим</w:t>
      </w:r>
      <w:r w:rsidR="0044238E" w:rsidRPr="00DC4A76">
        <w:rPr>
          <w:lang w:val="bg-BG"/>
        </w:rPr>
        <w:t>, а п</w:t>
      </w:r>
      <w:r w:rsidR="00A1318E" w:rsidRPr="00DC4A76">
        <w:rPr>
          <w:lang w:val="bg-BG"/>
        </w:rPr>
        <w:t>ътниците са е</w:t>
      </w:r>
      <w:r w:rsidR="0044238E" w:rsidRPr="00DC4A76">
        <w:rPr>
          <w:lang w:val="bg-BG"/>
        </w:rPr>
        <w:t>вакуирани от влака. Л</w:t>
      </w:r>
      <w:r w:rsidR="00A1318E" w:rsidRPr="00DC4A76">
        <w:rPr>
          <w:lang w:val="bg-BG"/>
        </w:rPr>
        <w:t xml:space="preserve">окомотивният машинист подава информация </w:t>
      </w:r>
      <w:r w:rsidR="0044238E" w:rsidRPr="00DC4A76">
        <w:rPr>
          <w:lang w:val="bg-BG"/>
        </w:rPr>
        <w:t xml:space="preserve">за възникналия пожар в локомотива </w:t>
      </w:r>
      <w:r w:rsidR="00A1318E" w:rsidRPr="00DC4A76">
        <w:rPr>
          <w:lang w:val="bg-BG"/>
        </w:rPr>
        <w:t>на тел</w:t>
      </w:r>
      <w:r w:rsidR="0044238E" w:rsidRPr="00DC4A76">
        <w:rPr>
          <w:lang w:val="bg-BG"/>
        </w:rPr>
        <w:t>ефон 112. В 10:57 часа е изключено</w:t>
      </w:r>
      <w:r w:rsidR="00A1318E" w:rsidRPr="00DC4A76">
        <w:rPr>
          <w:lang w:val="bg-BG"/>
        </w:rPr>
        <w:t xml:space="preserve"> напрежението в контактната мрежа в </w:t>
      </w:r>
      <w:r w:rsidR="00145572" w:rsidRPr="00DC4A76">
        <w:rPr>
          <w:lang w:val="bg-BG"/>
        </w:rPr>
        <w:t xml:space="preserve">гара Мездра юг и в </w:t>
      </w:r>
      <w:r w:rsidR="00A1318E" w:rsidRPr="00DC4A76">
        <w:rPr>
          <w:lang w:val="bg-BG"/>
        </w:rPr>
        <w:t>междугарието Мездра юг – Зверино по път № 1 и пъ</w:t>
      </w:r>
      <w:r w:rsidR="006F0577" w:rsidRPr="00DC4A76">
        <w:rPr>
          <w:lang w:val="bg-BG"/>
        </w:rPr>
        <w:t>т № 2. В</w:t>
      </w:r>
      <w:r w:rsidR="00F566C2" w:rsidRPr="00DC4A76">
        <w:rPr>
          <w:lang w:val="bg-BG"/>
        </w:rPr>
        <w:t xml:space="preserve"> 11:05 часа</w:t>
      </w:r>
      <w:r w:rsidR="00A1318E" w:rsidRPr="00DC4A76">
        <w:rPr>
          <w:lang w:val="bg-BG"/>
        </w:rPr>
        <w:t xml:space="preserve"> пристига противопожарен автомобил от РС ПБиЗН Мездра и започва да гаси запаления локомотив. </w:t>
      </w:r>
      <w:r w:rsidR="006F0577" w:rsidRPr="00DC4A76">
        <w:rPr>
          <w:lang w:val="bg-BG"/>
        </w:rPr>
        <w:t>В 12:15 часа пожар</w:t>
      </w:r>
      <w:r w:rsidR="00145572" w:rsidRPr="00DC4A76">
        <w:rPr>
          <w:lang w:val="bg-BG"/>
        </w:rPr>
        <w:t>ът</w:t>
      </w:r>
      <w:r w:rsidR="006F0577" w:rsidRPr="00DC4A76">
        <w:rPr>
          <w:lang w:val="bg-BG"/>
        </w:rPr>
        <w:t xml:space="preserve"> в локомотива е потушен и същият е прибран в гара Мездра юг. В 12:31 часа след разрешение </w:t>
      </w:r>
      <w:r w:rsidR="00145572" w:rsidRPr="00DC4A76">
        <w:rPr>
          <w:lang w:val="bg-BG"/>
        </w:rPr>
        <w:t xml:space="preserve">от </w:t>
      </w:r>
      <w:r w:rsidR="006F0577" w:rsidRPr="00DC4A76">
        <w:rPr>
          <w:lang w:val="bg-BG"/>
        </w:rPr>
        <w:t xml:space="preserve">органите </w:t>
      </w:r>
      <w:r w:rsidR="00145572" w:rsidRPr="00DC4A76">
        <w:rPr>
          <w:lang w:val="bg-BG"/>
        </w:rPr>
        <w:t xml:space="preserve">на </w:t>
      </w:r>
      <w:r w:rsidR="006F0577" w:rsidRPr="00DC4A76">
        <w:rPr>
          <w:lang w:val="bg-BG"/>
        </w:rPr>
        <w:t>РС ПБиЗН Мездра е подадено напрежение в контактна</w:t>
      </w:r>
      <w:r w:rsidR="00F566C2" w:rsidRPr="00DC4A76">
        <w:rPr>
          <w:lang w:val="bg-BG"/>
        </w:rPr>
        <w:t>та мрежа</w:t>
      </w:r>
      <w:r w:rsidR="001D022A">
        <w:rPr>
          <w:lang w:val="bg-BG"/>
        </w:rPr>
        <w:t>. В 13:02 часа БВ № 2610 с</w:t>
      </w:r>
      <w:r w:rsidR="00BC43BA">
        <w:rPr>
          <w:lang w:val="bg-BG"/>
        </w:rPr>
        <w:t xml:space="preserve"> </w:t>
      </w:r>
      <w:r w:rsidR="006F0577" w:rsidRPr="00DC4A76">
        <w:rPr>
          <w:lang w:val="bg-BG"/>
        </w:rPr>
        <w:t xml:space="preserve">локомотив № </w:t>
      </w:r>
      <w:r w:rsidR="003D5CC4" w:rsidRPr="00DC4A76">
        <w:rPr>
          <w:lang w:val="bg-BG"/>
        </w:rPr>
        <w:t xml:space="preserve">91520044162-3 </w:t>
      </w:r>
      <w:r w:rsidR="006F0577" w:rsidRPr="00DC4A76">
        <w:rPr>
          <w:lang w:val="bg-BG"/>
        </w:rPr>
        <w:t>заминава о</w:t>
      </w:r>
      <w:r w:rsidR="003D5CC4" w:rsidRPr="00DC4A76">
        <w:rPr>
          <w:lang w:val="bg-BG"/>
        </w:rPr>
        <w:t>т гара Мездра юг за гара София</w:t>
      </w:r>
      <w:r w:rsidR="006F0577" w:rsidRPr="00DC4A76">
        <w:rPr>
          <w:lang w:val="bg-BG"/>
        </w:rPr>
        <w:t xml:space="preserve">. </w:t>
      </w:r>
    </w:p>
    <w:p w14:paraId="442CBB0D" w14:textId="1065D724" w:rsidR="008B04E4" w:rsidRPr="00DC4A76" w:rsidRDefault="008B04E4" w:rsidP="00A1318E">
      <w:pPr>
        <w:ind w:firstLine="720"/>
        <w:rPr>
          <w:lang w:val="bg-BG"/>
        </w:rPr>
      </w:pPr>
      <w:r w:rsidRPr="00DC4A76">
        <w:rPr>
          <w:noProof/>
          <w:lang w:val="bg-BG" w:eastAsia="bg-BG"/>
        </w:rPr>
        <mc:AlternateContent>
          <mc:Choice Requires="wpg">
            <w:drawing>
              <wp:anchor distT="0" distB="0" distL="114300" distR="114300" simplePos="0" relativeHeight="252387328" behindDoc="0" locked="0" layoutInCell="1" allowOverlap="1" wp14:anchorId="037E4488" wp14:editId="5E958FCC">
                <wp:simplePos x="0" y="0"/>
                <wp:positionH relativeFrom="column">
                  <wp:posOffset>793750</wp:posOffset>
                </wp:positionH>
                <wp:positionV relativeFrom="paragraph">
                  <wp:posOffset>197485</wp:posOffset>
                </wp:positionV>
                <wp:extent cx="4627830" cy="3619498"/>
                <wp:effectExtent l="0" t="0" r="1905" b="635"/>
                <wp:wrapTopAndBottom/>
                <wp:docPr id="3" name="Group 3"/>
                <wp:cNvGraphicFramePr/>
                <a:graphic xmlns:a="http://schemas.openxmlformats.org/drawingml/2006/main">
                  <a:graphicData uri="http://schemas.microsoft.com/office/word/2010/wordprocessingGroup">
                    <wpg:wgp>
                      <wpg:cNvGrpSpPr/>
                      <wpg:grpSpPr>
                        <a:xfrm>
                          <a:off x="0" y="0"/>
                          <a:ext cx="4627830" cy="3619498"/>
                          <a:chOff x="659268" y="-1904635"/>
                          <a:chExt cx="3344605" cy="2615870"/>
                        </a:xfrm>
                      </wpg:grpSpPr>
                      <wps:wsp>
                        <wps:cNvPr id="6" name="Text Box 15"/>
                        <wps:cNvSpPr txBox="1"/>
                        <wps:spPr>
                          <a:xfrm>
                            <a:off x="659268" y="346390"/>
                            <a:ext cx="3344605" cy="364845"/>
                          </a:xfrm>
                          <a:prstGeom prst="rect">
                            <a:avLst/>
                          </a:prstGeom>
                          <a:solidFill>
                            <a:schemeClr val="lt1"/>
                          </a:solidFill>
                          <a:ln w="6350">
                            <a:noFill/>
                          </a:ln>
                        </wps:spPr>
                        <wps:txbx>
                          <w:txbxContent>
                            <w:p w14:paraId="3CB8C56D" w14:textId="704A0C46" w:rsidR="008C5E5F" w:rsidRPr="005F7D6B" w:rsidRDefault="008C5E5F" w:rsidP="006969E9">
                              <w:pPr>
                                <w:ind w:firstLine="0"/>
                                <w:jc w:val="center"/>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1.1</w:t>
                              </w:r>
                              <w:r w:rsidRPr="004B64BD">
                                <w:rPr>
                                  <w:rFonts w:eastAsia="Times New Roman"/>
                                  <w:b/>
                                  <w:szCs w:val="24"/>
                                  <w:lang w:val="bg-BG" w:eastAsia="bg-BG"/>
                                </w:rPr>
                                <w:t>.</w:t>
                              </w:r>
                              <w:r>
                                <w:rPr>
                                  <w:rFonts w:eastAsia="Times New Roman"/>
                                  <w:b/>
                                  <w:szCs w:val="24"/>
                                  <w:lang w:val="bg-BG" w:eastAsia="bg-BG"/>
                                </w:rPr>
                                <w:t xml:space="preserve"> Локомотив № 91520044169-8 на БВ № 2610 в гара Мездра юг.</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 name="Picture 7"/>
                          <pic:cNvPicPr>
                            <a:picLocks noChangeAspect="1"/>
                          </pic:cNvPicPr>
                        </pic:nvPicPr>
                        <pic:blipFill rotWithShape="1">
                          <a:blip r:embed="rId9">
                            <a:extLst>
                              <a:ext uri="{28A0092B-C50C-407E-A947-70E740481C1C}">
                                <a14:useLocalDpi xmlns:a14="http://schemas.microsoft.com/office/drawing/2010/main" val="0"/>
                              </a:ext>
                            </a:extLst>
                          </a:blip>
                          <a:srcRect t="22446" b="47453"/>
                          <a:stretch/>
                        </pic:blipFill>
                        <pic:spPr>
                          <a:xfrm>
                            <a:off x="659268" y="-1904635"/>
                            <a:ext cx="3344604" cy="2237258"/>
                          </a:xfrm>
                          <a:prstGeom prst="rect">
                            <a:avLst/>
                          </a:prstGeom>
                        </pic:spPr>
                      </pic:pic>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037E4488" id="Group 3" o:spid="_x0000_s1026" style="position:absolute;left:0;text-align:left;margin-left:62.5pt;margin-top:15.55pt;width:364.4pt;height:285pt;z-index:252387328;mso-height-relative:margin" coordorigin="6592,-19046" coordsize="33446,2615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">
                <v:shapetype id="_x0000_t202" coordsize="21600,21600" o:spt="202" path="m,l,21600r21600,l21600,xe">
                  <v:stroke joinstyle="miter"/>
                  <v:path gradientshapeok="t" o:connecttype="rect"/>
                </v:shapetype>
                <v:shape id="Text Box 15" o:spid="_x0000_s1027" type="#_x0000_t202" style="position:absolute;left:6592;top:3463;width:33446;height:3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" fillcolor="white [3201]" stroked="f" strokeweight=".5pt">
                  <v:textbox>
                    <w:txbxContent>
                      <w:p w14:paraId="3CB8C56D" w14:textId="704A0C46" w:rsidR="008C5E5F" w:rsidRPr="005F7D6B" w:rsidRDefault="008C5E5F" w:rsidP="006969E9">
                        <w:pPr>
                          <w:ind w:firstLine="0"/>
                          <w:jc w:val="center"/>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1.1</w:t>
                        </w:r>
                        <w:r w:rsidRPr="004B64BD">
                          <w:rPr>
                            <w:rFonts w:eastAsia="Times New Roman"/>
                            <w:b/>
                            <w:szCs w:val="24"/>
                            <w:lang w:val="bg-BG" w:eastAsia="bg-BG"/>
                          </w:rPr>
                          <w:t>.</w:t>
                        </w:r>
                        <w:r>
                          <w:rPr>
                            <w:rFonts w:eastAsia="Times New Roman"/>
                            <w:b/>
                            <w:szCs w:val="24"/>
                            <w:lang w:val="bg-BG" w:eastAsia="bg-BG"/>
                          </w:rPr>
                          <w:t xml:space="preserve"> Локомотив № 91520044169-8 на БВ № 2610 в гара Мездра юг.</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style="position:absolute;left:6592;top:-19046;width:33446;height:22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">
                  <v:imagedata r:id="rId10" o:title="" croptop="14710f" cropbottom="31099f"/>
                  <v:path arrowok="t"/>
                </v:shape>
                <w10:wrap type="topAndBottom"/>
              </v:group>
            </w:pict>
          </mc:Fallback>
        </mc:AlternateContent>
      </w:r>
    </w:p>
    <w:p w14:paraId="12075D65" w14:textId="40E90B0F" w:rsidR="00A1318E" w:rsidRPr="00DC4A76" w:rsidRDefault="00A1318E" w:rsidP="00A1318E">
      <w:pPr>
        <w:ind w:firstLine="720"/>
        <w:rPr>
          <w:lang w:val="bg-BG"/>
        </w:rPr>
      </w:pPr>
      <w:r w:rsidRPr="00DC4A76">
        <w:rPr>
          <w:lang w:val="bg-BG"/>
        </w:rPr>
        <w:lastRenderedPageBreak/>
        <w:t>Персоналът</w:t>
      </w:r>
      <w:r w:rsidR="00145572" w:rsidRPr="00DC4A76">
        <w:rPr>
          <w:lang w:val="bg-BG"/>
        </w:rPr>
        <w:t>,</w:t>
      </w:r>
      <w:r w:rsidRPr="00DC4A76">
        <w:rPr>
          <w:lang w:val="bg-BG"/>
        </w:rPr>
        <w:t xml:space="preserve"> обслужвал влака</w:t>
      </w:r>
      <w:r w:rsidR="003D5CC4" w:rsidRPr="00DC4A76">
        <w:rPr>
          <w:lang w:val="bg-BG"/>
        </w:rPr>
        <w:t xml:space="preserve">, както и </w:t>
      </w:r>
      <w:r w:rsidRPr="00DC4A76">
        <w:rPr>
          <w:lang w:val="bg-BG"/>
        </w:rPr>
        <w:t>пътници</w:t>
      </w:r>
      <w:r w:rsidR="003D5CC4" w:rsidRPr="00DC4A76">
        <w:rPr>
          <w:lang w:val="bg-BG"/>
        </w:rPr>
        <w:t>те</w:t>
      </w:r>
      <w:r w:rsidRPr="00DC4A76">
        <w:rPr>
          <w:lang w:val="bg-BG"/>
        </w:rPr>
        <w:t xml:space="preserve"> </w:t>
      </w:r>
      <w:r w:rsidR="0084555F" w:rsidRPr="00DC4A76">
        <w:rPr>
          <w:lang w:val="bg-BG"/>
        </w:rPr>
        <w:t>във влака</w:t>
      </w:r>
      <w:r w:rsidR="003D5CC4" w:rsidRPr="00DC4A76">
        <w:rPr>
          <w:lang w:val="bg-BG"/>
        </w:rPr>
        <w:t>,</w:t>
      </w:r>
      <w:r w:rsidR="0084555F" w:rsidRPr="00DC4A76">
        <w:rPr>
          <w:lang w:val="bg-BG"/>
        </w:rPr>
        <w:t xml:space="preserve"> не са</w:t>
      </w:r>
      <w:r w:rsidRPr="00DC4A76">
        <w:rPr>
          <w:lang w:val="bg-BG"/>
        </w:rPr>
        <w:t xml:space="preserve"> пострадали.</w:t>
      </w:r>
      <w:r w:rsidR="003D5CC4" w:rsidRPr="00DC4A76">
        <w:rPr>
          <w:lang w:val="bg-BG"/>
        </w:rPr>
        <w:t xml:space="preserve"> Материални щети по железопътн</w:t>
      </w:r>
      <w:r w:rsidR="00F566C2" w:rsidRPr="00DC4A76">
        <w:rPr>
          <w:lang w:val="bg-BG"/>
        </w:rPr>
        <w:t>ата инфраструктура няма, нанесени са</w:t>
      </w:r>
      <w:r w:rsidR="003D5CC4" w:rsidRPr="00DC4A76">
        <w:rPr>
          <w:lang w:val="bg-BG"/>
        </w:rPr>
        <w:t xml:space="preserve"> </w:t>
      </w:r>
      <w:r w:rsidR="001D022A">
        <w:rPr>
          <w:lang w:val="bg-BG"/>
        </w:rPr>
        <w:t xml:space="preserve">само </w:t>
      </w:r>
      <w:r w:rsidR="003D5CC4" w:rsidRPr="00DC4A76">
        <w:rPr>
          <w:lang w:val="bg-BG"/>
        </w:rPr>
        <w:t xml:space="preserve">материални щети на </w:t>
      </w:r>
      <w:r w:rsidR="00F566C2" w:rsidRPr="00DC4A76">
        <w:rPr>
          <w:lang w:val="bg-BG"/>
        </w:rPr>
        <w:t xml:space="preserve">опожарения </w:t>
      </w:r>
      <w:r w:rsidR="003D5CC4" w:rsidRPr="00DC4A76">
        <w:rPr>
          <w:lang w:val="bg-BG"/>
        </w:rPr>
        <w:t>локомотив № 91520044169-8</w:t>
      </w:r>
      <w:r w:rsidR="00145572" w:rsidRPr="00DC4A76">
        <w:rPr>
          <w:lang w:val="bg-BG"/>
        </w:rPr>
        <w:t>,</w:t>
      </w:r>
      <w:r w:rsidR="003D5CC4" w:rsidRPr="00DC4A76">
        <w:rPr>
          <w:lang w:val="bg-BG"/>
        </w:rPr>
        <w:t xml:space="preserve"> обслужвал БВ № 2610.</w:t>
      </w:r>
    </w:p>
    <w:p w14:paraId="7B0B92F3" w14:textId="7A83379B" w:rsidR="00C65266" w:rsidRPr="00DC4A76" w:rsidRDefault="00D222C2" w:rsidP="003D5CC4">
      <w:pPr>
        <w:ind w:firstLine="710"/>
        <w:rPr>
          <w:noProof/>
          <w:lang w:val="bg-BG"/>
        </w:rPr>
      </w:pPr>
      <w:r w:rsidRPr="00DC4A76">
        <w:rPr>
          <w:noProof/>
          <w:lang w:val="bg-BG" w:eastAsia="bg-BG"/>
        </w:rPr>
        <mc:AlternateContent>
          <mc:Choice Requires="wpg">
            <w:drawing>
              <wp:anchor distT="0" distB="0" distL="114300" distR="114300" simplePos="0" relativeHeight="252393472" behindDoc="0" locked="0" layoutInCell="1" allowOverlap="1" wp14:anchorId="4111EF9C" wp14:editId="3B4D866C">
                <wp:simplePos x="0" y="0"/>
                <wp:positionH relativeFrom="column">
                  <wp:posOffset>415925</wp:posOffset>
                </wp:positionH>
                <wp:positionV relativeFrom="paragraph">
                  <wp:posOffset>505460</wp:posOffset>
                </wp:positionV>
                <wp:extent cx="5645150" cy="7859395"/>
                <wp:effectExtent l="0" t="0" r="0" b="8255"/>
                <wp:wrapTopAndBottom/>
                <wp:docPr id="28" name="Group 28"/>
                <wp:cNvGraphicFramePr/>
                <a:graphic xmlns:a="http://schemas.openxmlformats.org/drawingml/2006/main">
                  <a:graphicData uri="http://schemas.microsoft.com/office/word/2010/wordprocessingGroup">
                    <wpg:wgp>
                      <wpg:cNvGrpSpPr/>
                      <wpg:grpSpPr>
                        <a:xfrm>
                          <a:off x="0" y="0"/>
                          <a:ext cx="5645150" cy="7859395"/>
                          <a:chOff x="571499" y="353094"/>
                          <a:chExt cx="5857877" cy="8156271"/>
                        </a:xfrm>
                      </wpg:grpSpPr>
                      <wpg:grpSp>
                        <wpg:cNvPr id="29" name="Group 29"/>
                        <wpg:cNvGrpSpPr/>
                        <wpg:grpSpPr>
                          <a:xfrm>
                            <a:off x="571499" y="353094"/>
                            <a:ext cx="5857876" cy="8156271"/>
                            <a:chOff x="542924" y="353094"/>
                            <a:chExt cx="5857876" cy="8156272"/>
                          </a:xfrm>
                        </wpg:grpSpPr>
                        <wpg:grpSp>
                          <wpg:cNvPr id="30" name="Group 30"/>
                          <wpg:cNvGrpSpPr/>
                          <wpg:grpSpPr>
                            <a:xfrm>
                              <a:off x="666750" y="353094"/>
                              <a:ext cx="5734050" cy="8156272"/>
                              <a:chOff x="300777" y="-1945455"/>
                              <a:chExt cx="4144089" cy="5894670"/>
                            </a:xfrm>
                          </wpg:grpSpPr>
                          <wps:wsp>
                            <wps:cNvPr id="31" name="Text Box 15"/>
                            <wps:cNvSpPr txBox="1"/>
                            <wps:spPr>
                              <a:xfrm>
                                <a:off x="300777" y="3699101"/>
                                <a:ext cx="4144089" cy="250114"/>
                              </a:xfrm>
                              <a:prstGeom prst="rect">
                                <a:avLst/>
                              </a:prstGeom>
                              <a:solidFill>
                                <a:schemeClr val="lt1"/>
                              </a:solidFill>
                              <a:ln w="6350">
                                <a:noFill/>
                              </a:ln>
                            </wps:spPr>
                            <wps:txbx>
                              <w:txbxContent>
                                <w:p w14:paraId="19421042" w14:textId="77777777" w:rsidR="008C5E5F" w:rsidRPr="005F7D6B" w:rsidRDefault="008C5E5F" w:rsidP="00D222C2">
                                  <w:pPr>
                                    <w:ind w:firstLine="0"/>
                                    <w:jc w:val="center"/>
                                    <w:rPr>
                                      <w:rFonts w:eastAsia="Calibri"/>
                                      <w:b/>
                                      <w:bCs/>
                                      <w:szCs w:val="24"/>
                                      <w:lang w:val="bg-BG"/>
                                    </w:rPr>
                                  </w:pPr>
                                  <w:r w:rsidRPr="00925152">
                                    <w:rPr>
                                      <w:b/>
                                      <w:lang w:val="bg-BG"/>
                                    </w:rPr>
                                    <w:t xml:space="preserve">Фиг. 1.2. </w:t>
                                  </w:r>
                                  <w:r>
                                    <w:rPr>
                                      <w:b/>
                                      <w:lang w:val="bg-BG"/>
                                    </w:rPr>
                                    <w:t>Разписание на БВ № 2610.</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2" name="Picture 32"/>
                              <pic:cNvPicPr>
                                <a:picLocks noChangeAspect="1"/>
                              </pic:cNvPicPr>
                            </pic:nvPicPr>
                            <pic:blipFill rotWithShape="1">
                              <a:blip r:embed="rId11">
                                <a:extLst>
                                  <a:ext uri="{28A0092B-C50C-407E-A947-70E740481C1C}">
                                    <a14:useLocalDpi xmlns:a14="http://schemas.microsoft.com/office/drawing/2010/main" val="0"/>
                                  </a:ext>
                                </a:extLst>
                              </a:blip>
                              <a:srcRect t="3360" b="1620"/>
                              <a:stretch/>
                            </pic:blipFill>
                            <pic:spPr>
                              <a:xfrm>
                                <a:off x="300777" y="-1945455"/>
                                <a:ext cx="4144089" cy="2793048"/>
                              </a:xfrm>
                              <a:prstGeom prst="rect">
                                <a:avLst/>
                              </a:prstGeom>
                            </pic:spPr>
                          </pic:pic>
                        </wpg:grpSp>
                        <pic:pic xmlns:pic="http://schemas.openxmlformats.org/drawingml/2006/picture">
                          <pic:nvPicPr>
                            <pic:cNvPr id="36" name="Картина 2"/>
                            <pic:cNvPicPr>
                              <a:picLocks noChangeAspect="1"/>
                            </pic:cNvPicPr>
                          </pic:nvPicPr>
                          <pic:blipFill>
                            <a:blip r:embed="rId12" cstate="print"/>
                            <a:stretch>
                              <a:fillRect/>
                            </a:stretch>
                          </pic:blipFill>
                          <pic:spPr>
                            <a:xfrm>
                              <a:off x="542924" y="4164876"/>
                              <a:ext cx="2771775" cy="3998645"/>
                            </a:xfrm>
                            <a:prstGeom prst="rect">
                              <a:avLst/>
                            </a:prstGeom>
                          </pic:spPr>
                        </pic:pic>
                      </wpg:grpSp>
                      <pic:pic xmlns:pic="http://schemas.openxmlformats.org/drawingml/2006/picture">
                        <pic:nvPicPr>
                          <pic:cNvPr id="37" name="Картина 5"/>
                          <pic:cNvPicPr>
                            <a:picLocks noChangeAspect="1"/>
                          </pic:cNvPicPr>
                        </pic:nvPicPr>
                        <pic:blipFill>
                          <a:blip r:embed="rId13" cstate="print"/>
                          <a:stretch>
                            <a:fillRect/>
                          </a:stretch>
                        </pic:blipFill>
                        <pic:spPr>
                          <a:xfrm>
                            <a:off x="3652196" y="4217750"/>
                            <a:ext cx="2777180" cy="3995652"/>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111EF9C" id="Group 28" o:spid="_x0000_s1029" style="position:absolute;left:0;text-align:left;margin-left:32.75pt;margin-top:39.8pt;width:444.5pt;height:618.85pt;z-index:252393472;mso-width-relative:margin;mso-height-relative:margin" coordorigin="5714,3530" coordsize="58578,815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">
                <v:group id="Group 29" o:spid="_x0000_s1030" style="position:absolute;left:5714;top:3530;width:58579;height:81563" coordorigin="5429,3530" coordsize="58578,81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group id="Group 30" o:spid="_x0000_s1031" style="position:absolute;left:6667;top:3530;width:57341;height:81563" coordorigin="3007,-19454" coordsize="41440,58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Text Box 15" o:spid="_x0000_s1032" type="#_x0000_t202" style="position:absolute;left:3007;top:36991;width:41441;height:2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" fillcolor="white [3201]" stroked="f" strokeweight=".5pt">
                      <v:textbox>
                        <w:txbxContent>
                          <w:p w14:paraId="19421042" w14:textId="77777777" w:rsidR="008C5E5F" w:rsidRPr="005F7D6B" w:rsidRDefault="008C5E5F" w:rsidP="00D222C2">
                            <w:pPr>
                              <w:ind w:firstLine="0"/>
                              <w:jc w:val="center"/>
                              <w:rPr>
                                <w:rFonts w:eastAsia="Calibri"/>
                                <w:b/>
                                <w:bCs/>
                                <w:szCs w:val="24"/>
                                <w:lang w:val="bg-BG"/>
                              </w:rPr>
                            </w:pPr>
                            <w:r w:rsidRPr="00925152">
                              <w:rPr>
                                <w:b/>
                                <w:lang w:val="bg-BG"/>
                              </w:rPr>
                              <w:t xml:space="preserve">Фиг. 1.2. </w:t>
                            </w:r>
                            <w:r>
                              <w:rPr>
                                <w:b/>
                                <w:lang w:val="bg-BG"/>
                              </w:rPr>
                              <w:t>Разписание на БВ № 2610.</w:t>
                            </w:r>
                          </w:p>
                        </w:txbxContent>
                      </v:textbox>
                    </v:shape>
                    <v:shape id="Picture 32" o:spid="_x0000_s1033" type="#_x0000_t75" style="position:absolute;left:3007;top:-19454;width:41441;height:27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">
                      <v:imagedata r:id="rId14" o:title="" croptop="2202f" cropbottom="1062f"/>
                      <v:path arrowok="t"/>
                    </v:shape>
                  </v:group>
                  <v:shape id="Картина 2" o:spid="_x0000_s1034" type="#_x0000_t75" style="position:absolute;left:5429;top:41648;width:27717;height:39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">
                    <v:imagedata r:id="rId15" o:title=""/>
                    <v:path arrowok="t"/>
                  </v:shape>
                </v:group>
                <v:shape id="Картина 5" o:spid="_x0000_s1035" type="#_x0000_t75" style="position:absolute;left:36521;top:42177;width:27772;height:39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">
                  <v:imagedata r:id="rId16" o:title=""/>
                  <v:path arrowok="t"/>
                </v:shape>
                <w10:wrap type="topAndBottom"/>
              </v:group>
            </w:pict>
          </mc:Fallback>
        </mc:AlternateContent>
      </w:r>
      <w:r w:rsidR="002932BE" w:rsidRPr="00DC4A76">
        <w:rPr>
          <w:lang w:val="bg-BG"/>
        </w:rPr>
        <w:t xml:space="preserve">Движението </w:t>
      </w:r>
      <w:r w:rsidR="003D5CC4" w:rsidRPr="00DC4A76">
        <w:rPr>
          <w:lang w:val="bg-BG"/>
        </w:rPr>
        <w:t>на влаковете между гарите Мездра юг</w:t>
      </w:r>
      <w:r w:rsidR="002932BE" w:rsidRPr="00DC4A76">
        <w:rPr>
          <w:lang w:val="bg-BG"/>
        </w:rPr>
        <w:t xml:space="preserve"> </w:t>
      </w:r>
      <w:r w:rsidR="002B242E" w:rsidRPr="00DC4A76">
        <w:rPr>
          <w:lang w:val="bg-BG"/>
        </w:rPr>
        <w:t>и</w:t>
      </w:r>
      <w:r w:rsidR="003D5CC4" w:rsidRPr="00DC4A76">
        <w:rPr>
          <w:lang w:val="bg-BG"/>
        </w:rPr>
        <w:t xml:space="preserve"> Зверино</w:t>
      </w:r>
      <w:r w:rsidR="002932BE" w:rsidRPr="00DC4A76">
        <w:rPr>
          <w:lang w:val="bg-BG"/>
        </w:rPr>
        <w:t xml:space="preserve"> е </w:t>
      </w:r>
      <w:r w:rsidR="00F566C2" w:rsidRPr="00DC4A76">
        <w:rPr>
          <w:lang w:val="bg-BG"/>
        </w:rPr>
        <w:t>прекъснато в периода</w:t>
      </w:r>
      <w:r w:rsidR="003D5CC4" w:rsidRPr="00DC4A76">
        <w:rPr>
          <w:lang w:val="bg-BG"/>
        </w:rPr>
        <w:t xml:space="preserve"> 11:0</w:t>
      </w:r>
      <w:r w:rsidR="00F566C2" w:rsidRPr="00DC4A76">
        <w:rPr>
          <w:lang w:val="bg-BG"/>
        </w:rPr>
        <w:t>0 ÷</w:t>
      </w:r>
      <w:r w:rsidR="002B242E" w:rsidRPr="00DC4A76">
        <w:rPr>
          <w:lang w:val="bg-BG"/>
        </w:rPr>
        <w:t xml:space="preserve"> </w:t>
      </w:r>
      <w:r w:rsidR="003D5CC4" w:rsidRPr="00DC4A76">
        <w:rPr>
          <w:lang w:val="bg-BG"/>
        </w:rPr>
        <w:t>12:30</w:t>
      </w:r>
      <w:r w:rsidR="002932BE" w:rsidRPr="00DC4A76">
        <w:rPr>
          <w:lang w:val="bg-BG"/>
        </w:rPr>
        <w:t xml:space="preserve"> часа на</w:t>
      </w:r>
      <w:r w:rsidR="003D5CC4" w:rsidRPr="00DC4A76">
        <w:rPr>
          <w:lang w:val="bg-BG"/>
        </w:rPr>
        <w:t xml:space="preserve"> 06.01.2023</w:t>
      </w:r>
      <w:r w:rsidR="00CE69B1" w:rsidRPr="00DC4A76">
        <w:rPr>
          <w:lang w:val="bg-BG"/>
        </w:rPr>
        <w:t xml:space="preserve"> г.</w:t>
      </w:r>
      <w:r w:rsidR="00F566C2" w:rsidRPr="00DC4A76">
        <w:rPr>
          <w:lang w:val="bg-BG"/>
        </w:rPr>
        <w:t xml:space="preserve"> и </w:t>
      </w:r>
      <w:r w:rsidR="00145572" w:rsidRPr="00DC4A76">
        <w:rPr>
          <w:lang w:val="bg-BG"/>
        </w:rPr>
        <w:t xml:space="preserve">е </w:t>
      </w:r>
      <w:r w:rsidR="00F566C2" w:rsidRPr="00DC4A76">
        <w:rPr>
          <w:lang w:val="bg-BG"/>
        </w:rPr>
        <w:t>възстановено по разписание.</w:t>
      </w:r>
      <w:r w:rsidRPr="00DC4A76">
        <w:rPr>
          <w:noProof/>
          <w:lang w:val="bg-BG"/>
        </w:rPr>
        <w:t xml:space="preserve"> </w:t>
      </w:r>
    </w:p>
    <w:p w14:paraId="5A95C929" w14:textId="77777777" w:rsidR="00860D24" w:rsidRDefault="00860D24" w:rsidP="00705656">
      <w:pPr>
        <w:pStyle w:val="ListParagraph"/>
        <w:ind w:left="1851" w:firstLine="0"/>
        <w:rPr>
          <w:b/>
          <w:i/>
          <w:iCs/>
          <w:lang w:val="bg-BG"/>
        </w:rPr>
      </w:pPr>
    </w:p>
    <w:p w14:paraId="7ED7589A" w14:textId="15A1A680" w:rsidR="00E70E2D" w:rsidRPr="00860D24" w:rsidRDefault="008B04E4" w:rsidP="00860D24">
      <w:pPr>
        <w:pStyle w:val="ListParagraph"/>
        <w:numPr>
          <w:ilvl w:val="1"/>
          <w:numId w:val="37"/>
        </w:numPr>
        <w:ind w:left="1134" w:hanging="425"/>
        <w:rPr>
          <w:b/>
          <w:i/>
          <w:iCs/>
          <w:lang w:val="bg-BG"/>
        </w:rPr>
      </w:pPr>
      <w:r w:rsidRPr="00DC4A76">
        <w:rPr>
          <w:noProof/>
          <w:lang w:val="bg-BG" w:eastAsia="bg-BG"/>
        </w:rPr>
        <w:lastRenderedPageBreak/>
        <mc:AlternateContent>
          <mc:Choice Requires="wpg">
            <w:drawing>
              <wp:anchor distT="0" distB="0" distL="114300" distR="114300" simplePos="0" relativeHeight="252395520" behindDoc="0" locked="0" layoutInCell="1" allowOverlap="1" wp14:anchorId="2283C888" wp14:editId="627C689D">
                <wp:simplePos x="0" y="0"/>
                <wp:positionH relativeFrom="column">
                  <wp:posOffset>283210</wp:posOffset>
                </wp:positionH>
                <wp:positionV relativeFrom="paragraph">
                  <wp:posOffset>0</wp:posOffset>
                </wp:positionV>
                <wp:extent cx="5930900" cy="3322955"/>
                <wp:effectExtent l="0" t="0" r="0" b="0"/>
                <wp:wrapTopAndBottom/>
                <wp:docPr id="38" name="Group 38"/>
                <wp:cNvGraphicFramePr/>
                <a:graphic xmlns:a="http://schemas.openxmlformats.org/drawingml/2006/main">
                  <a:graphicData uri="http://schemas.microsoft.com/office/word/2010/wordprocessingGroup">
                    <wpg:wgp>
                      <wpg:cNvGrpSpPr/>
                      <wpg:grpSpPr>
                        <a:xfrm>
                          <a:off x="0" y="0"/>
                          <a:ext cx="5930900" cy="3322955"/>
                          <a:chOff x="1" y="1742045"/>
                          <a:chExt cx="5931630" cy="3839853"/>
                        </a:xfrm>
                      </wpg:grpSpPr>
                      <wpg:grpSp>
                        <wpg:cNvPr id="39" name="Group 39"/>
                        <wpg:cNvGrpSpPr/>
                        <wpg:grpSpPr>
                          <a:xfrm>
                            <a:off x="1" y="1829836"/>
                            <a:ext cx="5931630" cy="3752062"/>
                            <a:chOff x="819151" y="3249061"/>
                            <a:chExt cx="5931630" cy="3752062"/>
                          </a:xfrm>
                        </wpg:grpSpPr>
                        <pic:pic xmlns:pic="http://schemas.openxmlformats.org/drawingml/2006/picture">
                          <pic:nvPicPr>
                            <pic:cNvPr id="40" name="Картина 7"/>
                            <pic:cNvPicPr>
                              <a:picLocks noChangeAspect="1"/>
                            </pic:cNvPicPr>
                          </pic:nvPicPr>
                          <pic:blipFill rotWithShape="1">
                            <a:blip r:embed="rId17" cstate="print"/>
                            <a:srcRect t="67672" r="49916" b="13"/>
                            <a:stretch/>
                          </pic:blipFill>
                          <pic:spPr>
                            <a:xfrm>
                              <a:off x="994718" y="3249061"/>
                              <a:ext cx="2771911" cy="2772704"/>
                            </a:xfrm>
                            <a:prstGeom prst="rect">
                              <a:avLst/>
                            </a:prstGeom>
                          </pic:spPr>
                        </pic:pic>
                        <wps:wsp>
                          <wps:cNvPr id="41" name="Text Box 15"/>
                          <wps:cNvSpPr txBox="1"/>
                          <wps:spPr>
                            <a:xfrm>
                              <a:off x="819151" y="6667480"/>
                              <a:ext cx="5931630" cy="333643"/>
                            </a:xfrm>
                            <a:prstGeom prst="rect">
                              <a:avLst/>
                            </a:prstGeom>
                            <a:solidFill>
                              <a:schemeClr val="lt1"/>
                            </a:solidFill>
                            <a:ln w="6350">
                              <a:noFill/>
                            </a:ln>
                          </wps:spPr>
                          <wps:txbx>
                            <w:txbxContent>
                              <w:p w14:paraId="6EFB278C" w14:textId="4980AF87" w:rsidR="008C5E5F" w:rsidRPr="003A3A59" w:rsidRDefault="008C5E5F" w:rsidP="008B07CB">
                                <w:pPr>
                                  <w:ind w:firstLine="0"/>
                                  <w:jc w:val="center"/>
                                  <w:rPr>
                                    <w:rFonts w:eastAsia="Calibri"/>
                                    <w:b/>
                                    <w:bCs/>
                                    <w:szCs w:val="24"/>
                                    <w:lang w:val="bg-BG"/>
                                  </w:rPr>
                                </w:pPr>
                                <w:r w:rsidRPr="003A3A59">
                                  <w:rPr>
                                    <w:b/>
                                    <w:szCs w:val="24"/>
                                    <w:lang w:val="bg-BG"/>
                                  </w:rPr>
                                  <w:t>Фиг. 1.</w:t>
                                </w:r>
                                <w:r>
                                  <w:rPr>
                                    <w:b/>
                                    <w:szCs w:val="24"/>
                                    <w:lang w:val="bg-BG"/>
                                  </w:rPr>
                                  <w:t>3</w:t>
                                </w:r>
                                <w:r w:rsidRPr="003A3A59">
                                  <w:rPr>
                                    <w:b/>
                                    <w:szCs w:val="24"/>
                                    <w:lang w:val="bg-BG"/>
                                  </w:rPr>
                                  <w:t xml:space="preserve">. </w:t>
                                </w:r>
                                <w:r>
                                  <w:rPr>
                                    <w:b/>
                                    <w:szCs w:val="24"/>
                                    <w:lang w:val="bg-BG"/>
                                  </w:rPr>
                                  <w:t>И</w:t>
                                </w:r>
                                <w:r w:rsidRPr="003A3A59">
                                  <w:rPr>
                                    <w:b/>
                                    <w:bCs/>
                                    <w:szCs w:val="24"/>
                                    <w:lang w:val="bg-BG"/>
                                  </w:rPr>
                                  <w:t>зменен</w:t>
                                </w:r>
                                <w:r>
                                  <w:rPr>
                                    <w:b/>
                                    <w:bCs/>
                                    <w:szCs w:val="24"/>
                                    <w:lang w:val="bg-BG"/>
                                  </w:rPr>
                                  <w:t>о</w:t>
                                </w:r>
                                <w:r w:rsidRPr="003A3A59">
                                  <w:rPr>
                                    <w:b/>
                                    <w:bCs/>
                                    <w:szCs w:val="24"/>
                                    <w:lang w:val="bg-BG"/>
                                  </w:rPr>
                                  <w:t xml:space="preserve"> разписание</w:t>
                                </w:r>
                                <w:r>
                                  <w:rPr>
                                    <w:b/>
                                    <w:bCs/>
                                    <w:szCs w:val="24"/>
                                    <w:lang w:val="bg-BG"/>
                                  </w:rPr>
                                  <w:t xml:space="preserve"> с телеграма № 84/5.12.2022 г.</w:t>
                                </w:r>
                                <w:r w:rsidRPr="003A3A59">
                                  <w:rPr>
                                    <w:b/>
                                    <w:bCs/>
                                    <w:szCs w:val="24"/>
                                    <w:lang w:val="bg-BG"/>
                                  </w:rPr>
                                  <w:t xml:space="preserve"> на БВ № 2610.</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42" name="Картина 9"/>
                          <pic:cNvPicPr>
                            <a:picLocks noChangeAspect="1"/>
                          </pic:cNvPicPr>
                        </pic:nvPicPr>
                        <pic:blipFill rotWithShape="1">
                          <a:blip r:embed="rId18" cstate="print"/>
                          <a:srcRect t="-1" r="46326" b="60113"/>
                          <a:stretch/>
                        </pic:blipFill>
                        <pic:spPr>
                          <a:xfrm>
                            <a:off x="2946401" y="1742045"/>
                            <a:ext cx="2985230" cy="3438773"/>
                          </a:xfrm>
                          <a:prstGeom prst="rect">
                            <a:avLst/>
                          </a:prstGeom>
                        </pic:spPr>
                      </pic:pic>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283C888" id="Group 38" o:spid="_x0000_s1036" style="position:absolute;left:0;text-align:left;margin-left:22.3pt;margin-top:0;width:467pt;height:261.65pt;z-index:252395520;mso-height-relative:margin" coordorigin=",17420" coordsize="59316,383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">
                <v:group id="_x0000_s1037" style="position:absolute;top:18298;width:59316;height:37520" coordorigin="8191,32490" coordsize="59316,37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Картина 7" o:spid="_x0000_s1038" type="#_x0000_t75" style="position:absolute;left:9947;top:32490;width:27719;height:27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">
                    <v:imagedata r:id="rId19" o:title="" croptop="44350f" cropbottom="9f" cropright="32713f"/>
                    <v:path arrowok="t"/>
                  </v:shape>
                  <v:shape id="Text Box 15" o:spid="_x0000_s1039" type="#_x0000_t202" style="position:absolute;left:8191;top:66674;width:59316;height:3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" fillcolor="white [3201]" stroked="f" strokeweight=".5pt">
                    <v:textbox>
                      <w:txbxContent>
                        <w:p w14:paraId="6EFB278C" w14:textId="4980AF87" w:rsidR="008C5E5F" w:rsidRPr="003A3A59" w:rsidRDefault="008C5E5F" w:rsidP="008B07CB">
                          <w:pPr>
                            <w:ind w:firstLine="0"/>
                            <w:jc w:val="center"/>
                            <w:rPr>
                              <w:rFonts w:eastAsia="Calibri"/>
                              <w:b/>
                              <w:bCs/>
                              <w:szCs w:val="24"/>
                              <w:lang w:val="bg-BG"/>
                            </w:rPr>
                          </w:pPr>
                          <w:r w:rsidRPr="003A3A59">
                            <w:rPr>
                              <w:b/>
                              <w:szCs w:val="24"/>
                              <w:lang w:val="bg-BG"/>
                            </w:rPr>
                            <w:t>Фиг. 1.</w:t>
                          </w:r>
                          <w:r>
                            <w:rPr>
                              <w:b/>
                              <w:szCs w:val="24"/>
                              <w:lang w:val="bg-BG"/>
                            </w:rPr>
                            <w:t>3</w:t>
                          </w:r>
                          <w:r w:rsidRPr="003A3A59">
                            <w:rPr>
                              <w:b/>
                              <w:szCs w:val="24"/>
                              <w:lang w:val="bg-BG"/>
                            </w:rPr>
                            <w:t xml:space="preserve">. </w:t>
                          </w:r>
                          <w:r>
                            <w:rPr>
                              <w:b/>
                              <w:szCs w:val="24"/>
                              <w:lang w:val="bg-BG"/>
                            </w:rPr>
                            <w:t>И</w:t>
                          </w:r>
                          <w:r w:rsidRPr="003A3A59">
                            <w:rPr>
                              <w:b/>
                              <w:bCs/>
                              <w:szCs w:val="24"/>
                              <w:lang w:val="bg-BG"/>
                            </w:rPr>
                            <w:t>зменен</w:t>
                          </w:r>
                          <w:r>
                            <w:rPr>
                              <w:b/>
                              <w:bCs/>
                              <w:szCs w:val="24"/>
                              <w:lang w:val="bg-BG"/>
                            </w:rPr>
                            <w:t>о</w:t>
                          </w:r>
                          <w:r w:rsidRPr="003A3A59">
                            <w:rPr>
                              <w:b/>
                              <w:bCs/>
                              <w:szCs w:val="24"/>
                              <w:lang w:val="bg-BG"/>
                            </w:rPr>
                            <w:t xml:space="preserve"> разписание</w:t>
                          </w:r>
                          <w:r>
                            <w:rPr>
                              <w:b/>
                              <w:bCs/>
                              <w:szCs w:val="24"/>
                              <w:lang w:val="bg-BG"/>
                            </w:rPr>
                            <w:t xml:space="preserve"> с телеграма № 84/5.12.2022 г.</w:t>
                          </w:r>
                          <w:r w:rsidRPr="003A3A59">
                            <w:rPr>
                              <w:b/>
                              <w:bCs/>
                              <w:szCs w:val="24"/>
                              <w:lang w:val="bg-BG"/>
                            </w:rPr>
                            <w:t xml:space="preserve"> на БВ № 2610.</w:t>
                          </w:r>
                        </w:p>
                      </w:txbxContent>
                    </v:textbox>
                  </v:shape>
                </v:group>
                <v:shape id="Картина 9" o:spid="_x0000_s1040" type="#_x0000_t75" style="position:absolute;left:29464;top:17420;width:29852;height:34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">
                  <v:imagedata r:id="rId20" o:title="" croptop="-1f" cropbottom="39396f" cropright="30360f"/>
                  <v:path arrowok="t"/>
                </v:shape>
                <w10:wrap type="topAndBottom"/>
              </v:group>
            </w:pict>
          </mc:Fallback>
        </mc:AlternateContent>
      </w:r>
      <w:r w:rsidR="003C706B" w:rsidRPr="00860D24">
        <w:rPr>
          <w:b/>
          <w:i/>
          <w:iCs/>
          <w:lang w:val="bg-BG"/>
        </w:rPr>
        <w:t>Място и време на настъпване на събитието.</w:t>
      </w:r>
    </w:p>
    <w:p w14:paraId="79DDF40E" w14:textId="370D363E" w:rsidR="00950BC5" w:rsidRDefault="000C30F2" w:rsidP="00860D24">
      <w:pPr>
        <w:ind w:firstLine="567"/>
        <w:rPr>
          <w:lang w:val="bg-BG"/>
        </w:rPr>
      </w:pPr>
      <w:r w:rsidRPr="00DC4A76">
        <w:rPr>
          <w:lang w:val="bg-BG"/>
        </w:rPr>
        <w:t xml:space="preserve"> </w:t>
      </w:r>
      <w:r w:rsidRPr="00DC4A76">
        <w:rPr>
          <w:noProof/>
          <w:lang w:val="bg-BG" w:eastAsia="bg-BG"/>
        </w:rPr>
        <w:t xml:space="preserve">Пожарът </w:t>
      </w:r>
      <w:r w:rsidR="00D87A11" w:rsidRPr="00DC4A76">
        <w:rPr>
          <w:lang w:val="bg-BG"/>
        </w:rPr>
        <w:t xml:space="preserve">в локомотив № </w:t>
      </w:r>
      <w:r w:rsidRPr="00DC4A76">
        <w:rPr>
          <w:lang w:val="bg-BG"/>
        </w:rPr>
        <w:t xml:space="preserve">91520044169-8 е възникнал </w:t>
      </w:r>
      <w:r w:rsidR="00E34CBE" w:rsidRPr="00DC4A76">
        <w:rPr>
          <w:lang w:val="bg-BG"/>
        </w:rPr>
        <w:t>по в</w:t>
      </w:r>
      <w:r w:rsidR="00280933">
        <w:rPr>
          <w:lang w:val="bg-BG"/>
        </w:rPr>
        <w:t>реме на движение на БВ № 2610 между гарите</w:t>
      </w:r>
      <w:r w:rsidR="00E34CBE" w:rsidRPr="00DC4A76">
        <w:rPr>
          <w:lang w:val="bg-BG"/>
        </w:rPr>
        <w:t xml:space="preserve"> Мездра </w:t>
      </w:r>
      <w:r w:rsidR="00280933">
        <w:rPr>
          <w:lang w:val="bg-BG"/>
        </w:rPr>
        <w:t>и Мездра юг в 10:48</w:t>
      </w:r>
      <w:r w:rsidR="009257FF" w:rsidRPr="00DC4A76">
        <w:rPr>
          <w:lang w:val="bg-BG"/>
        </w:rPr>
        <w:t xml:space="preserve"> часа,</w:t>
      </w:r>
      <w:r w:rsidR="00E34CBE" w:rsidRPr="00DC4A76">
        <w:rPr>
          <w:lang w:val="bg-BG"/>
        </w:rPr>
        <w:t xml:space="preserve"> </w:t>
      </w:r>
      <w:r w:rsidR="00145572" w:rsidRPr="00DC4A76">
        <w:rPr>
          <w:lang w:val="bg-BG"/>
        </w:rPr>
        <w:t xml:space="preserve">като </w:t>
      </w:r>
      <w:r w:rsidR="00E34CBE" w:rsidRPr="00DC4A76">
        <w:rPr>
          <w:lang w:val="bg-BG"/>
        </w:rPr>
        <w:t xml:space="preserve">същият </w:t>
      </w:r>
      <w:r w:rsidR="009257FF" w:rsidRPr="00DC4A76">
        <w:rPr>
          <w:lang w:val="bg-BG"/>
        </w:rPr>
        <w:t>спира след приемното здание</w:t>
      </w:r>
      <w:r w:rsidR="00E34CBE" w:rsidRPr="00DC4A76">
        <w:rPr>
          <w:lang w:val="bg-BG"/>
        </w:rPr>
        <w:t xml:space="preserve"> на</w:t>
      </w:r>
      <w:r w:rsidR="009257FF" w:rsidRPr="00DC4A76">
        <w:rPr>
          <w:lang w:val="bg-BG"/>
        </w:rPr>
        <w:t xml:space="preserve"> гара Мездра юг </w:t>
      </w:r>
      <w:r w:rsidR="00E34CBE" w:rsidRPr="00DC4A76">
        <w:rPr>
          <w:lang w:val="bg-BG"/>
        </w:rPr>
        <w:t xml:space="preserve">на </w:t>
      </w:r>
      <w:r w:rsidR="00280933">
        <w:rPr>
          <w:lang w:val="bg-BG"/>
        </w:rPr>
        <w:t>км 85+090</w:t>
      </w:r>
      <w:r w:rsidR="00DA21EB" w:rsidRPr="00DC4A76">
        <w:rPr>
          <w:lang w:val="bg-BG"/>
        </w:rPr>
        <w:t xml:space="preserve"> (фиг. 1.</w:t>
      </w:r>
      <w:r w:rsidR="008B07CB" w:rsidRPr="00DC4A76">
        <w:rPr>
          <w:lang w:val="bg-BG"/>
        </w:rPr>
        <w:t>4</w:t>
      </w:r>
      <w:r w:rsidR="00DA21EB" w:rsidRPr="00DC4A76">
        <w:rPr>
          <w:lang w:val="bg-BG"/>
        </w:rPr>
        <w:t>)</w:t>
      </w:r>
      <w:r w:rsidR="003A5F33" w:rsidRPr="00DC4A76">
        <w:rPr>
          <w:lang w:val="bg-BG"/>
        </w:rPr>
        <w:t>.</w:t>
      </w:r>
      <w:r w:rsidR="00014EC8" w:rsidRPr="00DC4A76">
        <w:rPr>
          <w:lang w:val="bg-BG"/>
        </w:rPr>
        <w:t xml:space="preserve"> </w:t>
      </w:r>
      <w:r w:rsidRPr="00DC4A76">
        <w:rPr>
          <w:lang w:val="bg-BG"/>
        </w:rPr>
        <w:t>В 10:50</w:t>
      </w:r>
      <w:r w:rsidR="00373FEE" w:rsidRPr="00DC4A76">
        <w:rPr>
          <w:lang w:val="bg-BG"/>
        </w:rPr>
        <w:t xml:space="preserve"> часа</w:t>
      </w:r>
      <w:r w:rsidRPr="00DC4A76">
        <w:rPr>
          <w:lang w:val="bg-BG"/>
        </w:rPr>
        <w:t xml:space="preserve"> в машинното помещение на локомотива се разраства силен пожар, който </w:t>
      </w:r>
      <w:r w:rsidR="009257FF" w:rsidRPr="00DC4A76">
        <w:rPr>
          <w:lang w:val="bg-BG"/>
        </w:rPr>
        <w:t xml:space="preserve">впоследствие </w:t>
      </w:r>
      <w:r w:rsidRPr="00DC4A76">
        <w:rPr>
          <w:lang w:val="bg-BG"/>
        </w:rPr>
        <w:t>обхваща целия локомотив</w:t>
      </w:r>
      <w:r w:rsidR="00145572" w:rsidRPr="00DC4A76">
        <w:rPr>
          <w:lang w:val="bg-BG"/>
        </w:rPr>
        <w:t xml:space="preserve"> </w:t>
      </w:r>
      <w:r w:rsidR="000363D7" w:rsidRPr="00DC4A76">
        <w:rPr>
          <w:lang w:val="bg-BG"/>
        </w:rPr>
        <w:t>(фиг. 1.</w:t>
      </w:r>
      <w:r w:rsidR="00145572" w:rsidRPr="00DC4A76">
        <w:rPr>
          <w:lang w:val="bg-BG"/>
        </w:rPr>
        <w:t>1</w:t>
      </w:r>
      <w:r w:rsidR="001C6FB4" w:rsidRPr="00DC4A76">
        <w:rPr>
          <w:lang w:val="bg-BG"/>
        </w:rPr>
        <w:t>)</w:t>
      </w:r>
      <w:r w:rsidR="00014EC8" w:rsidRPr="00DC4A76">
        <w:rPr>
          <w:lang w:val="bg-BG"/>
        </w:rPr>
        <w:t>.</w:t>
      </w:r>
      <w:r w:rsidR="00E34CBE" w:rsidRPr="00DC4A76">
        <w:rPr>
          <w:lang w:val="bg-BG"/>
        </w:rPr>
        <w:t xml:space="preserve"> </w:t>
      </w:r>
    </w:p>
    <w:p w14:paraId="483BC02C" w14:textId="7F32D726" w:rsidR="0088134A" w:rsidRPr="00DC4A76" w:rsidRDefault="0088134A" w:rsidP="00A04ABE">
      <w:pPr>
        <w:ind w:firstLine="0"/>
        <w:rPr>
          <w:lang w:val="bg-BG"/>
        </w:rPr>
      </w:pPr>
      <w:r w:rsidRPr="00DC4A76">
        <w:rPr>
          <w:noProof/>
          <w:lang w:val="bg-BG" w:eastAsia="bg-BG"/>
        </w:rPr>
        <mc:AlternateContent>
          <mc:Choice Requires="wpg">
            <w:drawing>
              <wp:anchor distT="0" distB="0" distL="114300" distR="114300" simplePos="0" relativeHeight="252389376" behindDoc="0" locked="0" layoutInCell="1" allowOverlap="1" wp14:anchorId="0A78F541" wp14:editId="51A4BC84">
                <wp:simplePos x="0" y="0"/>
                <wp:positionH relativeFrom="column">
                  <wp:posOffset>33020</wp:posOffset>
                </wp:positionH>
                <wp:positionV relativeFrom="paragraph">
                  <wp:posOffset>222885</wp:posOffset>
                </wp:positionV>
                <wp:extent cx="6150610" cy="4474210"/>
                <wp:effectExtent l="0" t="0" r="2540" b="2540"/>
                <wp:wrapTopAndBottom/>
                <wp:docPr id="8" name="Group 8"/>
                <wp:cNvGraphicFramePr/>
                <a:graphic xmlns:a="http://schemas.openxmlformats.org/drawingml/2006/main">
                  <a:graphicData uri="http://schemas.microsoft.com/office/word/2010/wordprocessingGroup">
                    <wpg:wgp>
                      <wpg:cNvGrpSpPr/>
                      <wpg:grpSpPr>
                        <a:xfrm>
                          <a:off x="0" y="0"/>
                          <a:ext cx="6150610" cy="4474210"/>
                          <a:chOff x="-84719" y="-2062964"/>
                          <a:chExt cx="4959034" cy="3303864"/>
                        </a:xfrm>
                      </wpg:grpSpPr>
                      <wps:wsp>
                        <wps:cNvPr id="10" name="Text Box 15"/>
                        <wps:cNvSpPr txBox="1"/>
                        <wps:spPr>
                          <a:xfrm>
                            <a:off x="-84719" y="931519"/>
                            <a:ext cx="4959034" cy="309381"/>
                          </a:xfrm>
                          <a:prstGeom prst="rect">
                            <a:avLst/>
                          </a:prstGeom>
                          <a:solidFill>
                            <a:schemeClr val="lt1"/>
                          </a:solidFill>
                          <a:ln w="6350">
                            <a:noFill/>
                          </a:ln>
                        </wps:spPr>
                        <wps:txbx>
                          <w:txbxContent>
                            <w:p w14:paraId="4B481A1D" w14:textId="3A53B1EC" w:rsidR="008C5E5F" w:rsidRPr="005F7D6B" w:rsidRDefault="008C5E5F" w:rsidP="00DA21EB">
                              <w:pPr>
                                <w:ind w:firstLine="0"/>
                                <w:jc w:val="center"/>
                                <w:rPr>
                                  <w:rFonts w:eastAsia="Calibri"/>
                                  <w:b/>
                                  <w:bCs/>
                                  <w:szCs w:val="24"/>
                                  <w:lang w:val="bg-BG"/>
                                </w:rPr>
                              </w:pPr>
                              <w:r w:rsidRPr="00925152">
                                <w:rPr>
                                  <w:b/>
                                  <w:lang w:val="bg-BG"/>
                                </w:rPr>
                                <w:t>Фиг. 1.</w:t>
                              </w:r>
                              <w:r>
                                <w:rPr>
                                  <w:b/>
                                  <w:lang w:val="bg-BG"/>
                                </w:rPr>
                                <w:t>4</w:t>
                              </w:r>
                              <w:r w:rsidRPr="00925152">
                                <w:rPr>
                                  <w:b/>
                                  <w:lang w:val="bg-BG"/>
                                </w:rPr>
                                <w:t xml:space="preserve">. </w:t>
                              </w:r>
                              <w:r>
                                <w:rPr>
                                  <w:b/>
                                  <w:lang w:val="bg-BG"/>
                                </w:rPr>
                                <w:t xml:space="preserve">Скица на мястото на възникване на пожара в локомотив № </w:t>
                              </w:r>
                              <w:r w:rsidRPr="00925152">
                                <w:rPr>
                                  <w:b/>
                                  <w:lang w:val="bg-BG"/>
                                </w:rPr>
                                <w:t>91520044169-8</w:t>
                              </w:r>
                              <w:r>
                                <w:rPr>
                                  <w:b/>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 name="Picture 11"/>
                          <pic:cNvPicPr>
                            <a:picLocks noChangeAspect="1"/>
                          </pic:cNvPicPr>
                        </pic:nvPicPr>
                        <pic:blipFill rotWithShape="1">
                          <a:blip r:embed="rId21">
                            <a:extLst>
                              <a:ext uri="{28A0092B-C50C-407E-A947-70E740481C1C}">
                                <a14:useLocalDpi xmlns:a14="http://schemas.microsoft.com/office/drawing/2010/main" val="0"/>
                              </a:ext>
                            </a:extLst>
                          </a:blip>
                          <a:srcRect l="-24" t="3368" r="176" b="3451"/>
                          <a:stretch/>
                        </pic:blipFill>
                        <pic:spPr>
                          <a:xfrm>
                            <a:off x="-84719" y="-2062964"/>
                            <a:ext cx="4959034" cy="2973833"/>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0A78F541" id="Group 8" o:spid="_x0000_s1041" style="position:absolute;left:0;text-align:left;margin-left:2.6pt;margin-top:17.55pt;width:484.3pt;height:352.3pt;z-index:252389376;mso-width-relative:margin;mso-height-relative:margin" coordorigin="-847,-20629" coordsize="49590,33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">
                <v:shape id="Text Box 15" o:spid="_x0000_s1042" type="#_x0000_t202" style="position:absolute;left:-847;top:9315;width:49590;height:3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" fillcolor="white [3201]" stroked="f" strokeweight=".5pt">
                  <v:textbox>
                    <w:txbxContent>
                      <w:p w14:paraId="4B481A1D" w14:textId="3A53B1EC" w:rsidR="008C5E5F" w:rsidRPr="005F7D6B" w:rsidRDefault="008C5E5F" w:rsidP="00DA21EB">
                        <w:pPr>
                          <w:ind w:firstLine="0"/>
                          <w:jc w:val="center"/>
                          <w:rPr>
                            <w:rFonts w:eastAsia="Calibri"/>
                            <w:b/>
                            <w:bCs/>
                            <w:szCs w:val="24"/>
                            <w:lang w:val="bg-BG"/>
                          </w:rPr>
                        </w:pPr>
                        <w:r w:rsidRPr="00925152">
                          <w:rPr>
                            <w:b/>
                            <w:lang w:val="bg-BG"/>
                          </w:rPr>
                          <w:t>Фиг. 1.</w:t>
                        </w:r>
                        <w:r>
                          <w:rPr>
                            <w:b/>
                            <w:lang w:val="bg-BG"/>
                          </w:rPr>
                          <w:t>4</w:t>
                        </w:r>
                        <w:r w:rsidRPr="00925152">
                          <w:rPr>
                            <w:b/>
                            <w:lang w:val="bg-BG"/>
                          </w:rPr>
                          <w:t xml:space="preserve">. </w:t>
                        </w:r>
                        <w:r>
                          <w:rPr>
                            <w:b/>
                            <w:lang w:val="bg-BG"/>
                          </w:rPr>
                          <w:t xml:space="preserve">Скица на мястото на възникване на пожара в локомотив № </w:t>
                        </w:r>
                        <w:r w:rsidRPr="00925152">
                          <w:rPr>
                            <w:b/>
                            <w:lang w:val="bg-BG"/>
                          </w:rPr>
                          <w:t>91520044169-8</w:t>
                        </w:r>
                        <w:r>
                          <w:rPr>
                            <w:b/>
                            <w:lang w:val="bg-BG"/>
                          </w:rPr>
                          <w:t>.</w:t>
                        </w:r>
                      </w:p>
                    </w:txbxContent>
                  </v:textbox>
                </v:shape>
                <v:shape id="Picture 11" o:spid="_x0000_s1043" type="#_x0000_t75" style="position:absolute;left:-847;top:-20629;width:49590;height:29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">
                  <v:imagedata r:id="rId22" o:title="" croptop="2207f" cropbottom="2262f" cropleft="-16f" cropright="115f"/>
                  <v:path arrowok="t"/>
                </v:shape>
                <w10:wrap type="topAndBottom"/>
              </v:group>
            </w:pict>
          </mc:Fallback>
        </mc:AlternateContent>
      </w:r>
    </w:p>
    <w:p w14:paraId="7F462AC9" w14:textId="2B1C227C" w:rsidR="00A421CC" w:rsidRPr="00DC4A76" w:rsidRDefault="00A421CC" w:rsidP="00860D24">
      <w:pPr>
        <w:pStyle w:val="ListParagraph"/>
        <w:numPr>
          <w:ilvl w:val="1"/>
          <w:numId w:val="37"/>
        </w:numPr>
        <w:tabs>
          <w:tab w:val="left" w:pos="1134"/>
        </w:tabs>
        <w:spacing w:before="120"/>
        <w:ind w:left="0" w:firstLine="709"/>
        <w:contextualSpacing w:val="0"/>
        <w:rPr>
          <w:b/>
          <w:lang w:val="bg-BG"/>
        </w:rPr>
      </w:pPr>
      <w:r w:rsidRPr="00DC4A76">
        <w:rPr>
          <w:b/>
          <w:i/>
          <w:lang w:val="bg-BG"/>
        </w:rPr>
        <w:lastRenderedPageBreak/>
        <w:t>Фактори, обуславящи и допринасящи събитието.</w:t>
      </w:r>
    </w:p>
    <w:p w14:paraId="2494E032" w14:textId="4820EEA5" w:rsidR="009800AC" w:rsidRPr="00327080" w:rsidRDefault="009800AC" w:rsidP="009800AC">
      <w:pPr>
        <w:ind w:firstLine="720"/>
        <w:rPr>
          <w:lang w:val="bg-BG"/>
        </w:rPr>
      </w:pPr>
      <w:r w:rsidRPr="00327080">
        <w:rPr>
          <w:lang w:val="bg-BG"/>
        </w:rPr>
        <w:t>Обуславящ фактор за настъпване на произшествието</w:t>
      </w:r>
      <w:r w:rsidR="00A12E66">
        <w:rPr>
          <w:lang w:val="bg-BG"/>
        </w:rPr>
        <w:t>,</w:t>
      </w:r>
      <w:r w:rsidR="00D811B8" w:rsidRPr="00327080">
        <w:rPr>
          <w:lang w:val="bg-BG"/>
        </w:rPr>
        <w:t xml:space="preserve"> установен с констативен протокол от 25.01.2023 г. за измерване на кондензаторите на двигател-помпите на локомотив № 91520044169-8</w:t>
      </w:r>
      <w:r w:rsidR="00A12E66">
        <w:rPr>
          <w:lang w:val="bg-BG"/>
        </w:rPr>
        <w:t xml:space="preserve"> е</w:t>
      </w:r>
      <w:r w:rsidR="00D811B8" w:rsidRPr="00327080">
        <w:rPr>
          <w:lang w:val="bg-BG"/>
        </w:rPr>
        <w:t xml:space="preserve">, че кондензаторите </w:t>
      </w:r>
      <w:r w:rsidR="00D811B8" w:rsidRPr="00327080">
        <w:t>BOAON</w:t>
      </w:r>
      <w:r w:rsidR="00D811B8" w:rsidRPr="00327080">
        <w:rPr>
          <w:lang w:val="ru-RU"/>
        </w:rPr>
        <w:t xml:space="preserve"> 3-06/88</w:t>
      </w:r>
      <w:r w:rsidR="00D811B8" w:rsidRPr="00327080">
        <w:rPr>
          <w:lang w:val="bg-BG"/>
        </w:rPr>
        <w:t xml:space="preserve"> са с намален капацитет и не отговарят на номиналните стойности.</w:t>
      </w:r>
      <w:r w:rsidR="00327080">
        <w:rPr>
          <w:lang w:val="bg-BG"/>
        </w:rPr>
        <w:t xml:space="preserve"> Това </w:t>
      </w:r>
      <w:r w:rsidR="00A12E66">
        <w:rPr>
          <w:lang w:val="bg-BG"/>
        </w:rPr>
        <w:t>е довело</w:t>
      </w:r>
      <w:r w:rsidR="00327080">
        <w:rPr>
          <w:lang w:val="bg-BG"/>
        </w:rPr>
        <w:t xml:space="preserve"> до липса на пусков въртящ момент на двигател-помпата на първи кръг, в резултат на което вероятно е нарушено охлаждането на маслото на тяговия трансформатор. Работната температура на маслото се е повишила недопустимо и е довела до </w:t>
      </w:r>
      <w:r w:rsidR="00A12E66">
        <w:rPr>
          <w:lang w:val="bg-BG"/>
        </w:rPr>
        <w:t xml:space="preserve">неговото </w:t>
      </w:r>
      <w:r w:rsidR="001C58D3">
        <w:rPr>
          <w:lang w:val="bg-BG"/>
        </w:rPr>
        <w:t>възп</w:t>
      </w:r>
      <w:r w:rsidR="00327080">
        <w:rPr>
          <w:lang w:val="bg-BG"/>
        </w:rPr>
        <w:t>л</w:t>
      </w:r>
      <w:r w:rsidR="001C58D3">
        <w:rPr>
          <w:lang w:val="bg-BG"/>
        </w:rPr>
        <w:t>аменя</w:t>
      </w:r>
      <w:r w:rsidR="00327080">
        <w:rPr>
          <w:lang w:val="bg-BG"/>
        </w:rPr>
        <w:t>ване</w:t>
      </w:r>
      <w:r w:rsidR="00A12E66">
        <w:rPr>
          <w:lang w:val="bg-BG"/>
        </w:rPr>
        <w:t>.</w:t>
      </w:r>
    </w:p>
    <w:p w14:paraId="5AD183F7" w14:textId="299EA797" w:rsidR="004E03EC" w:rsidRPr="00DC4A76" w:rsidRDefault="009800AC" w:rsidP="004E03EC">
      <w:pPr>
        <w:ind w:firstLine="720"/>
        <w:rPr>
          <w:lang w:val="bg-BG"/>
        </w:rPr>
      </w:pPr>
      <w:r w:rsidRPr="00655BA1">
        <w:rPr>
          <w:lang w:val="bg-BG"/>
        </w:rPr>
        <w:t>Допринасящ фактор за</w:t>
      </w:r>
      <w:r w:rsidR="004E03EC" w:rsidRPr="00655BA1">
        <w:rPr>
          <w:lang w:val="bg-BG"/>
        </w:rPr>
        <w:t xml:space="preserve"> настъпване на произшествието е</w:t>
      </w:r>
      <w:r w:rsidR="000363D7" w:rsidRPr="00655BA1">
        <w:rPr>
          <w:lang w:val="bg-BG"/>
        </w:rPr>
        <w:t xml:space="preserve"> </w:t>
      </w:r>
      <w:r w:rsidR="00A12E66">
        <w:rPr>
          <w:lang w:val="bg-BG"/>
        </w:rPr>
        <w:t>контролът за</w:t>
      </w:r>
      <w:r w:rsidR="00327080" w:rsidRPr="00DC4A76">
        <w:rPr>
          <w:lang w:val="bg-BG"/>
        </w:rPr>
        <w:t xml:space="preserve"> налягане на маслото на тяговия трансформатор </w:t>
      </w:r>
      <w:r w:rsidR="00A12E66">
        <w:rPr>
          <w:lang w:val="bg-BG"/>
        </w:rPr>
        <w:t>не е работил, тъй като</w:t>
      </w:r>
      <w:r w:rsidR="00327080" w:rsidRPr="00DC4A76">
        <w:rPr>
          <w:lang w:val="bg-BG"/>
        </w:rPr>
        <w:t xml:space="preserve"> бароскопите </w:t>
      </w:r>
      <w:r w:rsidR="00A12E66">
        <w:rPr>
          <w:lang w:val="bg-BG"/>
        </w:rPr>
        <w:t>са били неизправни, поради което не е</w:t>
      </w:r>
      <w:r w:rsidR="00327080" w:rsidRPr="00DC4A76">
        <w:rPr>
          <w:lang w:val="bg-BG"/>
        </w:rPr>
        <w:t xml:space="preserve"> </w:t>
      </w:r>
      <w:r w:rsidR="00A12E66">
        <w:rPr>
          <w:lang w:val="bg-BG"/>
        </w:rPr>
        <w:t>задействана индикация</w:t>
      </w:r>
      <w:r w:rsidR="00327080" w:rsidRPr="00DC4A76">
        <w:rPr>
          <w:lang w:val="bg-BG"/>
        </w:rPr>
        <w:t xml:space="preserve"> за работата на двигател-помп</w:t>
      </w:r>
      <w:r w:rsidR="00655BA1">
        <w:rPr>
          <w:lang w:val="bg-BG"/>
        </w:rPr>
        <w:t>ата на първи кръг</w:t>
      </w:r>
      <w:r w:rsidR="00327080" w:rsidRPr="00DC4A76">
        <w:rPr>
          <w:lang w:val="bg-BG"/>
        </w:rPr>
        <w:t xml:space="preserve"> с </w:t>
      </w:r>
      <w:r w:rsidR="00327080">
        <w:rPr>
          <w:lang w:val="bg-BG"/>
        </w:rPr>
        <w:t>намален</w:t>
      </w:r>
      <w:r w:rsidR="00327080" w:rsidRPr="00DC4A76">
        <w:rPr>
          <w:lang w:val="bg-BG"/>
        </w:rPr>
        <w:t xml:space="preserve"> дебит.</w:t>
      </w:r>
      <w:r w:rsidR="00A12E66">
        <w:rPr>
          <w:lang w:val="bg-BG"/>
        </w:rPr>
        <w:t xml:space="preserve"> Поради тази причина машинистите не са предприели необходимите </w:t>
      </w:r>
      <w:r w:rsidR="004A03A8">
        <w:rPr>
          <w:lang w:val="bg-BG"/>
        </w:rPr>
        <w:t xml:space="preserve">своевременни </w:t>
      </w:r>
      <w:r w:rsidR="00A12E66">
        <w:rPr>
          <w:lang w:val="bg-BG"/>
        </w:rPr>
        <w:t>действия.</w:t>
      </w:r>
    </w:p>
    <w:p w14:paraId="32DF20AB" w14:textId="757F8F7B" w:rsidR="003C706B" w:rsidRPr="00DC4A76" w:rsidRDefault="00B87755">
      <w:pPr>
        <w:pStyle w:val="ListParagraph"/>
        <w:numPr>
          <w:ilvl w:val="1"/>
          <w:numId w:val="9"/>
        </w:numPr>
        <w:spacing w:before="120"/>
        <w:rPr>
          <w:b/>
          <w:i/>
          <w:iCs/>
          <w:lang w:val="bg-BG"/>
        </w:rPr>
      </w:pPr>
      <w:r w:rsidRPr="00DC4A76">
        <w:rPr>
          <w:b/>
          <w:i/>
          <w:iCs/>
          <w:lang w:val="bg-BG"/>
        </w:rPr>
        <w:t xml:space="preserve"> </w:t>
      </w:r>
      <w:r w:rsidR="003C706B" w:rsidRPr="00DC4A76">
        <w:rPr>
          <w:b/>
          <w:i/>
          <w:iCs/>
          <w:lang w:val="bg-BG"/>
        </w:rPr>
        <w:t>Непосредствени причини и последствия от събитието.</w:t>
      </w:r>
    </w:p>
    <w:p w14:paraId="173EDA90" w14:textId="7E5C15A4" w:rsidR="0006181D" w:rsidRDefault="00395CEE" w:rsidP="000363D7">
      <w:pPr>
        <w:rPr>
          <w:noProof/>
          <w:szCs w:val="24"/>
          <w:lang w:val="bg-BG"/>
        </w:rPr>
      </w:pPr>
      <w:r w:rsidRPr="00655BA1">
        <w:rPr>
          <w:noProof/>
          <w:szCs w:val="24"/>
          <w:lang w:val="bg-BG"/>
        </w:rPr>
        <w:t xml:space="preserve">Произшествието е </w:t>
      </w:r>
      <w:r w:rsidR="000363D7" w:rsidRPr="00655BA1">
        <w:rPr>
          <w:noProof/>
          <w:szCs w:val="24"/>
          <w:lang w:val="bg-BG"/>
        </w:rPr>
        <w:t>възникнал</w:t>
      </w:r>
      <w:r w:rsidR="00655BA1" w:rsidRPr="00655BA1">
        <w:rPr>
          <w:noProof/>
          <w:szCs w:val="24"/>
          <w:lang w:val="bg-BG"/>
        </w:rPr>
        <w:t>о</w:t>
      </w:r>
      <w:r w:rsidR="00655BA1">
        <w:rPr>
          <w:noProof/>
          <w:szCs w:val="24"/>
          <w:lang w:val="bg-BG"/>
        </w:rPr>
        <w:t xml:space="preserve"> вследствие </w:t>
      </w:r>
      <w:r w:rsidR="004A03A8">
        <w:rPr>
          <w:noProof/>
          <w:szCs w:val="24"/>
          <w:lang w:val="bg-BG"/>
        </w:rPr>
        <w:t xml:space="preserve">на </w:t>
      </w:r>
      <w:r w:rsidR="00655BA1">
        <w:rPr>
          <w:noProof/>
          <w:szCs w:val="24"/>
          <w:lang w:val="bg-BG"/>
        </w:rPr>
        <w:t xml:space="preserve">нарушаване целостта на гъвкавото </w:t>
      </w:r>
      <w:r w:rsidR="00B96F0E">
        <w:rPr>
          <w:noProof/>
          <w:szCs w:val="24"/>
          <w:lang w:val="bg-BG"/>
        </w:rPr>
        <w:t xml:space="preserve">гумено </w:t>
      </w:r>
      <w:r w:rsidR="00655BA1">
        <w:rPr>
          <w:noProof/>
          <w:szCs w:val="24"/>
          <w:lang w:val="bg-BG"/>
        </w:rPr>
        <w:t xml:space="preserve">съединение </w:t>
      </w:r>
      <w:r w:rsidR="00B96F0E">
        <w:rPr>
          <w:noProof/>
          <w:szCs w:val="24"/>
          <w:lang w:val="bg-BG"/>
        </w:rPr>
        <w:t>на първи охладителен контур</w:t>
      </w:r>
      <w:r w:rsidR="00063931">
        <w:rPr>
          <w:noProof/>
          <w:szCs w:val="24"/>
          <w:lang w:val="bg-BG"/>
        </w:rPr>
        <w:t>, довело до</w:t>
      </w:r>
      <w:r w:rsidR="00655BA1">
        <w:rPr>
          <w:noProof/>
          <w:szCs w:val="24"/>
          <w:lang w:val="bg-BG"/>
        </w:rPr>
        <w:t xml:space="preserve"> изтичане на трансформаторно масло</w:t>
      </w:r>
      <w:r w:rsidR="00063931">
        <w:rPr>
          <w:noProof/>
          <w:szCs w:val="24"/>
          <w:lang w:val="bg-BG"/>
        </w:rPr>
        <w:t>. Изтеклото масло с висока температура превишава пламната температура, в резултат на</w:t>
      </w:r>
      <w:r w:rsidR="004A03A8">
        <w:rPr>
          <w:noProof/>
          <w:szCs w:val="24"/>
          <w:lang w:val="bg-BG"/>
        </w:rPr>
        <w:t xml:space="preserve"> което</w:t>
      </w:r>
      <w:r w:rsidR="00063931">
        <w:rPr>
          <w:noProof/>
          <w:szCs w:val="24"/>
          <w:lang w:val="bg-BG"/>
        </w:rPr>
        <w:t xml:space="preserve"> </w:t>
      </w:r>
      <w:r w:rsidR="00655BA1">
        <w:rPr>
          <w:noProof/>
          <w:szCs w:val="24"/>
          <w:lang w:val="bg-BG"/>
        </w:rPr>
        <w:t xml:space="preserve">се </w:t>
      </w:r>
      <w:r w:rsidR="004A03A8">
        <w:rPr>
          <w:noProof/>
          <w:szCs w:val="24"/>
          <w:lang w:val="bg-BG"/>
        </w:rPr>
        <w:t xml:space="preserve">е </w:t>
      </w:r>
      <w:r w:rsidR="00655BA1">
        <w:rPr>
          <w:noProof/>
          <w:szCs w:val="24"/>
          <w:lang w:val="bg-BG"/>
        </w:rPr>
        <w:t>възпламен</w:t>
      </w:r>
      <w:r w:rsidR="004A03A8">
        <w:rPr>
          <w:noProof/>
          <w:szCs w:val="24"/>
          <w:lang w:val="bg-BG"/>
        </w:rPr>
        <w:t>ило</w:t>
      </w:r>
      <w:r w:rsidR="00655BA1">
        <w:rPr>
          <w:noProof/>
          <w:szCs w:val="24"/>
          <w:lang w:val="bg-BG"/>
        </w:rPr>
        <w:t>.</w:t>
      </w:r>
      <w:r w:rsidR="00063931">
        <w:rPr>
          <w:noProof/>
          <w:szCs w:val="24"/>
          <w:lang w:val="bg-BG"/>
        </w:rPr>
        <w:t xml:space="preserve"> При задействане на ПГИ от машиниста тя не сработва. Това е дало възможност за разрастване на пожара и нанасяне на големи материални щети. Поради силното задимяване в машинното отделение гасенето с ръчни пожарогасители </w:t>
      </w:r>
      <w:r w:rsidR="001C58D3">
        <w:rPr>
          <w:noProof/>
          <w:szCs w:val="24"/>
          <w:lang w:val="bg-BG"/>
        </w:rPr>
        <w:t xml:space="preserve">не е било </w:t>
      </w:r>
      <w:r w:rsidR="00063931">
        <w:rPr>
          <w:noProof/>
          <w:szCs w:val="24"/>
          <w:lang w:val="bg-BG"/>
        </w:rPr>
        <w:t>възможно.</w:t>
      </w:r>
    </w:p>
    <w:p w14:paraId="7A9CFD94" w14:textId="0D1EE817" w:rsidR="00655BA1" w:rsidRPr="00DC4A76" w:rsidRDefault="00655BA1" w:rsidP="000363D7">
      <w:pPr>
        <w:rPr>
          <w:szCs w:val="24"/>
          <w:lang w:val="bg-BG"/>
        </w:rPr>
      </w:pPr>
      <w:r>
        <w:rPr>
          <w:noProof/>
          <w:szCs w:val="24"/>
          <w:lang w:val="bg-BG"/>
        </w:rPr>
        <w:t>Последствията от събитието са цялостно запалване на локомотива и значително опожаряване на част от неговото оборудване.</w:t>
      </w:r>
      <w:r w:rsidR="00063931">
        <w:rPr>
          <w:noProof/>
          <w:szCs w:val="24"/>
          <w:lang w:val="bg-BG"/>
        </w:rPr>
        <w:t xml:space="preserve"> Изгорели са силови и оперативни кабели, свързани към тяговите двигатели, двигател-помпите, токоизправителните блокове, </w:t>
      </w:r>
      <w:r w:rsidR="00A12E66">
        <w:rPr>
          <w:noProof/>
          <w:szCs w:val="24"/>
          <w:lang w:val="bg-BG"/>
        </w:rPr>
        <w:t>мотор-</w:t>
      </w:r>
      <w:r w:rsidR="00063931">
        <w:rPr>
          <w:noProof/>
          <w:szCs w:val="24"/>
          <w:lang w:val="bg-BG"/>
        </w:rPr>
        <w:t>вентилаторите</w:t>
      </w:r>
      <w:r w:rsidR="00A12E66">
        <w:rPr>
          <w:noProof/>
          <w:szCs w:val="24"/>
          <w:lang w:val="bg-BG"/>
        </w:rPr>
        <w:t xml:space="preserve"> за охлаждане на токоизправителните блокове и др.</w:t>
      </w:r>
    </w:p>
    <w:p w14:paraId="3A1A023B" w14:textId="5657ACB2" w:rsidR="003C706B" w:rsidRPr="00DC4A76" w:rsidRDefault="003C706B">
      <w:pPr>
        <w:pStyle w:val="ListParagraph"/>
        <w:numPr>
          <w:ilvl w:val="1"/>
          <w:numId w:val="9"/>
        </w:numPr>
        <w:tabs>
          <w:tab w:val="left" w:pos="1134"/>
        </w:tabs>
        <w:spacing w:before="120"/>
        <w:ind w:left="0" w:firstLine="709"/>
        <w:contextualSpacing w:val="0"/>
        <w:rPr>
          <w:b/>
          <w:i/>
          <w:iCs/>
          <w:lang w:val="bg-BG"/>
        </w:rPr>
      </w:pPr>
      <w:r w:rsidRPr="00DC4A76">
        <w:rPr>
          <w:b/>
          <w:i/>
          <w:iCs/>
          <w:lang w:val="bg-BG"/>
        </w:rPr>
        <w:t>Препоръки за безопасност и адресати, към които са насочени.</w:t>
      </w:r>
    </w:p>
    <w:p w14:paraId="27C7E76B" w14:textId="4725E99C" w:rsidR="00226C89" w:rsidRPr="00DC4A76" w:rsidRDefault="00EB7AD9" w:rsidP="00733345">
      <w:pPr>
        <w:pStyle w:val="ListParagraph"/>
        <w:ind w:left="0"/>
        <w:contextualSpacing w:val="0"/>
        <w:rPr>
          <w:iCs/>
          <w:lang w:val="bg-BG"/>
        </w:rPr>
      </w:pPr>
      <w:r w:rsidRPr="00DC4A76">
        <w:rPr>
          <w:iCs/>
          <w:lang w:val="bg-BG"/>
        </w:rPr>
        <w:t>С цел предотвратяване на</w:t>
      </w:r>
      <w:r w:rsidR="009C5B5C" w:rsidRPr="00DC4A76">
        <w:rPr>
          <w:iCs/>
          <w:lang w:val="bg-BG"/>
        </w:rPr>
        <w:t xml:space="preserve"> други произшествия</w:t>
      </w:r>
      <w:r w:rsidRPr="00DC4A76">
        <w:rPr>
          <w:lang w:val="bg-BG"/>
        </w:rPr>
        <w:t xml:space="preserve"> от </w:t>
      </w:r>
      <w:r w:rsidRPr="00DC4A76">
        <w:rPr>
          <w:iCs/>
          <w:lang w:val="bg-BG"/>
        </w:rPr>
        <w:t>подобен характер,</w:t>
      </w:r>
      <w:r w:rsidR="009C5B5C" w:rsidRPr="00DC4A76">
        <w:rPr>
          <w:iCs/>
          <w:lang w:val="bg-BG"/>
        </w:rPr>
        <w:t xml:space="preserve"> Комисията за разследване </w:t>
      </w:r>
      <w:r w:rsidR="00226C89" w:rsidRPr="00DC4A76">
        <w:rPr>
          <w:iCs/>
          <w:lang w:val="bg-BG"/>
        </w:rPr>
        <w:t xml:space="preserve">предлага на Националния орган по безопасността ИА ЖА препоръки за </w:t>
      </w:r>
      <w:r w:rsidR="00A6173B" w:rsidRPr="00DC4A76">
        <w:rPr>
          <w:iCs/>
          <w:lang w:val="bg-BG"/>
        </w:rPr>
        <w:t>безопасност</w:t>
      </w:r>
      <w:r w:rsidR="009C5B5C" w:rsidRPr="00DC4A76">
        <w:rPr>
          <w:iCs/>
          <w:lang w:val="bg-BG"/>
        </w:rPr>
        <w:t>,</w:t>
      </w:r>
      <w:r w:rsidR="00A6173B" w:rsidRPr="00DC4A76">
        <w:rPr>
          <w:iCs/>
          <w:lang w:val="bg-BG"/>
        </w:rPr>
        <w:t xml:space="preserve"> относими към </w:t>
      </w:r>
      <w:r w:rsidRPr="00DC4A76">
        <w:rPr>
          <w:iCs/>
          <w:lang w:val="bg-BG"/>
        </w:rPr>
        <w:t xml:space="preserve">железопътното предприятие </w:t>
      </w:r>
      <w:r w:rsidR="007C05F2" w:rsidRPr="00DC4A76">
        <w:rPr>
          <w:iCs/>
          <w:lang w:val="bg-BG"/>
        </w:rPr>
        <w:t>,,БДЖ-Пътнически превози“</w:t>
      </w:r>
      <w:r w:rsidR="00A6173B" w:rsidRPr="00DC4A76">
        <w:rPr>
          <w:iCs/>
          <w:lang w:val="bg-BG"/>
        </w:rPr>
        <w:t xml:space="preserve"> ЕООД</w:t>
      </w:r>
      <w:r w:rsidR="009E2E36">
        <w:rPr>
          <w:iCs/>
          <w:lang w:val="bg-BG"/>
        </w:rPr>
        <w:t xml:space="preserve"> и </w:t>
      </w:r>
      <w:r w:rsidR="009E2E36" w:rsidRPr="009E2E36">
        <w:rPr>
          <w:iCs/>
          <w:lang w:val="bg-BG"/>
        </w:rPr>
        <w:t>ДП НКЖИ</w:t>
      </w:r>
      <w:r w:rsidR="00226C89" w:rsidRPr="00DC4A76">
        <w:rPr>
          <w:iCs/>
          <w:lang w:val="bg-BG"/>
        </w:rPr>
        <w:t xml:space="preserve">. </w:t>
      </w:r>
    </w:p>
    <w:p w14:paraId="1F77D69B" w14:textId="77777777" w:rsidR="00D31C2F" w:rsidRPr="00994D99" w:rsidRDefault="00D31C2F" w:rsidP="00D31C2F">
      <w:pPr>
        <w:pStyle w:val="ListParagraph"/>
        <w:numPr>
          <w:ilvl w:val="0"/>
          <w:numId w:val="8"/>
        </w:numPr>
        <w:tabs>
          <w:tab w:val="left" w:pos="720"/>
          <w:tab w:val="left" w:pos="993"/>
        </w:tabs>
        <w:ind w:left="0" w:firstLine="720"/>
        <w:rPr>
          <w:lang w:val="bg-BG"/>
        </w:rPr>
      </w:pPr>
      <w:r w:rsidRPr="00994D99">
        <w:rPr>
          <w:lang w:val="bg-BG"/>
        </w:rPr>
        <w:t>С препоръка 1 се предлага ДП НКЖИ и ,,БДЖ-Пътнически превози“ ЕООД да запознаят заинтересования персонал със съдържанието на настоящия доклад</w:t>
      </w:r>
      <w:r>
        <w:rPr>
          <w:lang w:val="bg-BG"/>
        </w:rPr>
        <w:t>;</w:t>
      </w:r>
    </w:p>
    <w:p w14:paraId="5370AB1C" w14:textId="77777777" w:rsidR="00D31C2F" w:rsidRPr="00994D99" w:rsidRDefault="00D31C2F" w:rsidP="00D31C2F">
      <w:pPr>
        <w:pStyle w:val="ListParagraph"/>
        <w:numPr>
          <w:ilvl w:val="0"/>
          <w:numId w:val="8"/>
        </w:numPr>
        <w:tabs>
          <w:tab w:val="left" w:pos="720"/>
          <w:tab w:val="left" w:pos="993"/>
        </w:tabs>
        <w:ind w:left="0" w:firstLine="709"/>
        <w:rPr>
          <w:lang w:val="bg-BG"/>
        </w:rPr>
      </w:pPr>
      <w:r w:rsidRPr="00994D99">
        <w:rPr>
          <w:lang w:val="bg-BG"/>
        </w:rPr>
        <w:t>С препоръка 2 се предлага</w:t>
      </w:r>
      <w:r>
        <w:rPr>
          <w:lang w:val="bg-BG"/>
        </w:rPr>
        <w:t xml:space="preserve"> БДЖ ПП ЕООД </w:t>
      </w:r>
      <w:r w:rsidRPr="005465FF">
        <w:rPr>
          <w:lang w:val="bg-BG"/>
        </w:rPr>
        <w:t xml:space="preserve">да възстанови извършването на </w:t>
      </w:r>
      <w:r>
        <w:rPr>
          <w:lang w:val="bg-BG"/>
        </w:rPr>
        <w:t>ежемесечни беседи и обучения на експлоатационния и ремонтен персонал в локомотивните депа;</w:t>
      </w:r>
    </w:p>
    <w:p w14:paraId="246130DB" w14:textId="77777777" w:rsidR="00D31C2F" w:rsidRPr="00994D99" w:rsidRDefault="00D31C2F" w:rsidP="00D31C2F">
      <w:pPr>
        <w:pStyle w:val="ListParagraph"/>
        <w:numPr>
          <w:ilvl w:val="0"/>
          <w:numId w:val="8"/>
        </w:numPr>
        <w:tabs>
          <w:tab w:val="left" w:pos="993"/>
        </w:tabs>
        <w:ind w:left="0" w:firstLine="709"/>
        <w:rPr>
          <w:lang w:val="bg-BG"/>
        </w:rPr>
      </w:pPr>
      <w:r w:rsidRPr="00994D99">
        <w:rPr>
          <w:lang w:val="bg-BG"/>
        </w:rPr>
        <w:t>С препоръка 3 се предлага</w:t>
      </w:r>
      <w:r>
        <w:rPr>
          <w:lang w:val="bg-BG"/>
        </w:rPr>
        <w:t xml:space="preserve"> БДЖ ПП ЕООД да заменят всички еластични съединения в охладителните контури на трансформаторното масло на локомотиви серия 44 и 45 с метални еластични съединения;</w:t>
      </w:r>
    </w:p>
    <w:p w14:paraId="3F9C19AD" w14:textId="77777777" w:rsidR="00D31C2F" w:rsidRDefault="00D31C2F" w:rsidP="00D31C2F">
      <w:pPr>
        <w:pStyle w:val="ListParagraph"/>
        <w:numPr>
          <w:ilvl w:val="0"/>
          <w:numId w:val="8"/>
        </w:numPr>
        <w:tabs>
          <w:tab w:val="left" w:pos="720"/>
          <w:tab w:val="left" w:pos="993"/>
        </w:tabs>
        <w:ind w:left="0" w:firstLine="709"/>
        <w:rPr>
          <w:lang w:val="bg-BG"/>
        </w:rPr>
      </w:pPr>
      <w:r w:rsidRPr="00994D99">
        <w:rPr>
          <w:lang w:val="bg-BG"/>
        </w:rPr>
        <w:t xml:space="preserve">С препоръка 4 се предлага </w:t>
      </w:r>
      <w:r>
        <w:rPr>
          <w:lang w:val="bg-BG"/>
        </w:rPr>
        <w:t xml:space="preserve">БДЖ ПП ЕООД на ТП </w:t>
      </w:r>
      <w:r w:rsidRPr="003415DB">
        <w:rPr>
          <w:lang w:val="bg-BG"/>
        </w:rPr>
        <w:t>да се извършват провер</w:t>
      </w:r>
      <w:r>
        <w:rPr>
          <w:lang w:val="bg-BG"/>
        </w:rPr>
        <w:t>к</w:t>
      </w:r>
      <w:r w:rsidRPr="003415DB">
        <w:rPr>
          <w:lang w:val="bg-BG"/>
        </w:rPr>
        <w:t xml:space="preserve">и </w:t>
      </w:r>
      <w:r>
        <w:rPr>
          <w:lang w:val="bg-BG"/>
        </w:rPr>
        <w:t>за изправността на бароскопите за контрол на работата на двигател-помпите, както и състоянието на пусковите им кондензатори;</w:t>
      </w:r>
    </w:p>
    <w:p w14:paraId="6291CCB3" w14:textId="77777777" w:rsidR="00D31C2F" w:rsidRPr="007D2BAA" w:rsidRDefault="00D31C2F" w:rsidP="00D31C2F">
      <w:pPr>
        <w:pStyle w:val="ListParagraph"/>
        <w:numPr>
          <w:ilvl w:val="0"/>
          <w:numId w:val="8"/>
        </w:numPr>
        <w:tabs>
          <w:tab w:val="left" w:pos="720"/>
          <w:tab w:val="left" w:pos="993"/>
          <w:tab w:val="left" w:pos="1985"/>
        </w:tabs>
        <w:ind w:left="0" w:firstLine="709"/>
        <w:rPr>
          <w:lang w:val="bg-BG"/>
        </w:rPr>
      </w:pPr>
      <w:r w:rsidRPr="007D2BAA">
        <w:rPr>
          <w:lang w:val="bg-BG"/>
        </w:rPr>
        <w:t xml:space="preserve">С препоръка 5 се предлага БДЖ ПП ЕООД да </w:t>
      </w:r>
      <w:r>
        <w:rPr>
          <w:lang w:val="bg-BG"/>
        </w:rPr>
        <w:t>проектира,</w:t>
      </w:r>
      <w:r w:rsidRPr="007D2BAA">
        <w:rPr>
          <w:lang w:val="bg-BG"/>
        </w:rPr>
        <w:t xml:space="preserve"> разработи</w:t>
      </w:r>
      <w:r>
        <w:rPr>
          <w:lang w:val="bg-BG"/>
        </w:rPr>
        <w:t xml:space="preserve"> и монтира</w:t>
      </w:r>
      <w:r w:rsidRPr="007D2BAA">
        <w:rPr>
          <w:lang w:val="bg-BG"/>
        </w:rPr>
        <w:t xml:space="preserve"> нова ПГИ на локомотивите</w:t>
      </w:r>
      <w:r>
        <w:rPr>
          <w:lang w:val="bg-BG"/>
        </w:rPr>
        <w:t xml:space="preserve"> серии</w:t>
      </w:r>
      <w:r w:rsidRPr="007D2BAA">
        <w:rPr>
          <w:lang w:val="bg-BG"/>
        </w:rPr>
        <w:t xml:space="preserve"> 44 и 45;</w:t>
      </w:r>
    </w:p>
    <w:p w14:paraId="0E66DA7A" w14:textId="5B040D39" w:rsidR="00D31C2F" w:rsidRPr="00CC5AB7" w:rsidRDefault="00D31C2F" w:rsidP="00D31C2F">
      <w:pPr>
        <w:pStyle w:val="ListParagraph"/>
        <w:numPr>
          <w:ilvl w:val="0"/>
          <w:numId w:val="8"/>
        </w:numPr>
        <w:tabs>
          <w:tab w:val="left" w:pos="993"/>
        </w:tabs>
        <w:ind w:left="0" w:firstLine="709"/>
        <w:rPr>
          <w:lang w:val="bg-BG"/>
        </w:rPr>
      </w:pPr>
      <w:r w:rsidRPr="00476644">
        <w:rPr>
          <w:lang w:val="bg-BG"/>
        </w:rPr>
        <w:t>С препоръка 6 се предлага БДЖ ПП ЕООД да създаде организация за изменение и допълнение на ведомствената нормативна уредба ПЛС 100/2018 г. за възстановяване на капиталните ремонти и на междуремонтни</w:t>
      </w:r>
      <w:r w:rsidR="00817031">
        <w:rPr>
          <w:lang w:val="bg-BG"/>
        </w:rPr>
        <w:t>те</w:t>
      </w:r>
      <w:r w:rsidRPr="00476644">
        <w:rPr>
          <w:lang w:val="bg-BG"/>
        </w:rPr>
        <w:t xml:space="preserve"> пробези на локомотивите серии 43, 44 и 45;</w:t>
      </w:r>
    </w:p>
    <w:p w14:paraId="1AD83FEE" w14:textId="77777777" w:rsidR="00D31C2F" w:rsidRPr="00811EB1" w:rsidRDefault="00D31C2F" w:rsidP="00D31C2F">
      <w:pPr>
        <w:pStyle w:val="ListParagraph"/>
        <w:numPr>
          <w:ilvl w:val="0"/>
          <w:numId w:val="8"/>
        </w:numPr>
        <w:tabs>
          <w:tab w:val="left" w:pos="993"/>
        </w:tabs>
        <w:ind w:left="0" w:firstLine="720"/>
        <w:rPr>
          <w:lang w:val="bg-BG"/>
        </w:rPr>
      </w:pPr>
      <w:r w:rsidRPr="00811EB1">
        <w:rPr>
          <w:lang w:val="bg-BG"/>
        </w:rPr>
        <w:t xml:space="preserve">С препоръка 7 се предлага БДЖ ПП ЕООД да предприеме действия за ограничаване достъпа </w:t>
      </w:r>
      <w:r>
        <w:rPr>
          <w:lang w:val="bg-BG"/>
        </w:rPr>
        <w:t xml:space="preserve">на локомотивната бригада </w:t>
      </w:r>
      <w:r w:rsidRPr="00811EB1">
        <w:rPr>
          <w:lang w:val="bg-BG"/>
        </w:rPr>
        <w:t>до апаратите и електрическите твърди връзки за управление в апаратни шкафове М1 и М2 в първа и втора кабини на локомотиви серии 44 и 45;</w:t>
      </w:r>
    </w:p>
    <w:p w14:paraId="12D4577F" w14:textId="75195D7B" w:rsidR="003C706B" w:rsidRPr="00D31C2F" w:rsidRDefault="00D31C2F" w:rsidP="00D31C2F">
      <w:pPr>
        <w:pStyle w:val="ListParagraph"/>
        <w:numPr>
          <w:ilvl w:val="0"/>
          <w:numId w:val="8"/>
        </w:numPr>
        <w:tabs>
          <w:tab w:val="left" w:pos="993"/>
        </w:tabs>
        <w:ind w:left="0" w:firstLine="720"/>
        <w:rPr>
          <w:lang w:val="bg-BG"/>
        </w:rPr>
      </w:pPr>
      <w:r w:rsidRPr="00D31C2F">
        <w:rPr>
          <w:lang w:val="bg-BG"/>
        </w:rPr>
        <w:t>С препоръка 8 се предлага БДЖ ПП ЕООД да монтира видеорегистратори на двете челни стени на локомотивите с видимост към железопътната инфраструктура и в двете командни кабини на локомотивите.</w:t>
      </w:r>
      <w:r w:rsidR="003C706B" w:rsidRPr="00D31C2F">
        <w:rPr>
          <w:lang w:val="bg-BG"/>
        </w:rPr>
        <w:br w:type="page"/>
      </w:r>
    </w:p>
    <w:p w14:paraId="206C41B4" w14:textId="2613EB41" w:rsidR="003C706B" w:rsidRPr="00DC4A76" w:rsidRDefault="003C706B" w:rsidP="00832803">
      <w:pPr>
        <w:pStyle w:val="ListParagraph"/>
        <w:numPr>
          <w:ilvl w:val="0"/>
          <w:numId w:val="9"/>
        </w:numPr>
        <w:tabs>
          <w:tab w:val="left" w:pos="993"/>
        </w:tabs>
        <w:ind w:left="0" w:firstLine="709"/>
        <w:rPr>
          <w:b/>
          <w:bCs/>
          <w:sz w:val="28"/>
          <w:szCs w:val="22"/>
          <w:lang w:val="bg-BG"/>
        </w:rPr>
      </w:pPr>
      <w:r w:rsidRPr="00DC4A76">
        <w:rPr>
          <w:b/>
          <w:bCs/>
          <w:sz w:val="28"/>
          <w:szCs w:val="22"/>
          <w:lang w:val="bg-BG"/>
        </w:rPr>
        <w:lastRenderedPageBreak/>
        <w:t>Раз</w:t>
      </w:r>
      <w:bookmarkStart w:id="3" w:name="разследване"/>
      <w:bookmarkEnd w:id="3"/>
      <w:r w:rsidRPr="00DC4A76">
        <w:rPr>
          <w:b/>
          <w:bCs/>
          <w:sz w:val="28"/>
          <w:szCs w:val="22"/>
          <w:lang w:val="bg-BG"/>
        </w:rPr>
        <w:t>следване</w:t>
      </w:r>
    </w:p>
    <w:p w14:paraId="7FE2C653" w14:textId="77777777" w:rsidR="00E903F9" w:rsidRPr="00DC4A76" w:rsidRDefault="00E903F9" w:rsidP="00832803">
      <w:pPr>
        <w:pStyle w:val="ListParagraph"/>
        <w:numPr>
          <w:ilvl w:val="1"/>
          <w:numId w:val="25"/>
        </w:numPr>
        <w:tabs>
          <w:tab w:val="left" w:pos="1134"/>
        </w:tabs>
        <w:ind w:left="0" w:firstLine="709"/>
        <w:contextualSpacing w:val="0"/>
        <w:rPr>
          <w:b/>
          <w:i/>
          <w:iCs/>
          <w:lang w:val="bg-BG"/>
        </w:rPr>
      </w:pPr>
      <w:bookmarkStart w:id="4" w:name="_Hlk57877937"/>
      <w:r w:rsidRPr="00DC4A76">
        <w:rPr>
          <w:b/>
          <w:i/>
          <w:iCs/>
          <w:lang w:val="bg-BG"/>
        </w:rPr>
        <w:t>Решение за започване на разследването.</w:t>
      </w:r>
    </w:p>
    <w:p w14:paraId="74214E82" w14:textId="6D89797B" w:rsidR="00684D27" w:rsidRPr="00DC4A76" w:rsidRDefault="00400998" w:rsidP="00684D27">
      <w:pPr>
        <w:rPr>
          <w:lang w:val="bg-BG"/>
        </w:rPr>
      </w:pPr>
      <w:r w:rsidRPr="00DC4A76">
        <w:rPr>
          <w:iCs/>
          <w:lang w:val="bg-BG"/>
        </w:rPr>
        <w:t xml:space="preserve">Решение за започване </w:t>
      </w:r>
      <w:r w:rsidR="00E6079D" w:rsidRPr="00DC4A76">
        <w:rPr>
          <w:iCs/>
          <w:lang w:val="bg-BG"/>
        </w:rPr>
        <w:t xml:space="preserve">на </w:t>
      </w:r>
      <w:r w:rsidRPr="00DC4A76">
        <w:rPr>
          <w:iCs/>
          <w:lang w:val="bg-BG"/>
        </w:rPr>
        <w:t>разследване</w:t>
      </w:r>
      <w:r w:rsidR="00C11FA1" w:rsidRPr="00DC4A76">
        <w:rPr>
          <w:iCs/>
          <w:lang w:val="bg-BG"/>
        </w:rPr>
        <w:t xml:space="preserve"> по безопасността</w:t>
      </w:r>
      <w:r w:rsidRPr="00DC4A76">
        <w:rPr>
          <w:iCs/>
          <w:lang w:val="bg-BG"/>
        </w:rPr>
        <w:t xml:space="preserve"> е взето </w:t>
      </w:r>
      <w:r w:rsidR="008B1D62" w:rsidRPr="00DC4A76">
        <w:rPr>
          <w:iCs/>
          <w:lang w:val="bg-BG"/>
        </w:rPr>
        <w:t>от чл</w:t>
      </w:r>
      <w:r w:rsidR="001C00C8" w:rsidRPr="00DC4A76">
        <w:rPr>
          <w:iCs/>
          <w:lang w:val="bg-BG"/>
        </w:rPr>
        <w:t>ена на У</w:t>
      </w:r>
      <w:r w:rsidR="008B1D62" w:rsidRPr="00DC4A76">
        <w:rPr>
          <w:iCs/>
          <w:lang w:val="bg-BG"/>
        </w:rPr>
        <w:t xml:space="preserve">правителния съвет на НБРПВВЖТ в Република България, ръководещ разследването на железопътни произшествия </w:t>
      </w:r>
      <w:r w:rsidR="001C00C8" w:rsidRPr="00DC4A76">
        <w:rPr>
          <w:iCs/>
          <w:lang w:val="bg-BG"/>
        </w:rPr>
        <w:t xml:space="preserve">и инциденти </w:t>
      </w:r>
      <w:r w:rsidR="004A03A8">
        <w:rPr>
          <w:iCs/>
          <w:lang w:val="bg-BG"/>
        </w:rPr>
        <w:t xml:space="preserve">в съответствие с изискванията на </w:t>
      </w:r>
      <w:r w:rsidR="00987B5D">
        <w:rPr>
          <w:iCs/>
          <w:lang w:val="bg-BG"/>
        </w:rPr>
        <w:t xml:space="preserve">чл. 22, параграф 3 от </w:t>
      </w:r>
      <w:r w:rsidR="004A03A8">
        <w:rPr>
          <w:iCs/>
          <w:lang w:val="bg-BG"/>
        </w:rPr>
        <w:t>Директива (ЕС) 2016/798</w:t>
      </w:r>
      <w:r w:rsidR="00747166">
        <w:rPr>
          <w:iCs/>
          <w:lang w:val="bg-BG"/>
        </w:rPr>
        <w:t xml:space="preserve"> на ЕПС. П</w:t>
      </w:r>
      <w:r w:rsidRPr="00DC4A76">
        <w:rPr>
          <w:iCs/>
          <w:lang w:val="bg-BG"/>
        </w:rPr>
        <w:t>редвид</w:t>
      </w:r>
      <w:r w:rsidR="00A175FD" w:rsidRPr="00DC4A76">
        <w:rPr>
          <w:iCs/>
          <w:lang w:val="bg-BG"/>
        </w:rPr>
        <w:t xml:space="preserve"> тежестта</w:t>
      </w:r>
      <w:r w:rsidRPr="00DC4A76">
        <w:rPr>
          <w:iCs/>
          <w:lang w:val="bg-BG"/>
        </w:rPr>
        <w:t xml:space="preserve"> </w:t>
      </w:r>
      <w:r w:rsidR="001C00C8" w:rsidRPr="00DC4A76">
        <w:rPr>
          <w:iCs/>
          <w:lang w:val="bg-BG"/>
        </w:rPr>
        <w:t xml:space="preserve">на произшествието </w:t>
      </w:r>
      <w:r w:rsidRPr="00DC4A76">
        <w:rPr>
          <w:iCs/>
          <w:lang w:val="bg-BG"/>
        </w:rPr>
        <w:t>и неговото въздействие върху безопасността</w:t>
      </w:r>
      <w:r w:rsidR="00604DCD" w:rsidRPr="00DC4A76">
        <w:rPr>
          <w:iCs/>
          <w:lang w:val="bg-BG"/>
        </w:rPr>
        <w:t xml:space="preserve"> в железопътния транспорт</w:t>
      </w:r>
      <w:r w:rsidR="00747166">
        <w:rPr>
          <w:iCs/>
          <w:lang w:val="bg-BG"/>
        </w:rPr>
        <w:t>, р</w:t>
      </w:r>
      <w:r w:rsidRPr="00DC4A76">
        <w:rPr>
          <w:iCs/>
          <w:lang w:val="bg-BG"/>
        </w:rPr>
        <w:t xml:space="preserve">азследването </w:t>
      </w:r>
      <w:r w:rsidR="004E596D" w:rsidRPr="00DC4A76">
        <w:rPr>
          <w:iCs/>
          <w:lang w:val="bg-BG"/>
        </w:rPr>
        <w:t xml:space="preserve">е ориентирано </w:t>
      </w:r>
      <w:r w:rsidR="00C11FA1" w:rsidRPr="00DC4A76">
        <w:rPr>
          <w:iCs/>
          <w:lang w:val="bg-BG"/>
        </w:rPr>
        <w:t xml:space="preserve">основно </w:t>
      </w:r>
      <w:r w:rsidR="004E596D" w:rsidRPr="00DC4A76">
        <w:rPr>
          <w:iCs/>
          <w:lang w:val="bg-BG"/>
        </w:rPr>
        <w:t>към анализ</w:t>
      </w:r>
      <w:r w:rsidR="00604DCD" w:rsidRPr="00DC4A76">
        <w:rPr>
          <w:iCs/>
          <w:lang w:val="bg-BG"/>
        </w:rPr>
        <w:t xml:space="preserve"> </w:t>
      </w:r>
      <w:r w:rsidR="00747166">
        <w:rPr>
          <w:iCs/>
          <w:lang w:val="bg-BG"/>
        </w:rPr>
        <w:t>и установяване на причините</w:t>
      </w:r>
      <w:r w:rsidR="004E03EC" w:rsidRPr="00DC4A76">
        <w:rPr>
          <w:iCs/>
          <w:lang w:val="bg-BG"/>
        </w:rPr>
        <w:t>, целящи</w:t>
      </w:r>
      <w:r w:rsidRPr="00DC4A76">
        <w:rPr>
          <w:iCs/>
          <w:lang w:val="bg-BG"/>
        </w:rPr>
        <w:t xml:space="preserve"> предотвратяването на</w:t>
      </w:r>
      <w:r w:rsidR="004E03EC" w:rsidRPr="00DC4A76">
        <w:rPr>
          <w:iCs/>
          <w:lang w:val="bg-BG"/>
        </w:rPr>
        <w:t xml:space="preserve"> друг</w:t>
      </w:r>
      <w:r w:rsidR="00E6079D" w:rsidRPr="00DC4A76">
        <w:rPr>
          <w:iCs/>
          <w:lang w:val="bg-BG"/>
        </w:rPr>
        <w:t>и</w:t>
      </w:r>
      <w:r w:rsidR="004E03EC" w:rsidRPr="00DC4A76">
        <w:rPr>
          <w:iCs/>
          <w:lang w:val="bg-BG"/>
        </w:rPr>
        <w:t xml:space="preserve"> произшестви</w:t>
      </w:r>
      <w:r w:rsidR="00E6079D" w:rsidRPr="00DC4A76">
        <w:rPr>
          <w:iCs/>
          <w:lang w:val="bg-BG"/>
        </w:rPr>
        <w:t>я</w:t>
      </w:r>
      <w:r w:rsidR="00832803">
        <w:rPr>
          <w:iCs/>
          <w:lang w:val="bg-BG"/>
        </w:rPr>
        <w:t xml:space="preserve"> от подобен характер</w:t>
      </w:r>
      <w:r w:rsidRPr="00DC4A76">
        <w:rPr>
          <w:iCs/>
          <w:lang w:val="bg-BG"/>
        </w:rPr>
        <w:t>.</w:t>
      </w:r>
      <w:bookmarkEnd w:id="4"/>
    </w:p>
    <w:p w14:paraId="3CCDD34D" w14:textId="6D1BACB1" w:rsidR="003C706B" w:rsidRPr="00DC4A76" w:rsidRDefault="004A6B1A">
      <w:pPr>
        <w:pStyle w:val="ListParagraph"/>
        <w:numPr>
          <w:ilvl w:val="1"/>
          <w:numId w:val="25"/>
        </w:numPr>
        <w:tabs>
          <w:tab w:val="left" w:pos="1134"/>
        </w:tabs>
        <w:spacing w:before="120"/>
        <w:ind w:left="788" w:hanging="79"/>
        <w:contextualSpacing w:val="0"/>
        <w:rPr>
          <w:b/>
          <w:i/>
          <w:iCs/>
          <w:lang w:val="bg-BG"/>
        </w:rPr>
      </w:pPr>
      <w:r>
        <w:rPr>
          <w:b/>
          <w:i/>
          <w:iCs/>
          <w:lang w:val="bg-BG"/>
        </w:rPr>
        <w:t>Мотиви н</w:t>
      </w:r>
      <w:r w:rsidR="003C706B" w:rsidRPr="00DC4A76">
        <w:rPr>
          <w:b/>
          <w:i/>
          <w:iCs/>
          <w:lang w:val="bg-BG"/>
        </w:rPr>
        <w:t>а решението за започване на разследването.</w:t>
      </w:r>
    </w:p>
    <w:p w14:paraId="7AFB3626" w14:textId="06183C56" w:rsidR="00B979A8" w:rsidRDefault="004A6B1A" w:rsidP="00B979A8">
      <w:pPr>
        <w:pStyle w:val="ListParagraph"/>
        <w:ind w:left="0" w:firstLine="720"/>
        <w:rPr>
          <w:lang w:val="bg-BG"/>
        </w:rPr>
      </w:pPr>
      <w:bookmarkStart w:id="5" w:name="_Hlk57877978"/>
      <w:r>
        <w:rPr>
          <w:lang w:val="bg-BG"/>
        </w:rPr>
        <w:t>Ч</w:t>
      </w:r>
      <w:r w:rsidRPr="004A6B1A">
        <w:rPr>
          <w:lang w:val="bg-BG"/>
        </w:rPr>
        <w:t xml:space="preserve">лена на Управителния съвет на НБРПВВЖТ </w:t>
      </w:r>
      <w:r>
        <w:rPr>
          <w:lang w:val="bg-BG"/>
        </w:rPr>
        <w:t>н</w:t>
      </w:r>
      <w:r w:rsidR="004E596D" w:rsidRPr="00DC4A76">
        <w:rPr>
          <w:lang w:val="bg-BG"/>
        </w:rPr>
        <w:t xml:space="preserve">а </w:t>
      </w:r>
      <w:r w:rsidR="00400998" w:rsidRPr="00DC4A76">
        <w:rPr>
          <w:lang w:val="bg-BG"/>
        </w:rPr>
        <w:t>ос</w:t>
      </w:r>
      <w:r w:rsidR="008118F0" w:rsidRPr="00DC4A76">
        <w:rPr>
          <w:lang w:val="bg-BG"/>
        </w:rPr>
        <w:t>нование чл. 20, параграф 2, (а)</w:t>
      </w:r>
      <w:r w:rsidR="004E03EC" w:rsidRPr="00DC4A76">
        <w:rPr>
          <w:lang w:val="bg-BG"/>
        </w:rPr>
        <w:t xml:space="preserve"> от</w:t>
      </w:r>
      <w:r w:rsidR="00400998" w:rsidRPr="00DC4A76">
        <w:rPr>
          <w:lang w:val="bg-BG"/>
        </w:rPr>
        <w:t xml:space="preserve"> Директива (ЕС)</w:t>
      </w:r>
      <w:r w:rsidR="008118F0" w:rsidRPr="00DC4A76">
        <w:rPr>
          <w:lang w:val="bg-BG"/>
        </w:rPr>
        <w:t xml:space="preserve"> 2016/798, чл. 115к, ал. 1, т. 2</w:t>
      </w:r>
      <w:r w:rsidR="008B1D62" w:rsidRPr="00DC4A76">
        <w:rPr>
          <w:lang w:val="bg-BG"/>
        </w:rPr>
        <w:t xml:space="preserve"> от ЗЖТ и</w:t>
      </w:r>
      <w:r w:rsidR="00923B5A" w:rsidRPr="00DC4A76">
        <w:rPr>
          <w:lang w:val="bg-BG"/>
        </w:rPr>
        <w:t xml:space="preserve"> чл.</w:t>
      </w:r>
      <w:r w:rsidR="004E03EC" w:rsidRPr="00DC4A76">
        <w:rPr>
          <w:lang w:val="bg-BG"/>
        </w:rPr>
        <w:t xml:space="preserve"> 76, ал. 1</w:t>
      </w:r>
      <w:r w:rsidR="008118F0" w:rsidRPr="00DC4A76">
        <w:rPr>
          <w:lang w:val="bg-BG"/>
        </w:rPr>
        <w:t>, т. 2</w:t>
      </w:r>
      <w:r w:rsidR="00400998" w:rsidRPr="00DC4A76">
        <w:rPr>
          <w:lang w:val="bg-BG"/>
        </w:rPr>
        <w:t xml:space="preserve"> от</w:t>
      </w:r>
      <w:r w:rsidR="003F6B8B" w:rsidRPr="00DC4A76">
        <w:rPr>
          <w:lang w:val="bg-BG"/>
        </w:rPr>
        <w:t xml:space="preserve"> Наредба № 59 от 5.12.2006 г.</w:t>
      </w:r>
      <w:r w:rsidR="002B611A" w:rsidRPr="00DC4A76">
        <w:rPr>
          <w:lang w:val="bg-BG"/>
        </w:rPr>
        <w:t>, е взел</w:t>
      </w:r>
      <w:r w:rsidR="004E03EC" w:rsidRPr="00DC4A76">
        <w:rPr>
          <w:lang w:val="bg-BG"/>
        </w:rPr>
        <w:t xml:space="preserve"> решение</w:t>
      </w:r>
      <w:r w:rsidR="00B979A8" w:rsidRPr="00DC4A76">
        <w:rPr>
          <w:lang w:val="bg-BG"/>
        </w:rPr>
        <w:t xml:space="preserve"> за </w:t>
      </w:r>
      <w:r w:rsidR="004E03EC" w:rsidRPr="00DC4A76">
        <w:rPr>
          <w:lang w:val="bg-BG"/>
        </w:rPr>
        <w:t xml:space="preserve">започване </w:t>
      </w:r>
      <w:r w:rsidR="00B979A8" w:rsidRPr="00DC4A76">
        <w:rPr>
          <w:lang w:val="bg-BG"/>
        </w:rPr>
        <w:t>разследван</w:t>
      </w:r>
      <w:r w:rsidR="008118F0" w:rsidRPr="00DC4A76">
        <w:rPr>
          <w:lang w:val="bg-BG"/>
        </w:rPr>
        <w:t>е на</w:t>
      </w:r>
      <w:r w:rsidR="004E03EC" w:rsidRPr="00DC4A76">
        <w:rPr>
          <w:lang w:val="bg-BG"/>
        </w:rPr>
        <w:t xml:space="preserve"> </w:t>
      </w:r>
      <w:r w:rsidR="002B611A" w:rsidRPr="00DC4A76">
        <w:rPr>
          <w:lang w:val="bg-BG"/>
        </w:rPr>
        <w:t>железопътно</w:t>
      </w:r>
      <w:r w:rsidR="00832803">
        <w:rPr>
          <w:lang w:val="bg-BG"/>
        </w:rPr>
        <w:t>то</w:t>
      </w:r>
      <w:r w:rsidR="002B611A" w:rsidRPr="00DC4A76">
        <w:rPr>
          <w:lang w:val="bg-BG"/>
        </w:rPr>
        <w:t xml:space="preserve"> </w:t>
      </w:r>
      <w:r w:rsidR="004E03EC" w:rsidRPr="00DC4A76">
        <w:rPr>
          <w:lang w:val="bg-BG"/>
        </w:rPr>
        <w:t>произшествие</w:t>
      </w:r>
      <w:r w:rsidR="00B979A8" w:rsidRPr="00DC4A76">
        <w:rPr>
          <w:lang w:val="bg-BG"/>
        </w:rPr>
        <w:t>.</w:t>
      </w:r>
      <w:r w:rsidR="00891CBF" w:rsidRPr="00DC4A76">
        <w:rPr>
          <w:lang w:val="bg-BG"/>
        </w:rPr>
        <w:t xml:space="preserve"> </w:t>
      </w:r>
      <w:bookmarkEnd w:id="5"/>
    </w:p>
    <w:p w14:paraId="6ACF6B68" w14:textId="1870E025" w:rsidR="002B63C6" w:rsidRPr="00DC4A76" w:rsidRDefault="002B63C6" w:rsidP="00B979A8">
      <w:pPr>
        <w:pStyle w:val="ListParagraph"/>
        <w:ind w:left="0" w:firstLine="720"/>
        <w:rPr>
          <w:lang w:val="bg-BG"/>
        </w:rPr>
      </w:pPr>
      <w:r w:rsidRPr="002B63C6">
        <w:rPr>
          <w:lang w:val="bg-BG"/>
        </w:rPr>
        <w:t>Разсл</w:t>
      </w:r>
      <w:r>
        <w:rPr>
          <w:lang w:val="bg-BG"/>
        </w:rPr>
        <w:t>едването е предприето предвид обстоятелствата</w:t>
      </w:r>
      <w:r w:rsidRPr="002B63C6">
        <w:rPr>
          <w:lang w:val="bg-BG"/>
        </w:rPr>
        <w:t>, довели до възникване на пожара в локомотив № 91520044169-8, обслужвал БВ № 2610 по време на движение на влака, което е довело до тежки материални щети на локомотива.</w:t>
      </w:r>
    </w:p>
    <w:p w14:paraId="32FE8982" w14:textId="744DEB8D" w:rsidR="003C706B" w:rsidRPr="00DC4A76" w:rsidRDefault="003C706B">
      <w:pPr>
        <w:pStyle w:val="ListParagraph"/>
        <w:numPr>
          <w:ilvl w:val="1"/>
          <w:numId w:val="25"/>
        </w:numPr>
        <w:tabs>
          <w:tab w:val="left" w:pos="1134"/>
        </w:tabs>
        <w:spacing w:before="120"/>
        <w:ind w:left="0" w:firstLine="709"/>
        <w:contextualSpacing w:val="0"/>
        <w:rPr>
          <w:b/>
          <w:i/>
          <w:iCs/>
          <w:lang w:val="bg-BG"/>
        </w:rPr>
      </w:pPr>
      <w:r w:rsidRPr="00DC4A76">
        <w:rPr>
          <w:b/>
          <w:i/>
          <w:iCs/>
          <w:lang w:val="bg-BG"/>
        </w:rPr>
        <w:t>Обхват и ограничения на разследването.</w:t>
      </w:r>
    </w:p>
    <w:p w14:paraId="3E830BCB" w14:textId="53A4518F" w:rsidR="009E2C8C" w:rsidRDefault="00400998" w:rsidP="00400998">
      <w:pPr>
        <w:ind w:firstLine="720"/>
        <w:rPr>
          <w:lang w:val="bg-BG"/>
        </w:rPr>
      </w:pPr>
      <w:bookmarkStart w:id="6" w:name="_Hlk57877996"/>
      <w:r w:rsidRPr="00DC4A76">
        <w:rPr>
          <w:lang w:val="bg-BG"/>
        </w:rPr>
        <w:t>В обхвата на разследването с</w:t>
      </w:r>
      <w:r w:rsidR="00043038" w:rsidRPr="00DC4A76">
        <w:rPr>
          <w:lang w:val="bg-BG"/>
        </w:rPr>
        <w:t>а</w:t>
      </w:r>
      <w:r w:rsidR="00C04052">
        <w:rPr>
          <w:lang w:val="bg-BG"/>
        </w:rPr>
        <w:t xml:space="preserve"> включени и</w:t>
      </w:r>
      <w:r w:rsidRPr="00DC4A76">
        <w:rPr>
          <w:lang w:val="bg-BG"/>
        </w:rPr>
        <w:t xml:space="preserve"> анализира</w:t>
      </w:r>
      <w:r w:rsidR="00043038" w:rsidRPr="00DC4A76">
        <w:rPr>
          <w:lang w:val="bg-BG"/>
        </w:rPr>
        <w:t>ни</w:t>
      </w:r>
      <w:r w:rsidRPr="00DC4A76">
        <w:rPr>
          <w:lang w:val="bg-BG"/>
        </w:rPr>
        <w:t xml:space="preserve"> </w:t>
      </w:r>
      <w:r w:rsidR="00075F9E" w:rsidRPr="00DC4A76">
        <w:rPr>
          <w:lang w:val="bg-BG"/>
        </w:rPr>
        <w:t xml:space="preserve">организационният и </w:t>
      </w:r>
      <w:r w:rsidR="00496EB7" w:rsidRPr="00DC4A76">
        <w:rPr>
          <w:lang w:val="bg-BG"/>
        </w:rPr>
        <w:t>човешки</w:t>
      </w:r>
      <w:r w:rsidR="004A6B1A">
        <w:rPr>
          <w:lang w:val="bg-BG"/>
        </w:rPr>
        <w:t xml:space="preserve"> фактор, Системата за управление на</w:t>
      </w:r>
      <w:r w:rsidR="004E03EC" w:rsidRPr="00DC4A76">
        <w:rPr>
          <w:lang w:val="bg-BG"/>
        </w:rPr>
        <w:t xml:space="preserve"> безопасността</w:t>
      </w:r>
      <w:r w:rsidR="00FE2842">
        <w:rPr>
          <w:lang w:val="bg-BG"/>
        </w:rPr>
        <w:t xml:space="preserve"> относима към ремонта и поддръжката, включваща и оц</w:t>
      </w:r>
      <w:r w:rsidR="00C04052">
        <w:rPr>
          <w:lang w:val="bg-BG"/>
        </w:rPr>
        <w:t>енката на риска с регистрирани</w:t>
      </w:r>
      <w:r w:rsidR="00FE2842">
        <w:rPr>
          <w:lang w:val="bg-BG"/>
        </w:rPr>
        <w:t xml:space="preserve"> опасности </w:t>
      </w:r>
      <w:r w:rsidR="00FE2842" w:rsidRPr="00FE2842">
        <w:rPr>
          <w:lang w:val="bg-BG"/>
        </w:rPr>
        <w:t xml:space="preserve">на тяговия подвижен състав </w:t>
      </w:r>
      <w:r w:rsidR="008118F0" w:rsidRPr="00DC4A76">
        <w:rPr>
          <w:lang w:val="bg-BG"/>
        </w:rPr>
        <w:t>в железопътното предприятие ,,БДЖ-Пътнически превози“ ЕООД</w:t>
      </w:r>
      <w:r w:rsidR="004E03EC" w:rsidRPr="00DC4A76">
        <w:rPr>
          <w:lang w:val="bg-BG"/>
        </w:rPr>
        <w:t xml:space="preserve"> и</w:t>
      </w:r>
      <w:r w:rsidRPr="00DC4A76">
        <w:rPr>
          <w:lang w:val="bg-BG"/>
        </w:rPr>
        <w:t xml:space="preserve"> нор</w:t>
      </w:r>
      <w:r w:rsidR="004E03EC" w:rsidRPr="00DC4A76">
        <w:rPr>
          <w:lang w:val="bg-BG"/>
        </w:rPr>
        <w:t>мативни</w:t>
      </w:r>
      <w:r w:rsidR="00C04052">
        <w:rPr>
          <w:lang w:val="bg-BG"/>
        </w:rPr>
        <w:t>те</w:t>
      </w:r>
      <w:r w:rsidRPr="00DC4A76">
        <w:rPr>
          <w:lang w:val="bg-BG"/>
        </w:rPr>
        <w:t xml:space="preserve"> актове</w:t>
      </w:r>
      <w:r w:rsidR="00C04052" w:rsidRPr="00C04052">
        <w:rPr>
          <w:lang w:val="bg-BG"/>
        </w:rPr>
        <w:t xml:space="preserve"> към него</w:t>
      </w:r>
      <w:r w:rsidRPr="00DC4A76">
        <w:rPr>
          <w:lang w:val="bg-BG"/>
        </w:rPr>
        <w:t>.</w:t>
      </w:r>
    </w:p>
    <w:p w14:paraId="61D9BD7A" w14:textId="3BA6C4CD" w:rsidR="005D12C4" w:rsidRPr="00DC4A76" w:rsidRDefault="005D12C4" w:rsidP="00400998">
      <w:pPr>
        <w:ind w:firstLine="720"/>
        <w:rPr>
          <w:lang w:val="bg-BG"/>
        </w:rPr>
      </w:pPr>
      <w:r>
        <w:rPr>
          <w:lang w:val="bg-BG"/>
        </w:rPr>
        <w:t>Разследването</w:t>
      </w:r>
      <w:r w:rsidRPr="005D12C4">
        <w:rPr>
          <w:lang w:val="bg-BG"/>
        </w:rPr>
        <w:t xml:space="preserve"> </w:t>
      </w:r>
      <w:r>
        <w:rPr>
          <w:lang w:val="bg-BG"/>
        </w:rPr>
        <w:t>на произшествието е започнало след полученото уведомление и своевременното придвижване на място на ръководителя на разследването в НБРПВВЖТ. Ограничения и забавяния по време на разследването не са допуснати.</w:t>
      </w:r>
    </w:p>
    <w:bookmarkEnd w:id="6"/>
    <w:p w14:paraId="6E1493BA" w14:textId="7B26BBD0" w:rsidR="003C706B" w:rsidRPr="00DC4A76" w:rsidRDefault="003C706B">
      <w:pPr>
        <w:pStyle w:val="ListParagraph"/>
        <w:numPr>
          <w:ilvl w:val="1"/>
          <w:numId w:val="25"/>
        </w:numPr>
        <w:tabs>
          <w:tab w:val="left" w:pos="1134"/>
        </w:tabs>
        <w:spacing w:before="120"/>
        <w:ind w:left="0" w:firstLine="709"/>
        <w:contextualSpacing w:val="0"/>
        <w:rPr>
          <w:b/>
          <w:i/>
          <w:iCs/>
          <w:lang w:val="bg-BG"/>
        </w:rPr>
      </w:pPr>
      <w:r w:rsidRPr="00DC4A76">
        <w:rPr>
          <w:b/>
          <w:i/>
          <w:iCs/>
          <w:lang w:val="bg-BG"/>
        </w:rPr>
        <w:t>Компетентности на лицата, участващи в разследването.</w:t>
      </w:r>
    </w:p>
    <w:p w14:paraId="26742881" w14:textId="37534127" w:rsidR="00684D27" w:rsidRPr="00DC4A76" w:rsidRDefault="00A356A1" w:rsidP="00684D27">
      <w:pPr>
        <w:ind w:firstLine="720"/>
        <w:rPr>
          <w:lang w:val="bg-BG"/>
        </w:rPr>
      </w:pPr>
      <w:bookmarkStart w:id="7" w:name="_Hlk57878045"/>
      <w:r>
        <w:rPr>
          <w:szCs w:val="24"/>
          <w:lang w:val="bg-BG"/>
        </w:rPr>
        <w:t>В съответствие с изискванията на чл. 22, параграф 1 от Директива 2016/798</w:t>
      </w:r>
      <w:r w:rsidR="00987B5D">
        <w:rPr>
          <w:szCs w:val="24"/>
          <w:lang w:val="bg-BG"/>
        </w:rPr>
        <w:t>,</w:t>
      </w:r>
      <w:r>
        <w:rPr>
          <w:szCs w:val="24"/>
          <w:lang w:val="bg-BG"/>
        </w:rPr>
        <w:t xml:space="preserve"> </w:t>
      </w:r>
      <w:r w:rsidR="008F57A6" w:rsidRPr="00DC4A76">
        <w:rPr>
          <w:szCs w:val="24"/>
          <w:lang w:val="bg-BG"/>
        </w:rPr>
        <w:t>К</w:t>
      </w:r>
      <w:r w:rsidR="00400998" w:rsidRPr="00DC4A76">
        <w:rPr>
          <w:szCs w:val="24"/>
          <w:lang w:val="bg-BG"/>
        </w:rPr>
        <w:t xml:space="preserve">омисията </w:t>
      </w:r>
      <w:r>
        <w:rPr>
          <w:szCs w:val="24"/>
          <w:lang w:val="bg-BG"/>
        </w:rPr>
        <w:t>за разследване</w:t>
      </w:r>
      <w:r w:rsidR="006533E1" w:rsidRPr="00DC4A76">
        <w:rPr>
          <w:szCs w:val="24"/>
          <w:lang w:val="bg-BG"/>
        </w:rPr>
        <w:t xml:space="preserve"> </w:t>
      </w:r>
      <w:r w:rsidR="008F57A6" w:rsidRPr="00DC4A76">
        <w:rPr>
          <w:szCs w:val="24"/>
          <w:lang w:val="bg-BG"/>
        </w:rPr>
        <w:t>се ръ</w:t>
      </w:r>
      <w:r w:rsidR="004E03EC" w:rsidRPr="00DC4A76">
        <w:rPr>
          <w:szCs w:val="24"/>
          <w:lang w:val="bg-BG"/>
        </w:rPr>
        <w:t>ководи от члена</w:t>
      </w:r>
      <w:r w:rsidR="008F57A6" w:rsidRPr="00DC4A76">
        <w:rPr>
          <w:szCs w:val="24"/>
          <w:lang w:val="bg-BG"/>
        </w:rPr>
        <w:t xml:space="preserve"> на УС на НБРПВВЖТ</w:t>
      </w:r>
      <w:r w:rsidR="00E61126" w:rsidRPr="00DC4A76">
        <w:rPr>
          <w:szCs w:val="24"/>
          <w:lang w:val="bg-BG"/>
        </w:rPr>
        <w:t>, ръководител на направление железопътен транспорт</w:t>
      </w:r>
      <w:r w:rsidR="008F57A6" w:rsidRPr="00DC4A76">
        <w:rPr>
          <w:szCs w:val="24"/>
          <w:lang w:val="bg-BG"/>
        </w:rPr>
        <w:t>. Ч</w:t>
      </w:r>
      <w:r w:rsidR="00E20F5B" w:rsidRPr="00DC4A76">
        <w:rPr>
          <w:szCs w:val="24"/>
          <w:lang w:val="bg-BG"/>
        </w:rPr>
        <w:t>леновете в</w:t>
      </w:r>
      <w:r w:rsidR="008F57A6" w:rsidRPr="00DC4A76">
        <w:rPr>
          <w:szCs w:val="24"/>
          <w:lang w:val="bg-BG"/>
        </w:rPr>
        <w:t xml:space="preserve"> комисията са</w:t>
      </w:r>
      <w:r w:rsidR="00400998" w:rsidRPr="00DC4A76">
        <w:rPr>
          <w:szCs w:val="24"/>
          <w:lang w:val="bg-BG"/>
        </w:rPr>
        <w:t xml:space="preserve"> </w:t>
      </w:r>
      <w:r w:rsidR="00E20F5B" w:rsidRPr="00DC4A76">
        <w:rPr>
          <w:szCs w:val="24"/>
          <w:lang w:val="bg-BG"/>
        </w:rPr>
        <w:t xml:space="preserve">независими </w:t>
      </w:r>
      <w:r w:rsidR="00400998" w:rsidRPr="00DC4A76">
        <w:rPr>
          <w:szCs w:val="24"/>
          <w:lang w:val="bg-BG"/>
        </w:rPr>
        <w:t xml:space="preserve">външни експерти – хабилитирани лица от </w:t>
      </w:r>
      <w:r w:rsidR="004E03EC" w:rsidRPr="00DC4A76">
        <w:rPr>
          <w:szCs w:val="24"/>
          <w:lang w:val="bg-BG"/>
        </w:rPr>
        <w:t xml:space="preserve">висши </w:t>
      </w:r>
      <w:r w:rsidR="00B368A8" w:rsidRPr="00DC4A76">
        <w:rPr>
          <w:szCs w:val="24"/>
          <w:lang w:val="bg-BG"/>
        </w:rPr>
        <w:t xml:space="preserve">транспортни </w:t>
      </w:r>
      <w:r w:rsidR="004E03EC" w:rsidRPr="00DC4A76">
        <w:rPr>
          <w:szCs w:val="24"/>
          <w:lang w:val="bg-BG"/>
        </w:rPr>
        <w:t xml:space="preserve">учебни заведения, </w:t>
      </w:r>
      <w:r w:rsidR="00400998" w:rsidRPr="00DC4A76">
        <w:rPr>
          <w:szCs w:val="24"/>
          <w:lang w:val="bg-BG"/>
        </w:rPr>
        <w:t>научни</w:t>
      </w:r>
      <w:r w:rsidR="008F57A6" w:rsidRPr="00DC4A76">
        <w:rPr>
          <w:szCs w:val="24"/>
          <w:lang w:val="bg-BG"/>
        </w:rPr>
        <w:t>те среди,</w:t>
      </w:r>
      <w:r w:rsidR="00400998" w:rsidRPr="00DC4A76">
        <w:rPr>
          <w:szCs w:val="24"/>
          <w:lang w:val="bg-BG"/>
        </w:rPr>
        <w:t xml:space="preserve"> </w:t>
      </w:r>
      <w:r w:rsidR="008F57A6" w:rsidRPr="00DC4A76">
        <w:rPr>
          <w:szCs w:val="24"/>
          <w:lang w:val="bg-BG"/>
        </w:rPr>
        <w:t>експерт</w:t>
      </w:r>
      <w:r w:rsidR="004E03EC" w:rsidRPr="00DC4A76">
        <w:rPr>
          <w:szCs w:val="24"/>
          <w:lang w:val="bg-BG"/>
        </w:rPr>
        <w:t>и</w:t>
      </w:r>
      <w:r w:rsidR="008F57A6" w:rsidRPr="00DC4A76">
        <w:rPr>
          <w:szCs w:val="24"/>
          <w:lang w:val="bg-BG"/>
        </w:rPr>
        <w:t xml:space="preserve"> в областта</w:t>
      </w:r>
      <w:r w:rsidR="00400998" w:rsidRPr="00DC4A76">
        <w:rPr>
          <w:szCs w:val="24"/>
          <w:lang w:val="bg-BG"/>
        </w:rPr>
        <w:t xml:space="preserve"> на </w:t>
      </w:r>
      <w:r w:rsidR="004E03EC" w:rsidRPr="00DC4A76">
        <w:rPr>
          <w:szCs w:val="24"/>
          <w:lang w:val="bg-BG"/>
        </w:rPr>
        <w:t xml:space="preserve">човешкия </w:t>
      </w:r>
      <w:r w:rsidR="00910A3C">
        <w:rPr>
          <w:szCs w:val="24"/>
          <w:lang w:val="bg-BG"/>
        </w:rPr>
        <w:t>и организационен фактор с квалификации в</w:t>
      </w:r>
      <w:r w:rsidR="00400998" w:rsidRPr="00DC4A76">
        <w:rPr>
          <w:szCs w:val="24"/>
          <w:lang w:val="bg-BG"/>
        </w:rPr>
        <w:t xml:space="preserve"> железопътна</w:t>
      </w:r>
      <w:r w:rsidR="003B274F" w:rsidRPr="00DC4A76">
        <w:rPr>
          <w:szCs w:val="24"/>
          <w:lang w:val="bg-BG"/>
        </w:rPr>
        <w:t>та</w:t>
      </w:r>
      <w:r w:rsidR="00400998" w:rsidRPr="00DC4A76">
        <w:rPr>
          <w:szCs w:val="24"/>
          <w:lang w:val="bg-BG"/>
        </w:rPr>
        <w:t xml:space="preserve"> инфраструктура</w:t>
      </w:r>
      <w:r w:rsidR="00910A3C">
        <w:rPr>
          <w:szCs w:val="24"/>
          <w:lang w:val="bg-BG"/>
        </w:rPr>
        <w:t>,</w:t>
      </w:r>
      <w:r w:rsidR="00E20F5B" w:rsidRPr="00DC4A76">
        <w:rPr>
          <w:szCs w:val="24"/>
          <w:lang w:val="bg-BG"/>
        </w:rPr>
        <w:t xml:space="preserve"> подвиж</w:t>
      </w:r>
      <w:r w:rsidR="00400998" w:rsidRPr="00DC4A76">
        <w:rPr>
          <w:szCs w:val="24"/>
          <w:lang w:val="bg-BG"/>
        </w:rPr>
        <w:t>н</w:t>
      </w:r>
      <w:r w:rsidR="00E20F5B" w:rsidRPr="00DC4A76">
        <w:rPr>
          <w:szCs w:val="24"/>
          <w:lang w:val="bg-BG"/>
        </w:rPr>
        <w:t>ия</w:t>
      </w:r>
      <w:r w:rsidR="00400998" w:rsidRPr="00DC4A76">
        <w:rPr>
          <w:szCs w:val="24"/>
          <w:lang w:val="bg-BG"/>
        </w:rPr>
        <w:t xml:space="preserve"> железопътен състав</w:t>
      </w:r>
      <w:r w:rsidR="00910A3C">
        <w:rPr>
          <w:szCs w:val="24"/>
          <w:lang w:val="bg-BG"/>
        </w:rPr>
        <w:t xml:space="preserve"> и управление и експлоатация</w:t>
      </w:r>
      <w:r w:rsidR="00910A3C" w:rsidRPr="00910A3C">
        <w:rPr>
          <w:szCs w:val="24"/>
          <w:lang w:val="bg-BG"/>
        </w:rPr>
        <w:t xml:space="preserve"> </w:t>
      </w:r>
      <w:r w:rsidR="00910A3C">
        <w:rPr>
          <w:szCs w:val="24"/>
          <w:lang w:val="bg-BG"/>
        </w:rPr>
        <w:t>на влаковото движение</w:t>
      </w:r>
      <w:r w:rsidR="00400998" w:rsidRPr="00DC4A76">
        <w:rPr>
          <w:szCs w:val="24"/>
          <w:lang w:val="bg-BG"/>
        </w:rPr>
        <w:t>.</w:t>
      </w:r>
      <w:bookmarkEnd w:id="7"/>
    </w:p>
    <w:p w14:paraId="51429FEC" w14:textId="77777777" w:rsidR="003C706B" w:rsidRPr="00DC4A76" w:rsidRDefault="003C706B">
      <w:pPr>
        <w:pStyle w:val="ListParagraph"/>
        <w:numPr>
          <w:ilvl w:val="1"/>
          <w:numId w:val="25"/>
        </w:numPr>
        <w:tabs>
          <w:tab w:val="left" w:pos="1134"/>
        </w:tabs>
        <w:spacing w:before="120"/>
        <w:ind w:left="788" w:hanging="79"/>
        <w:contextualSpacing w:val="0"/>
        <w:rPr>
          <w:b/>
          <w:i/>
          <w:iCs/>
          <w:lang w:val="bg-BG"/>
        </w:rPr>
      </w:pPr>
      <w:r w:rsidRPr="00DC4A76">
        <w:rPr>
          <w:b/>
          <w:i/>
          <w:iCs/>
          <w:lang w:val="bg-BG"/>
        </w:rPr>
        <w:t>Комуникация и консултации с лицата и субектите, участващи в събитието.</w:t>
      </w:r>
    </w:p>
    <w:p w14:paraId="4B48C53A" w14:textId="60F79617" w:rsidR="00B368A8" w:rsidRPr="00DC4A76" w:rsidRDefault="00DF3FD1" w:rsidP="00B368A8">
      <w:pPr>
        <w:ind w:firstLine="720"/>
        <w:rPr>
          <w:lang w:val="bg-BG"/>
        </w:rPr>
      </w:pPr>
      <w:bookmarkStart w:id="8" w:name="_Hlk57878093"/>
      <w:r w:rsidRPr="00DC4A76">
        <w:rPr>
          <w:lang w:val="bg-BG"/>
        </w:rPr>
        <w:t xml:space="preserve">Комисията определи параметрите на разследването и координира действията си </w:t>
      </w:r>
      <w:r w:rsidR="00400998" w:rsidRPr="00DC4A76">
        <w:rPr>
          <w:lang w:val="bg-BG"/>
        </w:rPr>
        <w:t xml:space="preserve">с </w:t>
      </w:r>
      <w:r w:rsidR="00D01EB8" w:rsidRPr="00DC4A76">
        <w:rPr>
          <w:lang w:val="bg-BG"/>
        </w:rPr>
        <w:t xml:space="preserve">Оперативната </w:t>
      </w:r>
      <w:r w:rsidR="00400998" w:rsidRPr="00DC4A76">
        <w:rPr>
          <w:lang w:val="bg-BG"/>
        </w:rPr>
        <w:t>г</w:t>
      </w:r>
      <w:r w:rsidR="008A43E7">
        <w:rPr>
          <w:lang w:val="bg-BG"/>
        </w:rPr>
        <w:t>рупа, която включва експерти</w:t>
      </w:r>
      <w:r w:rsidR="00B368A8" w:rsidRPr="00DC4A76">
        <w:rPr>
          <w:lang w:val="bg-BG"/>
        </w:rPr>
        <w:t xml:space="preserve"> </w:t>
      </w:r>
      <w:r w:rsidR="008A43E7">
        <w:rPr>
          <w:lang w:val="bg-BG"/>
        </w:rPr>
        <w:t>и органи по</w:t>
      </w:r>
      <w:r w:rsidR="008A43E7" w:rsidRPr="008A43E7">
        <w:rPr>
          <w:lang w:val="bg-BG"/>
        </w:rPr>
        <w:t xml:space="preserve"> безопасността на превозите </w:t>
      </w:r>
      <w:r w:rsidR="00B368A8" w:rsidRPr="00DC4A76">
        <w:rPr>
          <w:lang w:val="bg-BG"/>
        </w:rPr>
        <w:t>на</w:t>
      </w:r>
      <w:r w:rsidR="00400998" w:rsidRPr="00DC4A76">
        <w:rPr>
          <w:lang w:val="bg-BG"/>
        </w:rPr>
        <w:t xml:space="preserve"> двата субекта</w:t>
      </w:r>
      <w:r w:rsidR="00E6079D" w:rsidRPr="00DC4A76">
        <w:rPr>
          <w:lang w:val="bg-BG"/>
        </w:rPr>
        <w:t xml:space="preserve"> (БДЖ ПП ЕООД и ДП НКЖИ)</w:t>
      </w:r>
      <w:r w:rsidR="00400998" w:rsidRPr="00DC4A76">
        <w:rPr>
          <w:lang w:val="bg-BG"/>
        </w:rPr>
        <w:t>. Оперативна</w:t>
      </w:r>
      <w:r w:rsidR="001926B4" w:rsidRPr="00DC4A76">
        <w:rPr>
          <w:lang w:val="bg-BG"/>
        </w:rPr>
        <w:t xml:space="preserve">та група събра всички документи </w:t>
      </w:r>
      <w:r w:rsidR="00400998" w:rsidRPr="00DC4A76">
        <w:rPr>
          <w:lang w:val="bg-BG"/>
        </w:rPr>
        <w:t xml:space="preserve">и образци, </w:t>
      </w:r>
      <w:r w:rsidR="00E20F5B" w:rsidRPr="00DC4A76">
        <w:rPr>
          <w:lang w:val="bg-BG"/>
        </w:rPr>
        <w:t xml:space="preserve">писмени показания на персонала на субектите, </w:t>
      </w:r>
      <w:r w:rsidR="00923B5A" w:rsidRPr="00DC4A76">
        <w:rPr>
          <w:lang w:val="bg-BG"/>
        </w:rPr>
        <w:t>записи</w:t>
      </w:r>
      <w:r w:rsidRPr="00DC4A76">
        <w:rPr>
          <w:lang w:val="bg-BG"/>
        </w:rPr>
        <w:t>те</w:t>
      </w:r>
      <w:r w:rsidR="00923B5A" w:rsidRPr="00DC4A76">
        <w:rPr>
          <w:lang w:val="bg-BG"/>
        </w:rPr>
        <w:t xml:space="preserve"> от </w:t>
      </w:r>
      <w:r w:rsidR="00E20F5B" w:rsidRPr="00DC4A76">
        <w:rPr>
          <w:lang w:val="bg-BG"/>
        </w:rPr>
        <w:t>регистриращите устройства</w:t>
      </w:r>
      <w:r w:rsidR="00400998" w:rsidRPr="00DC4A76">
        <w:rPr>
          <w:lang w:val="bg-BG"/>
        </w:rPr>
        <w:t xml:space="preserve"> на локомотив</w:t>
      </w:r>
      <w:r w:rsidR="00466A3B" w:rsidRPr="00DC4A76">
        <w:rPr>
          <w:lang w:val="bg-BG"/>
        </w:rPr>
        <w:t xml:space="preserve"> № </w:t>
      </w:r>
      <w:r w:rsidR="008E308E" w:rsidRPr="00DC4A76">
        <w:rPr>
          <w:lang w:val="bg-BG"/>
        </w:rPr>
        <w:t>91520044169-8</w:t>
      </w:r>
      <w:r w:rsidR="006533E1" w:rsidRPr="00DC4A76">
        <w:rPr>
          <w:lang w:val="bg-BG"/>
        </w:rPr>
        <w:t>,</w:t>
      </w:r>
      <w:r w:rsidR="008E308E" w:rsidRPr="00DC4A76">
        <w:rPr>
          <w:lang w:val="bg-BG"/>
        </w:rPr>
        <w:t xml:space="preserve"> теглещ БВ № 2610</w:t>
      </w:r>
      <w:r w:rsidR="008A43E7">
        <w:rPr>
          <w:lang w:val="bg-BG"/>
        </w:rPr>
        <w:t xml:space="preserve"> на 06.01.2023 г</w:t>
      </w:r>
      <w:r w:rsidR="00B368A8" w:rsidRPr="00DC4A76">
        <w:rPr>
          <w:lang w:val="bg-BG"/>
        </w:rPr>
        <w:t>.</w:t>
      </w:r>
      <w:r w:rsidR="00466A3B" w:rsidRPr="00DC4A76">
        <w:rPr>
          <w:lang w:val="bg-BG"/>
        </w:rPr>
        <w:t xml:space="preserve"> </w:t>
      </w:r>
      <w:r w:rsidR="006533E1" w:rsidRPr="00DC4A76">
        <w:rPr>
          <w:lang w:val="bg-BG"/>
        </w:rPr>
        <w:t>Материалите и документите</w:t>
      </w:r>
      <w:r w:rsidR="008A43E7">
        <w:rPr>
          <w:lang w:val="bg-BG"/>
        </w:rPr>
        <w:t xml:space="preserve"> бяха предоставени</w:t>
      </w:r>
      <w:r w:rsidR="00400998" w:rsidRPr="00DC4A76">
        <w:rPr>
          <w:lang w:val="bg-BG"/>
        </w:rPr>
        <w:t xml:space="preserve"> на </w:t>
      </w:r>
      <w:r w:rsidR="00A356A1">
        <w:rPr>
          <w:lang w:val="bg-BG"/>
        </w:rPr>
        <w:t>ръководителя на</w:t>
      </w:r>
      <w:r w:rsidR="00400998" w:rsidRPr="00DC4A76">
        <w:rPr>
          <w:lang w:val="bg-BG"/>
        </w:rPr>
        <w:t xml:space="preserve"> ра</w:t>
      </w:r>
      <w:r w:rsidR="000E5759" w:rsidRPr="00DC4A76">
        <w:rPr>
          <w:lang w:val="bg-BG"/>
        </w:rPr>
        <w:t>зследване</w:t>
      </w:r>
      <w:r w:rsidR="00A356A1">
        <w:rPr>
          <w:lang w:val="bg-BG"/>
        </w:rPr>
        <w:t>то</w:t>
      </w:r>
      <w:r w:rsidR="000E5759" w:rsidRPr="00DC4A76">
        <w:rPr>
          <w:lang w:val="bg-BG"/>
        </w:rPr>
        <w:t xml:space="preserve"> </w:t>
      </w:r>
      <w:r w:rsidR="008A43E7">
        <w:rPr>
          <w:lang w:val="bg-BG"/>
        </w:rPr>
        <w:t xml:space="preserve">по безопасността </w:t>
      </w:r>
      <w:r w:rsidR="000E5759" w:rsidRPr="00DC4A76">
        <w:rPr>
          <w:lang w:val="bg-BG"/>
        </w:rPr>
        <w:t xml:space="preserve">в НБРПВВЖТ. </w:t>
      </w:r>
      <w:r w:rsidR="006969E9" w:rsidRPr="00DC4A76">
        <w:rPr>
          <w:lang w:val="bg-BG"/>
        </w:rPr>
        <w:t>К</w:t>
      </w:r>
      <w:r w:rsidR="00660309" w:rsidRPr="00DC4A76">
        <w:rPr>
          <w:lang w:val="bg-BG"/>
        </w:rPr>
        <w:t xml:space="preserve">омисията </w:t>
      </w:r>
      <w:r w:rsidR="006533E1" w:rsidRPr="00DC4A76">
        <w:rPr>
          <w:lang w:val="bg-BG"/>
        </w:rPr>
        <w:t xml:space="preserve">за разследване </w:t>
      </w:r>
      <w:r w:rsidR="00660309" w:rsidRPr="00DC4A76">
        <w:rPr>
          <w:lang w:val="bg-BG"/>
        </w:rPr>
        <w:t>проведе</w:t>
      </w:r>
      <w:r w:rsidR="008A2622" w:rsidRPr="00DC4A76">
        <w:rPr>
          <w:lang w:val="bg-BG"/>
        </w:rPr>
        <w:t xml:space="preserve"> </w:t>
      </w:r>
      <w:r w:rsidR="000E5759" w:rsidRPr="00DC4A76">
        <w:rPr>
          <w:lang w:val="bg-BG"/>
        </w:rPr>
        <w:t>интервю</w:t>
      </w:r>
      <w:r w:rsidR="00660309" w:rsidRPr="00DC4A76">
        <w:rPr>
          <w:lang w:val="bg-BG"/>
        </w:rPr>
        <w:t xml:space="preserve"> </w:t>
      </w:r>
      <w:r w:rsidR="00400998" w:rsidRPr="00DC4A76">
        <w:rPr>
          <w:lang w:val="bg-BG"/>
        </w:rPr>
        <w:t xml:space="preserve">с </w:t>
      </w:r>
      <w:r w:rsidR="00B368A8" w:rsidRPr="00DC4A76">
        <w:rPr>
          <w:lang w:val="bg-BG"/>
        </w:rPr>
        <w:t>влаковия персонал</w:t>
      </w:r>
      <w:r w:rsidR="00782C53" w:rsidRPr="00DC4A76">
        <w:rPr>
          <w:lang w:val="bg-BG"/>
        </w:rPr>
        <w:t xml:space="preserve"> (</w:t>
      </w:r>
      <w:r w:rsidR="008E308E" w:rsidRPr="00DC4A76">
        <w:rPr>
          <w:lang w:val="bg-BG"/>
        </w:rPr>
        <w:t>локомотивен машинист</w:t>
      </w:r>
      <w:r w:rsidR="00514DA1" w:rsidRPr="00DC4A76">
        <w:rPr>
          <w:lang w:val="bg-BG"/>
        </w:rPr>
        <w:t>,</w:t>
      </w:r>
      <w:r w:rsidR="008E308E" w:rsidRPr="00DC4A76">
        <w:rPr>
          <w:lang w:val="bg-BG"/>
        </w:rPr>
        <w:t xml:space="preserve"> помощник-локомотивен машинист </w:t>
      </w:r>
      <w:r w:rsidR="00514DA1" w:rsidRPr="00DC4A76">
        <w:rPr>
          <w:lang w:val="bg-BG"/>
        </w:rPr>
        <w:t xml:space="preserve">и </w:t>
      </w:r>
      <w:r w:rsidR="008E308E" w:rsidRPr="00DC4A76">
        <w:rPr>
          <w:lang w:val="bg-BG"/>
        </w:rPr>
        <w:t>началник влак</w:t>
      </w:r>
      <w:r w:rsidR="00782C53" w:rsidRPr="00DC4A76">
        <w:rPr>
          <w:lang w:val="bg-BG"/>
        </w:rPr>
        <w:t>)</w:t>
      </w:r>
      <w:r w:rsidR="008A43E7">
        <w:rPr>
          <w:lang w:val="bg-BG"/>
        </w:rPr>
        <w:t xml:space="preserve"> и се запозна с показанията на лицата участващи в произшествието</w:t>
      </w:r>
      <w:r w:rsidR="00B368A8" w:rsidRPr="00DC4A76">
        <w:rPr>
          <w:lang w:val="bg-BG"/>
        </w:rPr>
        <w:t xml:space="preserve">. </w:t>
      </w:r>
      <w:r w:rsidR="006C1A71" w:rsidRPr="00DC4A76">
        <w:rPr>
          <w:lang w:val="bg-BG"/>
        </w:rPr>
        <w:t xml:space="preserve">От БДЖ ПП ЕООД </w:t>
      </w:r>
      <w:r w:rsidR="008A43E7">
        <w:rPr>
          <w:lang w:val="bg-BG"/>
        </w:rPr>
        <w:t xml:space="preserve">допълнително </w:t>
      </w:r>
      <w:r w:rsidR="006C1A71" w:rsidRPr="00DC4A76">
        <w:rPr>
          <w:lang w:val="bg-BG"/>
        </w:rPr>
        <w:t xml:space="preserve">бе изискана и предоставена информация </w:t>
      </w:r>
      <w:r w:rsidR="00703E3E" w:rsidRPr="00DC4A76">
        <w:rPr>
          <w:lang w:val="bg-BG"/>
        </w:rPr>
        <w:t>за</w:t>
      </w:r>
      <w:r w:rsidR="00075F9E" w:rsidRPr="00DC4A76">
        <w:rPr>
          <w:lang w:val="bg-BG"/>
        </w:rPr>
        <w:t xml:space="preserve"> </w:t>
      </w:r>
      <w:r w:rsidR="00400998" w:rsidRPr="00DC4A76">
        <w:rPr>
          <w:lang w:val="bg-BG"/>
        </w:rPr>
        <w:t>ремон</w:t>
      </w:r>
      <w:r w:rsidR="00660309" w:rsidRPr="00DC4A76">
        <w:rPr>
          <w:lang w:val="bg-BG"/>
        </w:rPr>
        <w:t>та и</w:t>
      </w:r>
      <w:r w:rsidR="00466A3B" w:rsidRPr="00DC4A76">
        <w:rPr>
          <w:lang w:val="bg-BG"/>
        </w:rPr>
        <w:t xml:space="preserve"> поддръжката</w:t>
      </w:r>
      <w:r w:rsidR="008E308E" w:rsidRPr="00DC4A76">
        <w:rPr>
          <w:lang w:val="bg-BG"/>
        </w:rPr>
        <w:t xml:space="preserve"> на локомотива</w:t>
      </w:r>
      <w:r w:rsidR="0048545F" w:rsidRPr="00DC4A76">
        <w:rPr>
          <w:lang w:val="bg-BG"/>
        </w:rPr>
        <w:t xml:space="preserve">. </w:t>
      </w:r>
      <w:r w:rsidR="000E5759" w:rsidRPr="00DC4A76">
        <w:rPr>
          <w:lang w:val="bg-BG"/>
        </w:rPr>
        <w:t>Проведен</w:t>
      </w:r>
      <w:r w:rsidR="00703E3E" w:rsidRPr="00DC4A76">
        <w:rPr>
          <w:lang w:val="bg-BG"/>
        </w:rPr>
        <w:t>и</w:t>
      </w:r>
      <w:r w:rsidR="000E5759" w:rsidRPr="00DC4A76">
        <w:rPr>
          <w:lang w:val="bg-BG"/>
        </w:rPr>
        <w:t xml:space="preserve"> б</w:t>
      </w:r>
      <w:r w:rsidR="00703E3E" w:rsidRPr="00DC4A76">
        <w:rPr>
          <w:lang w:val="bg-BG"/>
        </w:rPr>
        <w:t>яха</w:t>
      </w:r>
      <w:r w:rsidR="000E5759" w:rsidRPr="00DC4A76">
        <w:rPr>
          <w:lang w:val="bg-BG"/>
        </w:rPr>
        <w:t xml:space="preserve"> интервю</w:t>
      </w:r>
      <w:r w:rsidR="00703E3E" w:rsidRPr="00DC4A76">
        <w:rPr>
          <w:lang w:val="bg-BG"/>
        </w:rPr>
        <w:t>та</w:t>
      </w:r>
      <w:r w:rsidR="00400998" w:rsidRPr="00DC4A76">
        <w:rPr>
          <w:lang w:val="bg-BG"/>
        </w:rPr>
        <w:t xml:space="preserve"> с органите по безопасността на </w:t>
      </w:r>
      <w:r w:rsidR="00E70E2D" w:rsidRPr="00DC4A76">
        <w:rPr>
          <w:lang w:val="bg-BG"/>
        </w:rPr>
        <w:t>двата субекта</w:t>
      </w:r>
      <w:r w:rsidR="00514DA1" w:rsidRPr="00DC4A76">
        <w:rPr>
          <w:lang w:val="bg-BG"/>
        </w:rPr>
        <w:t>,</w:t>
      </w:r>
      <w:r w:rsidR="00400998" w:rsidRPr="00DC4A76">
        <w:rPr>
          <w:lang w:val="bg-BG"/>
        </w:rPr>
        <w:t xml:space="preserve"> </w:t>
      </w:r>
      <w:r w:rsidR="00466A3B" w:rsidRPr="00DC4A76">
        <w:rPr>
          <w:lang w:val="bg-BG"/>
        </w:rPr>
        <w:t>с ръководството</w:t>
      </w:r>
      <w:r w:rsidR="00400998" w:rsidRPr="00DC4A76">
        <w:rPr>
          <w:lang w:val="bg-BG"/>
        </w:rPr>
        <w:t xml:space="preserve"> на желе</w:t>
      </w:r>
      <w:r w:rsidR="00660309" w:rsidRPr="00DC4A76">
        <w:rPr>
          <w:lang w:val="bg-BG"/>
        </w:rPr>
        <w:t>зопътното предприятие</w:t>
      </w:r>
      <w:r w:rsidR="0048545F" w:rsidRPr="00DC4A76">
        <w:rPr>
          <w:lang w:val="bg-BG"/>
        </w:rPr>
        <w:t xml:space="preserve"> </w:t>
      </w:r>
      <w:r w:rsidR="00B368A8" w:rsidRPr="00DC4A76">
        <w:rPr>
          <w:lang w:val="bg-BG"/>
        </w:rPr>
        <w:t>БДЖ ПП</w:t>
      </w:r>
      <w:r w:rsidR="008A43E7">
        <w:rPr>
          <w:lang w:val="bg-BG"/>
        </w:rPr>
        <w:t xml:space="preserve"> ЕООД и</w:t>
      </w:r>
      <w:r w:rsidR="006C1A71" w:rsidRPr="00DC4A76">
        <w:rPr>
          <w:lang w:val="bg-BG"/>
        </w:rPr>
        <w:t xml:space="preserve"> на</w:t>
      </w:r>
      <w:r w:rsidR="00660309" w:rsidRPr="00DC4A76">
        <w:rPr>
          <w:lang w:val="bg-BG"/>
        </w:rPr>
        <w:t xml:space="preserve"> </w:t>
      </w:r>
      <w:r w:rsidR="0048545F" w:rsidRPr="00DC4A76">
        <w:rPr>
          <w:lang w:val="bg-BG"/>
        </w:rPr>
        <w:t>ДП НКЖИ</w:t>
      </w:r>
      <w:r w:rsidR="00400998" w:rsidRPr="00DC4A76">
        <w:rPr>
          <w:lang w:val="bg-BG"/>
        </w:rPr>
        <w:t>.</w:t>
      </w:r>
      <w:bookmarkEnd w:id="8"/>
      <w:r w:rsidR="006533E1" w:rsidRPr="00DC4A76">
        <w:rPr>
          <w:lang w:val="bg-BG"/>
        </w:rPr>
        <w:t xml:space="preserve"> </w:t>
      </w:r>
      <w:r w:rsidR="00514DA1" w:rsidRPr="00DC4A76">
        <w:rPr>
          <w:lang w:val="bg-BG"/>
        </w:rPr>
        <w:t xml:space="preserve">От ДП НКЖИ е изискана </w:t>
      </w:r>
      <w:r w:rsidR="008A43E7">
        <w:rPr>
          <w:lang w:val="bg-BG"/>
        </w:rPr>
        <w:t xml:space="preserve">и предоставена </w:t>
      </w:r>
      <w:r w:rsidR="00514DA1" w:rsidRPr="00DC4A76">
        <w:rPr>
          <w:lang w:val="bg-BG"/>
        </w:rPr>
        <w:t>разпечатка за реалното движение на БВ № 2610 от гара Варна до гара Мездра юг на 06.01.2023 г.</w:t>
      </w:r>
    </w:p>
    <w:p w14:paraId="44C72571" w14:textId="49C759F0" w:rsidR="003C706B" w:rsidRPr="00DC4A76" w:rsidRDefault="003C706B">
      <w:pPr>
        <w:pStyle w:val="ListParagraph"/>
        <w:numPr>
          <w:ilvl w:val="1"/>
          <w:numId w:val="25"/>
        </w:numPr>
        <w:tabs>
          <w:tab w:val="left" w:pos="1276"/>
        </w:tabs>
        <w:spacing w:before="120"/>
        <w:ind w:left="0" w:firstLine="709"/>
        <w:contextualSpacing w:val="0"/>
        <w:rPr>
          <w:b/>
          <w:i/>
          <w:iCs/>
          <w:lang w:val="bg-BG"/>
        </w:rPr>
      </w:pPr>
      <w:r w:rsidRPr="00DC4A76">
        <w:rPr>
          <w:b/>
          <w:i/>
          <w:iCs/>
          <w:lang w:val="bg-BG"/>
        </w:rPr>
        <w:t>Степен на съдействие от страна на участващите субекти.</w:t>
      </w:r>
    </w:p>
    <w:p w14:paraId="20F4EC44" w14:textId="5AF77ACD" w:rsidR="007C05F2" w:rsidRDefault="00400998" w:rsidP="004E725E">
      <w:pPr>
        <w:ind w:firstLine="720"/>
        <w:rPr>
          <w:lang w:val="bg-BG"/>
        </w:rPr>
      </w:pPr>
      <w:bookmarkStart w:id="9" w:name="_Hlk57878339"/>
      <w:r w:rsidRPr="00DC4A76">
        <w:rPr>
          <w:lang w:val="bg-BG"/>
        </w:rPr>
        <w:t>По време на разследването</w:t>
      </w:r>
      <w:r w:rsidR="009E4AFF" w:rsidRPr="00DC4A76">
        <w:rPr>
          <w:lang w:val="bg-BG"/>
        </w:rPr>
        <w:t xml:space="preserve">, проведено </w:t>
      </w:r>
      <w:r w:rsidR="006C1A71" w:rsidRPr="00DC4A76">
        <w:rPr>
          <w:lang w:val="bg-BG"/>
        </w:rPr>
        <w:t>от</w:t>
      </w:r>
      <w:r w:rsidR="008F3972" w:rsidRPr="00DC4A76">
        <w:rPr>
          <w:lang w:val="bg-BG"/>
        </w:rPr>
        <w:t xml:space="preserve"> Комисията в НБРПВВЖТ</w:t>
      </w:r>
      <w:r w:rsidR="00514DA1" w:rsidRPr="00DC4A76">
        <w:rPr>
          <w:lang w:val="bg-BG"/>
        </w:rPr>
        <w:t>,</w:t>
      </w:r>
      <w:r w:rsidR="008F3972" w:rsidRPr="00DC4A76">
        <w:rPr>
          <w:lang w:val="bg-BG"/>
        </w:rPr>
        <w:t xml:space="preserve"> </w:t>
      </w:r>
      <w:r w:rsidR="009A5FD0" w:rsidRPr="00DC4A76">
        <w:rPr>
          <w:lang w:val="bg-BG"/>
        </w:rPr>
        <w:t xml:space="preserve">ръководителите на </w:t>
      </w:r>
      <w:r w:rsidRPr="00DC4A76">
        <w:rPr>
          <w:lang w:val="bg-BG"/>
        </w:rPr>
        <w:t>желез</w:t>
      </w:r>
      <w:r w:rsidR="0048545F" w:rsidRPr="00DC4A76">
        <w:rPr>
          <w:lang w:val="bg-BG"/>
        </w:rPr>
        <w:t>опътн</w:t>
      </w:r>
      <w:r w:rsidR="00703E3E" w:rsidRPr="00DC4A76">
        <w:rPr>
          <w:lang w:val="bg-BG"/>
        </w:rPr>
        <w:t>ото</w:t>
      </w:r>
      <w:r w:rsidR="0048545F" w:rsidRPr="00DC4A76">
        <w:rPr>
          <w:lang w:val="bg-BG"/>
        </w:rPr>
        <w:t xml:space="preserve"> предприяти</w:t>
      </w:r>
      <w:r w:rsidR="00703E3E" w:rsidRPr="00DC4A76">
        <w:rPr>
          <w:lang w:val="bg-BG"/>
        </w:rPr>
        <w:t>е</w:t>
      </w:r>
      <w:r w:rsidR="0048545F" w:rsidRPr="00DC4A76">
        <w:rPr>
          <w:lang w:val="bg-BG"/>
        </w:rPr>
        <w:t xml:space="preserve"> </w:t>
      </w:r>
      <w:r w:rsidR="00B368A8" w:rsidRPr="00DC4A76">
        <w:rPr>
          <w:lang w:val="bg-BG"/>
        </w:rPr>
        <w:t>БДЖ ПП ЕООД</w:t>
      </w:r>
      <w:r w:rsidR="008A43E7">
        <w:rPr>
          <w:lang w:val="bg-BG"/>
        </w:rPr>
        <w:t xml:space="preserve"> и</w:t>
      </w:r>
      <w:r w:rsidR="006C1A71" w:rsidRPr="00DC4A76">
        <w:rPr>
          <w:lang w:val="bg-BG"/>
        </w:rPr>
        <w:t xml:space="preserve"> на</w:t>
      </w:r>
      <w:r w:rsidR="003A07D6" w:rsidRPr="00DC4A76">
        <w:rPr>
          <w:lang w:val="bg-BG"/>
        </w:rPr>
        <w:t xml:space="preserve"> </w:t>
      </w:r>
      <w:r w:rsidR="0048545F" w:rsidRPr="00DC4A76">
        <w:rPr>
          <w:lang w:val="bg-BG"/>
        </w:rPr>
        <w:t>ДП НКЖИ</w:t>
      </w:r>
      <w:r w:rsidRPr="00DC4A76">
        <w:rPr>
          <w:lang w:val="bg-BG"/>
        </w:rPr>
        <w:t xml:space="preserve"> оказаха пълно съдействие </w:t>
      </w:r>
      <w:r w:rsidR="005654A9" w:rsidRPr="00DC4A76">
        <w:rPr>
          <w:lang w:val="bg-BG"/>
        </w:rPr>
        <w:t xml:space="preserve">и </w:t>
      </w:r>
      <w:r w:rsidR="00703E3E" w:rsidRPr="00DC4A76">
        <w:rPr>
          <w:lang w:val="bg-BG"/>
        </w:rPr>
        <w:t xml:space="preserve">предоставиха </w:t>
      </w:r>
      <w:r w:rsidR="00192F26" w:rsidRPr="00DC4A76">
        <w:rPr>
          <w:lang w:val="bg-BG"/>
        </w:rPr>
        <w:t xml:space="preserve">пълен </w:t>
      </w:r>
      <w:r w:rsidR="006C1A71" w:rsidRPr="00DC4A76">
        <w:rPr>
          <w:lang w:val="bg-BG"/>
        </w:rPr>
        <w:t>набор от</w:t>
      </w:r>
      <w:r w:rsidR="003A07D6" w:rsidRPr="00DC4A76">
        <w:rPr>
          <w:lang w:val="bg-BG"/>
        </w:rPr>
        <w:t xml:space="preserve"> всички </w:t>
      </w:r>
      <w:r w:rsidR="008A43E7">
        <w:rPr>
          <w:lang w:val="bg-BG"/>
        </w:rPr>
        <w:t xml:space="preserve">изискани </w:t>
      </w:r>
      <w:r w:rsidR="006C1A71" w:rsidRPr="00DC4A76">
        <w:rPr>
          <w:lang w:val="bg-BG"/>
        </w:rPr>
        <w:t xml:space="preserve">необходими </w:t>
      </w:r>
      <w:r w:rsidR="003A07D6" w:rsidRPr="00DC4A76">
        <w:rPr>
          <w:lang w:val="bg-BG"/>
        </w:rPr>
        <w:t>материали и документи. О</w:t>
      </w:r>
      <w:r w:rsidR="00E72528" w:rsidRPr="00DC4A76">
        <w:rPr>
          <w:lang w:val="bg-BG"/>
        </w:rPr>
        <w:t xml:space="preserve">сигурен е </w:t>
      </w:r>
      <w:r w:rsidR="00E72528" w:rsidRPr="00DC4A76">
        <w:rPr>
          <w:lang w:val="bg-BG"/>
        </w:rPr>
        <w:lastRenderedPageBreak/>
        <w:t>пълен</w:t>
      </w:r>
      <w:r w:rsidR="00192F26" w:rsidRPr="00DC4A76">
        <w:rPr>
          <w:lang w:val="bg-BG"/>
        </w:rPr>
        <w:t xml:space="preserve"> </w:t>
      </w:r>
      <w:r w:rsidR="005654A9" w:rsidRPr="00DC4A76">
        <w:rPr>
          <w:lang w:val="bg-BG"/>
        </w:rPr>
        <w:t>до</w:t>
      </w:r>
      <w:r w:rsidR="00E72528" w:rsidRPr="00DC4A76">
        <w:rPr>
          <w:lang w:val="bg-BG"/>
        </w:rPr>
        <w:t>стъп до</w:t>
      </w:r>
      <w:r w:rsidR="005654A9" w:rsidRPr="00DC4A76">
        <w:rPr>
          <w:lang w:val="bg-BG"/>
        </w:rPr>
        <w:t xml:space="preserve"> </w:t>
      </w:r>
      <w:r w:rsidR="00A356A1">
        <w:rPr>
          <w:lang w:val="bg-BG"/>
        </w:rPr>
        <w:t xml:space="preserve">опожарения </w:t>
      </w:r>
      <w:r w:rsidR="004E725E" w:rsidRPr="00DC4A76">
        <w:rPr>
          <w:lang w:val="bg-BG"/>
        </w:rPr>
        <w:t>локомотив № 91520044169-8</w:t>
      </w:r>
      <w:r w:rsidR="009E4AFF" w:rsidRPr="00DC4A76">
        <w:rPr>
          <w:lang w:val="bg-BG"/>
        </w:rPr>
        <w:t xml:space="preserve"> в Локомотивно депо Горна Оряховица</w:t>
      </w:r>
      <w:r w:rsidR="00A30401" w:rsidRPr="00DC4A76">
        <w:rPr>
          <w:lang w:val="bg-BG"/>
        </w:rPr>
        <w:t xml:space="preserve"> за извършване на огледи, измервания и експертизи</w:t>
      </w:r>
      <w:r w:rsidRPr="00DC4A76">
        <w:rPr>
          <w:lang w:val="bg-BG"/>
        </w:rPr>
        <w:t>.</w:t>
      </w:r>
      <w:bookmarkEnd w:id="9"/>
    </w:p>
    <w:p w14:paraId="632EFEE9" w14:textId="77777777" w:rsidR="008A43E7" w:rsidRPr="00DC4A76" w:rsidRDefault="008A43E7" w:rsidP="004E725E">
      <w:pPr>
        <w:ind w:firstLine="720"/>
        <w:rPr>
          <w:lang w:val="bg-BG"/>
        </w:rPr>
      </w:pPr>
    </w:p>
    <w:p w14:paraId="00CE237B" w14:textId="035339A7" w:rsidR="003C706B" w:rsidRPr="00DC4A76" w:rsidRDefault="009E4AFF">
      <w:pPr>
        <w:pStyle w:val="ListParagraph"/>
        <w:numPr>
          <w:ilvl w:val="1"/>
          <w:numId w:val="25"/>
        </w:numPr>
        <w:tabs>
          <w:tab w:val="left" w:pos="1276"/>
        </w:tabs>
        <w:spacing w:before="120"/>
        <w:ind w:left="788" w:hanging="79"/>
        <w:contextualSpacing w:val="0"/>
        <w:rPr>
          <w:b/>
          <w:i/>
          <w:iCs/>
          <w:lang w:val="bg-BG"/>
        </w:rPr>
      </w:pPr>
      <w:r w:rsidRPr="00DC4A76">
        <w:rPr>
          <w:b/>
          <w:i/>
          <w:iCs/>
          <w:lang w:val="bg-BG"/>
        </w:rPr>
        <w:t>Методи,</w:t>
      </w:r>
      <w:r w:rsidR="003C706B" w:rsidRPr="00DC4A76">
        <w:rPr>
          <w:b/>
          <w:i/>
          <w:iCs/>
          <w:lang w:val="bg-BG"/>
        </w:rPr>
        <w:t xml:space="preserve"> </w:t>
      </w:r>
      <w:r w:rsidR="00684D27" w:rsidRPr="00DC4A76">
        <w:rPr>
          <w:b/>
          <w:i/>
          <w:iCs/>
          <w:lang w:val="bg-BG"/>
        </w:rPr>
        <w:t>техники на разследване и анализ.</w:t>
      </w:r>
    </w:p>
    <w:p w14:paraId="7BF03558" w14:textId="4BC8B6C1" w:rsidR="006B2970" w:rsidRPr="00DC4A76" w:rsidRDefault="008C2F01" w:rsidP="00400998">
      <w:pPr>
        <w:rPr>
          <w:lang w:val="bg-BG"/>
        </w:rPr>
      </w:pPr>
      <w:bookmarkStart w:id="10" w:name="_Hlk57878799"/>
      <w:r w:rsidRPr="00DC4A76">
        <w:rPr>
          <w:lang w:val="bg-BG"/>
        </w:rPr>
        <w:t>На 06.01.2023</w:t>
      </w:r>
      <w:r w:rsidR="00703E3E" w:rsidRPr="00DC4A76">
        <w:rPr>
          <w:lang w:val="bg-BG"/>
        </w:rPr>
        <w:t xml:space="preserve"> г. в </w:t>
      </w:r>
      <w:r w:rsidRPr="00DC4A76">
        <w:rPr>
          <w:lang w:val="bg-BG"/>
        </w:rPr>
        <w:t>11</w:t>
      </w:r>
      <w:r w:rsidR="00ED2DB9" w:rsidRPr="00DC4A76">
        <w:rPr>
          <w:lang w:val="bg-BG"/>
        </w:rPr>
        <w:t>:</w:t>
      </w:r>
      <w:r w:rsidRPr="00DC4A76">
        <w:rPr>
          <w:lang w:val="bg-BG"/>
        </w:rPr>
        <w:t>0</w:t>
      </w:r>
      <w:r w:rsidR="009E4AFF" w:rsidRPr="00DC4A76">
        <w:rPr>
          <w:lang w:val="bg-BG"/>
        </w:rPr>
        <w:t>0</w:t>
      </w:r>
      <w:r w:rsidR="00A10215" w:rsidRPr="00DC4A76">
        <w:rPr>
          <w:lang w:val="bg-BG"/>
        </w:rPr>
        <w:t xml:space="preserve"> часа </w:t>
      </w:r>
      <w:r w:rsidR="008A2622" w:rsidRPr="00DC4A76">
        <w:rPr>
          <w:lang w:val="bg-BG"/>
        </w:rPr>
        <w:t xml:space="preserve">членът на УС на НБРПВВЖТ с компетентност да разследва железопътни произшествия </w:t>
      </w:r>
      <w:r w:rsidR="00A10215" w:rsidRPr="00DC4A76">
        <w:rPr>
          <w:lang w:val="bg-BG"/>
        </w:rPr>
        <w:t xml:space="preserve">е </w:t>
      </w:r>
      <w:r w:rsidR="008A2622" w:rsidRPr="00DC4A76">
        <w:rPr>
          <w:lang w:val="bg-BG"/>
        </w:rPr>
        <w:t>получил</w:t>
      </w:r>
      <w:r w:rsidR="0061595F">
        <w:rPr>
          <w:lang w:val="bg-BG"/>
        </w:rPr>
        <w:t xml:space="preserve"> устно уведомление</w:t>
      </w:r>
      <w:r w:rsidR="000D5469" w:rsidRPr="00DC4A76">
        <w:rPr>
          <w:lang w:val="bg-BG"/>
        </w:rPr>
        <w:t xml:space="preserve"> </w:t>
      </w:r>
      <w:r w:rsidR="00EE12D8" w:rsidRPr="00DC4A76">
        <w:rPr>
          <w:lang w:val="bg-BG"/>
        </w:rPr>
        <w:t>по мобилн</w:t>
      </w:r>
      <w:r w:rsidR="008A2622" w:rsidRPr="00DC4A76">
        <w:rPr>
          <w:lang w:val="bg-BG"/>
        </w:rPr>
        <w:t>ия телефон</w:t>
      </w:r>
      <w:r w:rsidRPr="00DC4A76">
        <w:rPr>
          <w:lang w:val="bg-BG"/>
        </w:rPr>
        <w:t xml:space="preserve"> от дежурния диспечер на БДЖ ПП ЕООД. В 11:05</w:t>
      </w:r>
      <w:r w:rsidR="00EE12D8" w:rsidRPr="00DC4A76">
        <w:rPr>
          <w:lang w:val="bg-BG"/>
        </w:rPr>
        <w:t xml:space="preserve"> часа е последвало</w:t>
      </w:r>
      <w:r w:rsidR="00A10215" w:rsidRPr="00DC4A76">
        <w:rPr>
          <w:lang w:val="bg-BG"/>
        </w:rPr>
        <w:t xml:space="preserve"> </w:t>
      </w:r>
      <w:r w:rsidR="00ED2DB9" w:rsidRPr="00DC4A76">
        <w:rPr>
          <w:lang w:val="bg-BG"/>
        </w:rPr>
        <w:t xml:space="preserve">и </w:t>
      </w:r>
      <w:r w:rsidR="00EE12D8" w:rsidRPr="00DC4A76">
        <w:rPr>
          <w:lang w:val="bg-BG"/>
        </w:rPr>
        <w:t>писмено уведомление с SMS</w:t>
      </w:r>
      <w:r w:rsidR="00A10215" w:rsidRPr="00DC4A76">
        <w:rPr>
          <w:lang w:val="bg-BG"/>
        </w:rPr>
        <w:t xml:space="preserve"> </w:t>
      </w:r>
      <w:r w:rsidR="00151120" w:rsidRPr="00DC4A76">
        <w:rPr>
          <w:lang w:val="bg-BG"/>
        </w:rPr>
        <w:t xml:space="preserve">от </w:t>
      </w:r>
      <w:r w:rsidR="00EE12D8" w:rsidRPr="00DC4A76">
        <w:rPr>
          <w:lang w:val="bg-BG"/>
        </w:rPr>
        <w:t>дежурни</w:t>
      </w:r>
      <w:r w:rsidRPr="00DC4A76">
        <w:rPr>
          <w:lang w:val="bg-BG"/>
        </w:rPr>
        <w:t>я диспечер</w:t>
      </w:r>
      <w:r w:rsidR="00151120" w:rsidRPr="00DC4A76">
        <w:rPr>
          <w:lang w:val="bg-BG"/>
        </w:rPr>
        <w:t xml:space="preserve"> на </w:t>
      </w:r>
      <w:r w:rsidR="0048545F" w:rsidRPr="00DC4A76">
        <w:rPr>
          <w:lang w:val="bg-BG"/>
        </w:rPr>
        <w:t>у</w:t>
      </w:r>
      <w:r w:rsidR="00DF3FD1" w:rsidRPr="00DC4A76">
        <w:rPr>
          <w:lang w:val="bg-BG"/>
        </w:rPr>
        <w:t xml:space="preserve">правителя </w:t>
      </w:r>
      <w:r w:rsidR="00151120" w:rsidRPr="00DC4A76">
        <w:rPr>
          <w:lang w:val="bg-BG"/>
        </w:rPr>
        <w:t>на железопътната инфраструктура</w:t>
      </w:r>
      <w:r w:rsidR="00EE12D8" w:rsidRPr="00DC4A76">
        <w:rPr>
          <w:lang w:val="bg-BG"/>
        </w:rPr>
        <w:t xml:space="preserve"> </w:t>
      </w:r>
      <w:r w:rsidR="009E4AFF" w:rsidRPr="00DC4A76">
        <w:rPr>
          <w:lang w:val="bg-BG"/>
        </w:rPr>
        <w:t>(</w:t>
      </w:r>
      <w:r w:rsidR="00ED2DB9" w:rsidRPr="00DC4A76">
        <w:rPr>
          <w:lang w:val="bg-BG"/>
        </w:rPr>
        <w:t>ДП НКЖИ</w:t>
      </w:r>
      <w:r w:rsidR="009E4AFF" w:rsidRPr="00DC4A76">
        <w:rPr>
          <w:lang w:val="bg-BG"/>
        </w:rPr>
        <w:t>)</w:t>
      </w:r>
      <w:r w:rsidR="00ED2DB9" w:rsidRPr="00DC4A76">
        <w:rPr>
          <w:lang w:val="bg-BG"/>
        </w:rPr>
        <w:t xml:space="preserve"> </w:t>
      </w:r>
      <w:r w:rsidR="00EE12D8" w:rsidRPr="00DC4A76">
        <w:rPr>
          <w:lang w:val="bg-BG"/>
        </w:rPr>
        <w:t xml:space="preserve">за </w:t>
      </w:r>
      <w:r w:rsidR="00514DA1" w:rsidRPr="00DC4A76">
        <w:rPr>
          <w:lang w:val="bg-BG"/>
        </w:rPr>
        <w:t>възникнало</w:t>
      </w:r>
      <w:r w:rsidR="00A10215" w:rsidRPr="00DC4A76">
        <w:rPr>
          <w:lang w:val="bg-BG"/>
        </w:rPr>
        <w:t xml:space="preserve"> произшествие</w:t>
      </w:r>
      <w:r w:rsidRPr="00DC4A76">
        <w:rPr>
          <w:lang w:val="bg-BG"/>
        </w:rPr>
        <w:t xml:space="preserve"> </w:t>
      </w:r>
      <w:r w:rsidR="009E4AFF" w:rsidRPr="00DC4A76">
        <w:rPr>
          <w:lang w:val="bg-BG"/>
        </w:rPr>
        <w:t xml:space="preserve">– </w:t>
      </w:r>
      <w:r w:rsidRPr="00DC4A76">
        <w:rPr>
          <w:lang w:val="bg-BG"/>
        </w:rPr>
        <w:t xml:space="preserve">запалване </w:t>
      </w:r>
      <w:r w:rsidR="009E4AFF" w:rsidRPr="00DC4A76">
        <w:rPr>
          <w:lang w:val="bg-BG"/>
        </w:rPr>
        <w:t>на локомотив</w:t>
      </w:r>
      <w:r w:rsidR="0061595F">
        <w:rPr>
          <w:lang w:val="bg-BG"/>
        </w:rPr>
        <w:t xml:space="preserve"> </w:t>
      </w:r>
      <w:r w:rsidR="0061595F" w:rsidRPr="0061595F">
        <w:rPr>
          <w:lang w:val="bg-BG"/>
        </w:rPr>
        <w:t>№ 91520044169-8</w:t>
      </w:r>
      <w:r w:rsidRPr="00DC4A76">
        <w:rPr>
          <w:lang w:val="bg-BG"/>
        </w:rPr>
        <w:t>, обслужвал БВ № 2610</w:t>
      </w:r>
      <w:r w:rsidR="00A10215" w:rsidRPr="00DC4A76">
        <w:rPr>
          <w:lang w:val="bg-BG"/>
        </w:rPr>
        <w:t xml:space="preserve">. </w:t>
      </w:r>
    </w:p>
    <w:p w14:paraId="161C5181" w14:textId="18DFF0E5" w:rsidR="00ED2DB9" w:rsidRPr="00DC4A76" w:rsidRDefault="008C2F01" w:rsidP="00400998">
      <w:pPr>
        <w:rPr>
          <w:lang w:val="bg-BG"/>
        </w:rPr>
      </w:pPr>
      <w:r w:rsidRPr="00DC4A76">
        <w:rPr>
          <w:lang w:val="bg-BG"/>
        </w:rPr>
        <w:t>На мястото на произшествието са организирани и проведени</w:t>
      </w:r>
      <w:r w:rsidR="00ED2DB9" w:rsidRPr="00DC4A76">
        <w:rPr>
          <w:lang w:val="bg-BG"/>
        </w:rPr>
        <w:t xml:space="preserve"> съвместни огледи с представители н</w:t>
      </w:r>
      <w:r w:rsidRPr="00DC4A76">
        <w:rPr>
          <w:lang w:val="bg-BG"/>
        </w:rPr>
        <w:t xml:space="preserve">а досъдебното производство от РУ МВР Мездра и железопътното предприятие БДЖ ПП ЕООД. </w:t>
      </w:r>
      <w:r w:rsidR="009E4AFF" w:rsidRPr="00DC4A76">
        <w:rPr>
          <w:lang w:val="bg-BG"/>
        </w:rPr>
        <w:t>С</w:t>
      </w:r>
      <w:r w:rsidRPr="00DC4A76">
        <w:rPr>
          <w:lang w:val="bg-BG"/>
        </w:rPr>
        <w:t>ъставен</w:t>
      </w:r>
      <w:r w:rsidR="00ED2DB9" w:rsidRPr="00DC4A76">
        <w:rPr>
          <w:lang w:val="bg-BG"/>
        </w:rPr>
        <w:t xml:space="preserve"> </w:t>
      </w:r>
      <w:r w:rsidR="009E4AFF" w:rsidRPr="00DC4A76">
        <w:rPr>
          <w:lang w:val="bg-BG"/>
        </w:rPr>
        <w:t xml:space="preserve">е </w:t>
      </w:r>
      <w:r w:rsidR="00ED2DB9" w:rsidRPr="00DC4A76">
        <w:rPr>
          <w:lang w:val="bg-BG"/>
        </w:rPr>
        <w:t>протокол</w:t>
      </w:r>
      <w:r w:rsidR="005D12C4">
        <w:rPr>
          <w:lang w:val="bg-BG"/>
        </w:rPr>
        <w:t xml:space="preserve"> за</w:t>
      </w:r>
      <w:r w:rsidR="009E4AFF" w:rsidRPr="00DC4A76">
        <w:rPr>
          <w:lang w:val="bg-BG"/>
        </w:rPr>
        <w:t xml:space="preserve"> извършените огледи</w:t>
      </w:r>
      <w:r w:rsidR="00ED2DB9" w:rsidRPr="00DC4A76">
        <w:rPr>
          <w:lang w:val="bg-BG"/>
        </w:rPr>
        <w:t xml:space="preserve">. </w:t>
      </w:r>
    </w:p>
    <w:p w14:paraId="2C5BBDAE" w14:textId="54E7B3FB" w:rsidR="00EE1074" w:rsidRPr="00DC4A76" w:rsidRDefault="00FC1C05" w:rsidP="00ED2DB9">
      <w:pPr>
        <w:rPr>
          <w:lang w:val="bg-BG"/>
        </w:rPr>
      </w:pPr>
      <w:r w:rsidRPr="00DC4A76">
        <w:rPr>
          <w:lang w:val="bg-BG"/>
        </w:rPr>
        <w:t>В 13:30</w:t>
      </w:r>
      <w:r w:rsidR="00EE1074" w:rsidRPr="00DC4A76">
        <w:rPr>
          <w:lang w:val="bg-BG"/>
        </w:rPr>
        <w:t xml:space="preserve"> часа след завършване на процесуално</w:t>
      </w:r>
      <w:r w:rsidR="00F85E40" w:rsidRPr="00DC4A76">
        <w:rPr>
          <w:lang w:val="bg-BG"/>
        </w:rPr>
        <w:t>-</w:t>
      </w:r>
      <w:r w:rsidR="00EE1074" w:rsidRPr="00DC4A76">
        <w:rPr>
          <w:lang w:val="bg-BG"/>
        </w:rPr>
        <w:t>сл</w:t>
      </w:r>
      <w:r w:rsidR="002B63C6">
        <w:rPr>
          <w:lang w:val="bg-BG"/>
        </w:rPr>
        <w:t>едствените действия от органите</w:t>
      </w:r>
      <w:r w:rsidR="00EE1074" w:rsidRPr="00DC4A76">
        <w:rPr>
          <w:lang w:val="bg-BG"/>
        </w:rPr>
        <w:t xml:space="preserve"> на </w:t>
      </w:r>
      <w:r w:rsidRPr="00DC4A76">
        <w:rPr>
          <w:lang w:val="bg-BG"/>
        </w:rPr>
        <w:t>РУ МВР Мездра</w:t>
      </w:r>
      <w:r w:rsidR="00EE1074" w:rsidRPr="00DC4A76">
        <w:rPr>
          <w:lang w:val="bg-BG"/>
        </w:rPr>
        <w:t xml:space="preserve"> е дадено писмено разрешение за извършване на аварийно</w:t>
      </w:r>
      <w:r w:rsidR="00F85E40" w:rsidRPr="00DC4A76">
        <w:rPr>
          <w:lang w:val="bg-BG"/>
        </w:rPr>
        <w:t>-</w:t>
      </w:r>
      <w:r w:rsidR="00EE1074" w:rsidRPr="00DC4A76">
        <w:rPr>
          <w:lang w:val="bg-BG"/>
        </w:rPr>
        <w:t xml:space="preserve">възстановителни </w:t>
      </w:r>
      <w:r w:rsidR="00F85E40" w:rsidRPr="00DC4A76">
        <w:rPr>
          <w:lang w:val="bg-BG"/>
        </w:rPr>
        <w:t>дейности</w:t>
      </w:r>
      <w:r w:rsidRPr="00DC4A76">
        <w:rPr>
          <w:lang w:val="bg-BG"/>
        </w:rPr>
        <w:t xml:space="preserve"> и освобождаване на </w:t>
      </w:r>
      <w:r w:rsidR="002B63C6">
        <w:rPr>
          <w:lang w:val="bg-BG"/>
        </w:rPr>
        <w:t>опожарения локомотив</w:t>
      </w:r>
      <w:r w:rsidRPr="00DC4A76">
        <w:rPr>
          <w:lang w:val="bg-BG"/>
        </w:rPr>
        <w:t xml:space="preserve"> от надзор</w:t>
      </w:r>
      <w:r w:rsidR="00EE1074" w:rsidRPr="00DC4A76">
        <w:rPr>
          <w:lang w:val="bg-BG"/>
        </w:rPr>
        <w:t>.</w:t>
      </w:r>
    </w:p>
    <w:p w14:paraId="4F1F3DE7" w14:textId="0801040C" w:rsidR="00570F02" w:rsidRPr="00DC4A76" w:rsidRDefault="008E540D" w:rsidP="00721404">
      <w:pPr>
        <w:rPr>
          <w:lang w:val="bg-BG"/>
        </w:rPr>
      </w:pPr>
      <w:r w:rsidRPr="00DC4A76">
        <w:rPr>
          <w:lang w:val="bg-BG"/>
        </w:rPr>
        <w:t>По нарежда</w:t>
      </w:r>
      <w:r w:rsidR="009520AB" w:rsidRPr="00DC4A76">
        <w:rPr>
          <w:lang w:val="bg-BG"/>
        </w:rPr>
        <w:t xml:space="preserve">не на </w:t>
      </w:r>
      <w:r w:rsidR="0061595F">
        <w:rPr>
          <w:lang w:val="bg-BG"/>
        </w:rPr>
        <w:t>ръководителя на</w:t>
      </w:r>
      <w:r w:rsidR="00AC3F53">
        <w:rPr>
          <w:lang w:val="bg-BG"/>
        </w:rPr>
        <w:t xml:space="preserve"> разследване</w:t>
      </w:r>
      <w:r w:rsidR="0061595F">
        <w:rPr>
          <w:lang w:val="bg-BG"/>
        </w:rPr>
        <w:t>то по безопасността</w:t>
      </w:r>
      <w:r w:rsidR="009520AB" w:rsidRPr="00DC4A76">
        <w:rPr>
          <w:lang w:val="bg-BG"/>
        </w:rPr>
        <w:t xml:space="preserve"> в</w:t>
      </w:r>
      <w:r w:rsidRPr="00DC4A76">
        <w:rPr>
          <w:lang w:val="bg-BG"/>
        </w:rPr>
        <w:t xml:space="preserve"> НБРПВ</w:t>
      </w:r>
      <w:r w:rsidR="00570F02" w:rsidRPr="00DC4A76">
        <w:rPr>
          <w:lang w:val="bg-BG"/>
        </w:rPr>
        <w:t>ВЖТ</w:t>
      </w:r>
      <w:r w:rsidRPr="00DC4A76">
        <w:rPr>
          <w:lang w:val="bg-BG"/>
        </w:rPr>
        <w:t xml:space="preserve"> локомотив</w:t>
      </w:r>
      <w:r w:rsidR="002B3857" w:rsidRPr="00DC4A76">
        <w:rPr>
          <w:lang w:val="bg-BG"/>
        </w:rPr>
        <w:t xml:space="preserve"> </w:t>
      </w:r>
      <w:r w:rsidR="009520AB" w:rsidRPr="00DC4A76">
        <w:rPr>
          <w:lang w:val="bg-BG"/>
        </w:rPr>
        <w:t>№</w:t>
      </w:r>
      <w:r w:rsidR="00570F02" w:rsidRPr="00DC4A76">
        <w:rPr>
          <w:lang w:val="bg-BG"/>
        </w:rPr>
        <w:t xml:space="preserve"> 91520044169-8 </w:t>
      </w:r>
      <w:r w:rsidR="00514DA1" w:rsidRPr="00DC4A76">
        <w:rPr>
          <w:lang w:val="bg-BG"/>
        </w:rPr>
        <w:t>е</w:t>
      </w:r>
      <w:r w:rsidR="00570F02" w:rsidRPr="00DC4A76">
        <w:rPr>
          <w:lang w:val="bg-BG"/>
        </w:rPr>
        <w:t xml:space="preserve"> придвижен до Локомотивно д</w:t>
      </w:r>
      <w:r w:rsidR="0061595F">
        <w:rPr>
          <w:lang w:val="bg-BG"/>
        </w:rPr>
        <w:t>епо Горна Оряховица (място</w:t>
      </w:r>
      <w:r w:rsidR="00570F02" w:rsidRPr="00DC4A76">
        <w:rPr>
          <w:lang w:val="bg-BG"/>
        </w:rPr>
        <w:t xml:space="preserve"> на домуване</w:t>
      </w:r>
      <w:r w:rsidR="002B63C6">
        <w:rPr>
          <w:lang w:val="bg-BG"/>
        </w:rPr>
        <w:t xml:space="preserve"> на локомотива</w:t>
      </w:r>
      <w:r w:rsidR="00570F02" w:rsidRPr="00DC4A76">
        <w:rPr>
          <w:lang w:val="bg-BG"/>
        </w:rPr>
        <w:t>)</w:t>
      </w:r>
      <w:r w:rsidR="00A14CA9" w:rsidRPr="00DC4A76">
        <w:rPr>
          <w:lang w:val="bg-BG"/>
        </w:rPr>
        <w:t xml:space="preserve"> и </w:t>
      </w:r>
      <w:r w:rsidR="00514DA1" w:rsidRPr="00DC4A76">
        <w:rPr>
          <w:lang w:val="bg-BG"/>
        </w:rPr>
        <w:t>е</w:t>
      </w:r>
      <w:r w:rsidR="00A14CA9" w:rsidRPr="00DC4A76">
        <w:rPr>
          <w:lang w:val="bg-BG"/>
        </w:rPr>
        <w:t xml:space="preserve"> поставен под надзор поради започване </w:t>
      </w:r>
      <w:r w:rsidR="009520AB" w:rsidRPr="00DC4A76">
        <w:rPr>
          <w:lang w:val="bg-BG"/>
        </w:rPr>
        <w:t xml:space="preserve">на </w:t>
      </w:r>
      <w:r w:rsidR="00A14CA9" w:rsidRPr="00DC4A76">
        <w:rPr>
          <w:lang w:val="bg-BG"/>
        </w:rPr>
        <w:t xml:space="preserve">разследване по безопасността от </w:t>
      </w:r>
      <w:r w:rsidR="002B63C6">
        <w:rPr>
          <w:lang w:val="bg-BG"/>
        </w:rPr>
        <w:t>комисия назначена в</w:t>
      </w:r>
      <w:r w:rsidR="0061595F">
        <w:rPr>
          <w:lang w:val="bg-BG"/>
        </w:rPr>
        <w:t xml:space="preserve"> </w:t>
      </w:r>
      <w:r w:rsidR="00A14CA9" w:rsidRPr="00DC4A76">
        <w:rPr>
          <w:lang w:val="bg-BG"/>
        </w:rPr>
        <w:t>НБРПВВЖТ</w:t>
      </w:r>
      <w:r w:rsidR="00570F02" w:rsidRPr="00DC4A76">
        <w:rPr>
          <w:lang w:val="bg-BG"/>
        </w:rPr>
        <w:t>.</w:t>
      </w:r>
    </w:p>
    <w:p w14:paraId="652B1863" w14:textId="5F4E513F" w:rsidR="00570F02" w:rsidRPr="00DC4A76" w:rsidRDefault="0061595F" w:rsidP="00721404">
      <w:pPr>
        <w:rPr>
          <w:lang w:val="bg-BG"/>
        </w:rPr>
      </w:pPr>
      <w:r>
        <w:rPr>
          <w:lang w:val="bg-BG"/>
        </w:rPr>
        <w:t>След</w:t>
      </w:r>
      <w:r w:rsidR="00570F02" w:rsidRPr="00DC4A76">
        <w:rPr>
          <w:lang w:val="bg-BG"/>
        </w:rPr>
        <w:t xml:space="preserve"> писмено разрешение </w:t>
      </w:r>
      <w:r w:rsidR="009520AB" w:rsidRPr="00DC4A76">
        <w:rPr>
          <w:lang w:val="bg-BG"/>
        </w:rPr>
        <w:t xml:space="preserve">от </w:t>
      </w:r>
      <w:r w:rsidR="002B63C6">
        <w:rPr>
          <w:lang w:val="bg-BG"/>
        </w:rPr>
        <w:t xml:space="preserve">органите на </w:t>
      </w:r>
      <w:r w:rsidR="009520AB" w:rsidRPr="00DC4A76">
        <w:rPr>
          <w:lang w:val="bg-BG"/>
        </w:rPr>
        <w:t>РУ МВР Мездра</w:t>
      </w:r>
      <w:r w:rsidR="00514DA1" w:rsidRPr="00DC4A76">
        <w:rPr>
          <w:lang w:val="bg-BG"/>
        </w:rPr>
        <w:t xml:space="preserve"> в 14:47 часа на 06.01.2023 г.</w:t>
      </w:r>
      <w:r w:rsidR="009520AB" w:rsidRPr="00DC4A76">
        <w:rPr>
          <w:lang w:val="bg-BG"/>
        </w:rPr>
        <w:t>, л</w:t>
      </w:r>
      <w:r w:rsidR="00570F02" w:rsidRPr="00DC4A76">
        <w:rPr>
          <w:lang w:val="bg-BG"/>
        </w:rPr>
        <w:t xml:space="preserve">окомотив № 91520044169-8 е придвижен от гара Мездра юг до Локомотивно депо Мездра. </w:t>
      </w:r>
    </w:p>
    <w:p w14:paraId="480524D3" w14:textId="343F5DA8" w:rsidR="00A14CA9" w:rsidRPr="00DC4A76" w:rsidRDefault="00570F02" w:rsidP="00A14CA9">
      <w:pPr>
        <w:rPr>
          <w:lang w:val="bg-BG"/>
        </w:rPr>
      </w:pPr>
      <w:r w:rsidRPr="00DC4A76">
        <w:rPr>
          <w:lang w:val="bg-BG"/>
        </w:rPr>
        <w:t>В 23:12 часа на 09.01.2023 г. опожареният локомотив № 91520044169-8</w:t>
      </w:r>
      <w:r w:rsidR="00514DA1" w:rsidRPr="00DC4A76">
        <w:rPr>
          <w:lang w:val="bg-BG"/>
        </w:rPr>
        <w:t>,</w:t>
      </w:r>
      <w:r w:rsidRPr="00DC4A76">
        <w:rPr>
          <w:lang w:val="bg-BG"/>
        </w:rPr>
        <w:t xml:space="preserve"> теглен с локомотив № 91520044121-9</w:t>
      </w:r>
      <w:r w:rsidR="0017305A" w:rsidRPr="00DC4A76">
        <w:rPr>
          <w:lang w:val="bg-BG"/>
        </w:rPr>
        <w:t>,</w:t>
      </w:r>
      <w:r w:rsidRPr="00DC4A76">
        <w:rPr>
          <w:lang w:val="bg-BG"/>
        </w:rPr>
        <w:t xml:space="preserve"> със скорост до 60 км/ч заминава от</w:t>
      </w:r>
      <w:r w:rsidR="009520AB" w:rsidRPr="00DC4A76">
        <w:rPr>
          <w:lang w:val="bg-BG"/>
        </w:rPr>
        <w:t xml:space="preserve"> гара</w:t>
      </w:r>
      <w:r w:rsidRPr="00DC4A76">
        <w:rPr>
          <w:lang w:val="bg-BG"/>
        </w:rPr>
        <w:t xml:space="preserve"> Мездра и пристига в гара Горна Оряховица в 03:36 часа на 10.01.2023</w:t>
      </w:r>
      <w:r w:rsidR="00BD1BA6" w:rsidRPr="00DC4A76">
        <w:rPr>
          <w:lang w:val="bg-BG"/>
        </w:rPr>
        <w:t xml:space="preserve"> </w:t>
      </w:r>
      <w:r w:rsidRPr="00DC4A76">
        <w:rPr>
          <w:lang w:val="bg-BG"/>
        </w:rPr>
        <w:t>г. Ло</w:t>
      </w:r>
      <w:r w:rsidR="0061595F">
        <w:rPr>
          <w:lang w:val="bg-BG"/>
        </w:rPr>
        <w:t>комотивът</w:t>
      </w:r>
      <w:r w:rsidRPr="00DC4A76">
        <w:rPr>
          <w:lang w:val="bg-BG"/>
        </w:rPr>
        <w:t xml:space="preserve"> е прид</w:t>
      </w:r>
      <w:r w:rsidR="002B63C6">
        <w:rPr>
          <w:lang w:val="bg-BG"/>
        </w:rPr>
        <w:t>вижен от гара Горна Оряховица в</w:t>
      </w:r>
      <w:r w:rsidRPr="00DC4A76">
        <w:rPr>
          <w:lang w:val="bg-BG"/>
        </w:rPr>
        <w:t xml:space="preserve"> Локомотивно депо Горна Оряховица в 03:40 часа на 10.01.2023 г.</w:t>
      </w:r>
    </w:p>
    <w:p w14:paraId="5069F5DA" w14:textId="6E6299F2" w:rsidR="00F13632" w:rsidRPr="00DC4A76" w:rsidRDefault="006A3A57" w:rsidP="00721404">
      <w:pPr>
        <w:rPr>
          <w:lang w:val="bg-BG"/>
        </w:rPr>
      </w:pPr>
      <w:r w:rsidRPr="00DC4A76">
        <w:rPr>
          <w:lang w:val="bg-BG"/>
        </w:rPr>
        <w:t xml:space="preserve">В периода 11.01.÷13.01.2023 г. </w:t>
      </w:r>
      <w:r w:rsidR="0017305A" w:rsidRPr="00DC4A76">
        <w:rPr>
          <w:lang w:val="bg-BG"/>
        </w:rPr>
        <w:t xml:space="preserve">Комисията </w:t>
      </w:r>
      <w:r w:rsidRPr="00DC4A76">
        <w:rPr>
          <w:lang w:val="bg-BG"/>
        </w:rPr>
        <w:t xml:space="preserve">за разследване в НБРПВВЖТ замина за Локомотивно депо Горна Оряховица, където съвместно с </w:t>
      </w:r>
      <w:r w:rsidR="00BD1BA6" w:rsidRPr="00DC4A76">
        <w:rPr>
          <w:lang w:val="bg-BG"/>
        </w:rPr>
        <w:t>ръковод</w:t>
      </w:r>
      <w:r w:rsidR="002B63C6">
        <w:rPr>
          <w:lang w:val="bg-BG"/>
        </w:rPr>
        <w:t>ители от БДЖ ПП ЕООД по</w:t>
      </w:r>
      <w:r w:rsidR="00BD1BA6" w:rsidRPr="00DC4A76">
        <w:rPr>
          <w:lang w:val="bg-BG"/>
        </w:rPr>
        <w:t xml:space="preserve"> експло</w:t>
      </w:r>
      <w:r w:rsidR="002B63C6">
        <w:rPr>
          <w:lang w:val="bg-BG"/>
        </w:rPr>
        <w:t>атацията и поддържането на ПЖПС и по безопасността,</w:t>
      </w:r>
      <w:r w:rsidRPr="00DC4A76">
        <w:rPr>
          <w:lang w:val="bg-BG"/>
        </w:rPr>
        <w:t xml:space="preserve"> </w:t>
      </w:r>
      <w:r w:rsidR="00BD1BA6" w:rsidRPr="00DC4A76">
        <w:rPr>
          <w:lang w:val="bg-BG"/>
        </w:rPr>
        <w:t>започна</w:t>
      </w:r>
      <w:r w:rsidR="00C405B4" w:rsidRPr="00DC4A76">
        <w:rPr>
          <w:lang w:val="bg-BG"/>
        </w:rPr>
        <w:t xml:space="preserve"> разследване по безопасността за установяване на обстоятелствата</w:t>
      </w:r>
      <w:r w:rsidR="00BD1BA6" w:rsidRPr="00DC4A76">
        <w:rPr>
          <w:lang w:val="bg-BG"/>
        </w:rPr>
        <w:t xml:space="preserve"> и причините,</w:t>
      </w:r>
      <w:r w:rsidR="00C405B4" w:rsidRPr="00DC4A76">
        <w:rPr>
          <w:lang w:val="bg-BG"/>
        </w:rPr>
        <w:t xml:space="preserve"> довели до запалване на локомотива. </w:t>
      </w:r>
      <w:r w:rsidR="002B63C6">
        <w:rPr>
          <w:lang w:val="bg-BG"/>
        </w:rPr>
        <w:t>Комисията извърши</w:t>
      </w:r>
      <w:r w:rsidR="00C405B4" w:rsidRPr="00DC4A76">
        <w:rPr>
          <w:lang w:val="bg-BG"/>
        </w:rPr>
        <w:t xml:space="preserve"> цялостни </w:t>
      </w:r>
      <w:r w:rsidRPr="00DC4A76">
        <w:rPr>
          <w:lang w:val="bg-BG"/>
        </w:rPr>
        <w:t xml:space="preserve">огледи </w:t>
      </w:r>
      <w:r w:rsidR="002B63C6">
        <w:rPr>
          <w:lang w:val="bg-BG"/>
        </w:rPr>
        <w:t xml:space="preserve">отвън и в машинното помещение </w:t>
      </w:r>
      <w:r w:rsidRPr="00DC4A76">
        <w:rPr>
          <w:lang w:val="bg-BG"/>
        </w:rPr>
        <w:t>на опожа</w:t>
      </w:r>
      <w:r w:rsidR="002B63C6">
        <w:rPr>
          <w:lang w:val="bg-BG"/>
        </w:rPr>
        <w:t>рения локомотив № 91520044169-8.</w:t>
      </w:r>
      <w:r w:rsidRPr="00DC4A76">
        <w:rPr>
          <w:lang w:val="bg-BG"/>
        </w:rPr>
        <w:t xml:space="preserve"> </w:t>
      </w:r>
      <w:r w:rsidR="002B63C6">
        <w:rPr>
          <w:lang w:val="bg-BG"/>
        </w:rPr>
        <w:t>О</w:t>
      </w:r>
      <w:r w:rsidR="0017305A" w:rsidRPr="00DC4A76">
        <w:rPr>
          <w:lang w:val="bg-BG"/>
        </w:rPr>
        <w:t xml:space="preserve">т машинното отделение бяха </w:t>
      </w:r>
      <w:r w:rsidRPr="00DC4A76">
        <w:rPr>
          <w:lang w:val="bg-BG"/>
        </w:rPr>
        <w:t xml:space="preserve">демонтирани </w:t>
      </w:r>
      <w:r w:rsidR="00C405B4" w:rsidRPr="00DC4A76">
        <w:rPr>
          <w:lang w:val="bg-BG"/>
        </w:rPr>
        <w:t>опожарени</w:t>
      </w:r>
      <w:r w:rsidR="00F13632" w:rsidRPr="00DC4A76">
        <w:rPr>
          <w:lang w:val="bg-BG"/>
        </w:rPr>
        <w:t>те</w:t>
      </w:r>
      <w:r w:rsidRPr="00DC4A76">
        <w:rPr>
          <w:lang w:val="bg-BG"/>
        </w:rPr>
        <w:t xml:space="preserve"> машини и агрегати</w:t>
      </w:r>
      <w:r w:rsidR="00BD1BA6" w:rsidRPr="00DC4A76">
        <w:rPr>
          <w:lang w:val="bg-BG"/>
        </w:rPr>
        <w:t>,</w:t>
      </w:r>
      <w:r w:rsidRPr="00DC4A76">
        <w:rPr>
          <w:lang w:val="bg-BG"/>
        </w:rPr>
        <w:t xml:space="preserve"> </w:t>
      </w:r>
      <w:r w:rsidR="009B37DA" w:rsidRPr="00DC4A76">
        <w:rPr>
          <w:lang w:val="bg-BG"/>
        </w:rPr>
        <w:t xml:space="preserve">на които се извършиха допълнителни огледи и измервания </w:t>
      </w:r>
      <w:r w:rsidR="00BD1BA6" w:rsidRPr="00DC4A76">
        <w:rPr>
          <w:lang w:val="bg-BG"/>
        </w:rPr>
        <w:t>за</w:t>
      </w:r>
      <w:r w:rsidR="009B37DA" w:rsidRPr="00DC4A76">
        <w:rPr>
          <w:lang w:val="bg-BG"/>
        </w:rPr>
        <w:t xml:space="preserve"> </w:t>
      </w:r>
      <w:r w:rsidR="00BD1BA6" w:rsidRPr="00DC4A76">
        <w:rPr>
          <w:lang w:val="bg-BG"/>
        </w:rPr>
        <w:t>установяване на техническото им състояние,</w:t>
      </w:r>
      <w:r w:rsidR="009B37DA" w:rsidRPr="00DC4A76">
        <w:rPr>
          <w:lang w:val="bg-BG"/>
        </w:rPr>
        <w:t xml:space="preserve"> за което се съставиха протоколи</w:t>
      </w:r>
      <w:r w:rsidR="00F13632" w:rsidRPr="00DC4A76">
        <w:rPr>
          <w:lang w:val="bg-BG"/>
        </w:rPr>
        <w:t>:</w:t>
      </w:r>
    </w:p>
    <w:p w14:paraId="4A111544" w14:textId="2F978495" w:rsidR="00001715" w:rsidRPr="00DC4A76" w:rsidRDefault="002B63C6">
      <w:pPr>
        <w:pStyle w:val="ListParagraph"/>
        <w:numPr>
          <w:ilvl w:val="0"/>
          <w:numId w:val="27"/>
        </w:numPr>
        <w:rPr>
          <w:lang w:val="bg-BG"/>
        </w:rPr>
      </w:pPr>
      <w:r>
        <w:rPr>
          <w:lang w:val="bg-BG"/>
        </w:rPr>
        <w:t>За измерване</w:t>
      </w:r>
      <w:r w:rsidR="00001715" w:rsidRPr="00DC4A76">
        <w:rPr>
          <w:lang w:val="bg-BG"/>
        </w:rPr>
        <w:t xml:space="preserve"> </w:t>
      </w:r>
      <w:r w:rsidR="0021065F" w:rsidRPr="00DC4A76">
        <w:rPr>
          <w:lang w:val="bg-BG"/>
        </w:rPr>
        <w:t xml:space="preserve">капацитета на кондензаторите на </w:t>
      </w:r>
      <w:r w:rsidR="009B37DA" w:rsidRPr="00DC4A76">
        <w:rPr>
          <w:lang w:val="bg-BG"/>
        </w:rPr>
        <w:t xml:space="preserve">двете </w:t>
      </w:r>
      <w:r w:rsidR="00BD1BA6" w:rsidRPr="00DC4A76">
        <w:rPr>
          <w:lang w:val="bg-BG"/>
        </w:rPr>
        <w:t>двигател-</w:t>
      </w:r>
      <w:r w:rsidR="0021065F" w:rsidRPr="00DC4A76">
        <w:rPr>
          <w:lang w:val="bg-BG"/>
        </w:rPr>
        <w:t>помпи</w:t>
      </w:r>
      <w:r w:rsidR="00001715" w:rsidRPr="00DC4A76">
        <w:rPr>
          <w:lang w:val="bg-BG"/>
        </w:rPr>
        <w:t>;</w:t>
      </w:r>
    </w:p>
    <w:p w14:paraId="341782E1" w14:textId="63992E38" w:rsidR="00F13632" w:rsidRPr="00DC4A76" w:rsidRDefault="00001715">
      <w:pPr>
        <w:pStyle w:val="ListParagraph"/>
        <w:numPr>
          <w:ilvl w:val="0"/>
          <w:numId w:val="27"/>
        </w:numPr>
        <w:rPr>
          <w:lang w:val="bg-BG"/>
        </w:rPr>
      </w:pPr>
      <w:r w:rsidRPr="00DC4A76">
        <w:rPr>
          <w:lang w:val="bg-BG"/>
        </w:rPr>
        <w:t xml:space="preserve">За състоянието на </w:t>
      </w:r>
      <w:r w:rsidR="0021065F" w:rsidRPr="00DC4A76">
        <w:rPr>
          <w:lang w:val="bg-BG"/>
        </w:rPr>
        <w:t xml:space="preserve">II-ра </w:t>
      </w:r>
      <w:r w:rsidR="0017305A" w:rsidRPr="00DC4A76">
        <w:rPr>
          <w:lang w:val="bg-BG"/>
        </w:rPr>
        <w:t>циркулационна помпа на охладителната система</w:t>
      </w:r>
      <w:r w:rsidR="00F13632" w:rsidRPr="00DC4A76">
        <w:rPr>
          <w:lang w:val="bg-BG"/>
        </w:rPr>
        <w:t>;</w:t>
      </w:r>
    </w:p>
    <w:p w14:paraId="3592AE38" w14:textId="6CE663D9" w:rsidR="00F13632" w:rsidRPr="00DC4A76" w:rsidRDefault="00001715">
      <w:pPr>
        <w:pStyle w:val="ListParagraph"/>
        <w:numPr>
          <w:ilvl w:val="0"/>
          <w:numId w:val="27"/>
        </w:numPr>
        <w:rPr>
          <w:lang w:val="bg-BG"/>
        </w:rPr>
      </w:pPr>
      <w:r w:rsidRPr="00DC4A76">
        <w:rPr>
          <w:lang w:val="bg-BG"/>
        </w:rPr>
        <w:t>За и</w:t>
      </w:r>
      <w:r w:rsidR="0021065F" w:rsidRPr="00DC4A76">
        <w:rPr>
          <w:lang w:val="bg-BG"/>
        </w:rPr>
        <w:t xml:space="preserve">змерване теглата на 4 (четири) бр. </w:t>
      </w:r>
      <w:r w:rsidR="00BD1BA6" w:rsidRPr="00DC4A76">
        <w:rPr>
          <w:lang w:val="bg-BG"/>
        </w:rPr>
        <w:t xml:space="preserve">резервоари с </w:t>
      </w:r>
      <w:r w:rsidR="0021065F" w:rsidRPr="00DC4A76">
        <w:rPr>
          <w:lang w:val="bg-BG"/>
        </w:rPr>
        <w:t>пожарогасител</w:t>
      </w:r>
      <w:r w:rsidR="00BD1BA6" w:rsidRPr="00DC4A76">
        <w:rPr>
          <w:lang w:val="bg-BG"/>
        </w:rPr>
        <w:t>ен прах и 2 (два) броя пожарогасители с СО</w:t>
      </w:r>
      <w:r w:rsidR="00BD1BA6" w:rsidRPr="00DC4A76">
        <w:rPr>
          <w:vertAlign w:val="subscript"/>
          <w:lang w:val="bg-BG"/>
        </w:rPr>
        <w:t>2</w:t>
      </w:r>
      <w:r w:rsidR="00BD1BA6" w:rsidRPr="00DC4A76">
        <w:rPr>
          <w:lang w:val="bg-BG"/>
        </w:rPr>
        <w:t>,</w:t>
      </w:r>
      <w:r w:rsidR="0021065F" w:rsidRPr="00DC4A76">
        <w:rPr>
          <w:lang w:val="bg-BG"/>
        </w:rPr>
        <w:t xml:space="preserve"> свързани към пожарогасителната инсталация в локомотива, която се установи, че е била задействана от локомотивния машинист</w:t>
      </w:r>
      <w:r w:rsidR="00BD1BA6" w:rsidRPr="00DC4A76">
        <w:rPr>
          <w:lang w:val="bg-BG"/>
        </w:rPr>
        <w:t>,</w:t>
      </w:r>
      <w:r w:rsidR="0021065F" w:rsidRPr="00DC4A76">
        <w:rPr>
          <w:lang w:val="bg-BG"/>
        </w:rPr>
        <w:t xml:space="preserve"> но не е </w:t>
      </w:r>
      <w:r w:rsidR="00BD1BA6" w:rsidRPr="00DC4A76">
        <w:rPr>
          <w:lang w:val="bg-BG"/>
        </w:rPr>
        <w:t>сработила</w:t>
      </w:r>
      <w:r w:rsidR="00F13632" w:rsidRPr="00DC4A76">
        <w:rPr>
          <w:lang w:val="bg-BG"/>
        </w:rPr>
        <w:t>;</w:t>
      </w:r>
    </w:p>
    <w:p w14:paraId="28BC80CF" w14:textId="05C0888B" w:rsidR="00F13632" w:rsidRPr="00DC4A76" w:rsidRDefault="00001715">
      <w:pPr>
        <w:pStyle w:val="ListParagraph"/>
        <w:numPr>
          <w:ilvl w:val="0"/>
          <w:numId w:val="27"/>
        </w:numPr>
        <w:rPr>
          <w:lang w:val="bg-BG"/>
        </w:rPr>
      </w:pPr>
      <w:r w:rsidRPr="00DC4A76">
        <w:rPr>
          <w:lang w:val="bg-BG"/>
        </w:rPr>
        <w:t xml:space="preserve">За </w:t>
      </w:r>
      <w:r w:rsidR="009B37DA" w:rsidRPr="00DC4A76">
        <w:rPr>
          <w:lang w:val="bg-BG"/>
        </w:rPr>
        <w:t xml:space="preserve">химически анализ и </w:t>
      </w:r>
      <w:r w:rsidR="009B37DA" w:rsidRPr="00AC3F53">
        <w:rPr>
          <w:lang w:val="bg-BG"/>
        </w:rPr>
        <w:t>технически изпит</w:t>
      </w:r>
      <w:r w:rsidR="00BD1BA6" w:rsidRPr="00AC3F53">
        <w:rPr>
          <w:lang w:val="bg-BG"/>
        </w:rPr>
        <w:t>в</w:t>
      </w:r>
      <w:r w:rsidR="009B37DA" w:rsidRPr="00AC3F53">
        <w:rPr>
          <w:lang w:val="bg-BG"/>
        </w:rPr>
        <w:t>ания</w:t>
      </w:r>
      <w:r w:rsidR="009B37DA" w:rsidRPr="00DC4A76">
        <w:rPr>
          <w:lang w:val="bg-BG"/>
        </w:rPr>
        <w:t xml:space="preserve"> на маслото в трансформатора на локомотива</w:t>
      </w:r>
      <w:r w:rsidR="00F13632" w:rsidRPr="00DC4A76">
        <w:rPr>
          <w:lang w:val="bg-BG"/>
        </w:rPr>
        <w:t>;</w:t>
      </w:r>
    </w:p>
    <w:p w14:paraId="3B9A38F3" w14:textId="7BA9DAEC" w:rsidR="00685F92" w:rsidRPr="00DC4A76" w:rsidRDefault="00A14CA9" w:rsidP="00721404">
      <w:pPr>
        <w:rPr>
          <w:lang w:val="bg-BG"/>
        </w:rPr>
      </w:pPr>
      <w:r w:rsidRPr="00DC4A76">
        <w:rPr>
          <w:lang w:val="bg-BG"/>
        </w:rPr>
        <w:t xml:space="preserve">На 18.01.2023 г. </w:t>
      </w:r>
      <w:r w:rsidR="00001715" w:rsidRPr="00DC4A76">
        <w:rPr>
          <w:lang w:val="bg-BG"/>
        </w:rPr>
        <w:t xml:space="preserve">Комисията </w:t>
      </w:r>
      <w:r w:rsidRPr="00DC4A76">
        <w:rPr>
          <w:lang w:val="bg-BG"/>
        </w:rPr>
        <w:t>за разследване в НБРПВВЖТ проведе интервю с локомотивната бригада</w:t>
      </w:r>
      <w:r w:rsidR="00001715" w:rsidRPr="00DC4A76">
        <w:rPr>
          <w:lang w:val="bg-BG"/>
        </w:rPr>
        <w:t>,</w:t>
      </w:r>
      <w:r w:rsidRPr="00DC4A76">
        <w:rPr>
          <w:lang w:val="bg-BG"/>
        </w:rPr>
        <w:t xml:space="preserve"> управлявала локомотив № 91520044169-8</w:t>
      </w:r>
      <w:r w:rsidR="00001715" w:rsidRPr="00DC4A76">
        <w:rPr>
          <w:lang w:val="bg-BG"/>
        </w:rPr>
        <w:t>,</w:t>
      </w:r>
      <w:r w:rsidRPr="00DC4A76">
        <w:rPr>
          <w:lang w:val="bg-BG"/>
        </w:rPr>
        <w:t xml:space="preserve"> обслужвал БВ № 2610. Запозна се с техните </w:t>
      </w:r>
      <w:r w:rsidR="00001715" w:rsidRPr="00DC4A76">
        <w:rPr>
          <w:lang w:val="bg-BG"/>
        </w:rPr>
        <w:t xml:space="preserve">писмени </w:t>
      </w:r>
      <w:r w:rsidRPr="00DC4A76">
        <w:rPr>
          <w:lang w:val="bg-BG"/>
        </w:rPr>
        <w:t>показания</w:t>
      </w:r>
      <w:r w:rsidR="00001715" w:rsidRPr="00DC4A76">
        <w:rPr>
          <w:lang w:val="bg-BG"/>
        </w:rPr>
        <w:t>,</w:t>
      </w:r>
      <w:r w:rsidRPr="00DC4A76">
        <w:rPr>
          <w:lang w:val="bg-BG"/>
        </w:rPr>
        <w:t xml:space="preserve"> дадени в деня на произшествието</w:t>
      </w:r>
      <w:r w:rsidR="00A84035">
        <w:rPr>
          <w:lang w:val="bg-BG"/>
        </w:rPr>
        <w:t>. С</w:t>
      </w:r>
      <w:r w:rsidR="00A84035" w:rsidRPr="00A84035">
        <w:rPr>
          <w:lang w:val="bg-BG"/>
        </w:rPr>
        <w:t>ко</w:t>
      </w:r>
      <w:r w:rsidR="00A84035">
        <w:rPr>
          <w:lang w:val="bg-BG"/>
        </w:rPr>
        <w:t>ростомерната лента на локомотив</w:t>
      </w:r>
      <w:r w:rsidR="00A84035" w:rsidRPr="00A84035">
        <w:rPr>
          <w:lang w:val="bg-BG"/>
        </w:rPr>
        <w:t xml:space="preserve"> № 91520044169-8</w:t>
      </w:r>
      <w:r w:rsidR="00A84035">
        <w:rPr>
          <w:lang w:val="bg-BG"/>
        </w:rPr>
        <w:t xml:space="preserve"> </w:t>
      </w:r>
      <w:r w:rsidR="00A84035" w:rsidRPr="00A84035">
        <w:rPr>
          <w:lang w:val="bg-BG"/>
        </w:rPr>
        <w:t>бе предадена на Председателя на комисията по безопасността с цел използване на информацията за нуждите на разследването.</w:t>
      </w:r>
      <w:r w:rsidR="00A84035">
        <w:rPr>
          <w:lang w:val="bg-BG"/>
        </w:rPr>
        <w:t xml:space="preserve"> Външен експерт от комисията за разследване</w:t>
      </w:r>
      <w:r w:rsidR="00001715" w:rsidRPr="00DC4A76">
        <w:rPr>
          <w:lang w:val="bg-BG"/>
        </w:rPr>
        <w:t xml:space="preserve"> и</w:t>
      </w:r>
      <w:r w:rsidRPr="00DC4A76">
        <w:rPr>
          <w:lang w:val="bg-BG"/>
        </w:rPr>
        <w:t xml:space="preserve">звърши разшифроване на </w:t>
      </w:r>
      <w:r w:rsidR="00A84035">
        <w:rPr>
          <w:lang w:val="bg-BG"/>
        </w:rPr>
        <w:t>свалената скоростомерна лента з</w:t>
      </w:r>
      <w:r w:rsidRPr="00DC4A76">
        <w:rPr>
          <w:lang w:val="bg-BG"/>
        </w:rPr>
        <w:t>а</w:t>
      </w:r>
      <w:r w:rsidR="00A84035">
        <w:rPr>
          <w:lang w:val="bg-BG"/>
        </w:rPr>
        <w:t xml:space="preserve"> движението на</w:t>
      </w:r>
      <w:r w:rsidRPr="00DC4A76">
        <w:rPr>
          <w:lang w:val="bg-BG"/>
        </w:rPr>
        <w:t xml:space="preserve"> локомотива.</w:t>
      </w:r>
      <w:r w:rsidR="00A84035">
        <w:rPr>
          <w:lang w:val="bg-BG"/>
        </w:rPr>
        <w:t xml:space="preserve"> </w:t>
      </w:r>
    </w:p>
    <w:p w14:paraId="0160F3EF" w14:textId="0BF47099" w:rsidR="00560A68" w:rsidRPr="00DC4A76" w:rsidRDefault="00560A68" w:rsidP="00721404">
      <w:pPr>
        <w:rPr>
          <w:lang w:val="bg-BG"/>
        </w:rPr>
      </w:pPr>
      <w:r w:rsidRPr="00DC4A76">
        <w:rPr>
          <w:lang w:val="bg-BG"/>
        </w:rPr>
        <w:t xml:space="preserve">На 18.01.2023 г. </w:t>
      </w:r>
      <w:r w:rsidR="0061595F">
        <w:rPr>
          <w:lang w:val="bg-BG"/>
        </w:rPr>
        <w:t>ръководителя на</w:t>
      </w:r>
      <w:r w:rsidRPr="00DC4A76">
        <w:rPr>
          <w:lang w:val="bg-BG"/>
        </w:rPr>
        <w:t xml:space="preserve"> разследване</w:t>
      </w:r>
      <w:r w:rsidR="0061595F">
        <w:rPr>
          <w:lang w:val="bg-BG"/>
        </w:rPr>
        <w:t>то</w:t>
      </w:r>
      <w:r w:rsidRPr="00DC4A76">
        <w:rPr>
          <w:lang w:val="bg-BG"/>
        </w:rPr>
        <w:t xml:space="preserve"> по безопасността в НБРПВВЖТ получи от ръководителя на оперативна група в УДВГД – София събраните материали и документи (вкл. </w:t>
      </w:r>
      <w:r w:rsidRPr="00DC4A76">
        <w:rPr>
          <w:lang w:val="bg-BG"/>
        </w:rPr>
        <w:lastRenderedPageBreak/>
        <w:t xml:space="preserve">снимков материал) относно железопътното произшествие – </w:t>
      </w:r>
      <w:r w:rsidR="0061595F">
        <w:rPr>
          <w:lang w:val="bg-BG"/>
        </w:rPr>
        <w:t xml:space="preserve">възникнал </w:t>
      </w:r>
      <w:r w:rsidRPr="00DC4A76">
        <w:rPr>
          <w:lang w:val="bg-BG"/>
        </w:rPr>
        <w:t>пожар в локомотив № 91520044169-8, обслужвал БВ № 2610 на 06.01.2023 г.</w:t>
      </w:r>
    </w:p>
    <w:p w14:paraId="0EA942A1" w14:textId="0775A1DC" w:rsidR="00F13632" w:rsidRPr="00DC4A76" w:rsidRDefault="00C405B4" w:rsidP="00721404">
      <w:pPr>
        <w:rPr>
          <w:lang w:val="bg-BG"/>
        </w:rPr>
      </w:pPr>
      <w:r w:rsidRPr="00DC4A76">
        <w:rPr>
          <w:lang w:val="bg-BG"/>
        </w:rPr>
        <w:t>В периода 25.01.÷27</w:t>
      </w:r>
      <w:r w:rsidR="0006191D" w:rsidRPr="00DC4A76">
        <w:rPr>
          <w:lang w:val="bg-BG"/>
        </w:rPr>
        <w:t>.01.2023 г.</w:t>
      </w:r>
      <w:r w:rsidRPr="00DC4A76">
        <w:rPr>
          <w:lang w:val="bg-BG"/>
        </w:rPr>
        <w:t xml:space="preserve"> </w:t>
      </w:r>
      <w:r w:rsidR="00001715" w:rsidRPr="00DC4A76">
        <w:rPr>
          <w:lang w:val="bg-BG"/>
        </w:rPr>
        <w:t xml:space="preserve">Комисията </w:t>
      </w:r>
      <w:r w:rsidRPr="00DC4A76">
        <w:rPr>
          <w:lang w:val="bg-BG"/>
        </w:rPr>
        <w:t>за разследване в НБРПВВЖТ</w:t>
      </w:r>
      <w:r w:rsidR="003622A1" w:rsidRPr="00DC4A76">
        <w:rPr>
          <w:lang w:val="bg-BG"/>
        </w:rPr>
        <w:t xml:space="preserve"> продължи с огледите и измерванията на </w:t>
      </w:r>
      <w:r w:rsidR="0006191D" w:rsidRPr="00DC4A76">
        <w:rPr>
          <w:lang w:val="bg-BG"/>
        </w:rPr>
        <w:t xml:space="preserve">други машини и агрегати </w:t>
      </w:r>
      <w:r w:rsidR="00A84035">
        <w:rPr>
          <w:lang w:val="bg-BG"/>
        </w:rPr>
        <w:t>засегнати от пожара в</w:t>
      </w:r>
      <w:r w:rsidR="003622A1" w:rsidRPr="00DC4A76">
        <w:rPr>
          <w:lang w:val="bg-BG"/>
        </w:rPr>
        <w:t xml:space="preserve"> локомотив</w:t>
      </w:r>
      <w:r w:rsidR="00A84035">
        <w:rPr>
          <w:lang w:val="bg-BG"/>
        </w:rPr>
        <w:t>а</w:t>
      </w:r>
      <w:r w:rsidR="00001715" w:rsidRPr="00DC4A76">
        <w:rPr>
          <w:lang w:val="bg-BG"/>
        </w:rPr>
        <w:t>,</w:t>
      </w:r>
      <w:r w:rsidR="0006191D" w:rsidRPr="00DC4A76">
        <w:rPr>
          <w:lang w:val="bg-BG"/>
        </w:rPr>
        <w:t xml:space="preserve"> за което се съста</w:t>
      </w:r>
      <w:r w:rsidR="00F13632" w:rsidRPr="00DC4A76">
        <w:rPr>
          <w:lang w:val="bg-BG"/>
        </w:rPr>
        <w:t xml:space="preserve">виха протоколи </w:t>
      </w:r>
      <w:r w:rsidR="00001715" w:rsidRPr="00DC4A76">
        <w:rPr>
          <w:lang w:val="bg-BG"/>
        </w:rPr>
        <w:t>за техническото им състояние</w:t>
      </w:r>
      <w:r w:rsidR="002C472E">
        <w:rPr>
          <w:lang w:val="bg-BG"/>
        </w:rPr>
        <w:t>.</w:t>
      </w:r>
    </w:p>
    <w:bookmarkEnd w:id="10"/>
    <w:p w14:paraId="02A8F0E0" w14:textId="72383D52" w:rsidR="00684D27" w:rsidRPr="00DC4A76" w:rsidRDefault="00684D27">
      <w:pPr>
        <w:pStyle w:val="ListParagraph"/>
        <w:numPr>
          <w:ilvl w:val="1"/>
          <w:numId w:val="25"/>
        </w:numPr>
        <w:tabs>
          <w:tab w:val="left" w:pos="1276"/>
        </w:tabs>
        <w:spacing w:before="120"/>
        <w:ind w:left="709" w:firstLine="0"/>
        <w:contextualSpacing w:val="0"/>
        <w:rPr>
          <w:i/>
          <w:iCs/>
          <w:lang w:val="bg-BG"/>
        </w:rPr>
      </w:pPr>
      <w:r w:rsidRPr="00DC4A76">
        <w:rPr>
          <w:b/>
          <w:i/>
          <w:iCs/>
          <w:lang w:val="bg-BG"/>
        </w:rPr>
        <w:t>Трудности, срещани по време на разследването</w:t>
      </w:r>
      <w:r w:rsidRPr="00DC4A76">
        <w:rPr>
          <w:i/>
          <w:iCs/>
          <w:lang w:val="bg-BG"/>
        </w:rPr>
        <w:t>.</w:t>
      </w:r>
    </w:p>
    <w:p w14:paraId="05399175" w14:textId="0C1C7EE6" w:rsidR="009430BC" w:rsidRPr="00DC4A76" w:rsidRDefault="00891E56" w:rsidP="00A23FF2">
      <w:pPr>
        <w:ind w:firstLine="720"/>
        <w:rPr>
          <w:lang w:val="bg-BG"/>
        </w:rPr>
      </w:pPr>
      <w:bookmarkStart w:id="11" w:name="_Hlk57883797"/>
      <w:r w:rsidRPr="00DC4A76">
        <w:rPr>
          <w:lang w:val="bg-BG"/>
        </w:rPr>
        <w:t>През</w:t>
      </w:r>
      <w:r w:rsidR="00400998" w:rsidRPr="00DC4A76">
        <w:rPr>
          <w:lang w:val="bg-BG"/>
        </w:rPr>
        <w:t xml:space="preserve"> време</w:t>
      </w:r>
      <w:r w:rsidRPr="00DC4A76">
        <w:rPr>
          <w:lang w:val="bg-BG"/>
        </w:rPr>
        <w:t>то на воденото разследване</w:t>
      </w:r>
      <w:r w:rsidR="00400998" w:rsidRPr="00DC4A76">
        <w:rPr>
          <w:lang w:val="bg-BG"/>
        </w:rPr>
        <w:t xml:space="preserve"> Комисията за разследване </w:t>
      </w:r>
      <w:r w:rsidR="00462E91" w:rsidRPr="00DC4A76">
        <w:rPr>
          <w:lang w:val="bg-BG"/>
        </w:rPr>
        <w:t>от НБРПВВЖТ</w:t>
      </w:r>
      <w:r w:rsidR="0063396C" w:rsidRPr="00DC4A76">
        <w:rPr>
          <w:lang w:val="bg-BG"/>
        </w:rPr>
        <w:t xml:space="preserve"> </w:t>
      </w:r>
      <w:r w:rsidRPr="00DC4A76">
        <w:rPr>
          <w:lang w:val="bg-BG"/>
        </w:rPr>
        <w:t>не е срещала трудности</w:t>
      </w:r>
      <w:r w:rsidR="003B4287" w:rsidRPr="00DC4A76">
        <w:rPr>
          <w:lang w:val="bg-BG"/>
        </w:rPr>
        <w:t>. П</w:t>
      </w:r>
      <w:r w:rsidR="0063396C" w:rsidRPr="00DC4A76">
        <w:rPr>
          <w:lang w:val="bg-BG"/>
        </w:rPr>
        <w:t>редставителите на</w:t>
      </w:r>
      <w:r w:rsidR="00400998" w:rsidRPr="00DC4A76">
        <w:rPr>
          <w:lang w:val="bg-BG"/>
        </w:rPr>
        <w:t xml:space="preserve"> </w:t>
      </w:r>
      <w:r w:rsidR="006274FB" w:rsidRPr="00DC4A76">
        <w:rPr>
          <w:lang w:val="bg-BG"/>
        </w:rPr>
        <w:t>оперативната група</w:t>
      </w:r>
      <w:r w:rsidR="00154DF5" w:rsidRPr="00DC4A76">
        <w:rPr>
          <w:lang w:val="bg-BG"/>
        </w:rPr>
        <w:t xml:space="preserve"> и </w:t>
      </w:r>
      <w:r w:rsidR="0063396C" w:rsidRPr="00DC4A76">
        <w:rPr>
          <w:lang w:val="bg-BG"/>
        </w:rPr>
        <w:t>органите</w:t>
      </w:r>
      <w:r w:rsidR="00154DF5" w:rsidRPr="00DC4A76">
        <w:rPr>
          <w:lang w:val="bg-BG"/>
        </w:rPr>
        <w:t xml:space="preserve"> по</w:t>
      </w:r>
      <w:r w:rsidR="00462E91" w:rsidRPr="00DC4A76">
        <w:rPr>
          <w:lang w:val="bg-BG"/>
        </w:rPr>
        <w:t xml:space="preserve"> безопасността </w:t>
      </w:r>
      <w:r w:rsidR="00323925" w:rsidRPr="00DC4A76">
        <w:rPr>
          <w:lang w:val="bg-BG"/>
        </w:rPr>
        <w:t xml:space="preserve">на </w:t>
      </w:r>
      <w:r w:rsidR="00462E91" w:rsidRPr="00DC4A76">
        <w:rPr>
          <w:lang w:val="bg-BG"/>
        </w:rPr>
        <w:t>у</w:t>
      </w:r>
      <w:r w:rsidR="0033685B" w:rsidRPr="00DC4A76">
        <w:rPr>
          <w:lang w:val="bg-BG"/>
        </w:rPr>
        <w:t xml:space="preserve">правителя </w:t>
      </w:r>
      <w:r w:rsidR="00F527EB" w:rsidRPr="00DC4A76">
        <w:rPr>
          <w:lang w:val="bg-BG"/>
        </w:rPr>
        <w:t>на железопътната инфраструктура</w:t>
      </w:r>
      <w:r w:rsidR="00323925" w:rsidRPr="00DC4A76">
        <w:rPr>
          <w:lang w:val="bg-BG"/>
        </w:rPr>
        <w:t xml:space="preserve"> </w:t>
      </w:r>
      <w:r w:rsidR="00462E91" w:rsidRPr="00DC4A76">
        <w:rPr>
          <w:lang w:val="bg-BG"/>
        </w:rPr>
        <w:t xml:space="preserve">и железопътното предприятие/превозвач </w:t>
      </w:r>
      <w:r w:rsidR="00266B90" w:rsidRPr="00DC4A76">
        <w:rPr>
          <w:lang w:val="bg-BG"/>
        </w:rPr>
        <w:t>о</w:t>
      </w:r>
      <w:r w:rsidR="00462E91" w:rsidRPr="00DC4A76">
        <w:rPr>
          <w:lang w:val="bg-BG"/>
        </w:rPr>
        <w:t>казаха пълно съдействие</w:t>
      </w:r>
      <w:r w:rsidR="003B4287" w:rsidRPr="00DC4A76">
        <w:rPr>
          <w:lang w:val="bg-BG"/>
        </w:rPr>
        <w:t xml:space="preserve"> на разследващата комисия</w:t>
      </w:r>
      <w:r w:rsidR="00BD26D1" w:rsidRPr="00DC4A76">
        <w:rPr>
          <w:lang w:val="bg-BG"/>
        </w:rPr>
        <w:t xml:space="preserve"> по безопасността</w:t>
      </w:r>
      <w:r w:rsidR="00400998" w:rsidRPr="00DC4A76">
        <w:rPr>
          <w:lang w:val="bg-BG"/>
        </w:rPr>
        <w:t>.</w:t>
      </w:r>
      <w:bookmarkEnd w:id="11"/>
    </w:p>
    <w:p w14:paraId="3728350C" w14:textId="77777777" w:rsidR="00684D27" w:rsidRPr="00DC4A76" w:rsidRDefault="00684D27">
      <w:pPr>
        <w:pStyle w:val="ListParagraph"/>
        <w:numPr>
          <w:ilvl w:val="1"/>
          <w:numId w:val="25"/>
        </w:numPr>
        <w:tabs>
          <w:tab w:val="left" w:pos="1276"/>
        </w:tabs>
        <w:spacing w:before="120"/>
        <w:ind w:left="788" w:hanging="79"/>
        <w:contextualSpacing w:val="0"/>
        <w:rPr>
          <w:b/>
          <w:i/>
          <w:iCs/>
          <w:lang w:val="bg-BG"/>
        </w:rPr>
      </w:pPr>
      <w:r w:rsidRPr="00DC4A76">
        <w:rPr>
          <w:b/>
          <w:i/>
          <w:iCs/>
          <w:lang w:val="bg-BG"/>
        </w:rPr>
        <w:t>Взаимодействие със съдебните органи.</w:t>
      </w:r>
    </w:p>
    <w:p w14:paraId="7BB2D7E7" w14:textId="42223D26" w:rsidR="00D45A76" w:rsidRPr="00DC4A76" w:rsidRDefault="00DE7F57" w:rsidP="006274FB">
      <w:pPr>
        <w:ind w:firstLine="720"/>
        <w:rPr>
          <w:lang w:val="bg-BG"/>
        </w:rPr>
      </w:pPr>
      <w:r w:rsidRPr="00DC4A76">
        <w:rPr>
          <w:lang w:val="bg-BG"/>
        </w:rPr>
        <w:t>В съответствие с действащото</w:t>
      </w:r>
      <w:r w:rsidR="00382E2B" w:rsidRPr="00DC4A76">
        <w:rPr>
          <w:lang w:val="bg-BG"/>
        </w:rPr>
        <w:t xml:space="preserve"> </w:t>
      </w:r>
      <w:r w:rsidRPr="00DC4A76">
        <w:rPr>
          <w:lang w:val="bg-BG"/>
        </w:rPr>
        <w:t>от 17.04.2018 г. Спо</w:t>
      </w:r>
      <w:r w:rsidR="003F74A4" w:rsidRPr="00DC4A76">
        <w:rPr>
          <w:lang w:val="bg-BG"/>
        </w:rPr>
        <w:t xml:space="preserve">разумение за взаимодействие </w:t>
      </w:r>
      <w:r w:rsidR="003F74A4" w:rsidRPr="00A14CD7">
        <w:rPr>
          <w:lang w:val="bg-BG"/>
        </w:rPr>
        <w:t xml:space="preserve">между органите по досъдебното производство </w:t>
      </w:r>
      <w:r w:rsidR="00A14CD7" w:rsidRPr="00A14CD7">
        <w:rPr>
          <w:lang w:val="bg-BG"/>
        </w:rPr>
        <w:t xml:space="preserve">и НБРПВВЖТ, разследващите органи </w:t>
      </w:r>
      <w:r w:rsidR="000C443A" w:rsidRPr="00A14CD7">
        <w:rPr>
          <w:lang w:val="bg-BG"/>
        </w:rPr>
        <w:t>от</w:t>
      </w:r>
      <w:r w:rsidR="000D4E91" w:rsidRPr="00A14CD7">
        <w:rPr>
          <w:lang w:val="bg-BG"/>
        </w:rPr>
        <w:t xml:space="preserve"> </w:t>
      </w:r>
      <w:r w:rsidR="00A14CD7" w:rsidRPr="00A14CD7">
        <w:rPr>
          <w:lang w:val="bg-BG"/>
        </w:rPr>
        <w:t>РУ МВР Мездра</w:t>
      </w:r>
      <w:r w:rsidR="000D4E91" w:rsidRPr="00A14CD7">
        <w:rPr>
          <w:lang w:val="bg-BG"/>
        </w:rPr>
        <w:t xml:space="preserve"> и </w:t>
      </w:r>
      <w:r w:rsidR="00382E2B" w:rsidRPr="00A14CD7">
        <w:rPr>
          <w:lang w:val="bg-BG"/>
        </w:rPr>
        <w:t xml:space="preserve">Комисията за разследване </w:t>
      </w:r>
      <w:r w:rsidR="00A14CD7" w:rsidRPr="00A14CD7">
        <w:rPr>
          <w:lang w:val="bg-BG"/>
        </w:rPr>
        <w:t xml:space="preserve">по безопасността са извършили </w:t>
      </w:r>
      <w:r w:rsidR="0061595F">
        <w:rPr>
          <w:lang w:val="bg-BG"/>
        </w:rPr>
        <w:t xml:space="preserve">паралелни </w:t>
      </w:r>
      <w:r w:rsidR="00A14CD7" w:rsidRPr="00A14CD7">
        <w:rPr>
          <w:lang w:val="bg-BG"/>
        </w:rPr>
        <w:t>огледи на място</w:t>
      </w:r>
      <w:r w:rsidR="00A84035">
        <w:rPr>
          <w:lang w:val="bg-BG"/>
        </w:rPr>
        <w:t>то на произшествието</w:t>
      </w:r>
      <w:r w:rsidR="00A14CD7">
        <w:rPr>
          <w:lang w:val="bg-BG"/>
        </w:rPr>
        <w:t xml:space="preserve">. </w:t>
      </w:r>
    </w:p>
    <w:p w14:paraId="20FA6C87" w14:textId="24D22223" w:rsidR="00684D27" w:rsidRPr="00DC4A76" w:rsidRDefault="00684D27">
      <w:pPr>
        <w:pStyle w:val="ListParagraph"/>
        <w:numPr>
          <w:ilvl w:val="1"/>
          <w:numId w:val="25"/>
        </w:numPr>
        <w:tabs>
          <w:tab w:val="left" w:pos="1276"/>
        </w:tabs>
        <w:spacing w:before="120"/>
        <w:ind w:left="0" w:firstLine="709"/>
        <w:contextualSpacing w:val="0"/>
        <w:rPr>
          <w:b/>
          <w:i/>
          <w:iCs/>
          <w:lang w:val="bg-BG"/>
        </w:rPr>
      </w:pPr>
      <w:r w:rsidRPr="00DC4A76">
        <w:rPr>
          <w:b/>
          <w:i/>
          <w:iCs/>
          <w:lang w:val="bg-BG"/>
        </w:rPr>
        <w:t>Друга информация от значение за контекста на разследването.</w:t>
      </w:r>
    </w:p>
    <w:p w14:paraId="35BFE5E3" w14:textId="5F08B345" w:rsidR="00B15F39" w:rsidRPr="00DC4A76" w:rsidRDefault="00252206" w:rsidP="005E315F">
      <w:pPr>
        <w:pStyle w:val="ListParagraph"/>
        <w:ind w:left="0"/>
        <w:contextualSpacing w:val="0"/>
        <w:rPr>
          <w:iCs/>
          <w:lang w:val="bg-BG"/>
        </w:rPr>
      </w:pPr>
      <w:r w:rsidRPr="00DC4A76">
        <w:rPr>
          <w:iCs/>
          <w:lang w:val="bg-BG"/>
        </w:rPr>
        <w:t>В</w:t>
      </w:r>
      <w:r w:rsidR="00B15F39" w:rsidRPr="00DC4A76">
        <w:rPr>
          <w:iCs/>
          <w:lang w:val="bg-BG"/>
        </w:rPr>
        <w:t>ъв връзка с разпоредбите</w:t>
      </w:r>
      <w:r w:rsidR="00344619" w:rsidRPr="00DC4A76">
        <w:rPr>
          <w:iCs/>
          <w:lang w:val="bg-BG"/>
        </w:rPr>
        <w:t xml:space="preserve"> на </w:t>
      </w:r>
      <w:r w:rsidR="00A47B20" w:rsidRPr="00DC4A76">
        <w:rPr>
          <w:iCs/>
          <w:lang w:val="bg-BG"/>
        </w:rPr>
        <w:t xml:space="preserve">Споразумението за взаимодействие между органите по </w:t>
      </w:r>
      <w:r w:rsidRPr="00DC4A76">
        <w:rPr>
          <w:iCs/>
          <w:lang w:val="bg-BG"/>
        </w:rPr>
        <w:t>досъдебното производство</w:t>
      </w:r>
      <w:r w:rsidR="00A47B20" w:rsidRPr="00DC4A76">
        <w:rPr>
          <w:iCs/>
          <w:lang w:val="bg-BG"/>
        </w:rPr>
        <w:t xml:space="preserve"> и ръководителя на разследването по безопасността </w:t>
      </w:r>
      <w:r w:rsidR="000D4E91" w:rsidRPr="00DC4A76">
        <w:rPr>
          <w:iCs/>
          <w:lang w:val="bg-BG"/>
        </w:rPr>
        <w:t xml:space="preserve">от </w:t>
      </w:r>
      <w:r w:rsidR="00344619" w:rsidRPr="00DC4A76">
        <w:rPr>
          <w:iCs/>
          <w:lang w:val="bg-BG"/>
        </w:rPr>
        <w:t>НБРПВВЖТ</w:t>
      </w:r>
      <w:r w:rsidR="00B15F39" w:rsidRPr="00DC4A76">
        <w:rPr>
          <w:iCs/>
          <w:lang w:val="bg-BG"/>
        </w:rPr>
        <w:t>, в съответствие с изискването на чл. 9 от Споразумението</w:t>
      </w:r>
      <w:r w:rsidR="00D716BA" w:rsidRPr="00DC4A76">
        <w:rPr>
          <w:iCs/>
          <w:lang w:val="bg-BG"/>
        </w:rPr>
        <w:t>,</w:t>
      </w:r>
      <w:r w:rsidR="00B15F39" w:rsidRPr="00DC4A76">
        <w:rPr>
          <w:iCs/>
          <w:lang w:val="bg-BG"/>
        </w:rPr>
        <w:t xml:space="preserve"> Район</w:t>
      </w:r>
      <w:r w:rsidR="009C5533">
        <w:rPr>
          <w:iCs/>
          <w:lang w:val="bg-BG"/>
        </w:rPr>
        <w:t>на прокуратура Мездра не е</w:t>
      </w:r>
      <w:r w:rsidR="00B15F39" w:rsidRPr="00DC4A76">
        <w:rPr>
          <w:iCs/>
          <w:lang w:val="bg-BG"/>
        </w:rPr>
        <w:t xml:space="preserve"> образува</w:t>
      </w:r>
      <w:r w:rsidR="009C5533">
        <w:rPr>
          <w:iCs/>
          <w:lang w:val="bg-BG"/>
        </w:rPr>
        <w:t>ла</w:t>
      </w:r>
      <w:r w:rsidR="00B15F39" w:rsidRPr="00DC4A76">
        <w:rPr>
          <w:iCs/>
          <w:lang w:val="bg-BG"/>
        </w:rPr>
        <w:t xml:space="preserve"> досъдебно производство.</w:t>
      </w:r>
    </w:p>
    <w:p w14:paraId="4222298B" w14:textId="40ECF987" w:rsidR="00684D27" w:rsidRPr="00DC4A76" w:rsidRDefault="00684D27" w:rsidP="005E315F">
      <w:pPr>
        <w:pStyle w:val="ListParagraph"/>
        <w:ind w:left="0"/>
        <w:contextualSpacing w:val="0"/>
        <w:rPr>
          <w:iCs/>
          <w:lang w:val="bg-BG"/>
        </w:rPr>
      </w:pPr>
      <w:r w:rsidRPr="00DC4A76">
        <w:rPr>
          <w:lang w:val="bg-BG"/>
        </w:rPr>
        <w:br w:type="page"/>
      </w:r>
    </w:p>
    <w:p w14:paraId="33A0A3AC" w14:textId="383B4007" w:rsidR="00684D27" w:rsidRPr="00DC4A76" w:rsidRDefault="00684D27">
      <w:pPr>
        <w:pStyle w:val="ListParagraph"/>
        <w:numPr>
          <w:ilvl w:val="0"/>
          <w:numId w:val="25"/>
        </w:numPr>
        <w:tabs>
          <w:tab w:val="left" w:pos="993"/>
        </w:tabs>
        <w:ind w:firstLine="349"/>
        <w:rPr>
          <w:b/>
          <w:bCs/>
          <w:sz w:val="28"/>
          <w:szCs w:val="22"/>
          <w:lang w:val="bg-BG"/>
        </w:rPr>
      </w:pPr>
      <w:r w:rsidRPr="00DC4A76">
        <w:rPr>
          <w:b/>
          <w:bCs/>
          <w:sz w:val="28"/>
          <w:szCs w:val="22"/>
          <w:lang w:val="bg-BG"/>
        </w:rPr>
        <w:lastRenderedPageBreak/>
        <w:t>Описани</w:t>
      </w:r>
      <w:bookmarkStart w:id="12" w:name="описание"/>
      <w:bookmarkEnd w:id="12"/>
      <w:r w:rsidRPr="00DC4A76">
        <w:rPr>
          <w:b/>
          <w:bCs/>
          <w:sz w:val="28"/>
          <w:szCs w:val="22"/>
          <w:lang w:val="bg-BG"/>
        </w:rPr>
        <w:t>е на събитието</w:t>
      </w:r>
    </w:p>
    <w:p w14:paraId="34B3BFB9" w14:textId="5FE9972F" w:rsidR="00BA6C1D" w:rsidRPr="00DC4A76" w:rsidRDefault="00BA6C1D">
      <w:pPr>
        <w:pStyle w:val="ListParagraph"/>
        <w:numPr>
          <w:ilvl w:val="1"/>
          <w:numId w:val="10"/>
        </w:numPr>
        <w:tabs>
          <w:tab w:val="left" w:pos="1134"/>
        </w:tabs>
        <w:spacing w:before="120"/>
        <w:rPr>
          <w:b/>
          <w:i/>
          <w:iCs/>
          <w:lang w:val="bg-BG"/>
        </w:rPr>
      </w:pPr>
      <w:r w:rsidRPr="00DC4A76">
        <w:rPr>
          <w:b/>
          <w:i/>
          <w:iCs/>
          <w:lang w:val="bg-BG"/>
        </w:rPr>
        <w:t>Информация за събитието и контекста.</w:t>
      </w:r>
    </w:p>
    <w:p w14:paraId="6ECEE58F" w14:textId="7A5D9D9D" w:rsidR="00684D27" w:rsidRPr="00DC4A76" w:rsidRDefault="00684D27">
      <w:pPr>
        <w:pStyle w:val="ListParagraph"/>
        <w:numPr>
          <w:ilvl w:val="2"/>
          <w:numId w:val="10"/>
        </w:numPr>
        <w:tabs>
          <w:tab w:val="left" w:pos="1276"/>
        </w:tabs>
        <w:ind w:left="1225" w:hanging="505"/>
        <w:contextualSpacing w:val="0"/>
        <w:rPr>
          <w:i/>
          <w:iCs/>
          <w:lang w:val="bg-BG"/>
        </w:rPr>
      </w:pPr>
      <w:r w:rsidRPr="00DC4A76">
        <w:rPr>
          <w:i/>
          <w:iCs/>
          <w:lang w:val="bg-BG"/>
        </w:rPr>
        <w:t>Описание на вида на събитието.</w:t>
      </w:r>
    </w:p>
    <w:p w14:paraId="55A895DE" w14:textId="19588EE7" w:rsidR="00AC3F53" w:rsidRDefault="006D50A2" w:rsidP="006A4F69">
      <w:pPr>
        <w:ind w:firstLine="720"/>
        <w:rPr>
          <w:iCs/>
          <w:lang w:val="bg-BG"/>
        </w:rPr>
      </w:pPr>
      <w:r w:rsidRPr="00DC4A76">
        <w:rPr>
          <w:iCs/>
          <w:lang w:val="bg-BG"/>
        </w:rPr>
        <w:t>На 06.01.2023 г. бърз влак (БВ) № 2610 на БДЖ ПП</w:t>
      </w:r>
      <w:r w:rsidR="00B763F6" w:rsidRPr="00DC4A76">
        <w:rPr>
          <w:iCs/>
          <w:lang w:val="bg-BG"/>
        </w:rPr>
        <w:t xml:space="preserve"> ЕООД в състав 4 вагона</w:t>
      </w:r>
      <w:r w:rsidRPr="00DC4A76">
        <w:rPr>
          <w:iCs/>
          <w:lang w:val="bg-BG"/>
        </w:rPr>
        <w:t>, 170 тона, обслужван с локомотив № 91520044169-8, от локомотиве</w:t>
      </w:r>
      <w:r w:rsidR="00B763F6" w:rsidRPr="00DC4A76">
        <w:rPr>
          <w:iCs/>
          <w:lang w:val="bg-BG"/>
        </w:rPr>
        <w:t>н машинист</w:t>
      </w:r>
      <w:r w:rsidRPr="00DC4A76">
        <w:rPr>
          <w:iCs/>
          <w:lang w:val="bg-BG"/>
        </w:rPr>
        <w:t xml:space="preserve"> и помощник-локомотивен</w:t>
      </w:r>
      <w:r w:rsidR="00B763F6" w:rsidRPr="00DC4A76">
        <w:rPr>
          <w:iCs/>
          <w:lang w:val="bg-BG"/>
        </w:rPr>
        <w:t xml:space="preserve"> машинист</w:t>
      </w:r>
      <w:r w:rsidRPr="00DC4A76">
        <w:rPr>
          <w:iCs/>
          <w:lang w:val="bg-BG"/>
        </w:rPr>
        <w:t xml:space="preserve"> от Локомотивно депо София и </w:t>
      </w:r>
      <w:r w:rsidR="00B763F6" w:rsidRPr="00DC4A76">
        <w:rPr>
          <w:iCs/>
          <w:lang w:val="bg-BG"/>
        </w:rPr>
        <w:t xml:space="preserve">превозна бригада от </w:t>
      </w:r>
      <w:r w:rsidRPr="00DC4A76">
        <w:rPr>
          <w:iCs/>
          <w:lang w:val="bg-BG"/>
        </w:rPr>
        <w:t>начал</w:t>
      </w:r>
      <w:r w:rsidR="00B763F6" w:rsidRPr="00DC4A76">
        <w:rPr>
          <w:iCs/>
          <w:lang w:val="bg-BG"/>
        </w:rPr>
        <w:t>ник влак и кондуктор</w:t>
      </w:r>
      <w:r w:rsidRPr="00DC4A76">
        <w:rPr>
          <w:iCs/>
          <w:lang w:val="bg-BG"/>
        </w:rPr>
        <w:t xml:space="preserve"> от Превозна служба Горна Оряховица</w:t>
      </w:r>
      <w:r w:rsidR="00BE2517" w:rsidRPr="00DC4A76">
        <w:rPr>
          <w:iCs/>
          <w:lang w:val="bg-BG"/>
        </w:rPr>
        <w:t xml:space="preserve"> </w:t>
      </w:r>
      <w:r w:rsidR="00BE2517" w:rsidRPr="00A451C0">
        <w:rPr>
          <w:iCs/>
          <w:lang w:val="bg-BG"/>
        </w:rPr>
        <w:t>се</w:t>
      </w:r>
      <w:r w:rsidR="008C0569">
        <w:rPr>
          <w:iCs/>
          <w:lang w:val="bg-BG"/>
        </w:rPr>
        <w:t xml:space="preserve"> движи по разписание в направление</w:t>
      </w:r>
      <w:r w:rsidR="00BE2517" w:rsidRPr="00A451C0">
        <w:rPr>
          <w:iCs/>
          <w:lang w:val="bg-BG"/>
        </w:rPr>
        <w:t xml:space="preserve"> Варна – Горна Оряховица – София</w:t>
      </w:r>
      <w:r w:rsidRPr="00A451C0">
        <w:rPr>
          <w:iCs/>
          <w:lang w:val="bg-BG"/>
        </w:rPr>
        <w:t>.</w:t>
      </w:r>
      <w:r w:rsidRPr="00DC4A76">
        <w:rPr>
          <w:iCs/>
          <w:lang w:val="bg-BG"/>
        </w:rPr>
        <w:t xml:space="preserve"> </w:t>
      </w:r>
      <w:r w:rsidR="008C0569" w:rsidRPr="008C0569">
        <w:rPr>
          <w:iCs/>
          <w:lang w:val="bg-BG"/>
        </w:rPr>
        <w:t xml:space="preserve">Към влака за ползване на трасе </w:t>
      </w:r>
      <w:r w:rsidR="008C0569">
        <w:rPr>
          <w:iCs/>
          <w:lang w:val="bg-BG"/>
        </w:rPr>
        <w:t xml:space="preserve">в гара Варна </w:t>
      </w:r>
      <w:r w:rsidR="008C0569" w:rsidRPr="008C0569">
        <w:rPr>
          <w:iCs/>
          <w:lang w:val="bg-BG"/>
        </w:rPr>
        <w:t>е прикачен дизелов локомотив № 92520007126-2 между влаковия локомотив и първия вагон</w:t>
      </w:r>
      <w:r w:rsidR="0009688D">
        <w:rPr>
          <w:iCs/>
          <w:lang w:val="bg-BG"/>
        </w:rPr>
        <w:t xml:space="preserve"> за ползване на трасе</w:t>
      </w:r>
      <w:r w:rsidR="008C0569" w:rsidRPr="008C0569">
        <w:rPr>
          <w:iCs/>
          <w:lang w:val="bg-BG"/>
        </w:rPr>
        <w:t>. Дизеловият локомотив е откачен от влака в гара Горна Оряховица</w:t>
      </w:r>
      <w:r w:rsidR="008C0569">
        <w:rPr>
          <w:iCs/>
          <w:lang w:val="bg-BG"/>
        </w:rPr>
        <w:t>.</w:t>
      </w:r>
      <w:r w:rsidR="008C0569" w:rsidRPr="008C0569">
        <w:rPr>
          <w:iCs/>
          <w:lang w:val="bg-BG"/>
        </w:rPr>
        <w:t xml:space="preserve"> </w:t>
      </w:r>
      <w:r w:rsidR="00F24119">
        <w:rPr>
          <w:iCs/>
          <w:lang w:val="bg-BG"/>
        </w:rPr>
        <w:t>О</w:t>
      </w:r>
      <w:r w:rsidR="00B763F6" w:rsidRPr="00DC4A76">
        <w:rPr>
          <w:iCs/>
          <w:lang w:val="bg-BG"/>
        </w:rPr>
        <w:t>бслужва</w:t>
      </w:r>
      <w:r w:rsidR="00F24119">
        <w:rPr>
          <w:iCs/>
          <w:lang w:val="bg-BG"/>
        </w:rPr>
        <w:t xml:space="preserve">щия персонал </w:t>
      </w:r>
      <w:r w:rsidR="0009688D">
        <w:rPr>
          <w:iCs/>
          <w:lang w:val="bg-BG"/>
        </w:rPr>
        <w:t xml:space="preserve">на локомотива и влака </w:t>
      </w:r>
      <w:r w:rsidR="00F24119">
        <w:rPr>
          <w:iCs/>
          <w:lang w:val="bg-BG"/>
        </w:rPr>
        <w:t>и подвиж</w:t>
      </w:r>
      <w:r w:rsidR="008C0569">
        <w:rPr>
          <w:iCs/>
          <w:lang w:val="bg-BG"/>
        </w:rPr>
        <w:t>н</w:t>
      </w:r>
      <w:r w:rsidR="00F24119">
        <w:rPr>
          <w:iCs/>
          <w:lang w:val="bg-BG"/>
        </w:rPr>
        <w:t>ия</w:t>
      </w:r>
      <w:r w:rsidR="008C0569">
        <w:rPr>
          <w:iCs/>
          <w:lang w:val="bg-BG"/>
        </w:rPr>
        <w:t xml:space="preserve"> състав </w:t>
      </w:r>
      <w:r w:rsidR="00F24119">
        <w:rPr>
          <w:iCs/>
          <w:lang w:val="bg-BG"/>
        </w:rPr>
        <w:t xml:space="preserve">са </w:t>
      </w:r>
      <w:r w:rsidR="0009688D">
        <w:rPr>
          <w:iCs/>
          <w:lang w:val="bg-BG"/>
        </w:rPr>
        <w:t xml:space="preserve">собственост </w:t>
      </w:r>
      <w:r w:rsidR="008C0569">
        <w:rPr>
          <w:iCs/>
          <w:lang w:val="bg-BG"/>
        </w:rPr>
        <w:t>на</w:t>
      </w:r>
      <w:r w:rsidR="00B763F6" w:rsidRPr="00DC4A76">
        <w:rPr>
          <w:iCs/>
          <w:lang w:val="bg-BG"/>
        </w:rPr>
        <w:t xml:space="preserve"> железопътното предприятие ,,БДЖ-Пътнически превози“ ЕООД </w:t>
      </w:r>
      <w:r w:rsidR="00B763F6" w:rsidRPr="00AC3F53">
        <w:rPr>
          <w:iCs/>
          <w:lang w:val="bg-BG"/>
        </w:rPr>
        <w:t>национален</w:t>
      </w:r>
      <w:r w:rsidR="00B763F6" w:rsidRPr="00DC4A76">
        <w:rPr>
          <w:iCs/>
          <w:lang w:val="bg-BG"/>
        </w:rPr>
        <w:t xml:space="preserve"> превозвач </w:t>
      </w:r>
      <w:r w:rsidR="0009688D">
        <w:rPr>
          <w:iCs/>
          <w:lang w:val="bg-BG"/>
        </w:rPr>
        <w:t>за пътнически превози в</w:t>
      </w:r>
      <w:r w:rsidR="00B763F6" w:rsidRPr="00DC4A76">
        <w:rPr>
          <w:iCs/>
          <w:lang w:val="bg-BG"/>
        </w:rPr>
        <w:t xml:space="preserve"> Република България.</w:t>
      </w:r>
      <w:r w:rsidR="0009688D">
        <w:rPr>
          <w:iCs/>
          <w:lang w:val="bg-BG"/>
        </w:rPr>
        <w:t xml:space="preserve"> По време на движението на БВ № 2610 от гара Варна до гара Мездра, персонала на смяна по маршрута в железопътните гари не е забелязал нередности при преминаване на влака.</w:t>
      </w:r>
      <w:r w:rsidR="00B763F6" w:rsidRPr="00DC4A76">
        <w:rPr>
          <w:iCs/>
          <w:lang w:val="bg-BG"/>
        </w:rPr>
        <w:t xml:space="preserve"> </w:t>
      </w:r>
    </w:p>
    <w:p w14:paraId="7C27167D" w14:textId="1CCBE2E6" w:rsidR="00B01813" w:rsidRPr="00DC4A76" w:rsidRDefault="006D50A2" w:rsidP="006A4F69">
      <w:pPr>
        <w:ind w:firstLine="720"/>
        <w:rPr>
          <w:iCs/>
          <w:lang w:val="bg-BG"/>
        </w:rPr>
      </w:pPr>
      <w:r w:rsidRPr="00DC4A76">
        <w:rPr>
          <w:iCs/>
          <w:lang w:val="bg-BG"/>
        </w:rPr>
        <w:t xml:space="preserve">Влакът </w:t>
      </w:r>
      <w:r w:rsidR="00BE2517" w:rsidRPr="00DC4A76">
        <w:rPr>
          <w:iCs/>
          <w:lang w:val="bg-BG"/>
        </w:rPr>
        <w:t>заминава</w:t>
      </w:r>
      <w:r w:rsidRPr="00DC4A76">
        <w:rPr>
          <w:iCs/>
          <w:lang w:val="bg-BG"/>
        </w:rPr>
        <w:t xml:space="preserve"> от гара Мездра в 10:44 часа. В 10:47 часа, при преминаване по втори коловоз в гара Мездр</w:t>
      </w:r>
      <w:r w:rsidR="0072574D">
        <w:rPr>
          <w:iCs/>
          <w:lang w:val="bg-BG"/>
        </w:rPr>
        <w:t>а юг без спиране</w:t>
      </w:r>
      <w:r w:rsidRPr="00DC4A76">
        <w:rPr>
          <w:iCs/>
          <w:lang w:val="bg-BG"/>
        </w:rPr>
        <w:t>, дежурният ръководител движение в гара</w:t>
      </w:r>
      <w:r w:rsidR="0072574D">
        <w:rPr>
          <w:iCs/>
          <w:lang w:val="bg-BG"/>
        </w:rPr>
        <w:t>та</w:t>
      </w:r>
      <w:r w:rsidRPr="00DC4A76">
        <w:rPr>
          <w:iCs/>
          <w:lang w:val="bg-BG"/>
        </w:rPr>
        <w:t xml:space="preserve"> забелязва, че от ходовата част на локомотива излиза </w:t>
      </w:r>
      <w:r w:rsidR="006E0B3E" w:rsidRPr="00DC4A76">
        <w:rPr>
          <w:iCs/>
          <w:lang w:val="bg-BG"/>
        </w:rPr>
        <w:t>дим</w:t>
      </w:r>
      <w:r w:rsidR="00BE2517" w:rsidRPr="00DC4A76">
        <w:rPr>
          <w:iCs/>
          <w:lang w:val="bg-BG"/>
        </w:rPr>
        <w:t>,</w:t>
      </w:r>
      <w:r w:rsidR="002E0295" w:rsidRPr="00DC4A76">
        <w:rPr>
          <w:iCs/>
          <w:lang w:val="bg-BG"/>
        </w:rPr>
        <w:t xml:space="preserve"> приближавайки</w:t>
      </w:r>
      <w:r w:rsidRPr="00DC4A76">
        <w:rPr>
          <w:iCs/>
          <w:lang w:val="bg-BG"/>
        </w:rPr>
        <w:t xml:space="preserve"> </w:t>
      </w:r>
      <w:r w:rsidR="0072574D">
        <w:rPr>
          <w:iCs/>
          <w:lang w:val="bg-BG"/>
        </w:rPr>
        <w:t xml:space="preserve">на влака </w:t>
      </w:r>
      <w:r w:rsidRPr="00DC4A76">
        <w:rPr>
          <w:iCs/>
          <w:lang w:val="bg-BG"/>
        </w:rPr>
        <w:t>към приемното здание</w:t>
      </w:r>
      <w:r w:rsidR="00BE2517" w:rsidRPr="00DC4A76">
        <w:rPr>
          <w:iCs/>
          <w:lang w:val="bg-BG"/>
        </w:rPr>
        <w:t>,</w:t>
      </w:r>
      <w:r w:rsidRPr="00DC4A76">
        <w:rPr>
          <w:iCs/>
          <w:lang w:val="bg-BG"/>
        </w:rPr>
        <w:t xml:space="preserve"> </w:t>
      </w:r>
      <w:r w:rsidR="006E0B3E" w:rsidRPr="00DC4A76">
        <w:rPr>
          <w:iCs/>
          <w:lang w:val="bg-BG"/>
        </w:rPr>
        <w:t>димът</w:t>
      </w:r>
      <w:r w:rsidRPr="00DC4A76">
        <w:rPr>
          <w:iCs/>
          <w:lang w:val="bg-BG"/>
        </w:rPr>
        <w:t xml:space="preserve"> се засилва. Машинистът</w:t>
      </w:r>
      <w:r w:rsidR="00BE2517" w:rsidRPr="00DC4A76">
        <w:rPr>
          <w:iCs/>
          <w:lang w:val="bg-BG"/>
        </w:rPr>
        <w:t>,</w:t>
      </w:r>
      <w:r w:rsidRPr="00DC4A76">
        <w:rPr>
          <w:iCs/>
          <w:lang w:val="bg-BG"/>
        </w:rPr>
        <w:t xml:space="preserve"> </w:t>
      </w:r>
      <w:r w:rsidR="00367F39" w:rsidRPr="00DC4A76">
        <w:rPr>
          <w:iCs/>
          <w:lang w:val="bg-BG"/>
        </w:rPr>
        <w:t xml:space="preserve">виждайки </w:t>
      </w:r>
      <w:r w:rsidR="002F4F4E" w:rsidRPr="00DC4A76">
        <w:rPr>
          <w:iCs/>
          <w:lang w:val="bg-BG"/>
        </w:rPr>
        <w:t>дежурния ръководител движение</w:t>
      </w:r>
      <w:r w:rsidR="00BE2517" w:rsidRPr="00DC4A76">
        <w:rPr>
          <w:iCs/>
          <w:lang w:val="bg-BG"/>
        </w:rPr>
        <w:t>,</w:t>
      </w:r>
      <w:r w:rsidR="002F4F4E" w:rsidRPr="00DC4A76">
        <w:rPr>
          <w:iCs/>
          <w:lang w:val="bg-BG"/>
        </w:rPr>
        <w:t xml:space="preserve"> поглежда</w:t>
      </w:r>
      <w:r w:rsidR="00A451C0">
        <w:rPr>
          <w:iCs/>
          <w:lang w:val="bg-BG"/>
        </w:rPr>
        <w:t xml:space="preserve"> </w:t>
      </w:r>
      <w:r w:rsidR="0072574D">
        <w:rPr>
          <w:iCs/>
          <w:lang w:val="bg-BG"/>
        </w:rPr>
        <w:t xml:space="preserve">надясно </w:t>
      </w:r>
      <w:r w:rsidRPr="00DC4A76">
        <w:rPr>
          <w:iCs/>
          <w:lang w:val="bg-BG"/>
        </w:rPr>
        <w:t>в машинното помещение</w:t>
      </w:r>
      <w:r w:rsidR="00A451C0">
        <w:rPr>
          <w:iCs/>
          <w:lang w:val="bg-BG"/>
        </w:rPr>
        <w:t xml:space="preserve"> и установява</w:t>
      </w:r>
      <w:r w:rsidR="002F4F4E" w:rsidRPr="00DC4A76">
        <w:rPr>
          <w:iCs/>
          <w:lang w:val="bg-BG"/>
        </w:rPr>
        <w:t xml:space="preserve"> наличие</w:t>
      </w:r>
      <w:r w:rsidRPr="00DC4A76">
        <w:rPr>
          <w:iCs/>
          <w:lang w:val="bg-BG"/>
        </w:rPr>
        <w:t xml:space="preserve"> на черен </w:t>
      </w:r>
      <w:r w:rsidR="006E0B3E" w:rsidRPr="00DC4A76">
        <w:rPr>
          <w:iCs/>
          <w:lang w:val="bg-BG"/>
        </w:rPr>
        <w:t>дим</w:t>
      </w:r>
      <w:r w:rsidR="00A451C0">
        <w:rPr>
          <w:iCs/>
          <w:lang w:val="bg-BG"/>
        </w:rPr>
        <w:t>, след което</w:t>
      </w:r>
      <w:r w:rsidRPr="00DC4A76">
        <w:rPr>
          <w:iCs/>
          <w:lang w:val="bg-BG"/>
        </w:rPr>
        <w:t xml:space="preserve"> предприема ,,бързо спиране“ </w:t>
      </w:r>
      <w:r w:rsidR="0072574D">
        <w:rPr>
          <w:iCs/>
          <w:lang w:val="bg-BG"/>
        </w:rPr>
        <w:t xml:space="preserve">с автоматичната влакова спирачка </w:t>
      </w:r>
      <w:r w:rsidR="00A451C0">
        <w:rPr>
          <w:iCs/>
          <w:lang w:val="bg-BG"/>
        </w:rPr>
        <w:t>и</w:t>
      </w:r>
      <w:r w:rsidRPr="00DC4A76">
        <w:rPr>
          <w:iCs/>
          <w:lang w:val="bg-BG"/>
        </w:rPr>
        <w:t xml:space="preserve"> влак</w:t>
      </w:r>
      <w:r w:rsidR="00A451C0">
        <w:rPr>
          <w:iCs/>
          <w:lang w:val="bg-BG"/>
        </w:rPr>
        <w:t>ът спира</w:t>
      </w:r>
      <w:r w:rsidR="002E0295" w:rsidRPr="00DC4A76">
        <w:rPr>
          <w:iCs/>
          <w:lang w:val="bg-BG"/>
        </w:rPr>
        <w:t xml:space="preserve"> </w:t>
      </w:r>
      <w:r w:rsidR="00367F39" w:rsidRPr="00DC4A76">
        <w:rPr>
          <w:iCs/>
          <w:lang w:val="bg-BG"/>
        </w:rPr>
        <w:t>в 10:50 часа</w:t>
      </w:r>
      <w:r w:rsidR="00A451C0" w:rsidRPr="00A451C0">
        <w:rPr>
          <w:iCs/>
          <w:lang w:val="bg-BG"/>
        </w:rPr>
        <w:t xml:space="preserve"> </w:t>
      </w:r>
      <w:r w:rsidR="00A451C0" w:rsidRPr="00DC4A76">
        <w:rPr>
          <w:iCs/>
          <w:lang w:val="bg-BG"/>
        </w:rPr>
        <w:t xml:space="preserve">на втори коловоз след приемното здание </w:t>
      </w:r>
      <w:r w:rsidR="0072574D">
        <w:rPr>
          <w:iCs/>
          <w:lang w:val="bg-BG"/>
        </w:rPr>
        <w:t xml:space="preserve">на гарата </w:t>
      </w:r>
      <w:r w:rsidR="00A451C0" w:rsidRPr="00DC4A76">
        <w:rPr>
          <w:iCs/>
          <w:lang w:val="bg-BG"/>
        </w:rPr>
        <w:t>на км 85+090</w:t>
      </w:r>
      <w:r w:rsidR="002F4F4E" w:rsidRPr="00DC4A76">
        <w:rPr>
          <w:iCs/>
          <w:lang w:val="bg-BG"/>
        </w:rPr>
        <w:t xml:space="preserve">. </w:t>
      </w:r>
      <w:r w:rsidR="00A451C0" w:rsidRPr="00DC4A76">
        <w:rPr>
          <w:lang w:val="bg-BG"/>
        </w:rPr>
        <w:t xml:space="preserve">В </w:t>
      </w:r>
      <w:r w:rsidR="00367F39" w:rsidRPr="00DC4A76">
        <w:rPr>
          <w:lang w:val="bg-BG"/>
        </w:rPr>
        <w:t xml:space="preserve">този момент </w:t>
      </w:r>
      <w:r w:rsidR="00367F39" w:rsidRPr="00DC4A76">
        <w:rPr>
          <w:iCs/>
          <w:lang w:val="bg-BG"/>
        </w:rPr>
        <w:t>локомотив</w:t>
      </w:r>
      <w:r w:rsidR="00BE2517" w:rsidRPr="00DC4A76">
        <w:rPr>
          <w:iCs/>
          <w:lang w:val="bg-BG"/>
        </w:rPr>
        <w:t>ът</w:t>
      </w:r>
      <w:r w:rsidR="00367F39" w:rsidRPr="00DC4A76">
        <w:rPr>
          <w:iCs/>
          <w:lang w:val="bg-BG"/>
        </w:rPr>
        <w:t xml:space="preserve"> се възпламенява</w:t>
      </w:r>
      <w:r w:rsidRPr="00DC4A76">
        <w:rPr>
          <w:iCs/>
          <w:lang w:val="bg-BG"/>
        </w:rPr>
        <w:t>. Дежурн</w:t>
      </w:r>
      <w:r w:rsidR="002E0295" w:rsidRPr="00DC4A76">
        <w:rPr>
          <w:iCs/>
          <w:lang w:val="bg-BG"/>
        </w:rPr>
        <w:t xml:space="preserve">ият ръководител движение </w:t>
      </w:r>
      <w:r w:rsidRPr="00DC4A76">
        <w:rPr>
          <w:iCs/>
          <w:lang w:val="bg-BG"/>
        </w:rPr>
        <w:t>с</w:t>
      </w:r>
      <w:r w:rsidR="002F4F4E" w:rsidRPr="00DC4A76">
        <w:rPr>
          <w:iCs/>
          <w:lang w:val="bg-BG"/>
        </w:rPr>
        <w:t>е връща в канцеларията</w:t>
      </w:r>
      <w:r w:rsidR="00BE2517" w:rsidRPr="00DC4A76">
        <w:rPr>
          <w:iCs/>
          <w:lang w:val="bg-BG"/>
        </w:rPr>
        <w:t>,</w:t>
      </w:r>
      <w:r w:rsidR="00B01813" w:rsidRPr="00DC4A76">
        <w:rPr>
          <w:iCs/>
          <w:lang w:val="bg-BG"/>
        </w:rPr>
        <w:t xml:space="preserve"> </w:t>
      </w:r>
      <w:r w:rsidRPr="00DC4A76">
        <w:rPr>
          <w:iCs/>
          <w:lang w:val="bg-BG"/>
        </w:rPr>
        <w:t>вижда на пулт</w:t>
      </w:r>
      <w:r w:rsidR="002E0295" w:rsidRPr="00DC4A76">
        <w:rPr>
          <w:iCs/>
          <w:lang w:val="bg-BG"/>
        </w:rPr>
        <w:t>а за управление</w:t>
      </w:r>
      <w:r w:rsidR="00B01813" w:rsidRPr="00DC4A76">
        <w:rPr>
          <w:iCs/>
          <w:lang w:val="bg-BG"/>
        </w:rPr>
        <w:t>, че влакът е спрял в</w:t>
      </w:r>
      <w:r w:rsidRPr="00DC4A76">
        <w:rPr>
          <w:iCs/>
          <w:lang w:val="bg-BG"/>
        </w:rPr>
        <w:t xml:space="preserve"> „участък отдалечение“</w:t>
      </w:r>
      <w:r w:rsidR="00B01813" w:rsidRPr="00DC4A76">
        <w:rPr>
          <w:lang w:val="bg-BG"/>
        </w:rPr>
        <w:t xml:space="preserve"> </w:t>
      </w:r>
      <w:r w:rsidR="00F24119">
        <w:rPr>
          <w:lang w:val="bg-BG"/>
        </w:rPr>
        <w:t>в района на гарата, за което</w:t>
      </w:r>
      <w:r w:rsidR="00B01813" w:rsidRPr="00DC4A76">
        <w:rPr>
          <w:iCs/>
          <w:lang w:val="bg-BG"/>
        </w:rPr>
        <w:t xml:space="preserve"> уведомява влаковия диспечер</w:t>
      </w:r>
      <w:r w:rsidR="00F24119">
        <w:rPr>
          <w:iCs/>
          <w:lang w:val="bg-BG"/>
        </w:rPr>
        <w:t xml:space="preserve"> на участъка</w:t>
      </w:r>
      <w:r w:rsidR="002E0295" w:rsidRPr="00DC4A76">
        <w:rPr>
          <w:iCs/>
          <w:lang w:val="bg-BG"/>
        </w:rPr>
        <w:t>. И</w:t>
      </w:r>
      <w:r w:rsidRPr="00DC4A76">
        <w:rPr>
          <w:iCs/>
          <w:lang w:val="bg-BG"/>
        </w:rPr>
        <w:t>зпраща постовия стр</w:t>
      </w:r>
      <w:r w:rsidR="002E0295" w:rsidRPr="00DC4A76">
        <w:rPr>
          <w:iCs/>
          <w:lang w:val="bg-BG"/>
        </w:rPr>
        <w:t>елочник</w:t>
      </w:r>
      <w:r w:rsidRPr="00DC4A76">
        <w:rPr>
          <w:iCs/>
          <w:lang w:val="bg-BG"/>
        </w:rPr>
        <w:t xml:space="preserve"> до спрелия влак</w:t>
      </w:r>
      <w:r w:rsidR="00BE2517" w:rsidRPr="00DC4A76">
        <w:rPr>
          <w:iCs/>
          <w:lang w:val="bg-BG"/>
        </w:rPr>
        <w:t>,</w:t>
      </w:r>
      <w:r w:rsidRPr="00DC4A76">
        <w:rPr>
          <w:iCs/>
          <w:lang w:val="bg-BG"/>
        </w:rPr>
        <w:t xml:space="preserve"> за да докладва какво се случва. </w:t>
      </w:r>
      <w:r w:rsidR="00367F39" w:rsidRPr="00DC4A76">
        <w:rPr>
          <w:iCs/>
          <w:lang w:val="bg-BG"/>
        </w:rPr>
        <w:t>П</w:t>
      </w:r>
      <w:r w:rsidRPr="00DC4A76">
        <w:rPr>
          <w:iCs/>
          <w:lang w:val="bg-BG"/>
        </w:rPr>
        <w:t>остовия</w:t>
      </w:r>
      <w:r w:rsidR="00BE2517" w:rsidRPr="00DC4A76">
        <w:rPr>
          <w:iCs/>
          <w:lang w:val="bg-BG"/>
        </w:rPr>
        <w:t>т</w:t>
      </w:r>
      <w:r w:rsidRPr="00DC4A76">
        <w:rPr>
          <w:iCs/>
          <w:lang w:val="bg-BG"/>
        </w:rPr>
        <w:t xml:space="preserve"> </w:t>
      </w:r>
      <w:r w:rsidR="00B01813" w:rsidRPr="00DC4A76">
        <w:rPr>
          <w:iCs/>
          <w:lang w:val="bg-BG"/>
        </w:rPr>
        <w:t>стрелочник докладва</w:t>
      </w:r>
      <w:r w:rsidRPr="00DC4A76">
        <w:rPr>
          <w:iCs/>
          <w:lang w:val="bg-BG"/>
        </w:rPr>
        <w:t xml:space="preserve"> </w:t>
      </w:r>
      <w:r w:rsidR="002F4F4E" w:rsidRPr="00DC4A76">
        <w:rPr>
          <w:iCs/>
          <w:lang w:val="bg-BG"/>
        </w:rPr>
        <w:t>от място</w:t>
      </w:r>
      <w:r w:rsidR="008C0569">
        <w:rPr>
          <w:iCs/>
          <w:lang w:val="bg-BG"/>
        </w:rPr>
        <w:t>то</w:t>
      </w:r>
      <w:r w:rsidR="002F4F4E" w:rsidRPr="00DC4A76">
        <w:rPr>
          <w:iCs/>
          <w:lang w:val="bg-BG"/>
        </w:rPr>
        <w:t xml:space="preserve">, </w:t>
      </w:r>
      <w:r w:rsidRPr="00DC4A76">
        <w:rPr>
          <w:iCs/>
          <w:lang w:val="bg-BG"/>
        </w:rPr>
        <w:t>че последния</w:t>
      </w:r>
      <w:r w:rsidR="00BE2517" w:rsidRPr="00DC4A76">
        <w:rPr>
          <w:iCs/>
          <w:lang w:val="bg-BG"/>
        </w:rPr>
        <w:t>т</w:t>
      </w:r>
      <w:r w:rsidRPr="00DC4A76">
        <w:rPr>
          <w:iCs/>
          <w:lang w:val="bg-BG"/>
        </w:rPr>
        <w:t xml:space="preserve"> вагон на влака се намира след стрелка №</w:t>
      </w:r>
      <w:r w:rsidR="002F4F4E" w:rsidRPr="00DC4A76">
        <w:rPr>
          <w:iCs/>
          <w:lang w:val="bg-BG"/>
        </w:rPr>
        <w:t xml:space="preserve"> 6, а локомотив</w:t>
      </w:r>
      <w:r w:rsidR="006E0B3E" w:rsidRPr="00DC4A76">
        <w:rPr>
          <w:iCs/>
          <w:lang w:val="bg-BG"/>
        </w:rPr>
        <w:t>ът</w:t>
      </w:r>
      <w:r w:rsidR="002F4F4E" w:rsidRPr="00DC4A76">
        <w:rPr>
          <w:iCs/>
          <w:lang w:val="bg-BG"/>
        </w:rPr>
        <w:t xml:space="preserve"> се намира пред указател „Граница на гарата” на втори коловоз и от него излиза</w:t>
      </w:r>
      <w:r w:rsidRPr="00DC4A76">
        <w:rPr>
          <w:iCs/>
          <w:lang w:val="bg-BG"/>
        </w:rPr>
        <w:t xml:space="preserve"> </w:t>
      </w:r>
      <w:r w:rsidR="00BE2517" w:rsidRPr="00DC4A76">
        <w:rPr>
          <w:iCs/>
          <w:lang w:val="bg-BG"/>
        </w:rPr>
        <w:t>гъст</w:t>
      </w:r>
      <w:r w:rsidR="002F4F4E" w:rsidRPr="00DC4A76">
        <w:rPr>
          <w:iCs/>
          <w:lang w:val="bg-BG"/>
        </w:rPr>
        <w:t xml:space="preserve"> </w:t>
      </w:r>
      <w:r w:rsidR="008C0569">
        <w:rPr>
          <w:iCs/>
          <w:lang w:val="bg-BG"/>
        </w:rPr>
        <w:t xml:space="preserve">черен </w:t>
      </w:r>
      <w:r w:rsidR="006E0B3E" w:rsidRPr="00DC4A76">
        <w:rPr>
          <w:iCs/>
          <w:lang w:val="bg-BG"/>
        </w:rPr>
        <w:t>дим</w:t>
      </w:r>
      <w:r w:rsidRPr="00DC4A76">
        <w:rPr>
          <w:iCs/>
          <w:lang w:val="bg-BG"/>
        </w:rPr>
        <w:t xml:space="preserve">. </w:t>
      </w:r>
      <w:r w:rsidR="00B01813" w:rsidRPr="00DC4A76">
        <w:rPr>
          <w:iCs/>
          <w:lang w:val="bg-BG"/>
        </w:rPr>
        <w:t>Локомотивният машинист и помощник-локомотивния</w:t>
      </w:r>
      <w:r w:rsidR="006E0B3E" w:rsidRPr="00DC4A76">
        <w:rPr>
          <w:iCs/>
          <w:lang w:val="bg-BG"/>
        </w:rPr>
        <w:t>т</w:t>
      </w:r>
      <w:r w:rsidR="00B01813" w:rsidRPr="00DC4A76">
        <w:rPr>
          <w:iCs/>
          <w:lang w:val="bg-BG"/>
        </w:rPr>
        <w:t xml:space="preserve"> машинист предприемат га</w:t>
      </w:r>
      <w:r w:rsidR="008C0569">
        <w:rPr>
          <w:iCs/>
          <w:lang w:val="bg-BG"/>
        </w:rPr>
        <w:t xml:space="preserve">сене на </w:t>
      </w:r>
      <w:r w:rsidR="0072574D">
        <w:rPr>
          <w:iCs/>
          <w:lang w:val="bg-BG"/>
        </w:rPr>
        <w:t xml:space="preserve">пожара </w:t>
      </w:r>
      <w:r w:rsidR="008C0569">
        <w:rPr>
          <w:iCs/>
          <w:lang w:val="bg-BG"/>
        </w:rPr>
        <w:t xml:space="preserve">отвън </w:t>
      </w:r>
      <w:r w:rsidR="0072574D">
        <w:rPr>
          <w:iCs/>
          <w:lang w:val="bg-BG"/>
        </w:rPr>
        <w:t xml:space="preserve">в зоната на ходовата част на </w:t>
      </w:r>
      <w:r w:rsidR="0072574D" w:rsidRPr="0072574D">
        <w:rPr>
          <w:iCs/>
          <w:lang w:val="bg-BG"/>
        </w:rPr>
        <w:t xml:space="preserve">локомотива </w:t>
      </w:r>
      <w:r w:rsidR="008C0569">
        <w:rPr>
          <w:iCs/>
          <w:lang w:val="bg-BG"/>
        </w:rPr>
        <w:t>с преносими</w:t>
      </w:r>
      <w:r w:rsidR="0072574D">
        <w:rPr>
          <w:iCs/>
          <w:lang w:val="bg-BG"/>
        </w:rPr>
        <w:t>те</w:t>
      </w:r>
      <w:r w:rsidR="008C0569">
        <w:rPr>
          <w:iCs/>
          <w:lang w:val="bg-BG"/>
        </w:rPr>
        <w:t xml:space="preserve"> пожарогасители</w:t>
      </w:r>
      <w:r w:rsidR="0072574D">
        <w:rPr>
          <w:iCs/>
          <w:lang w:val="bg-BG"/>
        </w:rPr>
        <w:t xml:space="preserve"> в</w:t>
      </w:r>
      <w:r w:rsidR="00B01813" w:rsidRPr="00DC4A76">
        <w:rPr>
          <w:iCs/>
          <w:lang w:val="bg-BG"/>
        </w:rPr>
        <w:t xml:space="preserve"> локомотива. Впоследствие кондуктор</w:t>
      </w:r>
      <w:r w:rsidR="00BE2517" w:rsidRPr="00DC4A76">
        <w:rPr>
          <w:iCs/>
          <w:lang w:val="bg-BG"/>
        </w:rPr>
        <w:t>ът</w:t>
      </w:r>
      <w:r w:rsidR="008C0569">
        <w:rPr>
          <w:iCs/>
          <w:lang w:val="bg-BG"/>
        </w:rPr>
        <w:t xml:space="preserve"> донася още пожарогасители</w:t>
      </w:r>
      <w:r w:rsidR="00B01813" w:rsidRPr="00DC4A76">
        <w:rPr>
          <w:iCs/>
          <w:lang w:val="bg-BG"/>
        </w:rPr>
        <w:t xml:space="preserve"> от </w:t>
      </w:r>
      <w:r w:rsidR="0072574D">
        <w:rPr>
          <w:iCs/>
          <w:lang w:val="bg-BG"/>
        </w:rPr>
        <w:t>пътническите вагони</w:t>
      </w:r>
      <w:r w:rsidR="00B01813" w:rsidRPr="00DC4A76">
        <w:rPr>
          <w:iCs/>
          <w:lang w:val="bg-BG"/>
        </w:rPr>
        <w:t xml:space="preserve">, които също са </w:t>
      </w:r>
      <w:r w:rsidR="00BE2517" w:rsidRPr="00DC4A76">
        <w:rPr>
          <w:iCs/>
          <w:lang w:val="bg-BG"/>
        </w:rPr>
        <w:t>използвани</w:t>
      </w:r>
      <w:r w:rsidR="00B01813" w:rsidRPr="00DC4A76">
        <w:rPr>
          <w:iCs/>
          <w:lang w:val="bg-BG"/>
        </w:rPr>
        <w:t xml:space="preserve">. </w:t>
      </w:r>
      <w:r w:rsidR="002F4F4E" w:rsidRPr="00DC4A76">
        <w:rPr>
          <w:iCs/>
          <w:lang w:val="bg-BG"/>
        </w:rPr>
        <w:t>Л</w:t>
      </w:r>
      <w:r w:rsidRPr="00DC4A76">
        <w:rPr>
          <w:iCs/>
          <w:lang w:val="bg-BG"/>
        </w:rPr>
        <w:t xml:space="preserve">окомотивният машинист </w:t>
      </w:r>
      <w:r w:rsidR="00B01813" w:rsidRPr="00DC4A76">
        <w:rPr>
          <w:iCs/>
          <w:lang w:val="bg-BG"/>
        </w:rPr>
        <w:t xml:space="preserve">своевременно </w:t>
      </w:r>
      <w:r w:rsidRPr="00DC4A76">
        <w:rPr>
          <w:iCs/>
          <w:lang w:val="bg-BG"/>
        </w:rPr>
        <w:t xml:space="preserve">подава информация на </w:t>
      </w:r>
      <w:r w:rsidR="002F4F4E" w:rsidRPr="00DC4A76">
        <w:rPr>
          <w:iCs/>
          <w:lang w:val="bg-BG"/>
        </w:rPr>
        <w:t xml:space="preserve">националния </w:t>
      </w:r>
      <w:r w:rsidR="0072574D">
        <w:rPr>
          <w:iCs/>
          <w:lang w:val="bg-BG"/>
        </w:rPr>
        <w:t xml:space="preserve">спешен </w:t>
      </w:r>
      <w:r w:rsidRPr="00DC4A76">
        <w:rPr>
          <w:iCs/>
          <w:lang w:val="bg-BG"/>
        </w:rPr>
        <w:t>телефон 11</w:t>
      </w:r>
      <w:r w:rsidR="002F4F4E" w:rsidRPr="00DC4A76">
        <w:rPr>
          <w:iCs/>
          <w:lang w:val="bg-BG"/>
        </w:rPr>
        <w:t>2</w:t>
      </w:r>
      <w:r w:rsidR="008C0569">
        <w:rPr>
          <w:iCs/>
          <w:lang w:val="bg-BG"/>
        </w:rPr>
        <w:t xml:space="preserve"> за възникналия пожар</w:t>
      </w:r>
      <w:r w:rsidR="002F4F4E" w:rsidRPr="00DC4A76">
        <w:rPr>
          <w:iCs/>
          <w:lang w:val="bg-BG"/>
        </w:rPr>
        <w:t xml:space="preserve">. </w:t>
      </w:r>
    </w:p>
    <w:p w14:paraId="004044F2" w14:textId="27143DDE" w:rsidR="00B01813" w:rsidRPr="00DC4A76" w:rsidRDefault="002F4F4E" w:rsidP="006A4F69">
      <w:pPr>
        <w:ind w:firstLine="720"/>
        <w:rPr>
          <w:iCs/>
          <w:lang w:val="bg-BG"/>
        </w:rPr>
      </w:pPr>
      <w:r w:rsidRPr="00DC4A76">
        <w:rPr>
          <w:iCs/>
          <w:lang w:val="bg-BG"/>
        </w:rPr>
        <w:t>В 10:57 часа дежурният енергодиспечер е разпоредил</w:t>
      </w:r>
      <w:r w:rsidR="006D50A2" w:rsidRPr="00DC4A76">
        <w:rPr>
          <w:iCs/>
          <w:lang w:val="bg-BG"/>
        </w:rPr>
        <w:t xml:space="preserve"> на дежурния ръководител движение в гара Мездра юг </w:t>
      </w:r>
      <w:r w:rsidR="008E1A74" w:rsidRPr="00DC4A76">
        <w:rPr>
          <w:iCs/>
          <w:lang w:val="bg-BG"/>
        </w:rPr>
        <w:t xml:space="preserve">да изключи напрежението в контактната мрежа в гарата и в междугарието Мездра юг – Зверино по път № 1 и път № 2 </w:t>
      </w:r>
      <w:r w:rsidR="00280933">
        <w:rPr>
          <w:iCs/>
          <w:lang w:val="bg-BG"/>
        </w:rPr>
        <w:t>с цел</w:t>
      </w:r>
      <w:r w:rsidRPr="00DC4A76">
        <w:rPr>
          <w:iCs/>
          <w:lang w:val="bg-BG"/>
        </w:rPr>
        <w:t xml:space="preserve"> гасене</w:t>
      </w:r>
      <w:r w:rsidR="006D50A2" w:rsidRPr="00DC4A76">
        <w:rPr>
          <w:iCs/>
          <w:lang w:val="bg-BG"/>
        </w:rPr>
        <w:t xml:space="preserve"> на възникналия пожар</w:t>
      </w:r>
      <w:r w:rsidR="00280933">
        <w:rPr>
          <w:iCs/>
          <w:lang w:val="bg-BG"/>
        </w:rPr>
        <w:t xml:space="preserve"> в локомотива</w:t>
      </w:r>
      <w:r w:rsidR="006D50A2" w:rsidRPr="00DC4A76">
        <w:rPr>
          <w:iCs/>
          <w:lang w:val="bg-BG"/>
        </w:rPr>
        <w:t xml:space="preserve">. </w:t>
      </w:r>
    </w:p>
    <w:p w14:paraId="1DDA3C13" w14:textId="1226B644" w:rsidR="00B01813" w:rsidRPr="00DC4A76" w:rsidRDefault="006D50A2" w:rsidP="006A4F69">
      <w:pPr>
        <w:ind w:firstLine="720"/>
        <w:rPr>
          <w:iCs/>
          <w:lang w:val="bg-BG"/>
        </w:rPr>
      </w:pPr>
      <w:r w:rsidRPr="00DC4A76">
        <w:rPr>
          <w:iCs/>
          <w:lang w:val="bg-BG"/>
        </w:rPr>
        <w:t xml:space="preserve">Около 11:05 часа на място пристига </w:t>
      </w:r>
      <w:r w:rsidR="00280933">
        <w:rPr>
          <w:iCs/>
          <w:lang w:val="bg-BG"/>
        </w:rPr>
        <w:t xml:space="preserve">специализиран </w:t>
      </w:r>
      <w:r w:rsidRPr="00DC4A76">
        <w:rPr>
          <w:iCs/>
          <w:lang w:val="bg-BG"/>
        </w:rPr>
        <w:t>противопожарен автомобил от РС ПБиЗН Ме</w:t>
      </w:r>
      <w:r w:rsidR="00280933">
        <w:rPr>
          <w:iCs/>
          <w:lang w:val="bg-BG"/>
        </w:rPr>
        <w:t>здра и започва да гаси пожара в</w:t>
      </w:r>
      <w:r w:rsidRPr="00DC4A76">
        <w:rPr>
          <w:iCs/>
          <w:lang w:val="bg-BG"/>
        </w:rPr>
        <w:t xml:space="preserve"> локомотив</w:t>
      </w:r>
      <w:r w:rsidR="00280933">
        <w:rPr>
          <w:iCs/>
          <w:lang w:val="bg-BG"/>
        </w:rPr>
        <w:t>а</w:t>
      </w:r>
      <w:r w:rsidRPr="00DC4A76">
        <w:rPr>
          <w:iCs/>
          <w:lang w:val="bg-BG"/>
        </w:rPr>
        <w:t xml:space="preserve">. </w:t>
      </w:r>
    </w:p>
    <w:p w14:paraId="1CCAD87D" w14:textId="2054C850" w:rsidR="0083498C" w:rsidRPr="00DC4A76" w:rsidRDefault="006D50A2" w:rsidP="006A4F69">
      <w:pPr>
        <w:ind w:firstLine="720"/>
        <w:rPr>
          <w:iCs/>
          <w:lang w:val="bg-BG"/>
        </w:rPr>
      </w:pPr>
      <w:r w:rsidRPr="00DC4A76">
        <w:rPr>
          <w:iCs/>
          <w:lang w:val="bg-BG"/>
        </w:rPr>
        <w:t>В 11:18 часа от гара Мездра е изпратен локом</w:t>
      </w:r>
      <w:r w:rsidR="00B01813" w:rsidRPr="00DC4A76">
        <w:rPr>
          <w:iCs/>
          <w:lang w:val="bg-BG"/>
        </w:rPr>
        <w:t>отив № 9</w:t>
      </w:r>
      <w:r w:rsidR="008E1A74" w:rsidRPr="00DC4A76">
        <w:rPr>
          <w:iCs/>
          <w:lang w:val="bg-BG"/>
        </w:rPr>
        <w:t>8</w:t>
      </w:r>
      <w:r w:rsidR="00B01813" w:rsidRPr="00DC4A76">
        <w:rPr>
          <w:iCs/>
          <w:lang w:val="bg-BG"/>
        </w:rPr>
        <w:t>520052034-6</w:t>
      </w:r>
      <w:r w:rsidRPr="00DC4A76">
        <w:rPr>
          <w:iCs/>
          <w:lang w:val="bg-BG"/>
        </w:rPr>
        <w:t xml:space="preserve"> на БДЖ </w:t>
      </w:r>
      <w:r w:rsidR="0083498C" w:rsidRPr="00DC4A76">
        <w:rPr>
          <w:iCs/>
          <w:lang w:val="bg-BG"/>
        </w:rPr>
        <w:t>ПП ЕООД, който връща състава от вагоните на</w:t>
      </w:r>
      <w:r w:rsidRPr="00DC4A76">
        <w:rPr>
          <w:iCs/>
          <w:lang w:val="bg-BG"/>
        </w:rPr>
        <w:t xml:space="preserve"> БВ № 2610 в гара Мездра юг на първи коловоз. </w:t>
      </w:r>
      <w:r w:rsidR="0083498C" w:rsidRPr="00DC4A76">
        <w:rPr>
          <w:iCs/>
          <w:lang w:val="bg-BG"/>
        </w:rPr>
        <w:t xml:space="preserve">След извършване на маневрите локомотивът се връща обратно в гара Мездра. </w:t>
      </w:r>
    </w:p>
    <w:p w14:paraId="4FC5793F" w14:textId="4AEF936F" w:rsidR="0083498C" w:rsidRPr="00DC4A76" w:rsidRDefault="006D50A2" w:rsidP="006A4F69">
      <w:pPr>
        <w:ind w:firstLine="720"/>
        <w:rPr>
          <w:iCs/>
          <w:lang w:val="bg-BG"/>
        </w:rPr>
      </w:pPr>
      <w:r w:rsidRPr="00DC4A76">
        <w:rPr>
          <w:iCs/>
          <w:lang w:val="bg-BG"/>
        </w:rPr>
        <w:t>В 11:39 часа от гара Мездра е изпратен локомотив № 9152004416</w:t>
      </w:r>
      <w:r w:rsidR="00F24119">
        <w:rPr>
          <w:iCs/>
          <w:lang w:val="bg-BG"/>
        </w:rPr>
        <w:t>2-3 на БДЖ ПП ЕООД за отвозване</w:t>
      </w:r>
      <w:r w:rsidRPr="00DC4A76">
        <w:rPr>
          <w:iCs/>
          <w:lang w:val="bg-BG"/>
        </w:rPr>
        <w:t xml:space="preserve"> на БВ № </w:t>
      </w:r>
      <w:r w:rsidR="0083498C" w:rsidRPr="00DC4A76">
        <w:rPr>
          <w:iCs/>
          <w:lang w:val="bg-BG"/>
        </w:rPr>
        <w:t>2610</w:t>
      </w:r>
      <w:r w:rsidRPr="00DC4A76">
        <w:rPr>
          <w:iCs/>
          <w:lang w:val="bg-BG"/>
        </w:rPr>
        <w:t xml:space="preserve"> от гара Мездра юг до гара София. </w:t>
      </w:r>
    </w:p>
    <w:p w14:paraId="605BDBDA" w14:textId="4ADC7D91" w:rsidR="0083498C" w:rsidRPr="00DC4A76" w:rsidRDefault="0083498C" w:rsidP="006A4F69">
      <w:pPr>
        <w:ind w:firstLine="720"/>
        <w:rPr>
          <w:iCs/>
          <w:lang w:val="bg-BG"/>
        </w:rPr>
      </w:pPr>
      <w:r w:rsidRPr="00DC4A76">
        <w:rPr>
          <w:iCs/>
          <w:lang w:val="bg-BG"/>
        </w:rPr>
        <w:t>В 11:50 часа</w:t>
      </w:r>
      <w:r w:rsidR="006D50A2" w:rsidRPr="00DC4A76">
        <w:rPr>
          <w:iCs/>
          <w:lang w:val="bg-BG"/>
        </w:rPr>
        <w:t>, пристига втори противопожаре</w:t>
      </w:r>
      <w:r w:rsidRPr="00DC4A76">
        <w:rPr>
          <w:iCs/>
          <w:lang w:val="bg-BG"/>
        </w:rPr>
        <w:t>н автомобил от РС ПБиЗН Вр</w:t>
      </w:r>
      <w:r w:rsidR="0072574D">
        <w:rPr>
          <w:iCs/>
          <w:lang w:val="bg-BG"/>
        </w:rPr>
        <w:t>аца с резерв на вода, без</w:t>
      </w:r>
      <w:r w:rsidRPr="00DC4A76">
        <w:rPr>
          <w:iCs/>
          <w:lang w:val="bg-BG"/>
        </w:rPr>
        <w:t xml:space="preserve"> да участва</w:t>
      </w:r>
      <w:r w:rsidR="006D50A2" w:rsidRPr="00DC4A76">
        <w:rPr>
          <w:iCs/>
          <w:lang w:val="bg-BG"/>
        </w:rPr>
        <w:t xml:space="preserve"> в гасенето на локомотива. </w:t>
      </w:r>
    </w:p>
    <w:p w14:paraId="0F184D88" w14:textId="77777777" w:rsidR="0083498C" w:rsidRPr="00DC4A76" w:rsidRDefault="006D50A2" w:rsidP="006A4F69">
      <w:pPr>
        <w:ind w:firstLine="720"/>
        <w:rPr>
          <w:iCs/>
          <w:lang w:val="bg-BG"/>
        </w:rPr>
      </w:pPr>
      <w:r w:rsidRPr="00DC4A76">
        <w:rPr>
          <w:iCs/>
          <w:lang w:val="bg-BG"/>
        </w:rPr>
        <w:t>В 12:27 часа от гара</w:t>
      </w:r>
      <w:r w:rsidR="0083498C" w:rsidRPr="00DC4A76">
        <w:rPr>
          <w:iCs/>
          <w:lang w:val="bg-BG"/>
        </w:rPr>
        <w:t xml:space="preserve"> Мездра е изпратена</w:t>
      </w:r>
      <w:r w:rsidRPr="00DC4A76">
        <w:rPr>
          <w:iCs/>
          <w:lang w:val="bg-BG"/>
        </w:rPr>
        <w:t xml:space="preserve"> </w:t>
      </w:r>
      <w:r w:rsidR="0083498C" w:rsidRPr="00DC4A76">
        <w:rPr>
          <w:iCs/>
          <w:lang w:val="bg-BG"/>
        </w:rPr>
        <w:t>специализирана машина ДМ № 99529436805-6  на Енергосекция София</w:t>
      </w:r>
      <w:r w:rsidRPr="00DC4A76">
        <w:rPr>
          <w:iCs/>
          <w:lang w:val="bg-BG"/>
        </w:rPr>
        <w:t xml:space="preserve"> за оглед на контактната мрежа в гара Мездра юг и </w:t>
      </w:r>
      <w:r w:rsidR="0083498C" w:rsidRPr="00DC4A76">
        <w:rPr>
          <w:iCs/>
          <w:lang w:val="bg-BG"/>
        </w:rPr>
        <w:t xml:space="preserve">в </w:t>
      </w:r>
      <w:r w:rsidRPr="00DC4A76">
        <w:rPr>
          <w:iCs/>
          <w:lang w:val="bg-BG"/>
        </w:rPr>
        <w:t>междугарието Мездра юг – Зверино</w:t>
      </w:r>
      <w:r w:rsidR="0083498C" w:rsidRPr="00DC4A76">
        <w:rPr>
          <w:iCs/>
          <w:lang w:val="bg-BG"/>
        </w:rPr>
        <w:t xml:space="preserve"> на</w:t>
      </w:r>
      <w:r w:rsidRPr="00DC4A76">
        <w:rPr>
          <w:iCs/>
          <w:lang w:val="bg-BG"/>
        </w:rPr>
        <w:t xml:space="preserve"> път № 2. </w:t>
      </w:r>
    </w:p>
    <w:p w14:paraId="139C3820" w14:textId="7482CCF0" w:rsidR="0083498C" w:rsidRPr="00DC4A76" w:rsidRDefault="006D50A2" w:rsidP="006A4F69">
      <w:pPr>
        <w:ind w:firstLine="720"/>
        <w:rPr>
          <w:iCs/>
          <w:lang w:val="bg-BG"/>
        </w:rPr>
      </w:pPr>
      <w:r w:rsidRPr="00DC4A76">
        <w:rPr>
          <w:iCs/>
          <w:lang w:val="bg-BG"/>
        </w:rPr>
        <w:t>В 12:30 часа от га</w:t>
      </w:r>
      <w:r w:rsidR="0083498C" w:rsidRPr="00DC4A76">
        <w:rPr>
          <w:iCs/>
          <w:lang w:val="bg-BG"/>
        </w:rPr>
        <w:t>ра Мездра отново е изпратен</w:t>
      </w:r>
      <w:r w:rsidRPr="00DC4A76">
        <w:rPr>
          <w:iCs/>
          <w:lang w:val="bg-BG"/>
        </w:rPr>
        <w:t xml:space="preserve"> локомотив № 9</w:t>
      </w:r>
      <w:r w:rsidR="008E1A74" w:rsidRPr="00DC4A76">
        <w:rPr>
          <w:iCs/>
          <w:lang w:val="bg-BG"/>
        </w:rPr>
        <w:t>8</w:t>
      </w:r>
      <w:r w:rsidRPr="00DC4A76">
        <w:rPr>
          <w:iCs/>
          <w:lang w:val="bg-BG"/>
        </w:rPr>
        <w:t>5200520</w:t>
      </w:r>
      <w:r w:rsidR="00F24119">
        <w:rPr>
          <w:iCs/>
          <w:lang w:val="bg-BG"/>
        </w:rPr>
        <w:t>34-6 да придвижи</w:t>
      </w:r>
      <w:r w:rsidR="00DB4DFB">
        <w:rPr>
          <w:iCs/>
          <w:lang w:val="bg-BG"/>
        </w:rPr>
        <w:t xml:space="preserve"> опожарения локомотив</w:t>
      </w:r>
      <w:r w:rsidR="0083498C" w:rsidRPr="00DC4A76">
        <w:rPr>
          <w:lang w:val="bg-BG"/>
        </w:rPr>
        <w:t xml:space="preserve"> </w:t>
      </w:r>
      <w:r w:rsidR="0083498C" w:rsidRPr="00DC4A76">
        <w:rPr>
          <w:iCs/>
          <w:lang w:val="bg-BG"/>
        </w:rPr>
        <w:t>по втори коловоз пред</w:t>
      </w:r>
      <w:r w:rsidRPr="00DC4A76">
        <w:rPr>
          <w:iCs/>
          <w:lang w:val="bg-BG"/>
        </w:rPr>
        <w:t xml:space="preserve"> </w:t>
      </w:r>
      <w:r w:rsidR="00DB4DFB">
        <w:rPr>
          <w:iCs/>
          <w:lang w:val="bg-BG"/>
        </w:rPr>
        <w:t xml:space="preserve">приемното здание на </w:t>
      </w:r>
      <w:r w:rsidRPr="00DC4A76">
        <w:rPr>
          <w:iCs/>
          <w:lang w:val="bg-BG"/>
        </w:rPr>
        <w:t xml:space="preserve">гара Мездра юг. </w:t>
      </w:r>
    </w:p>
    <w:p w14:paraId="67D91A90" w14:textId="21BD40B2" w:rsidR="007E5006" w:rsidRPr="00DC4A76" w:rsidRDefault="006D50A2" w:rsidP="006A4F69">
      <w:pPr>
        <w:ind w:firstLine="720"/>
        <w:rPr>
          <w:iCs/>
          <w:lang w:val="bg-BG"/>
        </w:rPr>
      </w:pPr>
      <w:r w:rsidRPr="00DC4A76">
        <w:rPr>
          <w:iCs/>
          <w:lang w:val="bg-BG"/>
        </w:rPr>
        <w:t xml:space="preserve">В 12:31 часа след разрешение на органите от РС ПБиЗН Мездра е подадено напрежение в контактната мрежа </w:t>
      </w:r>
      <w:r w:rsidR="00F24119">
        <w:rPr>
          <w:iCs/>
          <w:lang w:val="bg-BG"/>
        </w:rPr>
        <w:t xml:space="preserve">в </w:t>
      </w:r>
      <w:r w:rsidR="008E1A74" w:rsidRPr="00DC4A76">
        <w:rPr>
          <w:iCs/>
          <w:lang w:val="bg-BG"/>
        </w:rPr>
        <w:t xml:space="preserve">гара Мездра юг и </w:t>
      </w:r>
      <w:r w:rsidRPr="00DC4A76">
        <w:rPr>
          <w:iCs/>
          <w:lang w:val="bg-BG"/>
        </w:rPr>
        <w:t xml:space="preserve">в междугарието </w:t>
      </w:r>
      <w:r w:rsidR="008E1A74" w:rsidRPr="00DC4A76">
        <w:rPr>
          <w:iCs/>
          <w:lang w:val="bg-BG"/>
        </w:rPr>
        <w:t>Мездра юг</w:t>
      </w:r>
      <w:r w:rsidRPr="00DC4A76">
        <w:rPr>
          <w:iCs/>
          <w:lang w:val="bg-BG"/>
        </w:rPr>
        <w:t>–</w:t>
      </w:r>
      <w:r w:rsidR="008E1A74" w:rsidRPr="00DC4A76">
        <w:rPr>
          <w:iCs/>
          <w:lang w:val="bg-BG"/>
        </w:rPr>
        <w:t xml:space="preserve">Зверино </w:t>
      </w:r>
      <w:r w:rsidR="00F24119">
        <w:rPr>
          <w:iCs/>
          <w:lang w:val="bg-BG"/>
        </w:rPr>
        <w:t>по път №1 и път №</w:t>
      </w:r>
      <w:r w:rsidRPr="00DC4A76">
        <w:rPr>
          <w:iCs/>
          <w:lang w:val="bg-BG"/>
        </w:rPr>
        <w:t xml:space="preserve">2. </w:t>
      </w:r>
    </w:p>
    <w:p w14:paraId="4CCFB897" w14:textId="49B1F246" w:rsidR="007E5006" w:rsidRPr="00DC4A76" w:rsidRDefault="007E5006" w:rsidP="006A4F69">
      <w:pPr>
        <w:ind w:firstLine="720"/>
        <w:rPr>
          <w:iCs/>
          <w:lang w:val="bg-BG"/>
        </w:rPr>
      </w:pPr>
      <w:r w:rsidRPr="00DC4A76">
        <w:rPr>
          <w:iCs/>
          <w:lang w:val="bg-BG"/>
        </w:rPr>
        <w:lastRenderedPageBreak/>
        <w:t xml:space="preserve">В 13:02 часа със 135 минути закъснение </w:t>
      </w:r>
      <w:r w:rsidR="006D50A2" w:rsidRPr="00DC4A76">
        <w:rPr>
          <w:iCs/>
          <w:lang w:val="bg-BG"/>
        </w:rPr>
        <w:t xml:space="preserve">БВ № 2610 заминава </w:t>
      </w:r>
      <w:r w:rsidRPr="00DC4A76">
        <w:rPr>
          <w:iCs/>
          <w:lang w:val="bg-BG"/>
        </w:rPr>
        <w:t>по направление</w:t>
      </w:r>
      <w:r w:rsidR="00F24119">
        <w:rPr>
          <w:iCs/>
          <w:lang w:val="bg-BG"/>
        </w:rPr>
        <w:t>то</w:t>
      </w:r>
      <w:r w:rsidRPr="00DC4A76">
        <w:rPr>
          <w:iCs/>
          <w:lang w:val="bg-BG"/>
        </w:rPr>
        <w:t xml:space="preserve"> </w:t>
      </w:r>
      <w:r w:rsidR="006D50A2" w:rsidRPr="00DC4A76">
        <w:rPr>
          <w:iCs/>
          <w:lang w:val="bg-BG"/>
        </w:rPr>
        <w:t>о</w:t>
      </w:r>
      <w:r w:rsidRPr="00DC4A76">
        <w:rPr>
          <w:iCs/>
          <w:lang w:val="bg-BG"/>
        </w:rPr>
        <w:t>т гара Мездра юг за гара София</w:t>
      </w:r>
      <w:r w:rsidR="006D50A2" w:rsidRPr="00DC4A76">
        <w:rPr>
          <w:iCs/>
          <w:lang w:val="bg-BG"/>
        </w:rPr>
        <w:t xml:space="preserve"> по </w:t>
      </w:r>
      <w:r w:rsidR="00A451C0">
        <w:rPr>
          <w:iCs/>
          <w:lang w:val="bg-BG"/>
        </w:rPr>
        <w:t xml:space="preserve">път </w:t>
      </w:r>
      <w:r w:rsidR="006D50A2" w:rsidRPr="00A451C0">
        <w:rPr>
          <w:iCs/>
          <w:lang w:val="bg-BG"/>
        </w:rPr>
        <w:t>№ 1</w:t>
      </w:r>
      <w:r w:rsidR="006D50A2" w:rsidRPr="00DC4A76">
        <w:rPr>
          <w:iCs/>
          <w:lang w:val="bg-BG"/>
        </w:rPr>
        <w:t xml:space="preserve">. </w:t>
      </w:r>
    </w:p>
    <w:p w14:paraId="5F0716CC" w14:textId="0217AD3B" w:rsidR="007E5006" w:rsidRPr="00DC4A76" w:rsidRDefault="006D50A2" w:rsidP="006A4F69">
      <w:pPr>
        <w:ind w:firstLine="720"/>
        <w:rPr>
          <w:iCs/>
          <w:lang w:val="bg-BG"/>
        </w:rPr>
      </w:pPr>
      <w:r w:rsidRPr="00DC4A76">
        <w:rPr>
          <w:iCs/>
          <w:lang w:val="bg-BG"/>
        </w:rPr>
        <w:t xml:space="preserve">В 13:05 часа </w:t>
      </w:r>
      <w:r w:rsidR="00CB0290">
        <w:rPr>
          <w:iCs/>
          <w:lang w:val="bg-BG"/>
        </w:rPr>
        <w:t xml:space="preserve">опожарения </w:t>
      </w:r>
      <w:r w:rsidRPr="00DC4A76">
        <w:rPr>
          <w:iCs/>
          <w:lang w:val="bg-BG"/>
        </w:rPr>
        <w:t>локом</w:t>
      </w:r>
      <w:r w:rsidR="00CB0290">
        <w:rPr>
          <w:iCs/>
          <w:lang w:val="bg-BG"/>
        </w:rPr>
        <w:t>отив № 91520044169-8</w:t>
      </w:r>
      <w:r w:rsidRPr="00DC4A76">
        <w:rPr>
          <w:iCs/>
          <w:lang w:val="bg-BG"/>
        </w:rPr>
        <w:t xml:space="preserve"> на втори коловоз в гара Мездра юг</w:t>
      </w:r>
      <w:r w:rsidR="006E0B3E" w:rsidRPr="00DC4A76">
        <w:rPr>
          <w:iCs/>
          <w:lang w:val="bg-BG"/>
        </w:rPr>
        <w:t>,</w:t>
      </w:r>
      <w:r w:rsidRPr="00DC4A76">
        <w:rPr>
          <w:iCs/>
          <w:lang w:val="bg-BG"/>
        </w:rPr>
        <w:t xml:space="preserve"> </w:t>
      </w:r>
      <w:r w:rsidR="00CB0290" w:rsidRPr="00CB0290">
        <w:rPr>
          <w:iCs/>
          <w:lang w:val="bg-BG"/>
        </w:rPr>
        <w:t xml:space="preserve">отново </w:t>
      </w:r>
      <w:r w:rsidRPr="00DC4A76">
        <w:rPr>
          <w:iCs/>
          <w:lang w:val="bg-BG"/>
        </w:rPr>
        <w:t xml:space="preserve">се възпламенява. По </w:t>
      </w:r>
      <w:r w:rsidR="007E5006" w:rsidRPr="00DC4A76">
        <w:rPr>
          <w:iCs/>
          <w:lang w:val="bg-BG"/>
        </w:rPr>
        <w:t xml:space="preserve">заявено </w:t>
      </w:r>
      <w:r w:rsidRPr="00DC4A76">
        <w:rPr>
          <w:iCs/>
          <w:lang w:val="bg-BG"/>
        </w:rPr>
        <w:t xml:space="preserve">искане на органите от РС ПБиЗН Мездра </w:t>
      </w:r>
      <w:r w:rsidR="007E5006" w:rsidRPr="00DC4A76">
        <w:rPr>
          <w:iCs/>
          <w:lang w:val="bg-BG"/>
        </w:rPr>
        <w:t xml:space="preserve">напрежението в контактната мрежа </w:t>
      </w:r>
      <w:r w:rsidRPr="00DC4A76">
        <w:rPr>
          <w:iCs/>
          <w:lang w:val="bg-BG"/>
        </w:rPr>
        <w:t xml:space="preserve">е изключено </w:t>
      </w:r>
      <w:r w:rsidR="007E5006" w:rsidRPr="00DC4A76">
        <w:rPr>
          <w:iCs/>
          <w:lang w:val="bg-BG"/>
        </w:rPr>
        <w:t>в гара Мездра юг по първи и втори коловоз</w:t>
      </w:r>
      <w:r w:rsidRPr="00DC4A76">
        <w:rPr>
          <w:iCs/>
          <w:lang w:val="bg-BG"/>
        </w:rPr>
        <w:t xml:space="preserve"> и в междугарието Мездра юг – Зверино по път № 2, за </w:t>
      </w:r>
      <w:r w:rsidR="00CB0290">
        <w:rPr>
          <w:iCs/>
          <w:lang w:val="bg-BG"/>
        </w:rPr>
        <w:t xml:space="preserve">повторно </w:t>
      </w:r>
      <w:r w:rsidRPr="00DC4A76">
        <w:rPr>
          <w:iCs/>
          <w:lang w:val="bg-BG"/>
        </w:rPr>
        <w:t xml:space="preserve">гасене на локомотива. </w:t>
      </w:r>
    </w:p>
    <w:p w14:paraId="45052B29" w14:textId="41D71FEA" w:rsidR="007E5006" w:rsidRPr="00DC4A76" w:rsidRDefault="006D50A2" w:rsidP="006A4F69">
      <w:pPr>
        <w:ind w:firstLine="720"/>
        <w:rPr>
          <w:iCs/>
          <w:lang w:val="bg-BG"/>
        </w:rPr>
      </w:pPr>
      <w:r w:rsidRPr="00DC4A76">
        <w:rPr>
          <w:iCs/>
          <w:lang w:val="bg-BG"/>
        </w:rPr>
        <w:t>В 13:20 часа оглед</w:t>
      </w:r>
      <w:r w:rsidR="006E0B3E" w:rsidRPr="00DC4A76">
        <w:rPr>
          <w:iCs/>
          <w:lang w:val="bg-BG"/>
        </w:rPr>
        <w:t>ът</w:t>
      </w:r>
      <w:r w:rsidRPr="00DC4A76">
        <w:rPr>
          <w:iCs/>
          <w:lang w:val="bg-BG"/>
        </w:rPr>
        <w:t xml:space="preserve"> на контактната мрежа в гара Мездра юг и </w:t>
      </w:r>
      <w:r w:rsidR="007E5006" w:rsidRPr="00DC4A76">
        <w:rPr>
          <w:iCs/>
          <w:lang w:val="bg-BG"/>
        </w:rPr>
        <w:t xml:space="preserve">на </w:t>
      </w:r>
      <w:r w:rsidRPr="00DC4A76">
        <w:rPr>
          <w:iCs/>
          <w:lang w:val="bg-BG"/>
        </w:rPr>
        <w:t>път № 2 Мездра юг</w:t>
      </w:r>
      <w:r w:rsidR="007E5006" w:rsidRPr="00DC4A76">
        <w:rPr>
          <w:iCs/>
          <w:lang w:val="bg-BG"/>
        </w:rPr>
        <w:t xml:space="preserve"> –</w:t>
      </w:r>
      <w:r w:rsidRPr="00DC4A76">
        <w:rPr>
          <w:iCs/>
          <w:lang w:val="bg-BG"/>
        </w:rPr>
        <w:t xml:space="preserve"> </w:t>
      </w:r>
      <w:r w:rsidR="007E5006" w:rsidRPr="00DC4A76">
        <w:rPr>
          <w:iCs/>
          <w:lang w:val="bg-BG"/>
        </w:rPr>
        <w:t>Зверино е</w:t>
      </w:r>
      <w:r w:rsidRPr="00DC4A76">
        <w:rPr>
          <w:iCs/>
          <w:lang w:val="bg-BG"/>
        </w:rPr>
        <w:t xml:space="preserve"> завършен. </w:t>
      </w:r>
    </w:p>
    <w:p w14:paraId="183854A3" w14:textId="10E87AA8" w:rsidR="007E5006" w:rsidRPr="00DC4A76" w:rsidRDefault="006D50A2" w:rsidP="006A4F69">
      <w:pPr>
        <w:ind w:firstLine="720"/>
        <w:rPr>
          <w:iCs/>
          <w:lang w:val="bg-BG"/>
        </w:rPr>
      </w:pPr>
      <w:r w:rsidRPr="00DC4A76">
        <w:rPr>
          <w:iCs/>
          <w:lang w:val="bg-BG"/>
        </w:rPr>
        <w:t>В 13:58 часа възникналия</w:t>
      </w:r>
      <w:r w:rsidR="006E0B3E" w:rsidRPr="00DC4A76">
        <w:rPr>
          <w:iCs/>
          <w:lang w:val="bg-BG"/>
        </w:rPr>
        <w:t>т</w:t>
      </w:r>
      <w:r w:rsidRPr="00DC4A76">
        <w:rPr>
          <w:iCs/>
          <w:lang w:val="bg-BG"/>
        </w:rPr>
        <w:t xml:space="preserve"> пожар </w:t>
      </w:r>
      <w:r w:rsidR="007E5006" w:rsidRPr="00DC4A76">
        <w:rPr>
          <w:iCs/>
          <w:lang w:val="bg-BG"/>
        </w:rPr>
        <w:t xml:space="preserve">в локомотива </w:t>
      </w:r>
      <w:r w:rsidRPr="00DC4A76">
        <w:rPr>
          <w:iCs/>
          <w:lang w:val="bg-BG"/>
        </w:rPr>
        <w:t>е потушен</w:t>
      </w:r>
      <w:r w:rsidR="00DB4DFB">
        <w:rPr>
          <w:iCs/>
          <w:lang w:val="bg-BG"/>
        </w:rPr>
        <w:t>. В</w:t>
      </w:r>
      <w:r w:rsidR="006E0B3E" w:rsidRPr="00DC4A76">
        <w:rPr>
          <w:iCs/>
          <w:lang w:val="bg-BG"/>
        </w:rPr>
        <w:t xml:space="preserve"> контактната мрежа на първи и втори коловоз</w:t>
      </w:r>
      <w:r w:rsidR="006E0B3E" w:rsidRPr="00DC4A76">
        <w:rPr>
          <w:lang w:val="bg-BG"/>
        </w:rPr>
        <w:t xml:space="preserve"> </w:t>
      </w:r>
      <w:r w:rsidR="006E0B3E" w:rsidRPr="00DC4A76">
        <w:rPr>
          <w:iCs/>
          <w:lang w:val="bg-BG"/>
        </w:rPr>
        <w:t>в гара Мездра юг и в междугарието Мездра юг – Зверино път № 2</w:t>
      </w:r>
      <w:r w:rsidRPr="00DC4A76">
        <w:rPr>
          <w:iCs/>
          <w:lang w:val="bg-BG"/>
        </w:rPr>
        <w:t xml:space="preserve"> </w:t>
      </w:r>
      <w:r w:rsidR="006E0B3E" w:rsidRPr="00DC4A76">
        <w:rPr>
          <w:iCs/>
          <w:lang w:val="bg-BG"/>
        </w:rPr>
        <w:t xml:space="preserve">е подадено напрежение. </w:t>
      </w:r>
    </w:p>
    <w:p w14:paraId="2123FF0A" w14:textId="6C2726AE" w:rsidR="00862317" w:rsidRPr="00DC4A76" w:rsidRDefault="00C86AD1" w:rsidP="006A4F69">
      <w:pPr>
        <w:ind w:firstLine="720"/>
        <w:rPr>
          <w:iCs/>
          <w:lang w:val="bg-BG"/>
        </w:rPr>
      </w:pPr>
      <w:r w:rsidRPr="00DC4A76">
        <w:rPr>
          <w:iCs/>
          <w:lang w:val="bg-BG"/>
        </w:rPr>
        <w:t>От момента на</w:t>
      </w:r>
      <w:r w:rsidR="00E551EC" w:rsidRPr="00DC4A76">
        <w:rPr>
          <w:iCs/>
          <w:lang w:val="bg-BG"/>
        </w:rPr>
        <w:t xml:space="preserve"> </w:t>
      </w:r>
      <w:r w:rsidR="00DB4DFB">
        <w:rPr>
          <w:iCs/>
          <w:lang w:val="bg-BG"/>
        </w:rPr>
        <w:t>извънредното спиране на влака,</w:t>
      </w:r>
      <w:r w:rsidR="00862317" w:rsidRPr="00DC4A76">
        <w:rPr>
          <w:iCs/>
          <w:lang w:val="bg-BG"/>
        </w:rPr>
        <w:t xml:space="preserve"> началникът на влака и кондуктор</w:t>
      </w:r>
      <w:r w:rsidR="006E0B3E" w:rsidRPr="00DC4A76">
        <w:rPr>
          <w:iCs/>
          <w:lang w:val="bg-BG"/>
        </w:rPr>
        <w:t>ът</w:t>
      </w:r>
      <w:r w:rsidR="00862317" w:rsidRPr="00DC4A76">
        <w:rPr>
          <w:iCs/>
          <w:lang w:val="bg-BG"/>
        </w:rPr>
        <w:t xml:space="preserve"> своевременно са организирали изв</w:t>
      </w:r>
      <w:r w:rsidR="00E551EC" w:rsidRPr="00DC4A76">
        <w:rPr>
          <w:iCs/>
          <w:lang w:val="bg-BG"/>
        </w:rPr>
        <w:t>еждането на всички осемдесет</w:t>
      </w:r>
      <w:r w:rsidR="00862317" w:rsidRPr="00DC4A76">
        <w:rPr>
          <w:iCs/>
          <w:lang w:val="bg-BG"/>
        </w:rPr>
        <w:t xml:space="preserve"> пътника извън вагоните. </w:t>
      </w:r>
    </w:p>
    <w:p w14:paraId="34C05D05" w14:textId="15BFB17A" w:rsidR="00862317" w:rsidRPr="00DC4A76" w:rsidRDefault="00C86AD1" w:rsidP="006A4F69">
      <w:pPr>
        <w:ind w:firstLine="720"/>
        <w:rPr>
          <w:iCs/>
          <w:lang w:val="bg-BG"/>
        </w:rPr>
      </w:pPr>
      <w:r w:rsidRPr="00DC4A76">
        <w:rPr>
          <w:iCs/>
          <w:lang w:val="bg-BG"/>
        </w:rPr>
        <w:t>В 14:47 часа</w:t>
      </w:r>
      <w:r w:rsidR="007E5006" w:rsidRPr="00DC4A76">
        <w:rPr>
          <w:iCs/>
          <w:lang w:val="bg-BG"/>
        </w:rPr>
        <w:t xml:space="preserve"> опожареният л</w:t>
      </w:r>
      <w:r w:rsidR="006D50A2" w:rsidRPr="00DC4A76">
        <w:rPr>
          <w:iCs/>
          <w:lang w:val="bg-BG"/>
        </w:rPr>
        <w:t>окомотив № 91520044169-8</w:t>
      </w:r>
      <w:r w:rsidR="007E5006" w:rsidRPr="00DC4A76">
        <w:rPr>
          <w:iCs/>
          <w:lang w:val="bg-BG"/>
        </w:rPr>
        <w:t xml:space="preserve"> </w:t>
      </w:r>
      <w:r w:rsidR="00847D6E" w:rsidRPr="00DC4A76">
        <w:rPr>
          <w:iCs/>
          <w:lang w:val="bg-BG"/>
        </w:rPr>
        <w:t xml:space="preserve">е </w:t>
      </w:r>
      <w:r w:rsidR="007E5006" w:rsidRPr="00DC4A76">
        <w:rPr>
          <w:iCs/>
          <w:lang w:val="bg-BG"/>
        </w:rPr>
        <w:t xml:space="preserve">прикачен към локомотив № 91520044121-9 </w:t>
      </w:r>
      <w:r w:rsidR="00862317" w:rsidRPr="00DC4A76">
        <w:rPr>
          <w:iCs/>
          <w:lang w:val="bg-BG"/>
        </w:rPr>
        <w:t xml:space="preserve"> </w:t>
      </w:r>
      <w:r w:rsidR="00847D6E" w:rsidRPr="00DC4A76">
        <w:rPr>
          <w:iCs/>
          <w:lang w:val="bg-BG"/>
        </w:rPr>
        <w:t xml:space="preserve">и </w:t>
      </w:r>
      <w:r w:rsidR="00862317" w:rsidRPr="00DC4A76">
        <w:rPr>
          <w:iCs/>
          <w:lang w:val="bg-BG"/>
        </w:rPr>
        <w:t>е</w:t>
      </w:r>
      <w:r w:rsidR="006D50A2" w:rsidRPr="00DC4A76">
        <w:rPr>
          <w:iCs/>
          <w:lang w:val="bg-BG"/>
        </w:rPr>
        <w:t xml:space="preserve"> придвижен от гара Мездр</w:t>
      </w:r>
      <w:r w:rsidR="007E5006" w:rsidRPr="00DC4A76">
        <w:rPr>
          <w:iCs/>
          <w:lang w:val="bg-BG"/>
        </w:rPr>
        <w:t>а юг до Локомотивно депо Мездра</w:t>
      </w:r>
      <w:r w:rsidR="006D50A2" w:rsidRPr="00DC4A76">
        <w:rPr>
          <w:iCs/>
          <w:lang w:val="bg-BG"/>
        </w:rPr>
        <w:t>.</w:t>
      </w:r>
    </w:p>
    <w:p w14:paraId="5BEE7214" w14:textId="6C91FDD7" w:rsidR="00B3004C" w:rsidRPr="00DC4A76" w:rsidRDefault="00862317" w:rsidP="006A4F69">
      <w:pPr>
        <w:ind w:firstLine="720"/>
        <w:rPr>
          <w:iCs/>
          <w:lang w:val="bg-BG"/>
        </w:rPr>
      </w:pPr>
      <w:r w:rsidRPr="00DC4A76">
        <w:rPr>
          <w:iCs/>
          <w:lang w:val="bg-BG"/>
        </w:rPr>
        <w:t>Н</w:t>
      </w:r>
      <w:r w:rsidR="006D50A2" w:rsidRPr="00DC4A76">
        <w:rPr>
          <w:iCs/>
          <w:lang w:val="bg-BG"/>
        </w:rPr>
        <w:t>а 09.01.2023 г.</w:t>
      </w:r>
      <w:r w:rsidRPr="00DC4A76">
        <w:rPr>
          <w:lang w:val="bg-BG"/>
        </w:rPr>
        <w:t xml:space="preserve"> </w:t>
      </w:r>
      <w:r w:rsidRPr="00DC4A76">
        <w:rPr>
          <w:iCs/>
          <w:lang w:val="bg-BG"/>
        </w:rPr>
        <w:t xml:space="preserve">в </w:t>
      </w:r>
      <w:r w:rsidR="00B3004C" w:rsidRPr="00DC4A76">
        <w:rPr>
          <w:iCs/>
          <w:lang w:val="bg-BG"/>
        </w:rPr>
        <w:t xml:space="preserve">23:12 </w:t>
      </w:r>
      <w:r w:rsidRPr="00DC4A76">
        <w:rPr>
          <w:iCs/>
          <w:lang w:val="bg-BG"/>
        </w:rPr>
        <w:t>часа</w:t>
      </w:r>
      <w:r w:rsidR="006D50A2" w:rsidRPr="00DC4A76">
        <w:rPr>
          <w:iCs/>
          <w:lang w:val="bg-BG"/>
        </w:rPr>
        <w:t xml:space="preserve"> </w:t>
      </w:r>
      <w:r w:rsidR="00B3004C" w:rsidRPr="00DC4A76">
        <w:rPr>
          <w:iCs/>
          <w:lang w:val="bg-BG"/>
        </w:rPr>
        <w:t xml:space="preserve">работен влак № 29999 </w:t>
      </w:r>
      <w:r w:rsidR="006D50A2" w:rsidRPr="00DC4A76">
        <w:rPr>
          <w:iCs/>
          <w:lang w:val="bg-BG"/>
        </w:rPr>
        <w:t xml:space="preserve">в състав локомотив </w:t>
      </w:r>
      <w:r w:rsidR="00B3004C" w:rsidRPr="00DC4A76">
        <w:rPr>
          <w:iCs/>
          <w:lang w:val="bg-BG"/>
        </w:rPr>
        <w:t xml:space="preserve">№ 91520044121-9 </w:t>
      </w:r>
      <w:r w:rsidR="00DC558D" w:rsidRPr="00DC4A76">
        <w:rPr>
          <w:iCs/>
          <w:lang w:val="bg-BG"/>
        </w:rPr>
        <w:t xml:space="preserve">с </w:t>
      </w:r>
      <w:r w:rsidRPr="00DC4A76">
        <w:rPr>
          <w:iCs/>
          <w:lang w:val="bg-BG"/>
        </w:rPr>
        <w:t xml:space="preserve">прикачен </w:t>
      </w:r>
      <w:r w:rsidR="00DC558D">
        <w:rPr>
          <w:iCs/>
          <w:lang w:val="bg-BG"/>
        </w:rPr>
        <w:t xml:space="preserve">към него </w:t>
      </w:r>
      <w:r w:rsidR="00DB4DFB">
        <w:rPr>
          <w:iCs/>
          <w:lang w:val="bg-BG"/>
        </w:rPr>
        <w:t xml:space="preserve">опожарения </w:t>
      </w:r>
      <w:r w:rsidR="00B3004C" w:rsidRPr="00DC4A76">
        <w:rPr>
          <w:iCs/>
          <w:lang w:val="bg-BG"/>
        </w:rPr>
        <w:t xml:space="preserve">локомотив № </w:t>
      </w:r>
      <w:r w:rsidR="006D50A2" w:rsidRPr="00DC4A76">
        <w:rPr>
          <w:iCs/>
          <w:lang w:val="bg-BG"/>
        </w:rPr>
        <w:t>915200</w:t>
      </w:r>
      <w:r w:rsidRPr="00DC4A76">
        <w:rPr>
          <w:iCs/>
          <w:lang w:val="bg-BG"/>
        </w:rPr>
        <w:t>44169-8</w:t>
      </w:r>
      <w:r w:rsidR="00847D6E" w:rsidRPr="00DC4A76">
        <w:rPr>
          <w:iCs/>
          <w:lang w:val="bg-BG"/>
        </w:rPr>
        <w:t xml:space="preserve"> заминава </w:t>
      </w:r>
      <w:r w:rsidR="00E551EC" w:rsidRPr="00DC4A76">
        <w:rPr>
          <w:iCs/>
          <w:lang w:val="bg-BG"/>
        </w:rPr>
        <w:t>от гара Мездра до гара</w:t>
      </w:r>
      <w:r w:rsidR="006D50A2" w:rsidRPr="00DC4A76">
        <w:rPr>
          <w:iCs/>
          <w:lang w:val="bg-BG"/>
        </w:rPr>
        <w:t xml:space="preserve"> Горна Оряховица</w:t>
      </w:r>
      <w:r w:rsidR="00E551EC" w:rsidRPr="00DC4A76">
        <w:rPr>
          <w:iCs/>
          <w:lang w:val="bg-BG"/>
        </w:rPr>
        <w:t>.</w:t>
      </w:r>
      <w:r w:rsidRPr="00DC4A76">
        <w:rPr>
          <w:iCs/>
          <w:lang w:val="bg-BG"/>
        </w:rPr>
        <w:t xml:space="preserve"> </w:t>
      </w:r>
      <w:r w:rsidR="00847D6E" w:rsidRPr="00DC4A76">
        <w:rPr>
          <w:iCs/>
          <w:lang w:val="bg-BG"/>
        </w:rPr>
        <w:t>Скоростта на движение на работния влак е до 60 км/ч.</w:t>
      </w:r>
    </w:p>
    <w:p w14:paraId="3A462E8A" w14:textId="3EEF4E40" w:rsidR="00B01813" w:rsidRPr="00DC4A76" w:rsidRDefault="006D50A2" w:rsidP="006A4F69">
      <w:pPr>
        <w:ind w:firstLine="720"/>
        <w:rPr>
          <w:iCs/>
          <w:lang w:val="bg-BG"/>
        </w:rPr>
      </w:pPr>
      <w:r w:rsidRPr="00DC4A76">
        <w:rPr>
          <w:iCs/>
          <w:lang w:val="bg-BG"/>
        </w:rPr>
        <w:t xml:space="preserve"> </w:t>
      </w:r>
      <w:r w:rsidR="00B3004C" w:rsidRPr="00DC4A76">
        <w:rPr>
          <w:iCs/>
          <w:lang w:val="bg-BG"/>
        </w:rPr>
        <w:t>Н</w:t>
      </w:r>
      <w:r w:rsidRPr="00DC4A76">
        <w:rPr>
          <w:iCs/>
          <w:lang w:val="bg-BG"/>
        </w:rPr>
        <w:t>а 10.01.2023</w:t>
      </w:r>
      <w:r w:rsidR="00E551EC" w:rsidRPr="00DC4A76">
        <w:rPr>
          <w:iCs/>
          <w:lang w:val="bg-BG"/>
        </w:rPr>
        <w:t xml:space="preserve"> </w:t>
      </w:r>
      <w:r w:rsidRPr="00DC4A76">
        <w:rPr>
          <w:iCs/>
          <w:lang w:val="bg-BG"/>
        </w:rPr>
        <w:t xml:space="preserve">г. </w:t>
      </w:r>
      <w:r w:rsidR="00B3004C" w:rsidRPr="00DC4A76">
        <w:rPr>
          <w:iCs/>
          <w:lang w:val="bg-BG"/>
        </w:rPr>
        <w:t>в 03:36 часа влакът пристига в гара Горна Оряховица</w:t>
      </w:r>
      <w:r w:rsidRPr="00DC4A76">
        <w:rPr>
          <w:iCs/>
          <w:lang w:val="bg-BG"/>
        </w:rPr>
        <w:t xml:space="preserve"> </w:t>
      </w:r>
      <w:r w:rsidR="00B3004C" w:rsidRPr="00DC4A76">
        <w:rPr>
          <w:iCs/>
          <w:lang w:val="bg-BG"/>
        </w:rPr>
        <w:t>и локомотив №  91520044169-8 е подаден в</w:t>
      </w:r>
      <w:r w:rsidRPr="00DC4A76">
        <w:rPr>
          <w:iCs/>
          <w:lang w:val="bg-BG"/>
        </w:rPr>
        <w:t xml:space="preserve"> Локомотивно депо Горна Оряхови</w:t>
      </w:r>
      <w:r w:rsidR="00E551EC" w:rsidRPr="00DC4A76">
        <w:rPr>
          <w:iCs/>
          <w:lang w:val="bg-BG"/>
        </w:rPr>
        <w:t>ца (домуване на локомотива).</w:t>
      </w:r>
    </w:p>
    <w:p w14:paraId="2C6B9880" w14:textId="72B52329" w:rsidR="00684D27" w:rsidRPr="00DC4A76" w:rsidRDefault="00684D27" w:rsidP="006D50A2">
      <w:pPr>
        <w:pStyle w:val="ListParagraph"/>
        <w:numPr>
          <w:ilvl w:val="2"/>
          <w:numId w:val="10"/>
        </w:numPr>
        <w:tabs>
          <w:tab w:val="left" w:pos="1276"/>
        </w:tabs>
        <w:spacing w:before="120"/>
        <w:ind w:left="1134" w:hanging="425"/>
        <w:rPr>
          <w:i/>
          <w:iCs/>
          <w:lang w:val="bg-BG"/>
        </w:rPr>
      </w:pPr>
      <w:r w:rsidRPr="00DC4A76">
        <w:rPr>
          <w:i/>
          <w:iCs/>
          <w:lang w:val="bg-BG"/>
        </w:rPr>
        <w:t>Дата, точно време и място на събитието.</w:t>
      </w:r>
    </w:p>
    <w:p w14:paraId="7B4D85DF" w14:textId="79D80416" w:rsidR="008409AF" w:rsidRPr="00DC4A76" w:rsidRDefault="006A4F69" w:rsidP="00F46354">
      <w:pPr>
        <w:rPr>
          <w:iCs/>
          <w:lang w:val="bg-BG"/>
        </w:rPr>
      </w:pPr>
      <w:r w:rsidRPr="00DC4A76">
        <w:rPr>
          <w:iCs/>
          <w:lang w:val="bg-BG"/>
        </w:rPr>
        <w:t>На 06.01.2023</w:t>
      </w:r>
      <w:r w:rsidR="00C53CEB" w:rsidRPr="00DC4A76">
        <w:rPr>
          <w:iCs/>
          <w:lang w:val="bg-BG"/>
        </w:rPr>
        <w:t xml:space="preserve"> г. в </w:t>
      </w:r>
      <w:r w:rsidRPr="00DC4A76">
        <w:rPr>
          <w:lang w:val="bg-BG"/>
        </w:rPr>
        <w:t>10</w:t>
      </w:r>
      <w:r w:rsidR="00C53CEB" w:rsidRPr="00DC4A76">
        <w:rPr>
          <w:lang w:val="bg-BG"/>
        </w:rPr>
        <w:t>:</w:t>
      </w:r>
      <w:r w:rsidR="00C3604A" w:rsidRPr="00DC4A76">
        <w:rPr>
          <w:lang w:val="bg-BG"/>
        </w:rPr>
        <w:t>47</w:t>
      </w:r>
      <w:r w:rsidR="00C53CEB" w:rsidRPr="00DC4A76">
        <w:rPr>
          <w:iCs/>
          <w:lang w:val="bg-BG"/>
        </w:rPr>
        <w:t xml:space="preserve"> часа </w:t>
      </w:r>
      <w:r w:rsidR="00CB0290">
        <w:rPr>
          <w:iCs/>
          <w:lang w:val="bg-BG"/>
        </w:rPr>
        <w:t xml:space="preserve">при </w:t>
      </w:r>
      <w:r w:rsidR="00C3604A" w:rsidRPr="00DC4A76">
        <w:rPr>
          <w:iCs/>
          <w:lang w:val="bg-BG"/>
        </w:rPr>
        <w:t>преминава</w:t>
      </w:r>
      <w:r w:rsidR="00CB0290">
        <w:rPr>
          <w:iCs/>
          <w:lang w:val="bg-BG"/>
        </w:rPr>
        <w:t>не</w:t>
      </w:r>
      <w:r w:rsidR="00C3604A" w:rsidRPr="00DC4A76">
        <w:rPr>
          <w:iCs/>
          <w:lang w:val="bg-BG"/>
        </w:rPr>
        <w:t xml:space="preserve"> без спиране </w:t>
      </w:r>
      <w:r w:rsidR="00BE3792" w:rsidRPr="00BE3792">
        <w:rPr>
          <w:iCs/>
          <w:lang w:val="bg-BG"/>
        </w:rPr>
        <w:t xml:space="preserve">на БВ № 2610 </w:t>
      </w:r>
      <w:r w:rsidR="00C3604A" w:rsidRPr="00DC4A76">
        <w:rPr>
          <w:iCs/>
          <w:lang w:val="bg-BG"/>
        </w:rPr>
        <w:t>по втори коловоз на</w:t>
      </w:r>
      <w:r w:rsidRPr="00DC4A76">
        <w:rPr>
          <w:iCs/>
          <w:lang w:val="bg-BG"/>
        </w:rPr>
        <w:t xml:space="preserve"> гара Мездра</w:t>
      </w:r>
      <w:r w:rsidR="00C3604A" w:rsidRPr="00DC4A76">
        <w:rPr>
          <w:iCs/>
          <w:lang w:val="bg-BG"/>
        </w:rPr>
        <w:t xml:space="preserve"> юг</w:t>
      </w:r>
      <w:r w:rsidR="00CB0290">
        <w:rPr>
          <w:iCs/>
          <w:lang w:val="bg-BG"/>
        </w:rPr>
        <w:t xml:space="preserve"> в локомотивът </w:t>
      </w:r>
      <w:r w:rsidR="00BE3792">
        <w:rPr>
          <w:iCs/>
          <w:lang w:val="bg-BG"/>
        </w:rPr>
        <w:t xml:space="preserve">на влака </w:t>
      </w:r>
      <w:r w:rsidR="00CB0290">
        <w:rPr>
          <w:iCs/>
          <w:lang w:val="bg-BG"/>
        </w:rPr>
        <w:t>възниква пожар</w:t>
      </w:r>
      <w:r w:rsidR="00DC558D">
        <w:rPr>
          <w:iCs/>
          <w:lang w:val="bg-BG"/>
        </w:rPr>
        <w:t>.</w:t>
      </w:r>
      <w:r w:rsidR="00C3604A" w:rsidRPr="00DC4A76">
        <w:rPr>
          <w:iCs/>
          <w:lang w:val="bg-BG"/>
        </w:rPr>
        <w:t xml:space="preserve"> </w:t>
      </w:r>
      <w:r w:rsidR="0021670B" w:rsidRPr="00DC4A76">
        <w:rPr>
          <w:iCs/>
          <w:lang w:val="bg-BG"/>
        </w:rPr>
        <w:t>В</w:t>
      </w:r>
      <w:r w:rsidR="00C3604A" w:rsidRPr="00DC4A76">
        <w:rPr>
          <w:iCs/>
          <w:lang w:val="bg-BG"/>
        </w:rPr>
        <w:t xml:space="preserve"> 10:50 часа </w:t>
      </w:r>
      <w:r w:rsidR="00C86AD1" w:rsidRPr="00DC4A76">
        <w:rPr>
          <w:iCs/>
          <w:lang w:val="bg-BG"/>
        </w:rPr>
        <w:t xml:space="preserve">локомотивният машинист </w:t>
      </w:r>
      <w:r w:rsidR="005648F3" w:rsidRPr="005648F3">
        <w:rPr>
          <w:iCs/>
          <w:lang w:val="bg-BG"/>
        </w:rPr>
        <w:t xml:space="preserve">извънредно </w:t>
      </w:r>
      <w:r w:rsidR="00C86AD1" w:rsidRPr="00DC4A76">
        <w:rPr>
          <w:iCs/>
          <w:lang w:val="bg-BG"/>
        </w:rPr>
        <w:t xml:space="preserve">спира </w:t>
      </w:r>
      <w:r w:rsidR="00C3604A" w:rsidRPr="00DC4A76">
        <w:rPr>
          <w:iCs/>
          <w:lang w:val="bg-BG"/>
        </w:rPr>
        <w:t>в</w:t>
      </w:r>
      <w:r w:rsidR="00C86AD1" w:rsidRPr="00DC4A76">
        <w:rPr>
          <w:iCs/>
          <w:lang w:val="bg-BG"/>
        </w:rPr>
        <w:t>лака в</w:t>
      </w:r>
      <w:r w:rsidR="0021670B" w:rsidRPr="00DC4A76">
        <w:rPr>
          <w:iCs/>
          <w:lang w:val="bg-BG"/>
        </w:rPr>
        <w:t xml:space="preserve"> </w:t>
      </w:r>
      <w:r w:rsidR="00C3604A" w:rsidRPr="00DC4A76">
        <w:rPr>
          <w:iCs/>
          <w:lang w:val="bg-BG"/>
        </w:rPr>
        <w:t xml:space="preserve">района на гарата. </w:t>
      </w:r>
      <w:r w:rsidR="00B761D8" w:rsidRPr="00DC4A76">
        <w:rPr>
          <w:iCs/>
          <w:lang w:val="bg-BG"/>
        </w:rPr>
        <w:t>Втори коловоз на гара Мездра юг по посока на движение</w:t>
      </w:r>
      <w:r w:rsidR="00CB0290">
        <w:rPr>
          <w:iCs/>
          <w:lang w:val="bg-BG"/>
        </w:rPr>
        <w:t>то</w:t>
      </w:r>
      <w:r w:rsidR="00B761D8" w:rsidRPr="00DC4A76">
        <w:rPr>
          <w:iCs/>
          <w:lang w:val="bg-BG"/>
        </w:rPr>
        <w:t xml:space="preserve"> на БВ № 2610</w:t>
      </w:r>
      <w:r w:rsidR="00F46354" w:rsidRPr="00DC4A76">
        <w:rPr>
          <w:iCs/>
          <w:lang w:val="bg-BG"/>
        </w:rPr>
        <w:t xml:space="preserve"> </w:t>
      </w:r>
      <w:r w:rsidR="0021670B" w:rsidRPr="00DC4A76">
        <w:rPr>
          <w:iCs/>
          <w:lang w:val="bg-BG"/>
        </w:rPr>
        <w:t>е главен коловоз,</w:t>
      </w:r>
      <w:r w:rsidR="00B761D8" w:rsidRPr="00DC4A76">
        <w:rPr>
          <w:iCs/>
          <w:lang w:val="bg-BG"/>
        </w:rPr>
        <w:t xml:space="preserve"> продължение на текущ път № 2. В план коловозът е</w:t>
      </w:r>
      <w:r w:rsidR="00F46354" w:rsidRPr="00DC4A76">
        <w:rPr>
          <w:iCs/>
          <w:lang w:val="bg-BG"/>
        </w:rPr>
        <w:t xml:space="preserve"> в </w:t>
      </w:r>
      <w:r w:rsidR="00B761D8" w:rsidRPr="00DC4A76">
        <w:rPr>
          <w:iCs/>
          <w:lang w:val="bg-BG"/>
        </w:rPr>
        <w:t>дясна крива с радиус R=910 метра, надвишение Н=60 мм и в профил</w:t>
      </w:r>
      <w:r w:rsidR="00DD78AC" w:rsidRPr="00DC4A76">
        <w:rPr>
          <w:iCs/>
          <w:lang w:val="bg-BG"/>
        </w:rPr>
        <w:t xml:space="preserve"> с</w:t>
      </w:r>
      <w:r w:rsidR="00F46354" w:rsidRPr="00DC4A76">
        <w:rPr>
          <w:iCs/>
          <w:lang w:val="bg-BG"/>
        </w:rPr>
        <w:t xml:space="preserve"> наклон  </w:t>
      </w:r>
      <w:r w:rsidR="00B761D8" w:rsidRPr="00DC4A76">
        <w:rPr>
          <w:iCs/>
          <w:lang w:val="bg-BG"/>
        </w:rPr>
        <w:t>4,23</w:t>
      </w:r>
      <w:r w:rsidR="00F46354" w:rsidRPr="00DC4A76">
        <w:rPr>
          <w:iCs/>
          <w:lang w:val="bg-BG"/>
        </w:rPr>
        <w:t xml:space="preserve"> ‰</w:t>
      </w:r>
      <w:r w:rsidR="00C53CEB" w:rsidRPr="00DC4A76">
        <w:rPr>
          <w:iCs/>
          <w:lang w:val="bg-BG"/>
        </w:rPr>
        <w:t xml:space="preserve"> </w:t>
      </w:r>
      <w:r w:rsidR="00B761D8" w:rsidRPr="00DC4A76">
        <w:rPr>
          <w:iCs/>
          <w:lang w:val="bg-BG"/>
        </w:rPr>
        <w:t xml:space="preserve">в изкачване. </w:t>
      </w:r>
      <w:r w:rsidR="00092FF0" w:rsidRPr="00DC4A76">
        <w:rPr>
          <w:iCs/>
          <w:lang w:val="bg-BG"/>
        </w:rPr>
        <w:t>(фиг. 3.1)</w:t>
      </w:r>
      <w:r w:rsidR="001C0C5E" w:rsidRPr="00DC4A76">
        <w:rPr>
          <w:iCs/>
          <w:lang w:val="bg-BG"/>
        </w:rPr>
        <w:t>.</w:t>
      </w:r>
      <w:r w:rsidR="005648F3">
        <w:rPr>
          <w:iCs/>
          <w:lang w:val="bg-BG"/>
        </w:rPr>
        <w:t xml:space="preserve"> </w:t>
      </w:r>
    </w:p>
    <w:p w14:paraId="0166A18F" w14:textId="33F76281" w:rsidR="007A0A34" w:rsidRPr="00DC4A76" w:rsidRDefault="00C649BB" w:rsidP="006D50A2">
      <w:pPr>
        <w:rPr>
          <w:iCs/>
          <w:lang w:val="bg-BG"/>
        </w:rPr>
      </w:pPr>
      <w:r w:rsidRPr="00DC4A76">
        <w:rPr>
          <w:iCs/>
          <w:noProof/>
          <w:lang w:val="bg-BG" w:eastAsia="bg-BG"/>
        </w:rPr>
        <mc:AlternateContent>
          <mc:Choice Requires="wpg">
            <w:drawing>
              <wp:anchor distT="0" distB="0" distL="114300" distR="114300" simplePos="0" relativeHeight="252391424" behindDoc="0" locked="0" layoutInCell="1" allowOverlap="1" wp14:anchorId="348AB42C" wp14:editId="55EAB421">
                <wp:simplePos x="0" y="0"/>
                <wp:positionH relativeFrom="column">
                  <wp:posOffset>167005</wp:posOffset>
                </wp:positionH>
                <wp:positionV relativeFrom="paragraph">
                  <wp:posOffset>129820</wp:posOffset>
                </wp:positionV>
                <wp:extent cx="6075680" cy="3217545"/>
                <wp:effectExtent l="0" t="0" r="1270" b="1905"/>
                <wp:wrapTopAndBottom/>
                <wp:docPr id="24" name="Group 24"/>
                <wp:cNvGraphicFramePr/>
                <a:graphic xmlns:a="http://schemas.openxmlformats.org/drawingml/2006/main">
                  <a:graphicData uri="http://schemas.microsoft.com/office/word/2010/wordprocessingGroup">
                    <wpg:wgp>
                      <wpg:cNvGrpSpPr/>
                      <wpg:grpSpPr>
                        <a:xfrm>
                          <a:off x="0" y="0"/>
                          <a:ext cx="6075680" cy="3217545"/>
                          <a:chOff x="0" y="0"/>
                          <a:chExt cx="6075680" cy="3217545"/>
                        </a:xfrm>
                      </wpg:grpSpPr>
                      <wpg:grpSp>
                        <wpg:cNvPr id="5" name="Group 5"/>
                        <wpg:cNvGrpSpPr/>
                        <wpg:grpSpPr>
                          <a:xfrm>
                            <a:off x="0" y="0"/>
                            <a:ext cx="6075680" cy="3217545"/>
                            <a:chOff x="-200286" y="462616"/>
                            <a:chExt cx="7169844" cy="3954013"/>
                          </a:xfrm>
                        </wpg:grpSpPr>
                        <wpg:grpSp>
                          <wpg:cNvPr id="9" name="Group 9"/>
                          <wpg:cNvGrpSpPr/>
                          <wpg:grpSpPr>
                            <a:xfrm>
                              <a:off x="-200286" y="462616"/>
                              <a:ext cx="7169844" cy="3954013"/>
                              <a:chOff x="-200286" y="462616"/>
                              <a:chExt cx="7169844" cy="3954013"/>
                            </a:xfrm>
                          </wpg:grpSpPr>
                          <wpg:grpSp>
                            <wpg:cNvPr id="12" name="Group 12"/>
                            <wpg:cNvGrpSpPr/>
                            <wpg:grpSpPr>
                              <a:xfrm>
                                <a:off x="-200286" y="462616"/>
                                <a:ext cx="7169844" cy="3954013"/>
                                <a:chOff x="-181098" y="-245341"/>
                                <a:chExt cx="7171893" cy="3855133"/>
                              </a:xfrm>
                            </wpg:grpSpPr>
                            <wpg:grpSp>
                              <wpg:cNvPr id="13" name="Group 2"/>
                              <wpg:cNvGrpSpPr/>
                              <wpg:grpSpPr>
                                <a:xfrm>
                                  <a:off x="-181098" y="-245341"/>
                                  <a:ext cx="7171893" cy="3855133"/>
                                  <a:chOff x="-181098" y="-245341"/>
                                  <a:chExt cx="7171893" cy="3855133"/>
                                </a:xfrm>
                              </wpg:grpSpPr>
                              <wps:wsp>
                                <wps:cNvPr id="14" name="Text Box 14"/>
                                <wps:cNvSpPr txBox="1"/>
                                <wps:spPr>
                                  <a:xfrm>
                                    <a:off x="580964" y="1637695"/>
                                    <a:ext cx="5633282" cy="1972097"/>
                                  </a:xfrm>
                                  <a:prstGeom prst="rect">
                                    <a:avLst/>
                                  </a:prstGeom>
                                  <a:solidFill>
                                    <a:schemeClr val="lt1"/>
                                  </a:solidFill>
                                  <a:ln w="6350">
                                    <a:noFill/>
                                  </a:ln>
                                </wps:spPr>
                                <wps:txbx>
                                  <w:txbxContent>
                                    <w:p w14:paraId="32102F27" w14:textId="1C029502" w:rsidR="008C5E5F" w:rsidRPr="00930E6A" w:rsidRDefault="008C5E5F" w:rsidP="001150CA">
                                      <w:pPr>
                                        <w:ind w:firstLine="0"/>
                                        <w:jc w:val="center"/>
                                        <w:rPr>
                                          <w:lang w:val="bg-BG"/>
                                        </w:rPr>
                                      </w:pPr>
                                      <w:r w:rsidRPr="00930E6A">
                                        <w:rPr>
                                          <w:b/>
                                          <w:bCs/>
                                          <w:lang w:val="bg-BG"/>
                                        </w:rPr>
                                        <w:t xml:space="preserve">Фиг. </w:t>
                                      </w:r>
                                      <w:r>
                                        <w:rPr>
                                          <w:b/>
                                          <w:bCs/>
                                          <w:lang w:val="bg-BG"/>
                                        </w:rPr>
                                        <w:t>3</w:t>
                                      </w:r>
                                      <w:r w:rsidRPr="00930E6A">
                                        <w:rPr>
                                          <w:b/>
                                          <w:bCs/>
                                          <w:lang w:val="bg-BG"/>
                                        </w:rPr>
                                        <w:t>.</w:t>
                                      </w:r>
                                      <w:r>
                                        <w:rPr>
                                          <w:b/>
                                          <w:bCs/>
                                          <w:lang w:val="bg-BG"/>
                                        </w:rPr>
                                        <w:t>1.</w:t>
                                      </w:r>
                                      <w:r w:rsidRPr="00930E6A">
                                        <w:rPr>
                                          <w:lang w:val="bg-BG"/>
                                        </w:rPr>
                                        <w:t xml:space="preserve"> </w:t>
                                      </w:r>
                                      <w:r>
                                        <w:rPr>
                                          <w:b/>
                                          <w:bCs/>
                                          <w:lang w:val="bg-BG"/>
                                        </w:rPr>
                                        <w:t>Маршрут на БВ</w:t>
                                      </w:r>
                                      <w:r w:rsidRPr="00930E6A">
                                        <w:rPr>
                                          <w:b/>
                                          <w:bCs/>
                                          <w:lang w:val="bg-BG"/>
                                        </w:rPr>
                                        <w:t xml:space="preserve"> № </w:t>
                                      </w:r>
                                      <w:r>
                                        <w:rPr>
                                          <w:b/>
                                          <w:bCs/>
                                          <w:lang w:val="bg-BG"/>
                                        </w:rPr>
                                        <w:t>2610 и мястото на произшествието.</w:t>
                                      </w:r>
                                    </w:p>
                                    <w:p w14:paraId="31EDCB87" w14:textId="778E6378" w:rsidR="008C5E5F" w:rsidRPr="00930E6A" w:rsidRDefault="008C5E5F">
                                      <w:pPr>
                                        <w:pStyle w:val="ListParagraph"/>
                                        <w:numPr>
                                          <w:ilvl w:val="0"/>
                                          <w:numId w:val="12"/>
                                        </w:numPr>
                                        <w:spacing w:line="276" w:lineRule="auto"/>
                                        <w:ind w:left="360"/>
                                        <w:rPr>
                                          <w:lang w:val="bg-BG"/>
                                        </w:rPr>
                                      </w:pPr>
                                      <w:r>
                                        <w:rPr>
                                          <w:lang w:val="bg-BG"/>
                                        </w:rPr>
                                        <w:t>Начална гара</w:t>
                                      </w:r>
                                      <w:r w:rsidRPr="00930E6A">
                                        <w:rPr>
                                          <w:lang w:val="bg-BG"/>
                                        </w:rPr>
                                        <w:t xml:space="preserve"> на </w:t>
                                      </w:r>
                                      <w:r>
                                        <w:rPr>
                                          <w:lang w:val="bg-BG"/>
                                        </w:rPr>
                                        <w:t>БВ № 2610</w:t>
                                      </w:r>
                                      <w:r w:rsidRPr="00930E6A">
                                        <w:rPr>
                                          <w:lang w:val="bg-BG"/>
                                        </w:rPr>
                                        <w:t>;</w:t>
                                      </w:r>
                                    </w:p>
                                    <w:p w14:paraId="0AA5C427" w14:textId="4A6FEA30" w:rsidR="008C5E5F" w:rsidRPr="00930E6A" w:rsidRDefault="008C5E5F">
                                      <w:pPr>
                                        <w:pStyle w:val="ListParagraph"/>
                                        <w:numPr>
                                          <w:ilvl w:val="0"/>
                                          <w:numId w:val="12"/>
                                        </w:numPr>
                                        <w:spacing w:line="276" w:lineRule="auto"/>
                                        <w:ind w:left="360"/>
                                        <w:rPr>
                                          <w:lang w:val="bg-BG"/>
                                        </w:rPr>
                                      </w:pPr>
                                      <w:r w:rsidRPr="00930E6A">
                                        <w:rPr>
                                          <w:lang w:val="bg-BG"/>
                                        </w:rPr>
                                        <w:t>По-важни гари по трасе</w:t>
                                      </w:r>
                                      <w:r>
                                        <w:rPr>
                                          <w:lang w:val="bg-BG"/>
                                        </w:rPr>
                                        <w:t>то</w:t>
                                      </w:r>
                                      <w:r w:rsidRPr="00930E6A">
                                        <w:rPr>
                                          <w:lang w:val="bg-BG"/>
                                        </w:rPr>
                                        <w:t xml:space="preserve"> на</w:t>
                                      </w:r>
                                      <w:r>
                                        <w:rPr>
                                          <w:lang w:val="bg-BG"/>
                                        </w:rPr>
                                        <w:t xml:space="preserve"> влака</w:t>
                                      </w:r>
                                      <w:r w:rsidRPr="00930E6A">
                                        <w:rPr>
                                          <w:lang w:val="bg-BG"/>
                                        </w:rPr>
                                        <w:t>;</w:t>
                                      </w:r>
                                    </w:p>
                                    <w:p w14:paraId="2950E648" w14:textId="6DD1B217" w:rsidR="008C5E5F" w:rsidRPr="001150CA" w:rsidRDefault="008C5E5F">
                                      <w:pPr>
                                        <w:pStyle w:val="ListParagraph"/>
                                        <w:numPr>
                                          <w:ilvl w:val="0"/>
                                          <w:numId w:val="12"/>
                                        </w:numPr>
                                        <w:spacing w:line="276" w:lineRule="auto"/>
                                        <w:ind w:left="360"/>
                                        <w:rPr>
                                          <w:lang w:val="bg-BG"/>
                                        </w:rPr>
                                      </w:pPr>
                                      <w:r>
                                        <w:rPr>
                                          <w:lang w:val="bg-BG"/>
                                        </w:rPr>
                                        <w:t>Крайна гара</w:t>
                                      </w:r>
                                      <w:r w:rsidRPr="00930E6A">
                                        <w:rPr>
                                          <w:lang w:val="bg-BG"/>
                                        </w:rPr>
                                        <w:t xml:space="preserve"> на </w:t>
                                      </w:r>
                                      <w:r>
                                        <w:rPr>
                                          <w:lang w:val="bg-BG"/>
                                        </w:rPr>
                                        <w:t>БВ № 2610</w:t>
                                      </w:r>
                                      <w:r w:rsidRPr="00930E6A">
                                        <w:rPr>
                                          <w:lang w:val="bg-BG"/>
                                        </w:rPr>
                                        <w:t xml:space="preserve">; </w:t>
                                      </w:r>
                                    </w:p>
                                    <w:p w14:paraId="1F9F2470" w14:textId="77777777" w:rsidR="008C5E5F" w:rsidRPr="00930E6A" w:rsidRDefault="008C5E5F">
                                      <w:pPr>
                                        <w:pStyle w:val="ListParagraph"/>
                                        <w:numPr>
                                          <w:ilvl w:val="0"/>
                                          <w:numId w:val="12"/>
                                        </w:numPr>
                                        <w:spacing w:line="276" w:lineRule="auto"/>
                                        <w:ind w:left="360"/>
                                        <w:rPr>
                                          <w:lang w:val="bg-BG"/>
                                        </w:rPr>
                                      </w:pPr>
                                      <w:r w:rsidRPr="00930E6A">
                                        <w:rPr>
                                          <w:lang w:val="bg-BG"/>
                                        </w:rPr>
                                        <w:t>Място на произшествието;</w:t>
                                      </w:r>
                                    </w:p>
                                    <w:p w14:paraId="37458CB8" w14:textId="1F955700" w:rsidR="008C5E5F" w:rsidRPr="00930E6A" w:rsidRDefault="008C5E5F">
                                      <w:pPr>
                                        <w:pStyle w:val="ListParagraph"/>
                                        <w:numPr>
                                          <w:ilvl w:val="0"/>
                                          <w:numId w:val="12"/>
                                        </w:numPr>
                                        <w:spacing w:line="276" w:lineRule="auto"/>
                                        <w:ind w:left="360"/>
                                        <w:rPr>
                                          <w:lang w:val="bg-BG"/>
                                        </w:rPr>
                                      </w:pPr>
                                      <w:r w:rsidRPr="00930E6A">
                                        <w:rPr>
                                          <w:lang w:val="bg-BG"/>
                                        </w:rPr>
                                        <w:t xml:space="preserve">Път, който </w:t>
                                      </w:r>
                                      <w:r>
                                        <w:rPr>
                                          <w:lang w:val="bg-BG"/>
                                        </w:rPr>
                                        <w:t>БВ № 2610</w:t>
                                      </w:r>
                                      <w:r w:rsidRPr="00930E6A">
                                        <w:rPr>
                                          <w:lang w:val="bg-BG"/>
                                        </w:rPr>
                                        <w:t xml:space="preserve"> е изминал;</w:t>
                                      </w:r>
                                    </w:p>
                                    <w:p w14:paraId="2790B8E2" w14:textId="13F62914" w:rsidR="008C5E5F" w:rsidRPr="001150CA" w:rsidRDefault="008C5E5F">
                                      <w:pPr>
                                        <w:pStyle w:val="ListParagraph"/>
                                        <w:numPr>
                                          <w:ilvl w:val="0"/>
                                          <w:numId w:val="12"/>
                                        </w:numPr>
                                        <w:spacing w:line="276" w:lineRule="auto"/>
                                        <w:ind w:left="360"/>
                                        <w:rPr>
                                          <w:lang w:val="bg-BG"/>
                                        </w:rPr>
                                      </w:pPr>
                                      <w:r w:rsidRPr="00930E6A">
                                        <w:rPr>
                                          <w:lang w:val="bg-BG"/>
                                        </w:rPr>
                                        <w:t xml:space="preserve">Път, който </w:t>
                                      </w:r>
                                      <w:r>
                                        <w:rPr>
                                          <w:lang w:val="bg-BG"/>
                                        </w:rPr>
                                        <w:t>БВ № 2610 е предстояло да измине;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 name="Picture 15"/>
                                  <pic:cNvPicPr/>
                                </pic:nvPicPr>
                                <pic:blipFill>
                                  <a:blip r:embed="rId23" cstate="print">
                                    <a:extLst>
                                      <a:ext uri="{28A0092B-C50C-407E-A947-70E740481C1C}">
                                        <a14:useLocalDpi xmlns:a14="http://schemas.microsoft.com/office/drawing/2010/main" val="0"/>
                                      </a:ext>
                                    </a:extLst>
                                  </a:blip>
                                  <a:srcRect/>
                                  <a:stretch/>
                                </pic:blipFill>
                                <pic:spPr>
                                  <a:xfrm>
                                    <a:off x="-181098" y="-245341"/>
                                    <a:ext cx="7171893" cy="1883036"/>
                                  </a:xfrm>
                                  <a:prstGeom prst="rect">
                                    <a:avLst/>
                                  </a:prstGeom>
                                </pic:spPr>
                              </pic:pic>
                            </wpg:grpSp>
                            <wpg:grpSp>
                              <wpg:cNvPr id="16" name="Group 3"/>
                              <wpg:cNvGrpSpPr/>
                              <wpg:grpSpPr>
                                <a:xfrm>
                                  <a:off x="124032" y="1950754"/>
                                  <a:ext cx="396815" cy="1049424"/>
                                  <a:chOff x="124032" y="1950754"/>
                                  <a:chExt cx="396815" cy="1049424"/>
                                </a:xfrm>
                              </wpg:grpSpPr>
                              <wps:wsp>
                                <wps:cNvPr id="17" name="Oval 17"/>
                                <wps:cNvSpPr/>
                                <wps:spPr>
                                  <a:xfrm>
                                    <a:off x="294930" y="1950754"/>
                                    <a:ext cx="123825" cy="123190"/>
                                  </a:xfrm>
                                  <a:prstGeom prst="ellipse">
                                    <a:avLst/>
                                  </a:prstGeom>
                                  <a:gradFill flip="none" rotWithShape="1">
                                    <a:gsLst>
                                      <a:gs pos="67000">
                                        <a:srgbClr val="00B05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 name="Oval 18"/>
                                <wps:cNvSpPr/>
                                <wps:spPr>
                                  <a:xfrm>
                                    <a:off x="296361" y="2455088"/>
                                    <a:ext cx="123825" cy="123190"/>
                                  </a:xfrm>
                                  <a:prstGeom prst="ellipse">
                                    <a:avLst/>
                                  </a:prstGeom>
                                  <a:gradFill flip="none" rotWithShape="1">
                                    <a:gsLst>
                                      <a:gs pos="67000">
                                        <a:srgbClr val="00B0F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 name="Straight Connector 19"/>
                                <wps:cNvCnPr/>
                                <wps:spPr>
                                  <a:xfrm>
                                    <a:off x="124032" y="3000178"/>
                                    <a:ext cx="396815" cy="0"/>
                                  </a:xfrm>
                                  <a:prstGeom prst="line">
                                    <a:avLst/>
                                  </a:prstGeom>
                                  <a:ln w="38100">
                                    <a:solidFill>
                                      <a:srgbClr val="00B0F0"/>
                                    </a:solidFill>
                                    <a:prstDash val="solid"/>
                                  </a:ln>
                                </wps:spPr>
                                <wps:style>
                                  <a:lnRef idx="1">
                                    <a:schemeClr val="accent1"/>
                                  </a:lnRef>
                                  <a:fillRef idx="0">
                                    <a:schemeClr val="accent1"/>
                                  </a:fillRef>
                                  <a:effectRef idx="0">
                                    <a:schemeClr val="accent1"/>
                                  </a:effectRef>
                                  <a:fontRef idx="minor">
                                    <a:schemeClr val="tx1"/>
                                  </a:fontRef>
                                </wps:style>
                                <wps:bodyPr/>
                              </wps:wsp>
                            </wpg:grpSp>
                          </wpg:grpSp>
                          <wps:wsp>
                            <wps:cNvPr id="20" name="Straight Connector 20"/>
                            <wps:cNvCnPr/>
                            <wps:spPr>
                              <a:xfrm>
                                <a:off x="104775" y="4043968"/>
                                <a:ext cx="395605" cy="0"/>
                              </a:xfrm>
                              <a:prstGeom prst="line">
                                <a:avLst/>
                              </a:prstGeom>
                              <a:ln w="38100">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21" name="Oval 21"/>
                          <wps:cNvSpPr/>
                          <wps:spPr>
                            <a:xfrm>
                              <a:off x="277036" y="2978928"/>
                              <a:ext cx="123190" cy="126999"/>
                            </a:xfrm>
                            <a:prstGeom prst="ellipse">
                              <a:avLst/>
                            </a:prstGeom>
                            <a:gradFill>
                              <a:gsLst>
                                <a:gs pos="67000">
                                  <a:schemeClr val="bg1">
                                    <a:lumMod val="65000"/>
                                  </a:schemeClr>
                                </a:gs>
                                <a:gs pos="0">
                                  <a:schemeClr val="bg1"/>
                                </a:gs>
                              </a:gsLst>
                              <a:path path="circle">
                                <a:fillToRect l="50000" t="50000" r="50000" b="50000"/>
                              </a:path>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23" name="Picture 23" descr="A picture containing fire, nature, fireplace&#10;&#10;Description automatically generated"/>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341906" y="2373464"/>
                            <a:ext cx="229870" cy="229870"/>
                          </a:xfrm>
                          <a:prstGeom prst="rect">
                            <a:avLst/>
                          </a:prstGeom>
                        </pic:spPr>
                      </pic:pic>
                    </wpg:wgp>
                  </a:graphicData>
                </a:graphic>
              </wp:anchor>
            </w:drawing>
          </mc:Choice>
          <mc:Fallback xmlns:w16se="http://schemas.microsoft.com/office/word/2015/wordml/symex" xmlns:cx1="http://schemas.microsoft.com/office/drawing/2015/9/8/chartex" xmlns:cx="http://schemas.microsoft.com/office/drawing/2014/chartex">
            <w:pict>
              <v:group w14:anchorId="348AB42C" id="Group 24" o:spid="_x0000_s1044" style="position:absolute;left:0;text-align:left;margin-left:13.15pt;margin-top:10.2pt;width:478.4pt;height:253.35pt;z-index:252391424" coordsize="60756,321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">
                <v:group id="Group 5" o:spid="_x0000_s1045" style="position:absolute;width:60756;height:32175" coordorigin="-2002,4626" coordsize="71698,39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9" o:spid="_x0000_s1046" style="position:absolute;left:-2002;top:4626;width:71697;height:39540" coordorigin="-2002,4626" coordsize="71698,39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12" o:spid="_x0000_s1047" style="position:absolute;left:-2002;top:4626;width:71697;height:39540" coordorigin="-1810,-2453" coordsize="71718,38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group id="Group 2" o:spid="_x0000_s1048" style="position:absolute;left:-1810;top:-2453;width:71717;height:38550" coordorigin="-1810,-2453" coordsize="71718,38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Text Box 14" o:spid="_x0000_s1049" type="#_x0000_t202" style="position:absolute;left:5809;top:16376;width:56333;height:19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" fillcolor="white [3201]" stroked="f" strokeweight=".5pt">
                          <v:textbox>
                            <w:txbxContent>
                              <w:p w14:paraId="32102F27" w14:textId="1C029502" w:rsidR="008C5E5F" w:rsidRPr="00930E6A" w:rsidRDefault="008C5E5F" w:rsidP="001150CA">
                                <w:pPr>
                                  <w:ind w:firstLine="0"/>
                                  <w:jc w:val="center"/>
                                  <w:rPr>
                                    <w:lang w:val="bg-BG"/>
                                  </w:rPr>
                                </w:pPr>
                                <w:r w:rsidRPr="00930E6A">
                                  <w:rPr>
                                    <w:b/>
                                    <w:bCs/>
                                    <w:lang w:val="bg-BG"/>
                                  </w:rPr>
                                  <w:t xml:space="preserve">Фиг. </w:t>
                                </w:r>
                                <w:r>
                                  <w:rPr>
                                    <w:b/>
                                    <w:bCs/>
                                    <w:lang w:val="bg-BG"/>
                                  </w:rPr>
                                  <w:t>3</w:t>
                                </w:r>
                                <w:r w:rsidRPr="00930E6A">
                                  <w:rPr>
                                    <w:b/>
                                    <w:bCs/>
                                    <w:lang w:val="bg-BG"/>
                                  </w:rPr>
                                  <w:t>.</w:t>
                                </w:r>
                                <w:r>
                                  <w:rPr>
                                    <w:b/>
                                    <w:bCs/>
                                    <w:lang w:val="bg-BG"/>
                                  </w:rPr>
                                  <w:t>1.</w:t>
                                </w:r>
                                <w:r w:rsidRPr="00930E6A">
                                  <w:rPr>
                                    <w:lang w:val="bg-BG"/>
                                  </w:rPr>
                                  <w:t xml:space="preserve"> </w:t>
                                </w:r>
                                <w:r>
                                  <w:rPr>
                                    <w:b/>
                                    <w:bCs/>
                                    <w:lang w:val="bg-BG"/>
                                  </w:rPr>
                                  <w:t>Маршрут на БВ</w:t>
                                </w:r>
                                <w:r w:rsidRPr="00930E6A">
                                  <w:rPr>
                                    <w:b/>
                                    <w:bCs/>
                                    <w:lang w:val="bg-BG"/>
                                  </w:rPr>
                                  <w:t xml:space="preserve"> № </w:t>
                                </w:r>
                                <w:r>
                                  <w:rPr>
                                    <w:b/>
                                    <w:bCs/>
                                    <w:lang w:val="bg-BG"/>
                                  </w:rPr>
                                  <w:t>2610 и мястото на произшествието.</w:t>
                                </w:r>
                              </w:p>
                              <w:p w14:paraId="31EDCB87" w14:textId="778E6378" w:rsidR="008C5E5F" w:rsidRPr="00930E6A" w:rsidRDefault="008C5E5F">
                                <w:pPr>
                                  <w:pStyle w:val="ab"/>
                                  <w:numPr>
                                    <w:ilvl w:val="0"/>
                                    <w:numId w:val="12"/>
                                  </w:numPr>
                                  <w:spacing w:line="276" w:lineRule="auto"/>
                                  <w:ind w:left="360"/>
                                  <w:rPr>
                                    <w:lang w:val="bg-BG"/>
                                  </w:rPr>
                                </w:pPr>
                                <w:r>
                                  <w:rPr>
                                    <w:lang w:val="bg-BG"/>
                                  </w:rPr>
                                  <w:t>Начална гара</w:t>
                                </w:r>
                                <w:r w:rsidRPr="00930E6A">
                                  <w:rPr>
                                    <w:lang w:val="bg-BG"/>
                                  </w:rPr>
                                  <w:t xml:space="preserve"> на </w:t>
                                </w:r>
                                <w:r>
                                  <w:rPr>
                                    <w:lang w:val="bg-BG"/>
                                  </w:rPr>
                                  <w:t>БВ № 2610</w:t>
                                </w:r>
                                <w:r w:rsidRPr="00930E6A">
                                  <w:rPr>
                                    <w:lang w:val="bg-BG"/>
                                  </w:rPr>
                                  <w:t>;</w:t>
                                </w:r>
                              </w:p>
                              <w:p w14:paraId="0AA5C427" w14:textId="4A6FEA30" w:rsidR="008C5E5F" w:rsidRPr="00930E6A" w:rsidRDefault="008C5E5F">
                                <w:pPr>
                                  <w:pStyle w:val="ab"/>
                                  <w:numPr>
                                    <w:ilvl w:val="0"/>
                                    <w:numId w:val="12"/>
                                  </w:numPr>
                                  <w:spacing w:line="276" w:lineRule="auto"/>
                                  <w:ind w:left="360"/>
                                  <w:rPr>
                                    <w:lang w:val="bg-BG"/>
                                  </w:rPr>
                                </w:pPr>
                                <w:r w:rsidRPr="00930E6A">
                                  <w:rPr>
                                    <w:lang w:val="bg-BG"/>
                                  </w:rPr>
                                  <w:t>По-важни гари по трасе</w:t>
                                </w:r>
                                <w:r>
                                  <w:rPr>
                                    <w:lang w:val="bg-BG"/>
                                  </w:rPr>
                                  <w:t>то</w:t>
                                </w:r>
                                <w:r w:rsidRPr="00930E6A">
                                  <w:rPr>
                                    <w:lang w:val="bg-BG"/>
                                  </w:rPr>
                                  <w:t xml:space="preserve"> на</w:t>
                                </w:r>
                                <w:r>
                                  <w:rPr>
                                    <w:lang w:val="bg-BG"/>
                                  </w:rPr>
                                  <w:t xml:space="preserve"> влака</w:t>
                                </w:r>
                                <w:r w:rsidRPr="00930E6A">
                                  <w:rPr>
                                    <w:lang w:val="bg-BG"/>
                                  </w:rPr>
                                  <w:t>;</w:t>
                                </w:r>
                              </w:p>
                              <w:p w14:paraId="2950E648" w14:textId="6DD1B217" w:rsidR="008C5E5F" w:rsidRPr="001150CA" w:rsidRDefault="008C5E5F">
                                <w:pPr>
                                  <w:pStyle w:val="ab"/>
                                  <w:numPr>
                                    <w:ilvl w:val="0"/>
                                    <w:numId w:val="12"/>
                                  </w:numPr>
                                  <w:spacing w:line="276" w:lineRule="auto"/>
                                  <w:ind w:left="360"/>
                                  <w:rPr>
                                    <w:lang w:val="bg-BG"/>
                                  </w:rPr>
                                </w:pPr>
                                <w:r>
                                  <w:rPr>
                                    <w:lang w:val="bg-BG"/>
                                  </w:rPr>
                                  <w:t>Крайна гара</w:t>
                                </w:r>
                                <w:r w:rsidRPr="00930E6A">
                                  <w:rPr>
                                    <w:lang w:val="bg-BG"/>
                                  </w:rPr>
                                  <w:t xml:space="preserve"> на </w:t>
                                </w:r>
                                <w:r>
                                  <w:rPr>
                                    <w:lang w:val="bg-BG"/>
                                  </w:rPr>
                                  <w:t>БВ № 2610</w:t>
                                </w:r>
                                <w:r w:rsidRPr="00930E6A">
                                  <w:rPr>
                                    <w:lang w:val="bg-BG"/>
                                  </w:rPr>
                                  <w:t xml:space="preserve">; </w:t>
                                </w:r>
                              </w:p>
                              <w:p w14:paraId="1F9F2470" w14:textId="77777777" w:rsidR="008C5E5F" w:rsidRPr="00930E6A" w:rsidRDefault="008C5E5F">
                                <w:pPr>
                                  <w:pStyle w:val="ab"/>
                                  <w:numPr>
                                    <w:ilvl w:val="0"/>
                                    <w:numId w:val="12"/>
                                  </w:numPr>
                                  <w:spacing w:line="276" w:lineRule="auto"/>
                                  <w:ind w:left="360"/>
                                  <w:rPr>
                                    <w:lang w:val="bg-BG"/>
                                  </w:rPr>
                                </w:pPr>
                                <w:r w:rsidRPr="00930E6A">
                                  <w:rPr>
                                    <w:lang w:val="bg-BG"/>
                                  </w:rPr>
                                  <w:t>Място на произшествието;</w:t>
                                </w:r>
                              </w:p>
                              <w:p w14:paraId="37458CB8" w14:textId="1F955700" w:rsidR="008C5E5F" w:rsidRPr="00930E6A" w:rsidRDefault="008C5E5F">
                                <w:pPr>
                                  <w:pStyle w:val="ab"/>
                                  <w:numPr>
                                    <w:ilvl w:val="0"/>
                                    <w:numId w:val="12"/>
                                  </w:numPr>
                                  <w:spacing w:line="276" w:lineRule="auto"/>
                                  <w:ind w:left="360"/>
                                  <w:rPr>
                                    <w:lang w:val="bg-BG"/>
                                  </w:rPr>
                                </w:pPr>
                                <w:r w:rsidRPr="00930E6A">
                                  <w:rPr>
                                    <w:lang w:val="bg-BG"/>
                                  </w:rPr>
                                  <w:t xml:space="preserve">Път, който </w:t>
                                </w:r>
                                <w:r>
                                  <w:rPr>
                                    <w:lang w:val="bg-BG"/>
                                  </w:rPr>
                                  <w:t>БВ № 2610</w:t>
                                </w:r>
                                <w:r w:rsidRPr="00930E6A">
                                  <w:rPr>
                                    <w:lang w:val="bg-BG"/>
                                  </w:rPr>
                                  <w:t xml:space="preserve"> е изминал;</w:t>
                                </w:r>
                              </w:p>
                              <w:p w14:paraId="2790B8E2" w14:textId="13F62914" w:rsidR="008C5E5F" w:rsidRPr="001150CA" w:rsidRDefault="008C5E5F">
                                <w:pPr>
                                  <w:pStyle w:val="ab"/>
                                  <w:numPr>
                                    <w:ilvl w:val="0"/>
                                    <w:numId w:val="12"/>
                                  </w:numPr>
                                  <w:spacing w:line="276" w:lineRule="auto"/>
                                  <w:ind w:left="360"/>
                                  <w:rPr>
                                    <w:lang w:val="bg-BG"/>
                                  </w:rPr>
                                </w:pPr>
                                <w:r w:rsidRPr="00930E6A">
                                  <w:rPr>
                                    <w:lang w:val="bg-BG"/>
                                  </w:rPr>
                                  <w:t xml:space="preserve">Път, който </w:t>
                                </w:r>
                                <w:r>
                                  <w:rPr>
                                    <w:lang w:val="bg-BG"/>
                                  </w:rPr>
                                  <w:t>БВ № 2610 е предстояло да измине;</w:t>
                                </w:r>
                              </w:p>
                            </w:txbxContent>
                          </v:textbox>
                        </v:shape>
                        <v:shape id="Picture 15" o:spid="_x0000_s1050" type="#_x0000_t75" style="position:absolute;left:-1810;top:-2453;width:71717;height:18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">
                          <v:imagedata r:id="rId25" o:title=""/>
                        </v:shape>
                      </v:group>
                      <v:group id="_x0000_s1051" style="position:absolute;left:1240;top:19507;width:3968;height:10494" coordorigin="1240,19507" coordsize="3968,10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oval id="Oval 17" o:spid="_x0000_s1052" style="position:absolute;left:2949;top:19507;width:1238;height: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" fillcolor="white [3212]" strokecolor="black [3213]" strokeweight=".25pt">
                          <v:fill color2="#00b050" rotate="t" focusposition=".5,.5" focussize="" colors="0 white;43909f #00b050" focus="100%" type="gradientRadial"/>
                        </v:oval>
                        <v:oval id="Oval 18" o:spid="_x0000_s1053" style="position:absolute;left:2963;top:24550;width:1238;height: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" fillcolor="white [3212]" strokecolor="black [3213]" strokeweight=".25pt">
                          <v:fill color2="#00b0f0" rotate="t" focusposition=".5,.5" focussize="" colors="0 white;43909f #00b0f0" focus="100%" type="gradientRadial"/>
                        </v:oval>
                        <v:line id="Straight Connector 19" o:spid="_x0000_s1054" style="position:absolute;visibility:visible;mso-wrap-style:square" from="1240,30001" to="5208,30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" strokecolor="#00b0f0" strokeweight="3pt"/>
                      </v:group>
                    </v:group>
                    <v:line id="Straight Connector 20" o:spid="_x0000_s1055" style="position:absolute;visibility:visible;mso-wrap-style:square" from="1047,40439" to="5003,40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" strokecolor="yellow" strokeweight="3pt"/>
                  </v:group>
                  <v:oval id="Oval 21" o:spid="_x0000_s1056" style="position:absolute;left:2770;top:29789;width:1232;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" fillcolor="white [3212]" strokecolor="black [3213]" strokeweight=".25pt">
                    <v:fill color2="#a5a5a5 [2092]" focusposition=".5,.5" focussize="" colors="0 white;43909f #a6a6a6" focus="100%" type="gradientRadial"/>
                  </v:oval>
                </v:group>
                <v:shape id="Picture 23" o:spid="_x0000_s1057" type="#_x0000_t75" alt="A picture containing fire, nature, fireplace&#10;&#10;Description automatically generated" style="position:absolute;left:3419;top:23734;width:2298;height:2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">
                  <v:imagedata r:id="rId26" o:title="A picture containing fire, nature, fireplace&#10;&#10;Description automatically generated"/>
                  <v:path arrowok="t"/>
                </v:shape>
                <w10:wrap type="topAndBottom"/>
              </v:group>
            </w:pict>
          </mc:Fallback>
        </mc:AlternateContent>
      </w:r>
      <w:r w:rsidR="00092FF0" w:rsidRPr="00DC4A76">
        <w:rPr>
          <w:iCs/>
          <w:lang w:val="bg-BG"/>
        </w:rPr>
        <w:t xml:space="preserve">БВ № </w:t>
      </w:r>
      <w:r w:rsidR="006D50A2" w:rsidRPr="00DC4A76">
        <w:rPr>
          <w:iCs/>
          <w:lang w:val="bg-BG"/>
        </w:rPr>
        <w:t>2610 се движи</w:t>
      </w:r>
      <w:r w:rsidR="00E8182F" w:rsidRPr="00DC4A76">
        <w:rPr>
          <w:lang w:val="bg-BG"/>
        </w:rPr>
        <w:t xml:space="preserve"> </w:t>
      </w:r>
      <w:r w:rsidR="00E8182F" w:rsidRPr="00DC4A76">
        <w:rPr>
          <w:iCs/>
          <w:lang w:val="bg-BG"/>
        </w:rPr>
        <w:t>по основна линия № 2</w:t>
      </w:r>
      <w:r w:rsidR="006D50A2" w:rsidRPr="00DC4A76">
        <w:rPr>
          <w:iCs/>
          <w:lang w:val="bg-BG"/>
        </w:rPr>
        <w:t xml:space="preserve"> в направление Варна – Горна Оряховица</w:t>
      </w:r>
      <w:r w:rsidR="00E8182F" w:rsidRPr="00DC4A76">
        <w:rPr>
          <w:iCs/>
          <w:lang w:val="bg-BG"/>
        </w:rPr>
        <w:t xml:space="preserve"> – София</w:t>
      </w:r>
      <w:r w:rsidR="00AF53E5" w:rsidRPr="00DC4A76">
        <w:rPr>
          <w:iCs/>
          <w:lang w:val="bg-BG"/>
        </w:rPr>
        <w:t xml:space="preserve"> </w:t>
      </w:r>
      <w:r w:rsidR="006D50A2" w:rsidRPr="00DC4A76">
        <w:rPr>
          <w:iCs/>
          <w:lang w:val="bg-BG"/>
        </w:rPr>
        <w:t>(фиг. 3.2).</w:t>
      </w:r>
    </w:p>
    <w:p w14:paraId="23D10BEC" w14:textId="087F256B" w:rsidR="008176F0" w:rsidRPr="00DC4A76" w:rsidRDefault="00CC0FF2" w:rsidP="0025605D">
      <w:pPr>
        <w:pStyle w:val="ListParagraph"/>
        <w:numPr>
          <w:ilvl w:val="2"/>
          <w:numId w:val="10"/>
        </w:numPr>
        <w:spacing w:before="120"/>
        <w:ind w:left="1276" w:hanging="567"/>
        <w:rPr>
          <w:i/>
          <w:iCs/>
          <w:lang w:val="bg-BG"/>
        </w:rPr>
      </w:pPr>
      <w:r w:rsidRPr="00DC4A76">
        <w:rPr>
          <w:noProof/>
          <w:lang w:val="bg-BG" w:eastAsia="bg-BG"/>
        </w:rPr>
        <w:lastRenderedPageBreak/>
        <mc:AlternateContent>
          <mc:Choice Requires="wpg">
            <w:drawing>
              <wp:anchor distT="0" distB="0" distL="114300" distR="114300" simplePos="0" relativeHeight="250939392" behindDoc="0" locked="0" layoutInCell="1" allowOverlap="1" wp14:anchorId="2CBD2AF7" wp14:editId="3CCF2CF3">
                <wp:simplePos x="0" y="0"/>
                <wp:positionH relativeFrom="column">
                  <wp:posOffset>471170</wp:posOffset>
                </wp:positionH>
                <wp:positionV relativeFrom="page">
                  <wp:posOffset>528962</wp:posOffset>
                </wp:positionV>
                <wp:extent cx="5276215" cy="4095115"/>
                <wp:effectExtent l="0" t="0" r="635" b="635"/>
                <wp:wrapTopAndBottom/>
                <wp:docPr id="33" name="Group 33"/>
                <wp:cNvGraphicFramePr/>
                <a:graphic xmlns:a="http://schemas.openxmlformats.org/drawingml/2006/main">
                  <a:graphicData uri="http://schemas.microsoft.com/office/word/2010/wordprocessingGroup">
                    <wpg:wgp>
                      <wpg:cNvGrpSpPr/>
                      <wpg:grpSpPr>
                        <a:xfrm>
                          <a:off x="0" y="0"/>
                          <a:ext cx="5276215" cy="4095115"/>
                          <a:chOff x="523875" y="621022"/>
                          <a:chExt cx="5276849" cy="4096070"/>
                        </a:xfrm>
                      </wpg:grpSpPr>
                      <pic:pic xmlns:pic="http://schemas.openxmlformats.org/drawingml/2006/picture">
                        <pic:nvPicPr>
                          <pic:cNvPr id="34" name="Picture 34"/>
                          <pic:cNvPicPr/>
                        </pic:nvPicPr>
                        <pic:blipFill>
                          <a:blip r:embed="rId27" cstate="print">
                            <a:extLst>
                              <a:ext uri="{28A0092B-C50C-407E-A947-70E740481C1C}">
                                <a14:useLocalDpi xmlns:a14="http://schemas.microsoft.com/office/drawing/2010/main" val="0"/>
                              </a:ext>
                            </a:extLst>
                          </a:blip>
                          <a:srcRect l="1128" r="1128"/>
                          <a:stretch/>
                        </pic:blipFill>
                        <pic:spPr>
                          <a:xfrm>
                            <a:off x="523875" y="621022"/>
                            <a:ext cx="5276849" cy="3779824"/>
                          </a:xfrm>
                          <a:prstGeom prst="rect">
                            <a:avLst/>
                          </a:prstGeom>
                        </pic:spPr>
                      </pic:pic>
                      <wps:wsp>
                        <wps:cNvPr id="35" name="Text Box 35"/>
                        <wps:cNvSpPr txBox="1"/>
                        <wps:spPr>
                          <a:xfrm>
                            <a:off x="523875" y="4400820"/>
                            <a:ext cx="5276849" cy="316272"/>
                          </a:xfrm>
                          <a:prstGeom prst="rect">
                            <a:avLst/>
                          </a:prstGeom>
                          <a:solidFill>
                            <a:schemeClr val="lt1"/>
                          </a:solidFill>
                          <a:ln w="6350">
                            <a:noFill/>
                          </a:ln>
                        </wps:spPr>
                        <wps:txbx>
                          <w:txbxContent>
                            <w:p w14:paraId="17C2C592" w14:textId="05E804DF" w:rsidR="008C5E5F" w:rsidRPr="002A1FD4" w:rsidRDefault="008C5E5F" w:rsidP="00930E6A">
                              <w:pPr>
                                <w:ind w:firstLine="0"/>
                                <w:jc w:val="center"/>
                                <w:rPr>
                                  <w:b/>
                                  <w:bCs/>
                                  <w:lang w:val="bg-BG"/>
                                </w:rPr>
                              </w:pPr>
                              <w:r w:rsidRPr="00BF35FE">
                                <w:rPr>
                                  <w:b/>
                                  <w:bCs/>
                                  <w:lang w:val="bg-BG"/>
                                </w:rPr>
                                <w:t xml:space="preserve">Фиг. </w:t>
                              </w:r>
                              <w:r>
                                <w:rPr>
                                  <w:b/>
                                  <w:bCs/>
                                  <w:lang w:val="bg-BG"/>
                                </w:rPr>
                                <w:t>3</w:t>
                              </w:r>
                              <w:r w:rsidRPr="00BF35FE">
                                <w:rPr>
                                  <w:b/>
                                  <w:bCs/>
                                  <w:lang w:val="bg-BG"/>
                                </w:rPr>
                                <w:t>.</w:t>
                              </w:r>
                              <w:r>
                                <w:rPr>
                                  <w:b/>
                                  <w:bCs/>
                                  <w:lang w:val="bg-BG"/>
                                </w:rPr>
                                <w:t>2</w:t>
                              </w:r>
                              <w:r w:rsidRPr="00BF35FE">
                                <w:rPr>
                                  <w:b/>
                                  <w:bCs/>
                                  <w:lang w:val="bg-BG"/>
                                </w:rPr>
                                <w:t>.</w:t>
                              </w:r>
                              <w:r>
                                <w:rPr>
                                  <w:lang w:val="bg-BG"/>
                                </w:rPr>
                                <w:t xml:space="preserve"> </w:t>
                              </w:r>
                              <w:r>
                                <w:rPr>
                                  <w:b/>
                                  <w:lang w:val="bg-BG"/>
                                </w:rPr>
                                <w:t>Карта на маршрута за</w:t>
                              </w:r>
                              <w:r w:rsidRPr="00C22A4D">
                                <w:rPr>
                                  <w:b/>
                                  <w:lang w:val="bg-BG"/>
                                </w:rPr>
                                <w:t xml:space="preserve"> движение</w:t>
                              </w:r>
                              <w:r>
                                <w:rPr>
                                  <w:b/>
                                  <w:lang w:val="bg-BG"/>
                                </w:rPr>
                                <w:t xml:space="preserve"> на БВ № 2610.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2CBD2AF7" id="Group 33" o:spid="_x0000_s1058" style="position:absolute;left:0;text-align:left;margin-left:37.1pt;margin-top:41.65pt;width:415.45pt;height:322.45pt;z-index:250939392;mso-position-vertical-relative:page" coordorigin="5238,6210" coordsize="52768,40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">
                <v:shape id="Picture 34" o:spid="_x0000_s1059" type="#_x0000_t75" style="position:absolute;left:5238;top:6210;width:52769;height:37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">
                  <v:imagedata r:id="rId28" o:title="" cropleft="739f" cropright="739f"/>
                </v:shape>
                <v:shape id="Text Box 35" o:spid="_x0000_s1060" type="#_x0000_t202" style="position:absolute;left:5238;top:44008;width:52769;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" fillcolor="white [3201]" stroked="f" strokeweight=".5pt">
                  <v:textbox>
                    <w:txbxContent>
                      <w:p w14:paraId="17C2C592" w14:textId="05E804DF" w:rsidR="008C5E5F" w:rsidRPr="002A1FD4" w:rsidRDefault="008C5E5F" w:rsidP="00930E6A">
                        <w:pPr>
                          <w:ind w:firstLine="0"/>
                          <w:jc w:val="center"/>
                          <w:rPr>
                            <w:b/>
                            <w:bCs/>
                            <w:lang w:val="bg-BG"/>
                          </w:rPr>
                        </w:pPr>
                        <w:r w:rsidRPr="00BF35FE">
                          <w:rPr>
                            <w:b/>
                            <w:bCs/>
                            <w:lang w:val="bg-BG"/>
                          </w:rPr>
                          <w:t xml:space="preserve">Фиг. </w:t>
                        </w:r>
                        <w:r>
                          <w:rPr>
                            <w:b/>
                            <w:bCs/>
                            <w:lang w:val="bg-BG"/>
                          </w:rPr>
                          <w:t>3</w:t>
                        </w:r>
                        <w:r w:rsidRPr="00BF35FE">
                          <w:rPr>
                            <w:b/>
                            <w:bCs/>
                            <w:lang w:val="bg-BG"/>
                          </w:rPr>
                          <w:t>.</w:t>
                        </w:r>
                        <w:r>
                          <w:rPr>
                            <w:b/>
                            <w:bCs/>
                            <w:lang w:val="bg-BG"/>
                          </w:rPr>
                          <w:t>2</w:t>
                        </w:r>
                        <w:r w:rsidRPr="00BF35FE">
                          <w:rPr>
                            <w:b/>
                            <w:bCs/>
                            <w:lang w:val="bg-BG"/>
                          </w:rPr>
                          <w:t>.</w:t>
                        </w:r>
                        <w:r>
                          <w:rPr>
                            <w:lang w:val="bg-BG"/>
                          </w:rPr>
                          <w:t xml:space="preserve"> </w:t>
                        </w:r>
                        <w:r>
                          <w:rPr>
                            <w:b/>
                            <w:lang w:val="bg-BG"/>
                          </w:rPr>
                          <w:t>Карта на маршрута за</w:t>
                        </w:r>
                        <w:r w:rsidRPr="00C22A4D">
                          <w:rPr>
                            <w:b/>
                            <w:lang w:val="bg-BG"/>
                          </w:rPr>
                          <w:t xml:space="preserve"> движение</w:t>
                        </w:r>
                        <w:r>
                          <w:rPr>
                            <w:b/>
                            <w:lang w:val="bg-BG"/>
                          </w:rPr>
                          <w:t xml:space="preserve"> на БВ № 2610.</w:t>
                        </w:r>
                      </w:p>
                    </w:txbxContent>
                  </v:textbox>
                </v:shape>
                <w10:wrap type="topAndBottom" anchory="page"/>
              </v:group>
            </w:pict>
          </mc:Fallback>
        </mc:AlternateContent>
      </w:r>
      <w:r w:rsidR="008176F0" w:rsidRPr="00DC4A76">
        <w:rPr>
          <w:i/>
          <w:iCs/>
          <w:lang w:val="bg-BG"/>
        </w:rPr>
        <w:t>Описание на мястото на събитието:</w:t>
      </w:r>
    </w:p>
    <w:p w14:paraId="3C40A51B" w14:textId="3CB4D1BC" w:rsidR="008C2AAA" w:rsidRPr="00DC4A76" w:rsidRDefault="00F63336" w:rsidP="007C3982">
      <w:pPr>
        <w:pStyle w:val="ListParagraph"/>
        <w:numPr>
          <w:ilvl w:val="3"/>
          <w:numId w:val="10"/>
        </w:numPr>
        <w:ind w:hanging="721"/>
        <w:rPr>
          <w:i/>
          <w:iCs/>
          <w:lang w:val="bg-BG"/>
        </w:rPr>
      </w:pPr>
      <w:r w:rsidRPr="00DC4A76">
        <w:rPr>
          <w:i/>
          <w:iCs/>
          <w:lang w:val="bg-BG"/>
        </w:rPr>
        <w:t>Локация на мястото на произшествието</w:t>
      </w:r>
      <w:r w:rsidR="00AF53E5" w:rsidRPr="00DC4A76">
        <w:rPr>
          <w:i/>
          <w:iCs/>
          <w:lang w:val="bg-BG"/>
        </w:rPr>
        <w:t xml:space="preserve"> (фиг. 3.3)</w:t>
      </w:r>
      <w:r w:rsidRPr="00DC4A76">
        <w:rPr>
          <w:i/>
          <w:iCs/>
          <w:lang w:val="bg-BG"/>
        </w:rPr>
        <w:t>.</w:t>
      </w:r>
    </w:p>
    <w:p w14:paraId="32D8388F" w14:textId="30B8D63B" w:rsidR="001C0C5E" w:rsidRPr="00DC4A76" w:rsidRDefault="001C0C5E" w:rsidP="001C0C5E">
      <w:pPr>
        <w:ind w:left="567" w:firstLine="0"/>
        <w:rPr>
          <w:i/>
          <w:iCs/>
          <w:lang w:val="bg-BG"/>
        </w:rPr>
      </w:pPr>
      <w:r w:rsidRPr="00DC4A76">
        <w:rPr>
          <w:i/>
          <w:iCs/>
          <w:lang w:val="bg-BG"/>
        </w:rPr>
        <w:t xml:space="preserve">Географска ширина: </w:t>
      </w:r>
      <w:r w:rsidR="002E4C2B" w:rsidRPr="00DC4A76">
        <w:rPr>
          <w:i/>
          <w:iCs/>
          <w:lang w:val="bg-BG"/>
        </w:rPr>
        <w:t>43° 7'31.93"С</w:t>
      </w:r>
    </w:p>
    <w:p w14:paraId="6410CBC2" w14:textId="13519E37" w:rsidR="001C0C5E" w:rsidRPr="00DC4A76" w:rsidRDefault="00FA462D" w:rsidP="001C0C5E">
      <w:pPr>
        <w:ind w:left="567" w:firstLine="0"/>
        <w:rPr>
          <w:i/>
          <w:iCs/>
          <w:lang w:val="bg-BG"/>
        </w:rPr>
      </w:pPr>
      <w:r w:rsidRPr="00DC4A76">
        <w:rPr>
          <w:noProof/>
          <w:lang w:val="bg-BG" w:eastAsia="bg-BG"/>
        </w:rPr>
        <mc:AlternateContent>
          <mc:Choice Requires="wpg">
            <w:drawing>
              <wp:anchor distT="0" distB="0" distL="114300" distR="114300" simplePos="0" relativeHeight="252382208" behindDoc="0" locked="0" layoutInCell="1" allowOverlap="1" wp14:anchorId="5B3F0F93" wp14:editId="72FC2A89">
                <wp:simplePos x="0" y="0"/>
                <wp:positionH relativeFrom="column">
                  <wp:posOffset>708660</wp:posOffset>
                </wp:positionH>
                <wp:positionV relativeFrom="paragraph">
                  <wp:posOffset>259715</wp:posOffset>
                </wp:positionV>
                <wp:extent cx="4761865" cy="3924300"/>
                <wp:effectExtent l="0" t="0" r="635" b="0"/>
                <wp:wrapTopAndBottom/>
                <wp:docPr id="25" name="Group 25"/>
                <wp:cNvGraphicFramePr/>
                <a:graphic xmlns:a="http://schemas.openxmlformats.org/drawingml/2006/main">
                  <a:graphicData uri="http://schemas.microsoft.com/office/word/2010/wordprocessingGroup">
                    <wpg:wgp>
                      <wpg:cNvGrpSpPr/>
                      <wpg:grpSpPr>
                        <a:xfrm>
                          <a:off x="0" y="0"/>
                          <a:ext cx="4761865" cy="3924300"/>
                          <a:chOff x="1201680" y="-1707152"/>
                          <a:chExt cx="4221307" cy="3482458"/>
                        </a:xfrm>
                      </wpg:grpSpPr>
                      <wps:wsp>
                        <wps:cNvPr id="26" name="Text Box 15"/>
                        <wps:cNvSpPr txBox="1"/>
                        <wps:spPr>
                          <a:xfrm>
                            <a:off x="1201680" y="1537690"/>
                            <a:ext cx="4221298" cy="237616"/>
                          </a:xfrm>
                          <a:prstGeom prst="rect">
                            <a:avLst/>
                          </a:prstGeom>
                          <a:solidFill>
                            <a:schemeClr val="lt1"/>
                          </a:solidFill>
                          <a:ln w="6350">
                            <a:noFill/>
                          </a:ln>
                        </wps:spPr>
                        <wps:txbx>
                          <w:txbxContent>
                            <w:p w14:paraId="2DF18B26" w14:textId="1039B6B2" w:rsidR="008C5E5F" w:rsidRPr="00775BE2" w:rsidRDefault="008C5E5F" w:rsidP="001963C5">
                              <w:pPr>
                                <w:ind w:firstLine="0"/>
                                <w:jc w:val="center"/>
                                <w:rPr>
                                  <w:rFonts w:eastAsia="Calibri"/>
                                  <w:b/>
                                  <w:bCs/>
                                  <w:szCs w:val="24"/>
                                  <w:lang w:val="bg-BG"/>
                                </w:rPr>
                              </w:pPr>
                              <w:r w:rsidRPr="00FA462D">
                                <w:rPr>
                                  <w:rFonts w:eastAsia="Times New Roman"/>
                                  <w:b/>
                                  <w:szCs w:val="24"/>
                                  <w:lang w:val="bg-BG" w:eastAsia="bg-BG"/>
                                </w:rPr>
                                <w:t xml:space="preserve">Фиг. 3.3. </w:t>
                              </w:r>
                              <w:r w:rsidRPr="00FA462D">
                                <w:rPr>
                                  <w:rFonts w:eastAsia="Times New Roman"/>
                                  <w:b/>
                                  <w:szCs w:val="24"/>
                                  <w:lang w:eastAsia="bg-BG"/>
                                </w:rPr>
                                <w:t>GPS</w:t>
                              </w:r>
                              <w:r w:rsidRPr="00FA462D">
                                <w:rPr>
                                  <w:rFonts w:eastAsia="Times New Roman"/>
                                  <w:b/>
                                  <w:szCs w:val="24"/>
                                  <w:lang w:val="ru-RU" w:eastAsia="bg-BG"/>
                                </w:rPr>
                                <w:t xml:space="preserve"> </w:t>
                              </w:r>
                              <w:r w:rsidRPr="00FA462D">
                                <w:rPr>
                                  <w:rFonts w:eastAsia="Times New Roman"/>
                                  <w:b/>
                                  <w:szCs w:val="24"/>
                                  <w:lang w:val="bg-BG" w:eastAsia="bg-BG"/>
                                </w:rPr>
                                <w:t>локация на произшествието – км 85+090.</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7" name="Picture 27"/>
                          <pic:cNvPicPr>
                            <a:picLocks noChangeAspect="1"/>
                          </pic:cNvPicPr>
                        </pic:nvPicPr>
                        <pic:blipFill rotWithShape="1">
                          <a:blip r:embed="rId29" cstate="print">
                            <a:extLst>
                              <a:ext uri="{28A0092B-C50C-407E-A947-70E740481C1C}">
                                <a14:useLocalDpi xmlns:a14="http://schemas.microsoft.com/office/drawing/2010/main" val="0"/>
                              </a:ext>
                            </a:extLst>
                          </a:blip>
                          <a:srcRect l="1857" t="1946" r="1602" b="1921"/>
                          <a:stretch/>
                        </pic:blipFill>
                        <pic:spPr>
                          <a:xfrm>
                            <a:off x="1201681" y="-1707152"/>
                            <a:ext cx="4221306" cy="3244842"/>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B3F0F93" id="Group 25" o:spid="_x0000_s1061" style="position:absolute;left:0;text-align:left;margin-left:55.8pt;margin-top:20.45pt;width:374.95pt;height:309pt;z-index:252382208;mso-width-relative:margin;mso-height-relative:margin" coordorigin="12016,-17071" coordsize="42213,348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">
                <v:shape id="Text Box 15" o:spid="_x0000_s1062" type="#_x0000_t202" style="position:absolute;left:12016;top:15376;width:42213;height:2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" fillcolor="white [3201]" stroked="f" strokeweight=".5pt">
                  <v:textbox>
                    <w:txbxContent>
                      <w:p w14:paraId="2DF18B26" w14:textId="1039B6B2" w:rsidR="008C5E5F" w:rsidRPr="00775BE2" w:rsidRDefault="008C5E5F" w:rsidP="001963C5">
                        <w:pPr>
                          <w:ind w:firstLine="0"/>
                          <w:jc w:val="center"/>
                          <w:rPr>
                            <w:rFonts w:eastAsia="Calibri"/>
                            <w:b/>
                            <w:bCs/>
                            <w:szCs w:val="24"/>
                            <w:lang w:val="bg-BG"/>
                          </w:rPr>
                        </w:pPr>
                        <w:r w:rsidRPr="00FA462D">
                          <w:rPr>
                            <w:rFonts w:eastAsia="Times New Roman"/>
                            <w:b/>
                            <w:szCs w:val="24"/>
                            <w:lang w:val="bg-BG" w:eastAsia="bg-BG"/>
                          </w:rPr>
                          <w:t xml:space="preserve">Фиг. 3.3. </w:t>
                        </w:r>
                        <w:r w:rsidRPr="00FA462D">
                          <w:rPr>
                            <w:rFonts w:eastAsia="Times New Roman"/>
                            <w:b/>
                            <w:szCs w:val="24"/>
                            <w:lang w:eastAsia="bg-BG"/>
                          </w:rPr>
                          <w:t>GPS</w:t>
                        </w:r>
                        <w:r w:rsidRPr="00FA462D">
                          <w:rPr>
                            <w:rFonts w:eastAsia="Times New Roman"/>
                            <w:b/>
                            <w:szCs w:val="24"/>
                            <w:lang w:val="ru-RU" w:eastAsia="bg-BG"/>
                          </w:rPr>
                          <w:t xml:space="preserve"> </w:t>
                        </w:r>
                        <w:r w:rsidRPr="00FA462D">
                          <w:rPr>
                            <w:rFonts w:eastAsia="Times New Roman"/>
                            <w:b/>
                            <w:szCs w:val="24"/>
                            <w:lang w:val="bg-BG" w:eastAsia="bg-BG"/>
                          </w:rPr>
                          <w:t>локация на произшествието – км 85+090.</w:t>
                        </w:r>
                      </w:p>
                    </w:txbxContent>
                  </v:textbox>
                </v:shape>
                <v:shape id="Picture 27" o:spid="_x0000_s1063" type="#_x0000_t75" style="position:absolute;left:12016;top:-17071;width:42213;height:32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">
                  <v:imagedata r:id="rId30" o:title="" croptop="1275f" cropbottom="1259f" cropleft="1217f" cropright="1050f"/>
                  <v:path arrowok="t"/>
                </v:shape>
                <w10:wrap type="topAndBottom"/>
              </v:group>
            </w:pict>
          </mc:Fallback>
        </mc:AlternateContent>
      </w:r>
      <w:r w:rsidR="001C0C5E" w:rsidRPr="00DC4A76">
        <w:rPr>
          <w:i/>
          <w:iCs/>
          <w:lang w:val="bg-BG"/>
        </w:rPr>
        <w:t xml:space="preserve">Географска дължина: </w:t>
      </w:r>
      <w:r w:rsidR="002E4C2B" w:rsidRPr="00DC4A76">
        <w:rPr>
          <w:i/>
          <w:iCs/>
          <w:lang w:val="bg-BG"/>
        </w:rPr>
        <w:t>23°42'9.07"И</w:t>
      </w:r>
    </w:p>
    <w:p w14:paraId="7287D0C7" w14:textId="3B785B41" w:rsidR="00982512" w:rsidRPr="00DC4A76" w:rsidRDefault="00982512" w:rsidP="001C0C5E">
      <w:pPr>
        <w:ind w:left="567" w:firstLine="0"/>
        <w:rPr>
          <w:i/>
          <w:iCs/>
          <w:lang w:val="bg-BG"/>
        </w:rPr>
      </w:pPr>
    </w:p>
    <w:p w14:paraId="0685AF1B" w14:textId="2BFF2436" w:rsidR="00684D27" w:rsidRPr="00DC4A76" w:rsidRDefault="00684D27" w:rsidP="007C3982">
      <w:pPr>
        <w:pStyle w:val="ListParagraph"/>
        <w:numPr>
          <w:ilvl w:val="3"/>
          <w:numId w:val="10"/>
        </w:numPr>
        <w:ind w:hanging="721"/>
        <w:rPr>
          <w:i/>
          <w:iCs/>
          <w:lang w:val="bg-BG"/>
        </w:rPr>
      </w:pPr>
      <w:r w:rsidRPr="00DC4A76">
        <w:rPr>
          <w:i/>
          <w:iCs/>
          <w:lang w:val="bg-BG"/>
        </w:rPr>
        <w:t>Метеорологични и географски условия в момента на събитието</w:t>
      </w:r>
      <w:r w:rsidR="00E8182F" w:rsidRPr="00DC4A76">
        <w:rPr>
          <w:i/>
          <w:iCs/>
          <w:lang w:val="bg-BG"/>
        </w:rPr>
        <w:t xml:space="preserve"> на 06.01.2023 г</w:t>
      </w:r>
      <w:r w:rsidRPr="00DC4A76">
        <w:rPr>
          <w:i/>
          <w:iCs/>
          <w:lang w:val="bg-BG"/>
        </w:rPr>
        <w:t>.</w:t>
      </w:r>
    </w:p>
    <w:p w14:paraId="0955B7CD" w14:textId="3A9146CF" w:rsidR="00893D17" w:rsidRPr="00DC4A76" w:rsidRDefault="00B81751">
      <w:pPr>
        <w:pStyle w:val="ListParagraph"/>
        <w:numPr>
          <w:ilvl w:val="0"/>
          <w:numId w:val="3"/>
        </w:numPr>
        <w:rPr>
          <w:lang w:val="bg-BG"/>
        </w:rPr>
      </w:pPr>
      <w:r w:rsidRPr="00DC4A76">
        <w:rPr>
          <w:lang w:val="bg-BG"/>
        </w:rPr>
        <w:t xml:space="preserve">В  </w:t>
      </w:r>
      <w:r w:rsidR="00C75930" w:rsidRPr="00DC4A76">
        <w:rPr>
          <w:lang w:val="bg-BG"/>
        </w:rPr>
        <w:t>светлата</w:t>
      </w:r>
      <w:r w:rsidR="002D2DC9" w:rsidRPr="00DC4A76">
        <w:rPr>
          <w:lang w:val="bg-BG"/>
        </w:rPr>
        <w:t xml:space="preserve"> </w:t>
      </w:r>
      <w:r w:rsidR="00F77285" w:rsidRPr="00DC4A76">
        <w:rPr>
          <w:lang w:val="bg-BG"/>
        </w:rPr>
        <w:t xml:space="preserve">част на денонощието – </w:t>
      </w:r>
      <w:r w:rsidR="00C75930" w:rsidRPr="00DC4A76">
        <w:rPr>
          <w:lang w:val="bg-BG"/>
        </w:rPr>
        <w:t>1</w:t>
      </w:r>
      <w:r w:rsidR="00E8182F" w:rsidRPr="00DC4A76">
        <w:rPr>
          <w:lang w:val="bg-BG"/>
        </w:rPr>
        <w:t>0</w:t>
      </w:r>
      <w:r w:rsidRPr="00DC4A76">
        <w:rPr>
          <w:lang w:val="bg-BG"/>
        </w:rPr>
        <w:t>:</w:t>
      </w:r>
      <w:r w:rsidR="00E8182F" w:rsidRPr="00DC4A76">
        <w:rPr>
          <w:lang w:val="bg-BG"/>
        </w:rPr>
        <w:t>5</w:t>
      </w:r>
      <w:r w:rsidR="001556D6" w:rsidRPr="00DC4A76">
        <w:rPr>
          <w:lang w:val="bg-BG"/>
        </w:rPr>
        <w:t>0</w:t>
      </w:r>
      <w:r w:rsidR="00893D17" w:rsidRPr="00DC4A76">
        <w:rPr>
          <w:lang w:val="bg-BG"/>
        </w:rPr>
        <w:t xml:space="preserve"> часа</w:t>
      </w:r>
      <w:r w:rsidR="00C75930" w:rsidRPr="00DC4A76">
        <w:rPr>
          <w:lang w:val="bg-BG"/>
        </w:rPr>
        <w:t xml:space="preserve"> (по данни от записващото устройство на локомотива</w:t>
      </w:r>
      <w:r w:rsidR="00154C3C" w:rsidRPr="00DC4A76">
        <w:rPr>
          <w:lang w:val="bg-BG"/>
        </w:rPr>
        <w:t>)</w:t>
      </w:r>
      <w:r w:rsidR="00893D17" w:rsidRPr="00DC4A76">
        <w:rPr>
          <w:lang w:val="bg-BG"/>
        </w:rPr>
        <w:t xml:space="preserve">; </w:t>
      </w:r>
    </w:p>
    <w:p w14:paraId="3878E3BA" w14:textId="12F2DFD8" w:rsidR="00893D17" w:rsidRPr="00DC4A76" w:rsidRDefault="00F94C97">
      <w:pPr>
        <w:pStyle w:val="ListParagraph"/>
        <w:numPr>
          <w:ilvl w:val="0"/>
          <w:numId w:val="3"/>
        </w:numPr>
        <w:rPr>
          <w:lang w:val="bg-BG"/>
        </w:rPr>
      </w:pPr>
      <w:r w:rsidRPr="00DC4A76">
        <w:rPr>
          <w:lang w:val="bg-BG"/>
        </w:rPr>
        <w:t>Температура на въздуха</w:t>
      </w:r>
      <w:r w:rsidR="00F548A0" w:rsidRPr="00DC4A76">
        <w:rPr>
          <w:lang w:val="bg-BG"/>
        </w:rPr>
        <w:t>:</w:t>
      </w:r>
      <w:r w:rsidR="00E8182F" w:rsidRPr="00DC4A76">
        <w:rPr>
          <w:lang w:val="bg-BG"/>
        </w:rPr>
        <w:t xml:space="preserve"> +13</w:t>
      </w:r>
      <w:r w:rsidR="00893D17" w:rsidRPr="00DC4A76">
        <w:rPr>
          <w:lang w:val="bg-BG"/>
        </w:rPr>
        <w:t>º</w:t>
      </w:r>
      <w:r w:rsidR="00C456F3" w:rsidRPr="00DC4A76">
        <w:rPr>
          <w:lang w:val="bg-BG"/>
        </w:rPr>
        <w:t>С</w:t>
      </w:r>
      <w:r w:rsidR="00893D17" w:rsidRPr="00DC4A76">
        <w:rPr>
          <w:lang w:val="bg-BG"/>
        </w:rPr>
        <w:t>;</w:t>
      </w:r>
    </w:p>
    <w:p w14:paraId="76CF29C2" w14:textId="304DE88F" w:rsidR="000036CA" w:rsidRPr="00DC4A76" w:rsidRDefault="00893D17">
      <w:pPr>
        <w:pStyle w:val="ListParagraph"/>
        <w:numPr>
          <w:ilvl w:val="0"/>
          <w:numId w:val="3"/>
        </w:numPr>
        <w:rPr>
          <w:lang w:val="bg-BG"/>
        </w:rPr>
      </w:pPr>
      <w:r w:rsidRPr="00DC4A76">
        <w:rPr>
          <w:lang w:val="bg-BG"/>
        </w:rPr>
        <w:t xml:space="preserve">Скорост </w:t>
      </w:r>
      <w:r w:rsidR="0077142D" w:rsidRPr="00DC4A76">
        <w:rPr>
          <w:lang w:val="bg-BG"/>
        </w:rPr>
        <w:t xml:space="preserve">и посока </w:t>
      </w:r>
      <w:r w:rsidRPr="00DC4A76">
        <w:rPr>
          <w:lang w:val="bg-BG"/>
        </w:rPr>
        <w:t xml:space="preserve">на вятъра </w:t>
      </w:r>
      <w:r w:rsidR="00E8182F" w:rsidRPr="00DC4A76">
        <w:rPr>
          <w:lang w:val="bg-BG"/>
        </w:rPr>
        <w:t>около 12 м/s</w:t>
      </w:r>
      <w:r w:rsidR="00F548A0" w:rsidRPr="00DC4A76">
        <w:rPr>
          <w:lang w:val="bg-BG"/>
        </w:rPr>
        <w:t>, запа</w:t>
      </w:r>
      <w:r w:rsidR="00C456F3" w:rsidRPr="00DC4A76">
        <w:rPr>
          <w:lang w:val="bg-BG"/>
        </w:rPr>
        <w:t>д</w:t>
      </w:r>
      <w:r w:rsidRPr="00DC4A76">
        <w:rPr>
          <w:lang w:val="bg-BG"/>
        </w:rPr>
        <w:t>;</w:t>
      </w:r>
    </w:p>
    <w:p w14:paraId="77BC7F5D" w14:textId="26713BB1" w:rsidR="00893D17" w:rsidRPr="00DC4A76" w:rsidRDefault="00E8182F">
      <w:pPr>
        <w:pStyle w:val="ListParagraph"/>
        <w:numPr>
          <w:ilvl w:val="0"/>
          <w:numId w:val="3"/>
        </w:numPr>
        <w:rPr>
          <w:lang w:val="bg-BG"/>
        </w:rPr>
      </w:pPr>
      <w:r w:rsidRPr="00DC4A76">
        <w:rPr>
          <w:lang w:val="bg-BG"/>
        </w:rPr>
        <w:t xml:space="preserve">Време – </w:t>
      </w:r>
      <w:r w:rsidR="00C75930" w:rsidRPr="00DC4A76">
        <w:rPr>
          <w:lang w:val="bg-BG"/>
        </w:rPr>
        <w:t>ясно</w:t>
      </w:r>
      <w:r w:rsidR="00401DCC" w:rsidRPr="00DC4A76">
        <w:rPr>
          <w:lang w:val="bg-BG"/>
        </w:rPr>
        <w:t xml:space="preserve"> с </w:t>
      </w:r>
      <w:r w:rsidRPr="00DC4A76">
        <w:rPr>
          <w:lang w:val="bg-BG"/>
        </w:rPr>
        <w:t>незначителна облачност</w:t>
      </w:r>
      <w:r w:rsidR="00893D17" w:rsidRPr="00DC4A76">
        <w:rPr>
          <w:lang w:val="bg-BG"/>
        </w:rPr>
        <w:t>;</w:t>
      </w:r>
    </w:p>
    <w:p w14:paraId="610BBD15" w14:textId="6DD78D3D" w:rsidR="00E8182F" w:rsidRPr="00DC4A76" w:rsidRDefault="00E8182F">
      <w:pPr>
        <w:pStyle w:val="ListParagraph"/>
        <w:numPr>
          <w:ilvl w:val="0"/>
          <w:numId w:val="3"/>
        </w:numPr>
        <w:rPr>
          <w:lang w:val="bg-BG"/>
        </w:rPr>
      </w:pPr>
      <w:r w:rsidRPr="00DC4A76">
        <w:rPr>
          <w:lang w:val="bg-BG"/>
        </w:rPr>
        <w:t>Средна относителна влажност 52 %;</w:t>
      </w:r>
    </w:p>
    <w:p w14:paraId="0152574C" w14:textId="37CD7050" w:rsidR="00E8182F" w:rsidRPr="00DC4A76" w:rsidRDefault="00E8182F">
      <w:pPr>
        <w:pStyle w:val="ListParagraph"/>
        <w:numPr>
          <w:ilvl w:val="0"/>
          <w:numId w:val="3"/>
        </w:numPr>
        <w:rPr>
          <w:lang w:val="bg-BG"/>
        </w:rPr>
      </w:pPr>
      <w:r w:rsidRPr="00DC4A76">
        <w:rPr>
          <w:lang w:val="bg-BG"/>
        </w:rPr>
        <w:t>Няма регистрирана намалена видимост и валежи.</w:t>
      </w:r>
    </w:p>
    <w:p w14:paraId="502BFB1F" w14:textId="421A6977" w:rsidR="00684D27" w:rsidRPr="00DC4A76" w:rsidRDefault="00684D27" w:rsidP="00E8182F">
      <w:pPr>
        <w:pStyle w:val="ListParagraph"/>
        <w:numPr>
          <w:ilvl w:val="3"/>
          <w:numId w:val="10"/>
        </w:numPr>
        <w:tabs>
          <w:tab w:val="left" w:pos="1560"/>
        </w:tabs>
        <w:spacing w:before="120"/>
        <w:ind w:left="0" w:firstLine="720"/>
        <w:contextualSpacing w:val="0"/>
        <w:rPr>
          <w:i/>
          <w:iCs/>
          <w:lang w:val="bg-BG"/>
        </w:rPr>
      </w:pPr>
      <w:r w:rsidRPr="00DC4A76">
        <w:rPr>
          <w:i/>
          <w:iCs/>
          <w:lang w:val="bg-BG"/>
        </w:rPr>
        <w:t>Извършване на строителни работи на мястото или в близост до него.</w:t>
      </w:r>
    </w:p>
    <w:p w14:paraId="1B247D8C" w14:textId="2F3C1348" w:rsidR="00205A04" w:rsidRPr="00DC4A76" w:rsidRDefault="00E8182F" w:rsidP="001970B3">
      <w:pPr>
        <w:tabs>
          <w:tab w:val="left" w:pos="1560"/>
        </w:tabs>
        <w:rPr>
          <w:iCs/>
          <w:lang w:val="bg-BG"/>
        </w:rPr>
      </w:pPr>
      <w:r w:rsidRPr="00DC4A76">
        <w:rPr>
          <w:iCs/>
          <w:lang w:val="bg-BG"/>
        </w:rPr>
        <w:t>В района на гара Мездра юг</w:t>
      </w:r>
      <w:r w:rsidR="0068782E" w:rsidRPr="00DC4A76">
        <w:rPr>
          <w:iCs/>
          <w:lang w:val="bg-BG"/>
        </w:rPr>
        <w:t xml:space="preserve"> </w:t>
      </w:r>
      <w:r w:rsidRPr="00DC4A76">
        <w:rPr>
          <w:iCs/>
          <w:lang w:val="bg-BG"/>
        </w:rPr>
        <w:t>н</w:t>
      </w:r>
      <w:r w:rsidR="00234FF2" w:rsidRPr="00DC4A76">
        <w:rPr>
          <w:iCs/>
          <w:lang w:val="bg-BG"/>
        </w:rPr>
        <w:t>е</w:t>
      </w:r>
      <w:r w:rsidRPr="00DC4A76">
        <w:rPr>
          <w:iCs/>
          <w:lang w:val="bg-BG"/>
        </w:rPr>
        <w:t xml:space="preserve"> са</w:t>
      </w:r>
      <w:r w:rsidR="00C673DA" w:rsidRPr="00DC4A76">
        <w:rPr>
          <w:iCs/>
          <w:lang w:val="bg-BG"/>
        </w:rPr>
        <w:t xml:space="preserve"> извършвани строителни работи на</w:t>
      </w:r>
      <w:r w:rsidR="006E24C8" w:rsidRPr="00DC4A76">
        <w:rPr>
          <w:iCs/>
          <w:lang w:val="bg-BG"/>
        </w:rPr>
        <w:t xml:space="preserve"> </w:t>
      </w:r>
      <w:r w:rsidR="001970B3" w:rsidRPr="00DC4A76">
        <w:rPr>
          <w:iCs/>
          <w:lang w:val="bg-BG"/>
        </w:rPr>
        <w:t xml:space="preserve">железопътната инфраструктура (железен път и съоръжения, контактна мрежа и осигурителна техника) от управителя на железопътната инфраструктура. </w:t>
      </w:r>
    </w:p>
    <w:p w14:paraId="1D18C878" w14:textId="3613F862" w:rsidR="00787F65" w:rsidRPr="00DC4A76" w:rsidRDefault="00787F65" w:rsidP="00AF2E5F">
      <w:pPr>
        <w:pStyle w:val="ListParagraph"/>
        <w:numPr>
          <w:ilvl w:val="2"/>
          <w:numId w:val="10"/>
        </w:numPr>
        <w:spacing w:before="120"/>
        <w:ind w:left="0" w:firstLine="709"/>
        <w:contextualSpacing w:val="0"/>
        <w:rPr>
          <w:i/>
          <w:iCs/>
          <w:lang w:val="bg-BG"/>
        </w:rPr>
      </w:pPr>
      <w:r w:rsidRPr="00DC4A76">
        <w:rPr>
          <w:i/>
          <w:iCs/>
          <w:lang w:val="bg-BG"/>
        </w:rPr>
        <w:t>Смъртни случаи, наранявания и материални щети:</w:t>
      </w:r>
    </w:p>
    <w:p w14:paraId="6ECCE800" w14:textId="0B3015CD" w:rsidR="002E38AC" w:rsidRPr="00DC4A76" w:rsidRDefault="002E38AC" w:rsidP="007C3982">
      <w:pPr>
        <w:pStyle w:val="ListParagraph"/>
        <w:numPr>
          <w:ilvl w:val="3"/>
          <w:numId w:val="10"/>
        </w:numPr>
        <w:ind w:left="1276" w:hanging="567"/>
        <w:rPr>
          <w:i/>
          <w:iCs/>
          <w:lang w:val="bg-BG"/>
        </w:rPr>
      </w:pPr>
      <w:r w:rsidRPr="00DC4A76">
        <w:rPr>
          <w:i/>
          <w:iCs/>
          <w:lang w:val="bg-BG"/>
        </w:rPr>
        <w:t>Служители на управителя на инфраструктурата или на железопътно предприятие.</w:t>
      </w:r>
    </w:p>
    <w:p w14:paraId="45ED3E3D" w14:textId="209FDA01" w:rsidR="002E38AC" w:rsidRPr="00DC4A76" w:rsidRDefault="00352F21" w:rsidP="002E38AC">
      <w:pPr>
        <w:ind w:firstLine="720"/>
        <w:rPr>
          <w:lang w:val="bg-BG"/>
        </w:rPr>
      </w:pPr>
      <w:r w:rsidRPr="00DC4A76">
        <w:rPr>
          <w:lang w:val="bg-BG"/>
        </w:rPr>
        <w:t>Няма.</w:t>
      </w:r>
    </w:p>
    <w:p w14:paraId="69B5AA71" w14:textId="624707BD" w:rsidR="00D915A8" w:rsidRPr="00DC4A76" w:rsidRDefault="002E38AC" w:rsidP="0025605D">
      <w:pPr>
        <w:pStyle w:val="ListParagraph"/>
        <w:numPr>
          <w:ilvl w:val="3"/>
          <w:numId w:val="10"/>
        </w:numPr>
        <w:spacing w:before="120"/>
        <w:ind w:left="0" w:firstLine="720"/>
        <w:contextualSpacing w:val="0"/>
        <w:rPr>
          <w:i/>
          <w:iCs/>
          <w:lang w:val="bg-BG"/>
        </w:rPr>
      </w:pPr>
      <w:r w:rsidRPr="00DC4A76">
        <w:rPr>
          <w:i/>
          <w:iCs/>
          <w:lang w:val="bg-BG"/>
        </w:rPr>
        <w:t>Други лица, служебно свързани с мястото на събитието.</w:t>
      </w:r>
      <w:r w:rsidR="00D915A8" w:rsidRPr="00DC4A76">
        <w:rPr>
          <w:lang w:val="bg-BG"/>
        </w:rPr>
        <w:t xml:space="preserve"> </w:t>
      </w:r>
    </w:p>
    <w:p w14:paraId="397975EA" w14:textId="340A398F" w:rsidR="002E38AC" w:rsidRPr="00DC4A76" w:rsidRDefault="00D915A8" w:rsidP="00D915A8">
      <w:pPr>
        <w:ind w:firstLine="720"/>
        <w:rPr>
          <w:i/>
          <w:iCs/>
          <w:lang w:val="bg-BG"/>
        </w:rPr>
      </w:pPr>
      <w:r w:rsidRPr="00DC4A76">
        <w:rPr>
          <w:lang w:val="bg-BG"/>
        </w:rPr>
        <w:t>Няма</w:t>
      </w:r>
      <w:r w:rsidR="00393F0E" w:rsidRPr="00DC4A76">
        <w:rPr>
          <w:lang w:val="bg-BG"/>
        </w:rPr>
        <w:t>.</w:t>
      </w:r>
    </w:p>
    <w:p w14:paraId="69B2B819" w14:textId="465C7845" w:rsidR="00393F0E" w:rsidRPr="00DC4A76" w:rsidRDefault="002E38AC" w:rsidP="0025605D">
      <w:pPr>
        <w:pStyle w:val="ListParagraph"/>
        <w:numPr>
          <w:ilvl w:val="3"/>
          <w:numId w:val="10"/>
        </w:numPr>
        <w:spacing w:before="120"/>
        <w:ind w:left="0" w:firstLine="720"/>
        <w:contextualSpacing w:val="0"/>
        <w:rPr>
          <w:i/>
          <w:iCs/>
          <w:lang w:val="bg-BG"/>
        </w:rPr>
      </w:pPr>
      <w:r w:rsidRPr="00DC4A76">
        <w:rPr>
          <w:i/>
          <w:iCs/>
          <w:lang w:val="bg-BG"/>
        </w:rPr>
        <w:t>Пътници.</w:t>
      </w:r>
    </w:p>
    <w:p w14:paraId="32A3E836" w14:textId="43638CA1" w:rsidR="00393F0E" w:rsidRPr="00DC4A76" w:rsidRDefault="00352F21" w:rsidP="00393F0E">
      <w:pPr>
        <w:ind w:left="567" w:firstLine="153"/>
        <w:rPr>
          <w:i/>
          <w:iCs/>
          <w:lang w:val="bg-BG"/>
        </w:rPr>
      </w:pPr>
      <w:r w:rsidRPr="00DC4A76">
        <w:rPr>
          <w:lang w:val="bg-BG"/>
        </w:rPr>
        <w:t>Няма</w:t>
      </w:r>
    </w:p>
    <w:p w14:paraId="7717C5D5" w14:textId="14DC73F5" w:rsidR="00393F0E" w:rsidRPr="00DC4A76" w:rsidRDefault="002E38AC" w:rsidP="0025605D">
      <w:pPr>
        <w:pStyle w:val="ListParagraph"/>
        <w:numPr>
          <w:ilvl w:val="3"/>
          <w:numId w:val="10"/>
        </w:numPr>
        <w:spacing w:before="120"/>
        <w:ind w:left="0" w:firstLine="720"/>
        <w:contextualSpacing w:val="0"/>
        <w:rPr>
          <w:i/>
          <w:iCs/>
          <w:lang w:val="bg-BG"/>
        </w:rPr>
      </w:pPr>
      <w:r w:rsidRPr="00DC4A76">
        <w:rPr>
          <w:i/>
          <w:iCs/>
          <w:lang w:val="bg-BG"/>
        </w:rPr>
        <w:t>Външни лица.</w:t>
      </w:r>
    </w:p>
    <w:p w14:paraId="466F6A58" w14:textId="48398A82" w:rsidR="00393F0E" w:rsidRPr="00DC4A76" w:rsidRDefault="00352F21" w:rsidP="00393F0E">
      <w:pPr>
        <w:ind w:left="567" w:firstLine="153"/>
        <w:rPr>
          <w:i/>
          <w:iCs/>
          <w:lang w:val="bg-BG"/>
        </w:rPr>
      </w:pPr>
      <w:r w:rsidRPr="00DC4A76">
        <w:rPr>
          <w:lang w:val="bg-BG"/>
        </w:rPr>
        <w:t>Няма</w:t>
      </w:r>
    </w:p>
    <w:p w14:paraId="6BDAF184" w14:textId="1EFEF2E0" w:rsidR="00393F0E" w:rsidRPr="00DC4A76" w:rsidRDefault="002E38AC" w:rsidP="0025605D">
      <w:pPr>
        <w:pStyle w:val="ListParagraph"/>
        <w:numPr>
          <w:ilvl w:val="3"/>
          <w:numId w:val="10"/>
        </w:numPr>
        <w:spacing w:before="120"/>
        <w:ind w:left="0" w:firstLine="720"/>
        <w:contextualSpacing w:val="0"/>
        <w:rPr>
          <w:i/>
          <w:iCs/>
          <w:lang w:val="bg-BG"/>
        </w:rPr>
      </w:pPr>
      <w:r w:rsidRPr="00DC4A76">
        <w:rPr>
          <w:i/>
          <w:iCs/>
          <w:lang w:val="bg-BG"/>
        </w:rPr>
        <w:t>Товари, багаж или друго имущество.</w:t>
      </w:r>
    </w:p>
    <w:p w14:paraId="221F28BA" w14:textId="05403BDC" w:rsidR="00393F0E" w:rsidRPr="00DC4A76" w:rsidRDefault="00893D17" w:rsidP="009E18CD">
      <w:pPr>
        <w:ind w:left="567" w:firstLine="153"/>
        <w:rPr>
          <w:i/>
          <w:iCs/>
          <w:lang w:val="bg-BG"/>
        </w:rPr>
      </w:pPr>
      <w:r w:rsidRPr="00DC4A76">
        <w:rPr>
          <w:lang w:val="bg-BG"/>
        </w:rPr>
        <w:t>Няма.</w:t>
      </w:r>
    </w:p>
    <w:p w14:paraId="5536D472" w14:textId="417A8B6C" w:rsidR="00893D17" w:rsidRPr="00DC4A76" w:rsidRDefault="00893D17" w:rsidP="0025605D">
      <w:pPr>
        <w:pStyle w:val="ListParagraph"/>
        <w:numPr>
          <w:ilvl w:val="3"/>
          <w:numId w:val="10"/>
        </w:numPr>
        <w:spacing w:before="120"/>
        <w:ind w:left="0" w:firstLine="720"/>
        <w:contextualSpacing w:val="0"/>
        <w:rPr>
          <w:i/>
          <w:iCs/>
          <w:lang w:val="bg-BG"/>
        </w:rPr>
      </w:pPr>
      <w:r w:rsidRPr="00DC4A76">
        <w:rPr>
          <w:i/>
          <w:iCs/>
          <w:lang w:val="bg-BG"/>
        </w:rPr>
        <w:t>Подвижен състав</w:t>
      </w:r>
      <w:r w:rsidR="009E18CD" w:rsidRPr="00DC4A76">
        <w:rPr>
          <w:i/>
          <w:iCs/>
          <w:lang w:val="bg-BG"/>
        </w:rPr>
        <w:t>, инфраструктура и  околна среда</w:t>
      </w:r>
      <w:r w:rsidRPr="00DC4A76">
        <w:rPr>
          <w:i/>
          <w:iCs/>
          <w:lang w:val="bg-BG"/>
        </w:rPr>
        <w:t>.</w:t>
      </w:r>
    </w:p>
    <w:p w14:paraId="4121670E" w14:textId="28304E50" w:rsidR="009E18CD" w:rsidRPr="00DC558D" w:rsidRDefault="009E18CD" w:rsidP="009E18CD">
      <w:pPr>
        <w:ind w:left="567" w:firstLine="0"/>
        <w:rPr>
          <w:lang w:val="bg-BG"/>
        </w:rPr>
      </w:pPr>
      <w:r w:rsidRPr="00DC4A76">
        <w:rPr>
          <w:lang w:val="bg-BG"/>
        </w:rPr>
        <w:sym w:font="Symbol" w:char="F0B7"/>
      </w:r>
      <w:r w:rsidRPr="00DC4A76">
        <w:rPr>
          <w:lang w:val="bg-BG"/>
        </w:rPr>
        <w:t xml:space="preserve"> </w:t>
      </w:r>
      <w:r w:rsidRPr="00DC558D">
        <w:rPr>
          <w:lang w:val="bg-BG"/>
        </w:rPr>
        <w:t>Материалн</w:t>
      </w:r>
      <w:r w:rsidR="00DC558D" w:rsidRPr="00DC558D">
        <w:rPr>
          <w:lang w:val="bg-BG"/>
        </w:rPr>
        <w:t>и</w:t>
      </w:r>
      <w:r w:rsidR="00352F21" w:rsidRPr="00DC558D">
        <w:rPr>
          <w:lang w:val="bg-BG"/>
        </w:rPr>
        <w:t xml:space="preserve"> щет</w:t>
      </w:r>
      <w:r w:rsidR="00DC558D" w:rsidRPr="00DC558D">
        <w:rPr>
          <w:lang w:val="bg-BG"/>
        </w:rPr>
        <w:t>и</w:t>
      </w:r>
      <w:r w:rsidR="00352F21" w:rsidRPr="00DC558D">
        <w:rPr>
          <w:lang w:val="bg-BG"/>
        </w:rPr>
        <w:t xml:space="preserve"> на локомотив № 91520044169-8</w:t>
      </w:r>
      <w:r w:rsidRPr="00DC558D">
        <w:rPr>
          <w:lang w:val="bg-BG"/>
        </w:rPr>
        <w:t xml:space="preserve"> </w:t>
      </w:r>
      <w:r w:rsidR="00352F21" w:rsidRPr="00DC558D">
        <w:rPr>
          <w:lang w:val="bg-BG"/>
        </w:rPr>
        <w:t>– опожарено машинно помещение</w:t>
      </w:r>
      <w:r w:rsidRPr="00DC558D">
        <w:rPr>
          <w:lang w:val="bg-BG"/>
        </w:rPr>
        <w:t>;</w:t>
      </w:r>
    </w:p>
    <w:p w14:paraId="397B6DE3" w14:textId="6DB4D004" w:rsidR="009E18CD" w:rsidRPr="00DC4A76" w:rsidRDefault="009E18CD" w:rsidP="009E18CD">
      <w:pPr>
        <w:ind w:left="567" w:firstLine="0"/>
        <w:rPr>
          <w:lang w:val="bg-BG"/>
        </w:rPr>
      </w:pPr>
      <w:r w:rsidRPr="00DC558D">
        <w:rPr>
          <w:lang w:val="bg-BG"/>
        </w:rPr>
        <w:sym w:font="Symbol" w:char="F0B7"/>
      </w:r>
      <w:r w:rsidRPr="00DC558D">
        <w:rPr>
          <w:lang w:val="bg-BG"/>
        </w:rPr>
        <w:t xml:space="preserve"> Материалн</w:t>
      </w:r>
      <w:r w:rsidR="00DC558D" w:rsidRPr="00DC558D">
        <w:rPr>
          <w:lang w:val="bg-BG"/>
        </w:rPr>
        <w:t>и</w:t>
      </w:r>
      <w:r w:rsidRPr="00DC558D">
        <w:rPr>
          <w:lang w:val="bg-BG"/>
        </w:rPr>
        <w:t xml:space="preserve"> щет</w:t>
      </w:r>
      <w:r w:rsidR="00DC558D" w:rsidRPr="00DC558D">
        <w:rPr>
          <w:lang w:val="bg-BG"/>
        </w:rPr>
        <w:t>и</w:t>
      </w:r>
      <w:r w:rsidR="00352F21" w:rsidRPr="00DC4A76">
        <w:rPr>
          <w:lang w:val="bg-BG"/>
        </w:rPr>
        <w:t xml:space="preserve"> на пътнически вагони – няма</w:t>
      </w:r>
      <w:r w:rsidRPr="00DC4A76">
        <w:rPr>
          <w:lang w:val="bg-BG"/>
        </w:rPr>
        <w:t xml:space="preserve">;  </w:t>
      </w:r>
    </w:p>
    <w:p w14:paraId="01725FAC" w14:textId="7D47787D" w:rsidR="009E18CD" w:rsidRPr="00DC4A76" w:rsidRDefault="009E18CD" w:rsidP="007824C8">
      <w:pPr>
        <w:ind w:left="567" w:firstLine="0"/>
        <w:rPr>
          <w:lang w:val="bg-BG"/>
        </w:rPr>
      </w:pPr>
      <w:r w:rsidRPr="00DC4A76">
        <w:rPr>
          <w:lang w:val="bg-BG"/>
        </w:rPr>
        <w:sym w:font="Symbol" w:char="F0B7"/>
      </w:r>
      <w:r w:rsidR="007824C8" w:rsidRPr="00DC4A76">
        <w:rPr>
          <w:lang w:val="bg-BG"/>
        </w:rPr>
        <w:t xml:space="preserve"> Протокол сметка – щета</w:t>
      </w:r>
      <w:r w:rsidR="007F7589" w:rsidRPr="00DC4A76">
        <w:rPr>
          <w:lang w:val="bg-BG"/>
        </w:rPr>
        <w:t>,</w:t>
      </w:r>
      <w:r w:rsidRPr="00DC4A76">
        <w:rPr>
          <w:lang w:val="bg-BG"/>
        </w:rPr>
        <w:t xml:space="preserve"> представена от БДЖ ПП ЕООД</w:t>
      </w:r>
      <w:r w:rsidR="007F7589" w:rsidRPr="00DC4A76">
        <w:rPr>
          <w:lang w:val="bg-BG"/>
        </w:rPr>
        <w:t>,</w:t>
      </w:r>
      <w:r w:rsidR="00352F21" w:rsidRPr="00DC4A76">
        <w:rPr>
          <w:lang w:val="bg-BG"/>
        </w:rPr>
        <w:t xml:space="preserve"> за локомотив №  91520044169-8 в размер 12 740,48</w:t>
      </w:r>
      <w:r w:rsidR="007824C8" w:rsidRPr="00DC4A76">
        <w:rPr>
          <w:lang w:val="bg-BG"/>
        </w:rPr>
        <w:t xml:space="preserve"> лв.;</w:t>
      </w:r>
    </w:p>
    <w:p w14:paraId="1BCCF46C" w14:textId="317D1B3C" w:rsidR="009E18CD" w:rsidRPr="00DC4A76" w:rsidRDefault="009E18CD" w:rsidP="009E18CD">
      <w:pPr>
        <w:ind w:left="567" w:firstLine="0"/>
        <w:rPr>
          <w:lang w:val="bg-BG"/>
        </w:rPr>
      </w:pPr>
      <w:r w:rsidRPr="00DC4A76">
        <w:rPr>
          <w:lang w:val="bg-BG"/>
        </w:rPr>
        <w:sym w:font="Symbol" w:char="F0B7"/>
      </w:r>
      <w:r w:rsidR="007824C8" w:rsidRPr="00DC4A76">
        <w:rPr>
          <w:lang w:val="bg-BG"/>
        </w:rPr>
        <w:t xml:space="preserve"> Щ</w:t>
      </w:r>
      <w:r w:rsidRPr="00DC4A76">
        <w:rPr>
          <w:lang w:val="bg-BG"/>
        </w:rPr>
        <w:t>ети нанесени на</w:t>
      </w:r>
      <w:r w:rsidR="007824C8" w:rsidRPr="00DC4A76">
        <w:rPr>
          <w:lang w:val="bg-BG"/>
        </w:rPr>
        <w:t xml:space="preserve"> железен път – няма</w:t>
      </w:r>
      <w:r w:rsidRPr="00DC4A76">
        <w:rPr>
          <w:lang w:val="bg-BG"/>
        </w:rPr>
        <w:t>;</w:t>
      </w:r>
    </w:p>
    <w:p w14:paraId="278A9E2C" w14:textId="4FD0EDE1" w:rsidR="007824C8" w:rsidRPr="00DC4A76" w:rsidRDefault="007824C8" w:rsidP="009E18CD">
      <w:pPr>
        <w:ind w:left="567" w:firstLine="0"/>
        <w:rPr>
          <w:lang w:val="bg-BG"/>
        </w:rPr>
      </w:pPr>
      <w:r w:rsidRPr="00DC4A76">
        <w:rPr>
          <w:lang w:val="bg-BG"/>
        </w:rPr>
        <w:sym w:font="Symbol" w:char="F0B7"/>
      </w:r>
      <w:r w:rsidRPr="00DC4A76">
        <w:rPr>
          <w:lang w:val="bg-BG"/>
        </w:rPr>
        <w:t xml:space="preserve"> Щети нанесени на контактната мрежа – няма;</w:t>
      </w:r>
    </w:p>
    <w:p w14:paraId="50805CD2" w14:textId="7E8372AA" w:rsidR="007824C8" w:rsidRPr="00DC4A76" w:rsidRDefault="007824C8" w:rsidP="009E18CD">
      <w:pPr>
        <w:ind w:left="567" w:firstLine="0"/>
        <w:rPr>
          <w:lang w:val="bg-BG"/>
        </w:rPr>
      </w:pPr>
      <w:r w:rsidRPr="00DC4A76">
        <w:rPr>
          <w:lang w:val="bg-BG"/>
        </w:rPr>
        <w:sym w:font="Symbol" w:char="F0B7"/>
      </w:r>
      <w:r w:rsidRPr="00DC4A76">
        <w:rPr>
          <w:lang w:val="bg-BG"/>
        </w:rPr>
        <w:t xml:space="preserve"> Щети нанесени на осигурителната техника – няма;</w:t>
      </w:r>
    </w:p>
    <w:p w14:paraId="13D2EEFA" w14:textId="18963EFD" w:rsidR="007824C8" w:rsidRPr="00DC4A76" w:rsidRDefault="007824C8" w:rsidP="009E18CD">
      <w:pPr>
        <w:ind w:left="567" w:firstLine="0"/>
        <w:rPr>
          <w:lang w:val="bg-BG"/>
        </w:rPr>
      </w:pPr>
      <w:r w:rsidRPr="00DC4A76">
        <w:rPr>
          <w:lang w:val="bg-BG"/>
        </w:rPr>
        <w:sym w:font="Symbol" w:char="F0B7"/>
      </w:r>
      <w:r w:rsidRPr="00DC4A76">
        <w:rPr>
          <w:lang w:val="bg-BG"/>
        </w:rPr>
        <w:t xml:space="preserve"> Щети околна среда – няма;</w:t>
      </w:r>
    </w:p>
    <w:p w14:paraId="786B93DB" w14:textId="0C6B62B0" w:rsidR="00AF2E5F" w:rsidRPr="00DC4A76" w:rsidRDefault="009E18CD" w:rsidP="007824C8">
      <w:pPr>
        <w:ind w:left="567" w:firstLine="0"/>
        <w:rPr>
          <w:lang w:val="bg-BG"/>
        </w:rPr>
      </w:pPr>
      <w:r w:rsidRPr="00DC4A76">
        <w:rPr>
          <w:lang w:val="bg-BG"/>
        </w:rPr>
        <w:sym w:font="Symbol" w:char="F0B7"/>
      </w:r>
      <w:r w:rsidRPr="00DC4A76">
        <w:rPr>
          <w:lang w:val="bg-BG"/>
        </w:rPr>
        <w:t xml:space="preserve"> </w:t>
      </w:r>
      <w:r w:rsidR="007824C8" w:rsidRPr="00DC4A76">
        <w:rPr>
          <w:lang w:val="bg-BG"/>
        </w:rPr>
        <w:t>Общо разходи за щети: 12 740,48</w:t>
      </w:r>
      <w:r w:rsidRPr="00DC4A76">
        <w:rPr>
          <w:lang w:val="bg-BG"/>
        </w:rPr>
        <w:t xml:space="preserve"> лв.</w:t>
      </w:r>
    </w:p>
    <w:p w14:paraId="71DDF6DD" w14:textId="4F7026E3" w:rsidR="009E18CD" w:rsidRPr="00DC4A76" w:rsidRDefault="002E38AC" w:rsidP="00EC5A09">
      <w:pPr>
        <w:pStyle w:val="ListParagraph"/>
        <w:numPr>
          <w:ilvl w:val="2"/>
          <w:numId w:val="10"/>
        </w:numPr>
        <w:spacing w:before="120"/>
        <w:ind w:left="709" w:firstLine="0"/>
        <w:contextualSpacing w:val="0"/>
        <w:rPr>
          <w:i/>
          <w:iCs/>
          <w:lang w:val="bg-BG"/>
        </w:rPr>
      </w:pPr>
      <w:r w:rsidRPr="00DC4A76">
        <w:rPr>
          <w:i/>
          <w:iCs/>
          <w:lang w:val="bg-BG"/>
        </w:rPr>
        <w:t>Описание на други последствия, включително въздействие на събитието върху обичайната дейност на участниците.</w:t>
      </w:r>
    </w:p>
    <w:p w14:paraId="32FDE40A" w14:textId="4079548B" w:rsidR="00A3180A" w:rsidRPr="00DC4A76" w:rsidRDefault="00892C90" w:rsidP="00CC6448">
      <w:pPr>
        <w:rPr>
          <w:iCs/>
          <w:lang w:val="bg-BG"/>
        </w:rPr>
      </w:pPr>
      <w:r w:rsidRPr="00DC4A76">
        <w:rPr>
          <w:iCs/>
          <w:lang w:val="bg-BG"/>
        </w:rPr>
        <w:t>В</w:t>
      </w:r>
      <w:r w:rsidR="007824C8" w:rsidRPr="00DC4A76">
        <w:rPr>
          <w:iCs/>
          <w:lang w:val="bg-BG"/>
        </w:rPr>
        <w:t xml:space="preserve"> периода 10:50</w:t>
      </w:r>
      <w:r w:rsidR="00D97B15" w:rsidRPr="00DC4A76">
        <w:rPr>
          <w:iCs/>
          <w:lang w:val="bg-BG"/>
        </w:rPr>
        <w:t>÷</w:t>
      </w:r>
      <w:r w:rsidR="007824C8" w:rsidRPr="00DC4A76">
        <w:rPr>
          <w:iCs/>
          <w:lang w:val="bg-BG"/>
        </w:rPr>
        <w:t>12:30 часа на 06.01.2023</w:t>
      </w:r>
      <w:r w:rsidR="00893D17" w:rsidRPr="00DC4A76">
        <w:rPr>
          <w:iCs/>
          <w:lang w:val="bg-BG"/>
        </w:rPr>
        <w:t xml:space="preserve"> г.</w:t>
      </w:r>
      <w:r w:rsidR="001D3AA7" w:rsidRPr="00DC4A76">
        <w:rPr>
          <w:iCs/>
          <w:lang w:val="bg-BG"/>
        </w:rPr>
        <w:t>,</w:t>
      </w:r>
      <w:r w:rsidR="00893D17" w:rsidRPr="00DC4A76">
        <w:rPr>
          <w:iCs/>
          <w:lang w:val="bg-BG"/>
        </w:rPr>
        <w:t xml:space="preserve"> </w:t>
      </w:r>
      <w:r w:rsidR="00B707EE" w:rsidRPr="00DC4A76">
        <w:rPr>
          <w:iCs/>
          <w:lang w:val="bg-BG"/>
        </w:rPr>
        <w:t>у</w:t>
      </w:r>
      <w:r w:rsidR="001D3AA7" w:rsidRPr="00DC4A76">
        <w:rPr>
          <w:iCs/>
          <w:lang w:val="bg-BG"/>
        </w:rPr>
        <w:t xml:space="preserve">правителят </w:t>
      </w:r>
      <w:r w:rsidR="00893D17" w:rsidRPr="00DC4A76">
        <w:rPr>
          <w:iCs/>
          <w:lang w:val="bg-BG"/>
        </w:rPr>
        <w:t xml:space="preserve">на железопътната инфраструктура и железопътните предприятия </w:t>
      </w:r>
      <w:r w:rsidR="00E37A80" w:rsidRPr="00DC4A76">
        <w:rPr>
          <w:iCs/>
          <w:lang w:val="bg-BG"/>
        </w:rPr>
        <w:t xml:space="preserve">не </w:t>
      </w:r>
      <w:r w:rsidR="00893D17" w:rsidRPr="00DC4A76">
        <w:rPr>
          <w:iCs/>
          <w:lang w:val="bg-BG"/>
        </w:rPr>
        <w:t xml:space="preserve">са </w:t>
      </w:r>
      <w:r w:rsidR="006D733C" w:rsidRPr="00DC4A76">
        <w:rPr>
          <w:iCs/>
          <w:lang w:val="bg-BG"/>
        </w:rPr>
        <w:t xml:space="preserve">генерирали </w:t>
      </w:r>
      <w:r w:rsidR="00893D17" w:rsidRPr="00DC4A76">
        <w:rPr>
          <w:iCs/>
          <w:lang w:val="bg-BG"/>
        </w:rPr>
        <w:t xml:space="preserve"> допълнителни разходи</w:t>
      </w:r>
      <w:r w:rsidR="00EB0D9A" w:rsidRPr="00DC4A76">
        <w:rPr>
          <w:iCs/>
          <w:lang w:val="bg-BG"/>
        </w:rPr>
        <w:t xml:space="preserve"> за промяна</w:t>
      </w:r>
      <w:r w:rsidR="006D733C" w:rsidRPr="00DC4A76">
        <w:rPr>
          <w:iCs/>
          <w:lang w:val="bg-BG"/>
        </w:rPr>
        <w:t xml:space="preserve"> </w:t>
      </w:r>
      <w:r w:rsidR="00CC6448" w:rsidRPr="00DC4A76">
        <w:rPr>
          <w:iCs/>
          <w:lang w:val="bg-BG"/>
        </w:rPr>
        <w:t>графика за движение на влаковете</w:t>
      </w:r>
      <w:r w:rsidR="00EB0D9A" w:rsidRPr="00DC4A76">
        <w:rPr>
          <w:iCs/>
          <w:lang w:val="bg-BG"/>
        </w:rPr>
        <w:t xml:space="preserve"> </w:t>
      </w:r>
      <w:r w:rsidR="00E37A80" w:rsidRPr="00DC4A76">
        <w:rPr>
          <w:iCs/>
          <w:lang w:val="bg-BG"/>
        </w:rPr>
        <w:t xml:space="preserve">и капацитета </w:t>
      </w:r>
      <w:r w:rsidR="00EB0D9A" w:rsidRPr="00DC4A76">
        <w:rPr>
          <w:iCs/>
          <w:lang w:val="bg-BG"/>
        </w:rPr>
        <w:t>в участъка</w:t>
      </w:r>
      <w:r w:rsidR="00CC6448" w:rsidRPr="00DC4A76">
        <w:rPr>
          <w:iCs/>
          <w:lang w:val="bg-BG"/>
        </w:rPr>
        <w:t>.</w:t>
      </w:r>
    </w:p>
    <w:p w14:paraId="5FAC7208" w14:textId="31916195" w:rsidR="00C13DD1" w:rsidRPr="00DC4A76" w:rsidRDefault="00C13DD1" w:rsidP="008C2AAA">
      <w:pPr>
        <w:rPr>
          <w:lang w:val="bg-BG"/>
        </w:rPr>
      </w:pPr>
      <w:r w:rsidRPr="00DC4A76">
        <w:rPr>
          <w:lang w:val="bg-BG"/>
        </w:rPr>
        <w:sym w:font="Symbol" w:char="F0B7"/>
      </w:r>
      <w:r w:rsidR="00CC6448" w:rsidRPr="00DC4A76">
        <w:rPr>
          <w:lang w:val="bg-BG"/>
        </w:rPr>
        <w:t xml:space="preserve"> </w:t>
      </w:r>
      <w:r w:rsidRPr="00DC4A76">
        <w:rPr>
          <w:lang w:val="bg-BG"/>
        </w:rPr>
        <w:t>От</w:t>
      </w:r>
      <w:r w:rsidR="00842F21" w:rsidRPr="00DC4A76">
        <w:rPr>
          <w:lang w:val="bg-BG"/>
        </w:rPr>
        <w:t>клонени влакове на железопътни</w:t>
      </w:r>
      <w:r w:rsidRPr="00DC4A76">
        <w:rPr>
          <w:lang w:val="bg-BG"/>
        </w:rPr>
        <w:t xml:space="preserve"> п</w:t>
      </w:r>
      <w:r w:rsidR="00405610" w:rsidRPr="00DC4A76">
        <w:rPr>
          <w:lang w:val="bg-BG"/>
        </w:rPr>
        <w:t>редприятия – няма</w:t>
      </w:r>
      <w:r w:rsidR="00CC6448" w:rsidRPr="00DC4A76">
        <w:rPr>
          <w:lang w:val="bg-BG"/>
        </w:rPr>
        <w:t>;</w:t>
      </w:r>
    </w:p>
    <w:p w14:paraId="759F9876" w14:textId="31748C8F" w:rsidR="00C13DD1" w:rsidRPr="00DC4A76" w:rsidRDefault="00C13DD1" w:rsidP="008C2AAA">
      <w:pPr>
        <w:rPr>
          <w:lang w:val="bg-BG"/>
        </w:rPr>
      </w:pPr>
      <w:r w:rsidRPr="00DC4A76">
        <w:rPr>
          <w:lang w:val="bg-BG"/>
        </w:rPr>
        <w:sym w:font="Symbol" w:char="F0B7"/>
      </w:r>
      <w:r w:rsidR="00CC6448" w:rsidRPr="00DC4A76">
        <w:rPr>
          <w:lang w:val="bg-BG"/>
        </w:rPr>
        <w:t xml:space="preserve"> </w:t>
      </w:r>
      <w:r w:rsidRPr="00DC4A76">
        <w:rPr>
          <w:lang w:val="bg-BG"/>
        </w:rPr>
        <w:t>Отменени влако</w:t>
      </w:r>
      <w:r w:rsidR="00CC6448" w:rsidRPr="00DC4A76">
        <w:rPr>
          <w:lang w:val="bg-BG"/>
        </w:rPr>
        <w:t>ве на желез</w:t>
      </w:r>
      <w:r w:rsidR="00842F21" w:rsidRPr="00DC4A76">
        <w:rPr>
          <w:lang w:val="bg-BG"/>
        </w:rPr>
        <w:t>опътни</w:t>
      </w:r>
      <w:r w:rsidR="00AC46B6" w:rsidRPr="00DC4A76">
        <w:rPr>
          <w:lang w:val="bg-BG"/>
        </w:rPr>
        <w:t xml:space="preserve"> предприятия – няма</w:t>
      </w:r>
      <w:r w:rsidR="00CC6448" w:rsidRPr="00DC4A76">
        <w:rPr>
          <w:lang w:val="bg-BG"/>
        </w:rPr>
        <w:t>;</w:t>
      </w:r>
    </w:p>
    <w:p w14:paraId="06A8D4DE" w14:textId="1B33A92D" w:rsidR="00C13DD1" w:rsidRPr="00DC4A76" w:rsidRDefault="00C13DD1" w:rsidP="008C2AAA">
      <w:pPr>
        <w:rPr>
          <w:lang w:val="bg-BG"/>
        </w:rPr>
      </w:pPr>
      <w:r w:rsidRPr="00DC4A76">
        <w:rPr>
          <w:lang w:val="bg-BG"/>
        </w:rPr>
        <w:sym w:font="Symbol" w:char="F0B7"/>
      </w:r>
      <w:r w:rsidR="00CC6448" w:rsidRPr="00DC4A76">
        <w:rPr>
          <w:lang w:val="bg-BG"/>
        </w:rPr>
        <w:t xml:space="preserve"> </w:t>
      </w:r>
      <w:r w:rsidRPr="00DC4A76">
        <w:rPr>
          <w:lang w:val="bg-BG"/>
        </w:rPr>
        <w:t>Назначени влако</w:t>
      </w:r>
      <w:r w:rsidR="00CC6448" w:rsidRPr="00DC4A76">
        <w:rPr>
          <w:lang w:val="bg-BG"/>
        </w:rPr>
        <w:t>ве на железопът</w:t>
      </w:r>
      <w:r w:rsidR="00842F21" w:rsidRPr="00DC4A76">
        <w:rPr>
          <w:lang w:val="bg-BG"/>
        </w:rPr>
        <w:t>ни</w:t>
      </w:r>
      <w:r w:rsidR="00405610" w:rsidRPr="00DC4A76">
        <w:rPr>
          <w:lang w:val="bg-BG"/>
        </w:rPr>
        <w:t xml:space="preserve"> предприятия  – няма</w:t>
      </w:r>
      <w:r w:rsidR="00CC6448" w:rsidRPr="00DC4A76">
        <w:rPr>
          <w:lang w:val="bg-BG"/>
        </w:rPr>
        <w:t>;</w:t>
      </w:r>
    </w:p>
    <w:p w14:paraId="15FAEEA4" w14:textId="0C4B2C88" w:rsidR="00C13DD1" w:rsidRPr="00DC4A76" w:rsidRDefault="00CC6448" w:rsidP="008C2AAA">
      <w:pPr>
        <w:rPr>
          <w:lang w:val="bg-BG"/>
        </w:rPr>
      </w:pPr>
      <w:r w:rsidRPr="00DC4A76">
        <w:rPr>
          <w:lang w:val="bg-BG"/>
        </w:rPr>
        <w:sym w:font="Symbol" w:char="F0B7"/>
      </w:r>
      <w:r w:rsidRPr="00DC4A76">
        <w:rPr>
          <w:lang w:val="bg-BG"/>
        </w:rPr>
        <w:t xml:space="preserve"> </w:t>
      </w:r>
      <w:r w:rsidR="00C13DD1" w:rsidRPr="00DC4A76">
        <w:rPr>
          <w:lang w:val="bg-BG"/>
        </w:rPr>
        <w:t>Закъснели влако</w:t>
      </w:r>
      <w:r w:rsidRPr="00DC4A76">
        <w:rPr>
          <w:lang w:val="bg-BG"/>
        </w:rPr>
        <w:t>ве на железоп</w:t>
      </w:r>
      <w:r w:rsidR="00842F21" w:rsidRPr="00DC4A76">
        <w:rPr>
          <w:lang w:val="bg-BG"/>
        </w:rPr>
        <w:t>ътни</w:t>
      </w:r>
      <w:r w:rsidR="00405610" w:rsidRPr="00DC4A76">
        <w:rPr>
          <w:lang w:val="bg-BG"/>
        </w:rPr>
        <w:t xml:space="preserve"> предприятия – няма</w:t>
      </w:r>
      <w:r w:rsidRPr="00DC4A76">
        <w:rPr>
          <w:lang w:val="bg-BG"/>
        </w:rPr>
        <w:t>;</w:t>
      </w:r>
    </w:p>
    <w:p w14:paraId="56A1C093" w14:textId="25A44BF7" w:rsidR="00C13DD1" w:rsidRPr="00DC4A76" w:rsidRDefault="00CC6448" w:rsidP="008C2AAA">
      <w:pPr>
        <w:rPr>
          <w:lang w:val="bg-BG"/>
        </w:rPr>
      </w:pPr>
      <w:r w:rsidRPr="00DC4A76">
        <w:rPr>
          <w:lang w:val="bg-BG"/>
        </w:rPr>
        <w:sym w:font="Symbol" w:char="F0B7"/>
      </w:r>
      <w:r w:rsidR="00C13DD1" w:rsidRPr="00DC4A76">
        <w:rPr>
          <w:lang w:val="bg-BG"/>
        </w:rPr>
        <w:t xml:space="preserve"> Разходи за възстановителни средст</w:t>
      </w:r>
      <w:r w:rsidR="007824C8" w:rsidRPr="00DC4A76">
        <w:rPr>
          <w:lang w:val="bg-BG"/>
        </w:rPr>
        <w:t>ва – няма</w:t>
      </w:r>
      <w:r w:rsidRPr="00DC4A76">
        <w:rPr>
          <w:lang w:val="bg-BG"/>
        </w:rPr>
        <w:t>;</w:t>
      </w:r>
    </w:p>
    <w:p w14:paraId="1665ADAF" w14:textId="111AE1B6" w:rsidR="00C13DD1" w:rsidRPr="00DC4A76" w:rsidRDefault="00DE74B2" w:rsidP="008C2AAA">
      <w:pPr>
        <w:rPr>
          <w:lang w:val="bg-BG"/>
        </w:rPr>
      </w:pPr>
      <w:r w:rsidRPr="00DC4A76">
        <w:rPr>
          <w:lang w:val="bg-BG"/>
        </w:rPr>
        <w:sym w:font="Symbol" w:char="F0B7"/>
      </w:r>
      <w:r w:rsidRPr="00DC4A76">
        <w:rPr>
          <w:lang w:val="bg-BG"/>
        </w:rPr>
        <w:t xml:space="preserve"> </w:t>
      </w:r>
      <w:r w:rsidR="00C13DD1" w:rsidRPr="00DC4A76">
        <w:rPr>
          <w:lang w:val="bg-BG"/>
        </w:rPr>
        <w:t xml:space="preserve">Общо </w:t>
      </w:r>
      <w:r w:rsidR="00503E95" w:rsidRPr="00DC4A76">
        <w:rPr>
          <w:lang w:val="bg-BG"/>
        </w:rPr>
        <w:t xml:space="preserve">други </w:t>
      </w:r>
      <w:r w:rsidR="00AC46B6" w:rsidRPr="00DC4A76">
        <w:rPr>
          <w:lang w:val="bg-BG"/>
        </w:rPr>
        <w:t>разходи: няма</w:t>
      </w:r>
      <w:r w:rsidR="00C13DD1" w:rsidRPr="00DC4A76">
        <w:rPr>
          <w:lang w:val="bg-BG"/>
        </w:rPr>
        <w:t>.</w:t>
      </w:r>
    </w:p>
    <w:p w14:paraId="593BC8D4" w14:textId="3182ACFF" w:rsidR="009E18CD" w:rsidRPr="00DC4A76" w:rsidRDefault="009E18CD" w:rsidP="00A06FF9">
      <w:pPr>
        <w:pStyle w:val="ListParagraph"/>
        <w:numPr>
          <w:ilvl w:val="2"/>
          <w:numId w:val="10"/>
        </w:numPr>
        <w:spacing w:before="120"/>
        <w:ind w:left="0" w:firstLine="720"/>
        <w:contextualSpacing w:val="0"/>
        <w:rPr>
          <w:i/>
          <w:iCs/>
          <w:lang w:val="bg-BG"/>
        </w:rPr>
      </w:pPr>
      <w:r w:rsidRPr="00DC4A76">
        <w:rPr>
          <w:i/>
          <w:iCs/>
          <w:lang w:val="bg-BG"/>
        </w:rPr>
        <w:lastRenderedPageBreak/>
        <w:t>Самоличност на участниците и техните функции.</w:t>
      </w:r>
    </w:p>
    <w:p w14:paraId="71537050" w14:textId="077252A0" w:rsidR="00893D17" w:rsidRPr="00DC4A76" w:rsidRDefault="00893D17" w:rsidP="00A06FF9">
      <w:pPr>
        <w:ind w:firstLine="720"/>
        <w:contextualSpacing/>
        <w:rPr>
          <w:i/>
          <w:iCs/>
          <w:lang w:val="bg-BG"/>
        </w:rPr>
      </w:pPr>
      <w:r w:rsidRPr="00DC4A76">
        <w:rPr>
          <w:bCs/>
          <w:i/>
          <w:iCs/>
          <w:szCs w:val="24"/>
          <w:lang w:val="bg-BG"/>
        </w:rPr>
        <w:t>Железопътна инфраструктура:</w:t>
      </w:r>
    </w:p>
    <w:p w14:paraId="040B5417" w14:textId="322D4BB4" w:rsidR="005D4634" w:rsidRPr="00DC4A76" w:rsidRDefault="005D4634" w:rsidP="00F73A7B">
      <w:pPr>
        <w:pStyle w:val="ListParagraph"/>
        <w:numPr>
          <w:ilvl w:val="0"/>
          <w:numId w:val="4"/>
        </w:numPr>
        <w:tabs>
          <w:tab w:val="left" w:pos="993"/>
        </w:tabs>
        <w:ind w:right="28" w:firstLine="349"/>
        <w:rPr>
          <w:szCs w:val="24"/>
          <w:lang w:val="bg-BG"/>
        </w:rPr>
      </w:pPr>
      <w:r w:rsidRPr="00DC4A76">
        <w:rPr>
          <w:szCs w:val="24"/>
          <w:lang w:val="bg-BG"/>
        </w:rPr>
        <w:t>ДП ,,Национална компа</w:t>
      </w:r>
      <w:r w:rsidR="00F006D8" w:rsidRPr="00DC4A76">
        <w:rPr>
          <w:szCs w:val="24"/>
          <w:lang w:val="bg-BG"/>
        </w:rPr>
        <w:t xml:space="preserve">ния железопътна инфраструктура“ </w:t>
      </w:r>
      <w:r w:rsidRPr="00DC4A76">
        <w:rPr>
          <w:szCs w:val="24"/>
          <w:lang w:val="bg-BG"/>
        </w:rPr>
        <w:t>притежава</w:t>
      </w:r>
      <w:r w:rsidRPr="00DC4A76">
        <w:rPr>
          <w:lang w:val="bg-BG"/>
        </w:rPr>
        <w:t xml:space="preserve"> Удостоверение</w:t>
      </w:r>
      <w:r w:rsidR="00F006D8" w:rsidRPr="00DC4A76">
        <w:rPr>
          <w:szCs w:val="24"/>
          <w:lang w:val="bg-BG"/>
        </w:rPr>
        <w:t xml:space="preserve"> за безопасност, което гарантира безопасна експлоатация и поддръжка на железопътната инфраструктура и на прилежащите съоръжения. Осигурява равнопоставен и недискриминационен достъп на всички лицензирани и сертифицирани железопътни предприятия за превоз на пътници и товари до железопътната инфраструктура на Р България.</w:t>
      </w:r>
    </w:p>
    <w:p w14:paraId="226C4554" w14:textId="66E94812" w:rsidR="00B231A2" w:rsidRPr="00DC4A76" w:rsidRDefault="005C7715" w:rsidP="00B231A2">
      <w:pPr>
        <w:tabs>
          <w:tab w:val="left" w:pos="993"/>
        </w:tabs>
        <w:ind w:right="28"/>
        <w:rPr>
          <w:szCs w:val="24"/>
          <w:lang w:val="bg-BG"/>
        </w:rPr>
      </w:pPr>
      <w:r w:rsidRPr="00DC4A76">
        <w:rPr>
          <w:szCs w:val="24"/>
          <w:lang w:val="bg-BG"/>
        </w:rPr>
        <w:t>Персонал</w:t>
      </w:r>
      <w:r w:rsidR="00B231A2" w:rsidRPr="00DC4A76">
        <w:rPr>
          <w:szCs w:val="24"/>
          <w:lang w:val="bg-BG"/>
        </w:rPr>
        <w:t xml:space="preserve"> на ДП НКЖИ </w:t>
      </w:r>
      <w:r w:rsidRPr="00DC4A76">
        <w:rPr>
          <w:szCs w:val="24"/>
          <w:lang w:val="bg-BG"/>
        </w:rPr>
        <w:t>с отношение към произшествието</w:t>
      </w:r>
      <w:r w:rsidR="00B231A2" w:rsidRPr="00DC4A76">
        <w:rPr>
          <w:szCs w:val="24"/>
          <w:lang w:val="bg-BG"/>
        </w:rPr>
        <w:t>:</w:t>
      </w:r>
    </w:p>
    <w:p w14:paraId="4C5941F8" w14:textId="1EE33585" w:rsidR="00893D17" w:rsidRPr="00DC4A76" w:rsidRDefault="00893D17">
      <w:pPr>
        <w:pStyle w:val="ListParagraph"/>
        <w:numPr>
          <w:ilvl w:val="0"/>
          <w:numId w:val="4"/>
        </w:numPr>
        <w:tabs>
          <w:tab w:val="left" w:pos="993"/>
        </w:tabs>
        <w:ind w:right="28" w:firstLine="349"/>
        <w:rPr>
          <w:szCs w:val="24"/>
          <w:lang w:val="bg-BG"/>
        </w:rPr>
      </w:pPr>
      <w:r w:rsidRPr="00DC4A76">
        <w:rPr>
          <w:szCs w:val="24"/>
          <w:lang w:val="bg-BG"/>
        </w:rPr>
        <w:t>Дежурен ръко</w:t>
      </w:r>
      <w:r w:rsidR="00B707EE" w:rsidRPr="00DC4A76">
        <w:rPr>
          <w:szCs w:val="24"/>
          <w:lang w:val="bg-BG"/>
        </w:rPr>
        <w:t>водител д</w:t>
      </w:r>
      <w:r w:rsidR="004B6D51" w:rsidRPr="00DC4A76">
        <w:rPr>
          <w:szCs w:val="24"/>
          <w:lang w:val="bg-BG"/>
        </w:rPr>
        <w:t>в</w:t>
      </w:r>
      <w:r w:rsidR="00484808" w:rsidRPr="00DC4A76">
        <w:rPr>
          <w:szCs w:val="24"/>
          <w:lang w:val="bg-BG"/>
        </w:rPr>
        <w:t>ижение</w:t>
      </w:r>
      <w:r w:rsidR="007824C8" w:rsidRPr="00DC4A76">
        <w:rPr>
          <w:szCs w:val="24"/>
          <w:lang w:val="bg-BG"/>
        </w:rPr>
        <w:t xml:space="preserve"> в гара Мездра юг</w:t>
      </w:r>
      <w:r w:rsidRPr="00DC4A76">
        <w:rPr>
          <w:szCs w:val="24"/>
          <w:lang w:val="bg-BG"/>
        </w:rPr>
        <w:t>;</w:t>
      </w:r>
    </w:p>
    <w:p w14:paraId="01CC6E2B" w14:textId="292ADD02" w:rsidR="00DA57DF" w:rsidRPr="00DC4A76" w:rsidRDefault="00484808" w:rsidP="007824C8">
      <w:pPr>
        <w:pStyle w:val="ListParagraph"/>
        <w:numPr>
          <w:ilvl w:val="0"/>
          <w:numId w:val="4"/>
        </w:numPr>
        <w:tabs>
          <w:tab w:val="left" w:pos="993"/>
        </w:tabs>
        <w:ind w:right="28" w:firstLine="349"/>
        <w:rPr>
          <w:szCs w:val="24"/>
          <w:lang w:val="bg-BG"/>
        </w:rPr>
      </w:pPr>
      <w:r w:rsidRPr="00DC4A76">
        <w:rPr>
          <w:szCs w:val="24"/>
          <w:lang w:val="bg-BG"/>
        </w:rPr>
        <w:t>Постови стре</w:t>
      </w:r>
      <w:r w:rsidR="007824C8" w:rsidRPr="00DC4A76">
        <w:rPr>
          <w:szCs w:val="24"/>
          <w:lang w:val="bg-BG"/>
        </w:rPr>
        <w:t>лочник в гара Мездра юг</w:t>
      </w:r>
      <w:r w:rsidR="00C56FED" w:rsidRPr="00DC4A76">
        <w:rPr>
          <w:szCs w:val="24"/>
          <w:lang w:val="bg-BG"/>
        </w:rPr>
        <w:t>.</w:t>
      </w:r>
    </w:p>
    <w:p w14:paraId="557AF8BA" w14:textId="327EDD1C" w:rsidR="00893D17" w:rsidRPr="00DC4A76" w:rsidRDefault="00893D17" w:rsidP="00A72351">
      <w:pPr>
        <w:spacing w:before="120"/>
        <w:ind w:firstLine="720"/>
        <w:rPr>
          <w:bCs/>
          <w:i/>
          <w:iCs/>
          <w:szCs w:val="24"/>
          <w:lang w:val="bg-BG"/>
        </w:rPr>
      </w:pPr>
      <w:r w:rsidRPr="00DC4A76">
        <w:rPr>
          <w:bCs/>
          <w:i/>
          <w:iCs/>
          <w:szCs w:val="24"/>
          <w:lang w:val="bg-BG"/>
        </w:rPr>
        <w:t>Железопътно предприятие:</w:t>
      </w:r>
    </w:p>
    <w:p w14:paraId="64778AFB" w14:textId="20F049CE" w:rsidR="005D4634" w:rsidRPr="00DC4A76" w:rsidRDefault="00F73A7B" w:rsidP="00F73A7B">
      <w:pPr>
        <w:pStyle w:val="ListParagraph"/>
        <w:tabs>
          <w:tab w:val="left" w:pos="993"/>
          <w:tab w:val="left" w:pos="1134"/>
        </w:tabs>
        <w:ind w:left="0" w:right="28"/>
        <w:rPr>
          <w:szCs w:val="24"/>
          <w:lang w:val="bg-BG"/>
        </w:rPr>
      </w:pPr>
      <w:r w:rsidRPr="00DC4A76">
        <w:rPr>
          <w:szCs w:val="24"/>
          <w:lang w:val="bg-BG"/>
        </w:rPr>
        <w:sym w:font="Symbol" w:char="F0B7"/>
      </w:r>
      <w:r w:rsidRPr="00DC4A76">
        <w:rPr>
          <w:szCs w:val="24"/>
          <w:lang w:val="bg-BG"/>
        </w:rPr>
        <w:t xml:space="preserve"> </w:t>
      </w:r>
      <w:r w:rsidR="00D97B15" w:rsidRPr="00DC4A76">
        <w:rPr>
          <w:szCs w:val="24"/>
          <w:lang w:val="bg-BG"/>
        </w:rPr>
        <w:t xml:space="preserve">БДЖ ПП </w:t>
      </w:r>
      <w:r w:rsidR="000A5850" w:rsidRPr="00DC4A76">
        <w:rPr>
          <w:szCs w:val="24"/>
          <w:lang w:val="bg-BG"/>
        </w:rPr>
        <w:t xml:space="preserve"> ЕООД</w:t>
      </w:r>
      <w:r w:rsidR="00F006D8" w:rsidRPr="00DC4A76">
        <w:rPr>
          <w:szCs w:val="24"/>
          <w:lang w:val="bg-BG"/>
        </w:rPr>
        <w:t xml:space="preserve"> притежава </w:t>
      </w:r>
      <w:r w:rsidR="005D4634" w:rsidRPr="00DC4A76">
        <w:rPr>
          <w:szCs w:val="24"/>
          <w:lang w:val="bg-BG"/>
        </w:rPr>
        <w:t xml:space="preserve">Лиценз </w:t>
      </w:r>
      <w:r w:rsidRPr="00DC4A76">
        <w:rPr>
          <w:szCs w:val="24"/>
          <w:lang w:val="bg-BG"/>
        </w:rPr>
        <w:t>и Единен сертификат за безопасност</w:t>
      </w:r>
      <w:r w:rsidR="00C56FED" w:rsidRPr="00DC4A76">
        <w:rPr>
          <w:szCs w:val="24"/>
          <w:lang w:val="bg-BG"/>
        </w:rPr>
        <w:t>,</w:t>
      </w:r>
      <w:r w:rsidRPr="00DC4A76">
        <w:rPr>
          <w:szCs w:val="24"/>
          <w:lang w:val="bg-BG"/>
        </w:rPr>
        <w:t xml:space="preserve"> което гарантира </w:t>
      </w:r>
      <w:r w:rsidR="005D4634" w:rsidRPr="00DC4A76">
        <w:rPr>
          <w:szCs w:val="24"/>
          <w:lang w:val="bg-BG"/>
        </w:rPr>
        <w:t>из</w:t>
      </w:r>
      <w:r w:rsidR="00477898" w:rsidRPr="00DC4A76">
        <w:rPr>
          <w:szCs w:val="24"/>
          <w:lang w:val="bg-BG"/>
        </w:rPr>
        <w:t xml:space="preserve">вършване на </w:t>
      </w:r>
      <w:r w:rsidRPr="00DC4A76">
        <w:rPr>
          <w:szCs w:val="24"/>
          <w:lang w:val="bg-BG"/>
        </w:rPr>
        <w:t xml:space="preserve">безопасни </w:t>
      </w:r>
      <w:r w:rsidR="00477898" w:rsidRPr="00DC4A76">
        <w:rPr>
          <w:szCs w:val="24"/>
          <w:lang w:val="bg-BG"/>
        </w:rPr>
        <w:t>железопътни</w:t>
      </w:r>
      <w:r w:rsidR="00892C90" w:rsidRPr="00DC4A76">
        <w:rPr>
          <w:szCs w:val="24"/>
          <w:lang w:val="bg-BG"/>
        </w:rPr>
        <w:t xml:space="preserve"> услуги</w:t>
      </w:r>
      <w:r w:rsidRPr="00DC4A76">
        <w:rPr>
          <w:szCs w:val="24"/>
          <w:lang w:val="bg-BG"/>
        </w:rPr>
        <w:t xml:space="preserve"> за превоз на пътници по железопътната мрежа</w:t>
      </w:r>
      <w:r w:rsidR="00887A22">
        <w:rPr>
          <w:szCs w:val="24"/>
          <w:lang w:val="bg-BG"/>
        </w:rPr>
        <w:t xml:space="preserve"> на Република България</w:t>
      </w:r>
      <w:r w:rsidRPr="00DC4A76">
        <w:rPr>
          <w:szCs w:val="24"/>
          <w:lang w:val="bg-BG"/>
        </w:rPr>
        <w:t>.</w:t>
      </w:r>
      <w:r w:rsidRPr="00DC4A76">
        <w:rPr>
          <w:lang w:val="bg-BG"/>
        </w:rPr>
        <w:t xml:space="preserve"> </w:t>
      </w:r>
      <w:r w:rsidRPr="00DC4A76">
        <w:rPr>
          <w:szCs w:val="24"/>
          <w:lang w:val="bg-BG"/>
        </w:rPr>
        <w:t>БДЖ ПП  ЕООД е национален превозвач</w:t>
      </w:r>
      <w:r w:rsidR="00C56FED" w:rsidRPr="00DC4A76">
        <w:rPr>
          <w:szCs w:val="24"/>
          <w:lang w:val="bg-BG"/>
        </w:rPr>
        <w:t>,</w:t>
      </w:r>
      <w:r w:rsidRPr="00DC4A76">
        <w:rPr>
          <w:szCs w:val="24"/>
          <w:lang w:val="bg-BG"/>
        </w:rPr>
        <w:t xml:space="preserve"> </w:t>
      </w:r>
      <w:r w:rsidR="00887A22" w:rsidRPr="00887A22">
        <w:rPr>
          <w:szCs w:val="24"/>
          <w:lang w:val="bg-BG"/>
        </w:rPr>
        <w:t>по</w:t>
      </w:r>
      <w:r w:rsidRPr="00887A22">
        <w:rPr>
          <w:szCs w:val="24"/>
          <w:lang w:val="bg-BG"/>
        </w:rPr>
        <w:t xml:space="preserve"> договор </w:t>
      </w:r>
      <w:r w:rsidR="00887A22" w:rsidRPr="00887A22">
        <w:rPr>
          <w:szCs w:val="24"/>
          <w:lang w:val="bg-BG"/>
        </w:rPr>
        <w:t>с</w:t>
      </w:r>
      <w:r w:rsidRPr="00887A22">
        <w:rPr>
          <w:szCs w:val="24"/>
          <w:lang w:val="bg-BG"/>
        </w:rPr>
        <w:t xml:space="preserve"> държавата за извършване превози на пътници.</w:t>
      </w:r>
      <w:r w:rsidRPr="00DC4A76">
        <w:rPr>
          <w:szCs w:val="24"/>
          <w:lang w:val="bg-BG"/>
        </w:rPr>
        <w:t xml:space="preserve">   </w:t>
      </w:r>
    </w:p>
    <w:p w14:paraId="150377FC" w14:textId="38E696E1" w:rsidR="00293554" w:rsidRPr="00DC4A76" w:rsidRDefault="00D97B15" w:rsidP="00293554">
      <w:pPr>
        <w:tabs>
          <w:tab w:val="left" w:pos="993"/>
        </w:tabs>
        <w:ind w:right="28"/>
        <w:rPr>
          <w:szCs w:val="24"/>
          <w:lang w:val="bg-BG"/>
        </w:rPr>
      </w:pPr>
      <w:r w:rsidRPr="00DC4A76">
        <w:rPr>
          <w:szCs w:val="24"/>
          <w:lang w:val="bg-BG"/>
        </w:rPr>
        <w:t>Персонал в БДЖ ПП  ЕООД</w:t>
      </w:r>
      <w:r w:rsidR="000A5850" w:rsidRPr="00DC4A76">
        <w:rPr>
          <w:szCs w:val="24"/>
          <w:lang w:val="bg-BG"/>
        </w:rPr>
        <w:t xml:space="preserve"> </w:t>
      </w:r>
      <w:r w:rsidR="002B1128" w:rsidRPr="00DC4A76">
        <w:rPr>
          <w:szCs w:val="24"/>
          <w:lang w:val="bg-BG"/>
        </w:rPr>
        <w:t>с отношение към произшествието</w:t>
      </w:r>
      <w:r w:rsidR="00293554" w:rsidRPr="00DC4A76">
        <w:rPr>
          <w:szCs w:val="24"/>
          <w:lang w:val="bg-BG"/>
        </w:rPr>
        <w:t>:</w:t>
      </w:r>
    </w:p>
    <w:p w14:paraId="3B2520BA" w14:textId="2C265A50" w:rsidR="00DA57DF" w:rsidRPr="00DC4A76" w:rsidRDefault="001F5881" w:rsidP="001F5881">
      <w:pPr>
        <w:pStyle w:val="ListParagraph"/>
        <w:tabs>
          <w:tab w:val="left" w:pos="993"/>
        </w:tabs>
        <w:ind w:left="709" w:firstLine="0"/>
        <w:rPr>
          <w:szCs w:val="24"/>
          <w:lang w:val="bg-BG"/>
        </w:rPr>
      </w:pPr>
      <w:r w:rsidRPr="00DC4A76">
        <w:rPr>
          <w:szCs w:val="24"/>
          <w:lang w:val="bg-BG"/>
        </w:rPr>
        <w:sym w:font="Symbol" w:char="F0B7"/>
      </w:r>
      <w:r w:rsidR="00A72351" w:rsidRPr="00DC4A76">
        <w:rPr>
          <w:szCs w:val="24"/>
          <w:lang w:val="bg-BG"/>
        </w:rPr>
        <w:t xml:space="preserve">  </w:t>
      </w:r>
      <w:r w:rsidR="000E789C" w:rsidRPr="00DC4A76">
        <w:rPr>
          <w:szCs w:val="24"/>
          <w:lang w:val="bg-BG"/>
        </w:rPr>
        <w:t>Машинист локомотивен</w:t>
      </w:r>
      <w:r w:rsidR="00DA57DF" w:rsidRPr="00DC4A76">
        <w:rPr>
          <w:szCs w:val="24"/>
          <w:lang w:val="bg-BG"/>
        </w:rPr>
        <w:t xml:space="preserve"> </w:t>
      </w:r>
      <w:r w:rsidR="00893D17" w:rsidRPr="00DC4A76">
        <w:rPr>
          <w:szCs w:val="24"/>
          <w:lang w:val="bg-BG"/>
        </w:rPr>
        <w:t>на локомотив №</w:t>
      </w:r>
      <w:r w:rsidR="00DA57DF" w:rsidRPr="00DC4A76">
        <w:rPr>
          <w:szCs w:val="24"/>
          <w:lang w:val="bg-BG"/>
        </w:rPr>
        <w:t xml:space="preserve"> </w:t>
      </w:r>
      <w:r w:rsidR="000E789C" w:rsidRPr="00DC4A76">
        <w:rPr>
          <w:szCs w:val="24"/>
          <w:lang w:val="bg-BG"/>
        </w:rPr>
        <w:t>91520044169-8</w:t>
      </w:r>
      <w:r w:rsidR="00484808" w:rsidRPr="00DC4A76">
        <w:rPr>
          <w:szCs w:val="24"/>
          <w:lang w:val="bg-BG"/>
        </w:rPr>
        <w:t xml:space="preserve"> </w:t>
      </w:r>
      <w:r w:rsidR="000E789C" w:rsidRPr="00DC4A76">
        <w:rPr>
          <w:szCs w:val="24"/>
          <w:lang w:val="bg-BG"/>
        </w:rPr>
        <w:t>на БВ № 2610</w:t>
      </w:r>
      <w:r w:rsidR="00FB2A73" w:rsidRPr="00DC4A76">
        <w:rPr>
          <w:szCs w:val="24"/>
          <w:lang w:val="bg-BG"/>
        </w:rPr>
        <w:t>;</w:t>
      </w:r>
    </w:p>
    <w:p w14:paraId="0597369D" w14:textId="56637BF0" w:rsidR="00DA57DF" w:rsidRPr="00DC4A76" w:rsidRDefault="000A5850" w:rsidP="000A5850">
      <w:pPr>
        <w:pStyle w:val="ListParagraph"/>
        <w:tabs>
          <w:tab w:val="left" w:pos="851"/>
          <w:tab w:val="left" w:pos="993"/>
        </w:tabs>
        <w:ind w:left="360" w:firstLine="0"/>
        <w:rPr>
          <w:szCs w:val="24"/>
          <w:lang w:val="bg-BG"/>
        </w:rPr>
      </w:pPr>
      <w:r w:rsidRPr="00DC4A76">
        <w:rPr>
          <w:szCs w:val="24"/>
          <w:lang w:val="bg-BG"/>
        </w:rPr>
        <w:t xml:space="preserve">      </w:t>
      </w:r>
      <w:r w:rsidRPr="00DC4A76">
        <w:rPr>
          <w:szCs w:val="24"/>
          <w:lang w:val="bg-BG"/>
        </w:rPr>
        <w:sym w:font="Symbol" w:char="F0B7"/>
      </w:r>
      <w:r w:rsidR="00FB2A73" w:rsidRPr="00DC4A76">
        <w:rPr>
          <w:szCs w:val="24"/>
          <w:lang w:val="bg-BG"/>
        </w:rPr>
        <w:t xml:space="preserve">  </w:t>
      </w:r>
      <w:r w:rsidR="000E789C" w:rsidRPr="00DC4A76">
        <w:rPr>
          <w:szCs w:val="24"/>
          <w:lang w:val="bg-BG"/>
        </w:rPr>
        <w:t>Помощник-м</w:t>
      </w:r>
      <w:r w:rsidR="004B6D51" w:rsidRPr="00DC4A76">
        <w:rPr>
          <w:szCs w:val="24"/>
          <w:lang w:val="bg-BG"/>
        </w:rPr>
        <w:t xml:space="preserve">ашинист </w:t>
      </w:r>
      <w:r w:rsidR="000E789C" w:rsidRPr="00DC4A76">
        <w:rPr>
          <w:szCs w:val="24"/>
          <w:lang w:val="bg-BG"/>
        </w:rPr>
        <w:t>локомотивен</w:t>
      </w:r>
      <w:r w:rsidR="00DA57DF" w:rsidRPr="00DC4A76">
        <w:rPr>
          <w:szCs w:val="24"/>
          <w:lang w:val="bg-BG"/>
        </w:rPr>
        <w:t xml:space="preserve"> на локомотив № </w:t>
      </w:r>
      <w:r w:rsidR="000E789C" w:rsidRPr="00DC4A76">
        <w:rPr>
          <w:szCs w:val="24"/>
          <w:lang w:val="bg-BG"/>
        </w:rPr>
        <w:t>91520044169-8</w:t>
      </w:r>
      <w:r w:rsidR="00484808" w:rsidRPr="00DC4A76">
        <w:rPr>
          <w:szCs w:val="24"/>
          <w:lang w:val="bg-BG"/>
        </w:rPr>
        <w:t xml:space="preserve"> </w:t>
      </w:r>
      <w:r w:rsidR="000E789C" w:rsidRPr="00DC4A76">
        <w:rPr>
          <w:szCs w:val="24"/>
          <w:lang w:val="bg-BG"/>
        </w:rPr>
        <w:t>на БВ № 2610</w:t>
      </w:r>
      <w:r w:rsidR="00FB2A73" w:rsidRPr="00DC4A76">
        <w:rPr>
          <w:szCs w:val="24"/>
          <w:lang w:val="bg-BG"/>
        </w:rPr>
        <w:t>;</w:t>
      </w:r>
    </w:p>
    <w:p w14:paraId="3BE649E9" w14:textId="7FFFD864" w:rsidR="009E18CD" w:rsidRPr="00DC4A76" w:rsidRDefault="004B6D51" w:rsidP="000E789C">
      <w:pPr>
        <w:pStyle w:val="ListParagraph"/>
        <w:tabs>
          <w:tab w:val="left" w:pos="851"/>
          <w:tab w:val="left" w:pos="993"/>
        </w:tabs>
        <w:ind w:left="360" w:firstLine="0"/>
        <w:rPr>
          <w:szCs w:val="24"/>
          <w:lang w:val="bg-BG"/>
        </w:rPr>
      </w:pPr>
      <w:r w:rsidRPr="00DC4A76">
        <w:rPr>
          <w:szCs w:val="24"/>
          <w:lang w:val="bg-BG"/>
        </w:rPr>
        <w:t xml:space="preserve">      </w:t>
      </w:r>
      <w:r w:rsidRPr="00DC4A76">
        <w:rPr>
          <w:szCs w:val="24"/>
          <w:lang w:val="bg-BG"/>
        </w:rPr>
        <w:sym w:font="Symbol" w:char="F0B7"/>
      </w:r>
      <w:r w:rsidRPr="00DC4A76">
        <w:rPr>
          <w:szCs w:val="24"/>
          <w:lang w:val="bg-BG"/>
        </w:rPr>
        <w:t xml:space="preserve"> </w:t>
      </w:r>
      <w:r w:rsidR="001F5881" w:rsidRPr="00DC4A76">
        <w:rPr>
          <w:szCs w:val="24"/>
          <w:lang w:val="bg-BG"/>
        </w:rPr>
        <w:t xml:space="preserve"> </w:t>
      </w:r>
      <w:r w:rsidR="00484808" w:rsidRPr="00DC4A76">
        <w:rPr>
          <w:szCs w:val="24"/>
          <w:lang w:val="bg-BG"/>
        </w:rPr>
        <w:t xml:space="preserve">Началник </w:t>
      </w:r>
      <w:r w:rsidR="000E789C" w:rsidRPr="00DC4A76">
        <w:rPr>
          <w:szCs w:val="24"/>
          <w:lang w:val="bg-BG"/>
        </w:rPr>
        <w:t>влак на БВ № 2610.</w:t>
      </w:r>
    </w:p>
    <w:p w14:paraId="658CFD9C" w14:textId="77777777" w:rsidR="009E18CD" w:rsidRPr="00DC4A76" w:rsidRDefault="009E18CD" w:rsidP="00EC5A09">
      <w:pPr>
        <w:pStyle w:val="ListParagraph"/>
        <w:numPr>
          <w:ilvl w:val="2"/>
          <w:numId w:val="10"/>
        </w:numPr>
        <w:tabs>
          <w:tab w:val="left" w:pos="1276"/>
        </w:tabs>
        <w:spacing w:before="120"/>
        <w:ind w:left="709" w:firstLine="0"/>
        <w:contextualSpacing w:val="0"/>
        <w:rPr>
          <w:i/>
          <w:iCs/>
          <w:lang w:val="bg-BG"/>
        </w:rPr>
      </w:pPr>
      <w:r w:rsidRPr="00DC4A76">
        <w:rPr>
          <w:i/>
          <w:iCs/>
          <w:lang w:val="bg-BG"/>
        </w:rPr>
        <w:t>Описание на съответните части на инфраструктурата и системата за сигнализация:</w:t>
      </w:r>
    </w:p>
    <w:p w14:paraId="778CB01A" w14:textId="0A07544C" w:rsidR="002E38AC" w:rsidRPr="00DC4A76" w:rsidRDefault="00B17D2B" w:rsidP="007C3982">
      <w:pPr>
        <w:pStyle w:val="ListParagraph"/>
        <w:numPr>
          <w:ilvl w:val="3"/>
          <w:numId w:val="10"/>
        </w:numPr>
        <w:ind w:hanging="721"/>
        <w:rPr>
          <w:i/>
          <w:iCs/>
          <w:lang w:val="bg-BG"/>
        </w:rPr>
      </w:pPr>
      <w:r>
        <w:rPr>
          <w:noProof/>
          <w:lang w:val="bg-BG" w:eastAsia="bg-BG"/>
        </w:rPr>
        <mc:AlternateContent>
          <mc:Choice Requires="wpg">
            <w:drawing>
              <wp:anchor distT="0" distB="0" distL="114300" distR="114300" simplePos="0" relativeHeight="252520448" behindDoc="0" locked="0" layoutInCell="1" allowOverlap="1" wp14:anchorId="04F02A67" wp14:editId="2A8E2BD6">
                <wp:simplePos x="0" y="0"/>
                <wp:positionH relativeFrom="column">
                  <wp:posOffset>241300</wp:posOffset>
                </wp:positionH>
                <wp:positionV relativeFrom="paragraph">
                  <wp:posOffset>299085</wp:posOffset>
                </wp:positionV>
                <wp:extent cx="5991224" cy="4365099"/>
                <wp:effectExtent l="0" t="0" r="0" b="0"/>
                <wp:wrapTopAndBottom/>
                <wp:docPr id="104" name="Group 39"/>
                <wp:cNvGraphicFramePr/>
                <a:graphic xmlns:a="http://schemas.openxmlformats.org/drawingml/2006/main">
                  <a:graphicData uri="http://schemas.microsoft.com/office/word/2010/wordprocessingGroup">
                    <wpg:wgp>
                      <wpg:cNvGrpSpPr/>
                      <wpg:grpSpPr>
                        <a:xfrm>
                          <a:off x="0" y="0"/>
                          <a:ext cx="5991224" cy="4365099"/>
                          <a:chOff x="-5122493" y="2153009"/>
                          <a:chExt cx="13373983" cy="5580807"/>
                        </a:xfrm>
                      </wpg:grpSpPr>
                      <pic:pic xmlns:pic="http://schemas.openxmlformats.org/drawingml/2006/picture">
                        <pic:nvPicPr>
                          <pic:cNvPr id="105" name="Picture 105"/>
                          <pic:cNvPicPr>
                            <a:picLocks noChangeAspect="1"/>
                          </pic:cNvPicPr>
                        </pic:nvPicPr>
                        <pic:blipFill rotWithShape="1">
                          <a:blip r:embed="rId31" cstate="print">
                            <a:extLst>
                              <a:ext uri="{28A0092B-C50C-407E-A947-70E740481C1C}">
                                <a14:useLocalDpi xmlns:a14="http://schemas.microsoft.com/office/drawing/2010/main" val="0"/>
                              </a:ext>
                            </a:extLst>
                          </a:blip>
                          <a:srcRect l="-372" r="-1217"/>
                          <a:stretch/>
                        </pic:blipFill>
                        <pic:spPr>
                          <a:xfrm>
                            <a:off x="-5122493" y="2153009"/>
                            <a:ext cx="13373983" cy="5329719"/>
                          </a:xfrm>
                          <a:prstGeom prst="rect">
                            <a:avLst/>
                          </a:prstGeom>
                        </pic:spPr>
                      </pic:pic>
                      <wps:wsp>
                        <wps:cNvPr id="106" name="Text Box 15"/>
                        <wps:cNvSpPr txBox="1"/>
                        <wps:spPr>
                          <a:xfrm>
                            <a:off x="-4994924" y="7308820"/>
                            <a:ext cx="12991266" cy="424996"/>
                          </a:xfrm>
                          <a:prstGeom prst="rect">
                            <a:avLst/>
                          </a:prstGeom>
                          <a:solidFill>
                            <a:schemeClr val="lt1"/>
                          </a:solidFill>
                          <a:ln w="6350">
                            <a:noFill/>
                          </a:ln>
                        </wps:spPr>
                        <wps:txbx>
                          <w:txbxContent>
                            <w:p w14:paraId="6F5488AB" w14:textId="0D213F4B" w:rsidR="008C5E5F" w:rsidRPr="007F0DC5" w:rsidRDefault="008C5E5F" w:rsidP="00B17D2B">
                              <w:pPr>
                                <w:ind w:firstLine="0"/>
                                <w:jc w:val="center"/>
                                <w:rPr>
                                  <w:b/>
                                  <w:bCs/>
                                  <w:sz w:val="32"/>
                                  <w:szCs w:val="28"/>
                                  <w:lang w:val="bg-BG"/>
                                </w:rPr>
                              </w:pPr>
                              <w:r w:rsidRPr="000A1E28">
                                <w:rPr>
                                  <w:b/>
                                  <w:lang w:val="bg-BG"/>
                                </w:rPr>
                                <w:t xml:space="preserve">Фиг. </w:t>
                              </w:r>
                              <w:r>
                                <w:rPr>
                                  <w:b/>
                                  <w:lang w:val="bg-BG"/>
                                </w:rPr>
                                <w:t xml:space="preserve">3.4. Схема на гара Мездра юг.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04F02A67" id="Group 39" o:spid="_x0000_s1064" style="position:absolute;left:0;text-align:left;margin-left:19pt;margin-top:23.55pt;width:471.75pt;height:343.7pt;z-index:252520448" coordorigin="-51224,21530" coordsize="133739,55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2gAIAQEAAD8A/fy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">
                <v:shape id="Picture 105" o:spid="_x0000_s1065" type="#_x0000_t75" style="position:absolute;left:-51224;top:21530;width:133738;height:53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">
                  <v:imagedata r:id="rId32" o:title="" cropleft="-244f" cropright="-798f"/>
                  <v:path arrowok="t"/>
                </v:shape>
                <v:shape id="Text Box 15" o:spid="_x0000_s1066" type="#_x0000_t202" style="position:absolute;left:-49949;top:73088;width:129912;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" fillcolor="white [3201]" stroked="f" strokeweight=".5pt">
                  <v:textbox>
                    <w:txbxContent>
                      <w:p w14:paraId="6F5488AB" w14:textId="0D213F4B" w:rsidR="008C5E5F" w:rsidRPr="007F0DC5" w:rsidRDefault="008C5E5F" w:rsidP="00B17D2B">
                        <w:pPr>
                          <w:ind w:firstLine="0"/>
                          <w:jc w:val="center"/>
                          <w:rPr>
                            <w:b/>
                            <w:bCs/>
                            <w:sz w:val="32"/>
                            <w:szCs w:val="28"/>
                            <w:lang w:val="bg-BG"/>
                          </w:rPr>
                        </w:pPr>
                        <w:r w:rsidRPr="000A1E28">
                          <w:rPr>
                            <w:b/>
                            <w:lang w:val="bg-BG"/>
                          </w:rPr>
                          <w:t xml:space="preserve">Фиг. </w:t>
                        </w:r>
                        <w:r>
                          <w:rPr>
                            <w:b/>
                            <w:lang w:val="bg-BG"/>
                          </w:rPr>
                          <w:t xml:space="preserve">3.4. Схема на гара Мездра юг. </w:t>
                        </w:r>
                      </w:p>
                    </w:txbxContent>
                  </v:textbox>
                </v:shape>
                <w10:wrap type="topAndBottom"/>
              </v:group>
            </w:pict>
          </mc:Fallback>
        </mc:AlternateContent>
      </w:r>
      <w:r w:rsidR="002E38AC" w:rsidRPr="00DC4A76">
        <w:rPr>
          <w:i/>
          <w:lang w:val="bg-BG"/>
        </w:rPr>
        <w:t>Вид на коловоза,</w:t>
      </w:r>
      <w:r w:rsidR="002E38AC" w:rsidRPr="00DC4A76">
        <w:rPr>
          <w:i/>
          <w:iCs/>
          <w:lang w:val="bg-BG"/>
        </w:rPr>
        <w:t xml:space="preserve"> железопътната стрелка</w:t>
      </w:r>
      <w:r w:rsidR="00D57513" w:rsidRPr="00DC4A76">
        <w:rPr>
          <w:i/>
          <w:iCs/>
          <w:lang w:val="bg-BG"/>
        </w:rPr>
        <w:t>, железопътния прелез и др.</w:t>
      </w:r>
      <w:r w:rsidR="00143B45" w:rsidRPr="00DC4A76">
        <w:rPr>
          <w:i/>
          <w:iCs/>
          <w:lang w:val="bg-BG"/>
        </w:rPr>
        <w:t xml:space="preserve"> </w:t>
      </w:r>
    </w:p>
    <w:p w14:paraId="760C3A23" w14:textId="312FB3FA" w:rsidR="00CC0FF2" w:rsidRPr="00DC4A76" w:rsidRDefault="00FF51E1" w:rsidP="00A72351">
      <w:pPr>
        <w:rPr>
          <w:lang w:val="bg-BG"/>
        </w:rPr>
      </w:pPr>
      <w:r w:rsidRPr="00DC4A76">
        <w:rPr>
          <w:lang w:val="bg-BG"/>
        </w:rPr>
        <w:t>Гара Мездра юг има четири</w:t>
      </w:r>
      <w:r w:rsidR="00840AC3" w:rsidRPr="00DC4A76">
        <w:rPr>
          <w:lang w:val="bg-BG"/>
        </w:rPr>
        <w:t xml:space="preserve"> коловоза. Втори и трети главни коловози са продължение на текущ път № </w:t>
      </w:r>
      <w:r w:rsidR="00C04D49" w:rsidRPr="00DC4A76">
        <w:rPr>
          <w:lang w:val="bg-BG"/>
        </w:rPr>
        <w:t>1</w:t>
      </w:r>
      <w:r w:rsidR="00840AC3" w:rsidRPr="00DC4A76">
        <w:rPr>
          <w:lang w:val="bg-BG"/>
        </w:rPr>
        <w:t xml:space="preserve"> и № </w:t>
      </w:r>
      <w:r w:rsidR="00C04D49" w:rsidRPr="00DC4A76">
        <w:rPr>
          <w:lang w:val="bg-BG"/>
        </w:rPr>
        <w:t>2</w:t>
      </w:r>
      <w:r w:rsidR="00840AC3" w:rsidRPr="00DC4A76">
        <w:rPr>
          <w:lang w:val="bg-BG"/>
        </w:rPr>
        <w:t xml:space="preserve">. Първи коловоз е приемно-отправен коловоз, продължение на основна </w:t>
      </w:r>
      <w:r w:rsidR="00840AC3" w:rsidRPr="00DC4A76">
        <w:rPr>
          <w:lang w:val="bg-BG"/>
        </w:rPr>
        <w:lastRenderedPageBreak/>
        <w:t xml:space="preserve">железопътна линия № 7 от и за гара Видин. </w:t>
      </w:r>
      <w:r w:rsidRPr="00DC4A76">
        <w:rPr>
          <w:lang w:val="bg-BG"/>
        </w:rPr>
        <w:t xml:space="preserve">Четвърти коловоз е приемно-отправен коловоз към гара Мездра. </w:t>
      </w:r>
      <w:r w:rsidR="00840AC3" w:rsidRPr="00DC4A76">
        <w:rPr>
          <w:lang w:val="bg-BG"/>
        </w:rPr>
        <w:t xml:space="preserve">Коловозите на гарата в </w:t>
      </w:r>
      <w:r w:rsidR="00C04D49" w:rsidRPr="00DC4A76">
        <w:rPr>
          <w:lang w:val="bg-BG"/>
        </w:rPr>
        <w:t>посока</w:t>
      </w:r>
      <w:r w:rsidR="00840AC3" w:rsidRPr="00DC4A76">
        <w:rPr>
          <w:lang w:val="bg-BG"/>
        </w:rPr>
        <w:t xml:space="preserve"> на нарастване на километража са в лява крива с надвишения и наклони</w:t>
      </w:r>
      <w:r w:rsidR="00CC0FF2" w:rsidRPr="00DC4A76">
        <w:rPr>
          <w:lang w:val="bg-BG"/>
        </w:rPr>
        <w:t xml:space="preserve"> в зависимост от посоката на движение. Гара Мездра юг е възелна гара в железопътната мрежа с направления за основна железопътна линия № 2 и основна железопътна линия № 7</w:t>
      </w:r>
      <w:r w:rsidR="00B17D2B">
        <w:rPr>
          <w:lang w:val="bg-BG"/>
        </w:rPr>
        <w:t xml:space="preserve"> </w:t>
      </w:r>
      <w:r w:rsidR="00887A22" w:rsidRPr="00B17D2B">
        <w:rPr>
          <w:lang w:val="bg-BG"/>
        </w:rPr>
        <w:t xml:space="preserve">(фиг. </w:t>
      </w:r>
      <w:r w:rsidR="00B17D2B">
        <w:rPr>
          <w:lang w:val="bg-BG"/>
        </w:rPr>
        <w:t>3.4).</w:t>
      </w:r>
    </w:p>
    <w:p w14:paraId="45B43BBA" w14:textId="1968A369" w:rsidR="00B172DA" w:rsidRPr="00DC4A76" w:rsidRDefault="00CC0FF2" w:rsidP="00CC0FF2">
      <w:pPr>
        <w:rPr>
          <w:lang w:val="bg-BG"/>
        </w:rPr>
      </w:pPr>
      <w:r w:rsidRPr="00DC4A76">
        <w:rPr>
          <w:lang w:val="bg-BG"/>
        </w:rPr>
        <w:t>Втори колово</w:t>
      </w:r>
      <w:r w:rsidR="00FF51E1" w:rsidRPr="00DC4A76">
        <w:rPr>
          <w:lang w:val="bg-BG"/>
        </w:rPr>
        <w:t>з на гара Мездра юг по посока</w:t>
      </w:r>
      <w:r w:rsidRPr="00DC4A76">
        <w:rPr>
          <w:lang w:val="bg-BG"/>
        </w:rPr>
        <w:t xml:space="preserve"> движение</w:t>
      </w:r>
      <w:r w:rsidR="00FF51E1" w:rsidRPr="00DC4A76">
        <w:rPr>
          <w:lang w:val="bg-BG"/>
        </w:rPr>
        <w:t>то</w:t>
      </w:r>
      <w:r w:rsidRPr="00DC4A76">
        <w:rPr>
          <w:lang w:val="bg-BG"/>
        </w:rPr>
        <w:t xml:space="preserve"> на БВ № 2610 е главен коловоз, продължение на текущ път № 2</w:t>
      </w:r>
      <w:r w:rsidR="00FF51E1" w:rsidRPr="00DC4A76">
        <w:rPr>
          <w:lang w:val="bg-BG"/>
        </w:rPr>
        <w:t xml:space="preserve"> към гара Зверино</w:t>
      </w:r>
      <w:r w:rsidRPr="00DC4A76">
        <w:rPr>
          <w:lang w:val="bg-BG"/>
        </w:rPr>
        <w:t>. В план коловозът е в дясна крива с радиус R=9</w:t>
      </w:r>
      <w:r w:rsidR="007612FC">
        <w:rPr>
          <w:lang w:val="bg-BG"/>
        </w:rPr>
        <w:t>10 м</w:t>
      </w:r>
      <w:r w:rsidR="00FF51E1" w:rsidRPr="00DC4A76">
        <w:rPr>
          <w:lang w:val="bg-BG"/>
        </w:rPr>
        <w:t>, надвишение Н=60 мм и</w:t>
      </w:r>
      <w:r w:rsidRPr="00DC4A76">
        <w:rPr>
          <w:lang w:val="bg-BG"/>
        </w:rPr>
        <w:t xml:space="preserve"> профил с наклон  4,23 ‰ в изкачване. </w:t>
      </w:r>
    </w:p>
    <w:p w14:paraId="39D0B327" w14:textId="3CAC8349" w:rsidR="00143B45" w:rsidRPr="00DC4A76" w:rsidRDefault="00143B45" w:rsidP="00D82C26">
      <w:pPr>
        <w:pStyle w:val="ListParagraph"/>
        <w:numPr>
          <w:ilvl w:val="3"/>
          <w:numId w:val="10"/>
        </w:numPr>
        <w:spacing w:before="120"/>
        <w:ind w:left="720" w:hanging="11"/>
        <w:contextualSpacing w:val="0"/>
        <w:rPr>
          <w:i/>
          <w:iCs/>
          <w:lang w:val="bg-BG"/>
        </w:rPr>
      </w:pPr>
      <w:r w:rsidRPr="00DC4A76">
        <w:rPr>
          <w:i/>
          <w:iCs/>
          <w:lang w:val="bg-BG"/>
        </w:rPr>
        <w:t>Между</w:t>
      </w:r>
      <w:r w:rsidR="00555ED7" w:rsidRPr="00DC4A76">
        <w:rPr>
          <w:i/>
          <w:iCs/>
          <w:lang w:val="bg-BG"/>
        </w:rPr>
        <w:t>гарова блокировка, гарова централиз</w:t>
      </w:r>
      <w:r w:rsidRPr="00DC4A76">
        <w:rPr>
          <w:i/>
          <w:iCs/>
          <w:lang w:val="bg-BG"/>
        </w:rPr>
        <w:t>ация, вид на сигнализацията.</w:t>
      </w:r>
    </w:p>
    <w:p w14:paraId="6A4CDBBD" w14:textId="03BE0A3C" w:rsidR="00712266" w:rsidRPr="00DC4A76" w:rsidRDefault="005C74DF" w:rsidP="00EC5A09">
      <w:pPr>
        <w:rPr>
          <w:lang w:val="bg-BG"/>
        </w:rPr>
      </w:pPr>
      <w:r w:rsidRPr="00DC4A76">
        <w:rPr>
          <w:lang w:val="bg-BG"/>
        </w:rPr>
        <w:t>М</w:t>
      </w:r>
      <w:r w:rsidR="00712266" w:rsidRPr="00DC4A76">
        <w:rPr>
          <w:lang w:val="bg-BG"/>
        </w:rPr>
        <w:t>еждугарието</w:t>
      </w:r>
      <w:r w:rsidR="00D82C26" w:rsidRPr="00DC4A76">
        <w:rPr>
          <w:lang w:val="bg-BG"/>
        </w:rPr>
        <w:t xml:space="preserve"> Мездра </w:t>
      </w:r>
      <w:r w:rsidR="00555ED7" w:rsidRPr="00DC4A76">
        <w:rPr>
          <w:lang w:val="bg-BG"/>
        </w:rPr>
        <w:t>юг – Зверино</w:t>
      </w:r>
      <w:r w:rsidR="00E11765" w:rsidRPr="00DC4A76">
        <w:rPr>
          <w:lang w:val="bg-BG"/>
        </w:rPr>
        <w:t xml:space="preserve"> е</w:t>
      </w:r>
      <w:r w:rsidR="008D1D67" w:rsidRPr="00DC4A76">
        <w:rPr>
          <w:lang w:val="bg-BG"/>
        </w:rPr>
        <w:t xml:space="preserve"> съоръжен</w:t>
      </w:r>
      <w:r w:rsidR="00555ED7" w:rsidRPr="00DC4A76">
        <w:rPr>
          <w:lang w:val="bg-BG"/>
        </w:rPr>
        <w:t xml:space="preserve">о с Автоблокировка </w:t>
      </w:r>
      <w:r w:rsidR="00C04D49" w:rsidRPr="00DC4A76">
        <w:rPr>
          <w:lang w:val="bg-BG"/>
        </w:rPr>
        <w:t xml:space="preserve">без проходни сигнали </w:t>
      </w:r>
      <w:r w:rsidR="00555ED7" w:rsidRPr="00DC4A76">
        <w:rPr>
          <w:lang w:val="bg-BG"/>
        </w:rPr>
        <w:t>и</w:t>
      </w:r>
      <w:r w:rsidR="00EB0D9A" w:rsidRPr="00DC4A76">
        <w:rPr>
          <w:lang w:val="bg-BG"/>
        </w:rPr>
        <w:t xml:space="preserve"> </w:t>
      </w:r>
      <w:r w:rsidR="00C04D49" w:rsidRPr="00DC4A76">
        <w:rPr>
          <w:lang w:val="bg-BG"/>
        </w:rPr>
        <w:t xml:space="preserve">броячи </w:t>
      </w:r>
      <w:r w:rsidR="00555ED7" w:rsidRPr="00DC4A76">
        <w:rPr>
          <w:lang w:val="bg-BG"/>
        </w:rPr>
        <w:t xml:space="preserve">на оси </w:t>
      </w:r>
      <w:r w:rsidR="00EB0D9A" w:rsidRPr="00DC4A76">
        <w:rPr>
          <w:lang w:val="bg-BG"/>
        </w:rPr>
        <w:t>– изправна</w:t>
      </w:r>
      <w:r w:rsidR="00D97B15" w:rsidRPr="00DC4A76">
        <w:rPr>
          <w:lang w:val="bg-BG"/>
        </w:rPr>
        <w:t>;</w:t>
      </w:r>
    </w:p>
    <w:p w14:paraId="2F1BAD49" w14:textId="1AC59FA2" w:rsidR="00555ED7" w:rsidRPr="00DC4A76" w:rsidRDefault="00555ED7" w:rsidP="00D97B15">
      <w:pPr>
        <w:ind w:left="709" w:firstLine="0"/>
        <w:rPr>
          <w:i/>
          <w:lang w:val="bg-BG"/>
        </w:rPr>
      </w:pPr>
      <w:r w:rsidRPr="00DC4A76">
        <w:rPr>
          <w:i/>
          <w:lang w:val="bg-BG"/>
        </w:rPr>
        <w:t>гарова централизация:</w:t>
      </w:r>
    </w:p>
    <w:p w14:paraId="40A0A92F" w14:textId="4BE75EF5" w:rsidR="00FB17AE" w:rsidRPr="00DC4A76" w:rsidRDefault="00D82C26" w:rsidP="00555ED7">
      <w:pPr>
        <w:ind w:firstLine="720"/>
        <w:rPr>
          <w:lang w:val="bg-BG"/>
        </w:rPr>
      </w:pPr>
      <w:r w:rsidRPr="00DC4A76">
        <w:rPr>
          <w:lang w:val="bg-BG"/>
        </w:rPr>
        <w:t>Гара Мездра юг</w:t>
      </w:r>
      <w:r w:rsidR="000A0627" w:rsidRPr="00DC4A76">
        <w:rPr>
          <w:lang w:val="bg-BG"/>
        </w:rPr>
        <w:t xml:space="preserve"> е съоръжена</w:t>
      </w:r>
      <w:r w:rsidR="00D97B15" w:rsidRPr="00DC4A76">
        <w:rPr>
          <w:lang w:val="bg-BG"/>
        </w:rPr>
        <w:t xml:space="preserve"> с </w:t>
      </w:r>
      <w:r w:rsidR="00555ED7" w:rsidRPr="00DC4A76">
        <w:rPr>
          <w:lang w:val="bg-BG"/>
        </w:rPr>
        <w:t>МРЦ тип Н-68 У</w:t>
      </w:r>
      <w:r w:rsidR="00EB0D9A" w:rsidRPr="00DC4A76">
        <w:rPr>
          <w:lang w:val="bg-BG"/>
        </w:rPr>
        <w:t xml:space="preserve"> – изправна</w:t>
      </w:r>
      <w:r w:rsidR="00484808" w:rsidRPr="00DC4A76">
        <w:rPr>
          <w:lang w:val="bg-BG"/>
        </w:rPr>
        <w:t>;</w:t>
      </w:r>
    </w:p>
    <w:p w14:paraId="26B8ADD9" w14:textId="446838AF" w:rsidR="00221C3C" w:rsidRPr="00DC4A76" w:rsidRDefault="00555ED7" w:rsidP="00BA6C1D">
      <w:pPr>
        <w:ind w:firstLine="720"/>
        <w:rPr>
          <w:i/>
          <w:lang w:val="bg-BG"/>
        </w:rPr>
      </w:pPr>
      <w:r w:rsidRPr="00DC4A76">
        <w:rPr>
          <w:i/>
          <w:lang w:val="bg-BG"/>
        </w:rPr>
        <w:t>в</w:t>
      </w:r>
      <w:r w:rsidR="00221C3C" w:rsidRPr="00DC4A76">
        <w:rPr>
          <w:i/>
          <w:lang w:val="bg-BG"/>
        </w:rPr>
        <w:t xml:space="preserve">ид на сигнализацията: </w:t>
      </w:r>
    </w:p>
    <w:p w14:paraId="18F33370" w14:textId="123AD344" w:rsidR="00EB0D9A" w:rsidRPr="00DC4A76" w:rsidRDefault="007612FC" w:rsidP="00A72351">
      <w:pPr>
        <w:pStyle w:val="ListParagraph"/>
        <w:ind w:left="0"/>
        <w:rPr>
          <w:color w:val="FF0000"/>
          <w:lang w:val="bg-BG"/>
        </w:rPr>
      </w:pPr>
      <w:r>
        <w:rPr>
          <w:lang w:val="bg-BG"/>
        </w:rPr>
        <w:t>В г</w:t>
      </w:r>
      <w:r w:rsidR="00221C3C" w:rsidRPr="00DC4A76">
        <w:rPr>
          <w:lang w:val="bg-BG"/>
        </w:rPr>
        <w:t xml:space="preserve">ара </w:t>
      </w:r>
      <w:r w:rsidR="00555ED7" w:rsidRPr="00DC4A76">
        <w:rPr>
          <w:lang w:val="bg-BG"/>
        </w:rPr>
        <w:t>Мездра юг</w:t>
      </w:r>
      <w:r w:rsidR="00613479" w:rsidRPr="00DC4A76">
        <w:rPr>
          <w:lang w:val="bg-BG"/>
        </w:rPr>
        <w:t xml:space="preserve"> – </w:t>
      </w:r>
      <w:r w:rsidR="00484808" w:rsidRPr="00DC4A76">
        <w:rPr>
          <w:lang w:val="bg-BG"/>
        </w:rPr>
        <w:t>входни и изходни</w:t>
      </w:r>
      <w:r w:rsidR="00EB0D9A" w:rsidRPr="00DC4A76">
        <w:rPr>
          <w:lang w:val="bg-BG"/>
        </w:rPr>
        <w:t xml:space="preserve"> светофори</w:t>
      </w:r>
      <w:r w:rsidR="00A367F9" w:rsidRPr="00DC4A76">
        <w:rPr>
          <w:lang w:val="bg-BG"/>
        </w:rPr>
        <w:t xml:space="preserve"> </w:t>
      </w:r>
      <w:r w:rsidR="00781426">
        <w:rPr>
          <w:lang w:val="bg-BG"/>
        </w:rPr>
        <w:t xml:space="preserve">са </w:t>
      </w:r>
      <w:r w:rsidR="00A367F9" w:rsidRPr="00DC4A76">
        <w:rPr>
          <w:lang w:val="bg-BG"/>
        </w:rPr>
        <w:t>по скоростна</w:t>
      </w:r>
      <w:r w:rsidR="00613479" w:rsidRPr="00DC4A76">
        <w:rPr>
          <w:lang w:val="bg-BG"/>
        </w:rPr>
        <w:t xml:space="preserve"> сигнализация</w:t>
      </w:r>
      <w:r w:rsidR="00EB0D9A" w:rsidRPr="00DC4A76">
        <w:rPr>
          <w:lang w:val="bg-BG"/>
        </w:rPr>
        <w:t xml:space="preserve"> – изправни</w:t>
      </w:r>
      <w:r w:rsidR="00613479" w:rsidRPr="00DC4A76">
        <w:rPr>
          <w:lang w:val="bg-BG"/>
        </w:rPr>
        <w:t>;</w:t>
      </w:r>
    </w:p>
    <w:p w14:paraId="0B4E0BBB" w14:textId="54493D45" w:rsidR="000B2001" w:rsidRPr="00DC4A76" w:rsidRDefault="002E38AC" w:rsidP="00EC5A09">
      <w:pPr>
        <w:pStyle w:val="ListParagraph"/>
        <w:numPr>
          <w:ilvl w:val="3"/>
          <w:numId w:val="10"/>
        </w:numPr>
        <w:spacing w:before="120"/>
        <w:ind w:left="0" w:firstLine="720"/>
        <w:contextualSpacing w:val="0"/>
        <w:rPr>
          <w:i/>
          <w:iCs/>
          <w:lang w:val="bg-BG"/>
        </w:rPr>
      </w:pPr>
      <w:r w:rsidRPr="00DC4A76">
        <w:rPr>
          <w:i/>
          <w:iCs/>
          <w:lang w:val="bg-BG"/>
        </w:rPr>
        <w:t>Системи за влакова защита.</w:t>
      </w:r>
    </w:p>
    <w:p w14:paraId="119A7580" w14:textId="358DEB7C" w:rsidR="00BA6C1D" w:rsidRPr="00DC4A76" w:rsidRDefault="00AC46B6" w:rsidP="00BA6C1D">
      <w:pPr>
        <w:ind w:firstLine="720"/>
        <w:rPr>
          <w:lang w:val="bg-BG"/>
        </w:rPr>
      </w:pPr>
      <w:r w:rsidRPr="00DC4A76">
        <w:rPr>
          <w:lang w:val="bg-BG"/>
        </w:rPr>
        <w:t>Гара</w:t>
      </w:r>
      <w:r w:rsidR="00555ED7" w:rsidRPr="00DC4A76">
        <w:rPr>
          <w:lang w:val="bg-BG"/>
        </w:rPr>
        <w:t xml:space="preserve"> Мездра юг</w:t>
      </w:r>
      <w:r w:rsidR="00FB17AE" w:rsidRPr="00DC4A76">
        <w:rPr>
          <w:lang w:val="bg-BG"/>
        </w:rPr>
        <w:t xml:space="preserve"> </w:t>
      </w:r>
      <w:r w:rsidR="00FE3DBC" w:rsidRPr="00DC4A76">
        <w:rPr>
          <w:lang w:val="bg-BG"/>
        </w:rPr>
        <w:t>няма система за влакова защита. Г</w:t>
      </w:r>
      <w:r w:rsidR="00FB17AE" w:rsidRPr="00DC4A76">
        <w:rPr>
          <w:lang w:val="bg-BG"/>
        </w:rPr>
        <w:t xml:space="preserve">арите </w:t>
      </w:r>
      <w:r w:rsidR="00B172DA" w:rsidRPr="00DC4A76">
        <w:rPr>
          <w:lang w:val="bg-BG"/>
        </w:rPr>
        <w:t xml:space="preserve">и междугарията </w:t>
      </w:r>
      <w:r w:rsidR="00FB17AE" w:rsidRPr="00DC4A76">
        <w:rPr>
          <w:lang w:val="bg-BG"/>
        </w:rPr>
        <w:t>са съоръжени</w:t>
      </w:r>
      <w:r w:rsidR="00E11765" w:rsidRPr="00DC4A76">
        <w:rPr>
          <w:lang w:val="bg-BG"/>
        </w:rPr>
        <w:t xml:space="preserve"> с влакова диспечерска радиовръзка (ВДРВ), с чиято помощ </w:t>
      </w:r>
      <w:r w:rsidR="00171B8D" w:rsidRPr="00DC4A76">
        <w:rPr>
          <w:lang w:val="bg-BG"/>
        </w:rPr>
        <w:t xml:space="preserve">се осъществява радиовръзка между </w:t>
      </w:r>
      <w:r w:rsidR="00D429E5" w:rsidRPr="00DC4A76">
        <w:rPr>
          <w:lang w:val="bg-BG"/>
        </w:rPr>
        <w:t>локомотивния машинист</w:t>
      </w:r>
      <w:r w:rsidR="00E11765" w:rsidRPr="00DC4A76">
        <w:rPr>
          <w:lang w:val="bg-BG"/>
        </w:rPr>
        <w:t xml:space="preserve"> </w:t>
      </w:r>
      <w:r w:rsidR="00C04D49" w:rsidRPr="00DC4A76">
        <w:rPr>
          <w:lang w:val="bg-BG"/>
        </w:rPr>
        <w:t>и</w:t>
      </w:r>
      <w:r w:rsidR="00FB17AE" w:rsidRPr="00DC4A76">
        <w:rPr>
          <w:lang w:val="bg-BG"/>
        </w:rPr>
        <w:t xml:space="preserve"> дежурния ръководител движение</w:t>
      </w:r>
      <w:r w:rsidR="00171B8D" w:rsidRPr="00DC4A76">
        <w:rPr>
          <w:lang w:val="bg-BG"/>
        </w:rPr>
        <w:t>,</w:t>
      </w:r>
      <w:r w:rsidR="00E11765" w:rsidRPr="00DC4A76">
        <w:rPr>
          <w:lang w:val="bg-BG"/>
        </w:rPr>
        <w:t xml:space="preserve"> </w:t>
      </w:r>
      <w:r w:rsidR="00171B8D" w:rsidRPr="00DC4A76">
        <w:rPr>
          <w:lang w:val="bg-BG"/>
        </w:rPr>
        <w:t>влаков диспечер, отделни гари и</w:t>
      </w:r>
      <w:r w:rsidR="00E11765" w:rsidRPr="00DC4A76">
        <w:rPr>
          <w:lang w:val="bg-BG"/>
        </w:rPr>
        <w:t xml:space="preserve"> с влаковете в съответния </w:t>
      </w:r>
      <w:r w:rsidR="00FB17AE" w:rsidRPr="00DC4A76">
        <w:rPr>
          <w:lang w:val="bg-BG"/>
        </w:rPr>
        <w:t xml:space="preserve">жп </w:t>
      </w:r>
      <w:r w:rsidR="00E11765" w:rsidRPr="00DC4A76">
        <w:rPr>
          <w:lang w:val="bg-BG"/>
        </w:rPr>
        <w:t>участък</w:t>
      </w:r>
      <w:r w:rsidR="00171B8D" w:rsidRPr="00DC4A76">
        <w:rPr>
          <w:lang w:val="bg-BG"/>
        </w:rPr>
        <w:t xml:space="preserve"> – изправна</w:t>
      </w:r>
      <w:r w:rsidR="00E11765" w:rsidRPr="00DC4A76">
        <w:rPr>
          <w:lang w:val="bg-BG"/>
        </w:rPr>
        <w:t xml:space="preserve">. </w:t>
      </w:r>
    </w:p>
    <w:p w14:paraId="371BBC1D" w14:textId="5727810F" w:rsidR="009316E5" w:rsidRPr="00DC4A76" w:rsidRDefault="004A3E19" w:rsidP="00BA6C1D">
      <w:pPr>
        <w:ind w:firstLine="720"/>
        <w:rPr>
          <w:bCs/>
          <w:lang w:val="bg-BG"/>
        </w:rPr>
      </w:pPr>
      <w:r w:rsidRPr="00DC4A76">
        <w:rPr>
          <w:lang w:val="bg-BG"/>
        </w:rPr>
        <w:t xml:space="preserve">Локомотив № </w:t>
      </w:r>
      <w:r w:rsidR="00555ED7" w:rsidRPr="00DC4A76">
        <w:rPr>
          <w:lang w:val="bg-BG"/>
        </w:rPr>
        <w:t>91520044169-8</w:t>
      </w:r>
      <w:r w:rsidR="00484808" w:rsidRPr="00DC4A76">
        <w:rPr>
          <w:lang w:val="bg-BG"/>
        </w:rPr>
        <w:t xml:space="preserve"> е оборудван</w:t>
      </w:r>
      <w:r w:rsidR="00636FEF" w:rsidRPr="00DC4A76">
        <w:rPr>
          <w:lang w:val="bg-BG"/>
        </w:rPr>
        <w:t xml:space="preserve"> с устройство за бдителност активен тип</w:t>
      </w:r>
      <w:r w:rsidR="009316E5" w:rsidRPr="00DC4A76">
        <w:rPr>
          <w:lang w:val="bg-BG"/>
        </w:rPr>
        <w:t xml:space="preserve"> и </w:t>
      </w:r>
      <w:r w:rsidR="00636FEF" w:rsidRPr="00DC4A76">
        <w:rPr>
          <w:lang w:val="bg-BG"/>
        </w:rPr>
        <w:t>регистриращ</w:t>
      </w:r>
      <w:r w:rsidR="005C74DF" w:rsidRPr="00DC4A76">
        <w:rPr>
          <w:lang w:val="bg-BG"/>
        </w:rPr>
        <w:t xml:space="preserve"> </w:t>
      </w:r>
      <w:r w:rsidR="009316E5" w:rsidRPr="00DC4A76">
        <w:rPr>
          <w:lang w:val="bg-BG"/>
        </w:rPr>
        <w:t>апарат</w:t>
      </w:r>
      <w:r w:rsidR="00636FEF" w:rsidRPr="00DC4A76">
        <w:rPr>
          <w:lang w:val="bg-BG"/>
        </w:rPr>
        <w:t xml:space="preserve"> тип</w:t>
      </w:r>
      <w:r w:rsidR="00B172DA" w:rsidRPr="00DC4A76">
        <w:rPr>
          <w:lang w:val="bg-BG"/>
        </w:rPr>
        <w:t xml:space="preserve"> „Hasler RT9“</w:t>
      </w:r>
      <w:r w:rsidR="00171B8D" w:rsidRPr="00DC4A76">
        <w:rPr>
          <w:lang w:val="bg-BG"/>
        </w:rPr>
        <w:t xml:space="preserve"> – изправни</w:t>
      </w:r>
      <w:r w:rsidR="009316E5" w:rsidRPr="00DC4A76">
        <w:rPr>
          <w:bCs/>
          <w:lang w:val="bg-BG"/>
        </w:rPr>
        <w:t xml:space="preserve">. </w:t>
      </w:r>
    </w:p>
    <w:p w14:paraId="47A8E1DE" w14:textId="18B65917" w:rsidR="000B2001" w:rsidRPr="00DC4A76" w:rsidRDefault="000B2001" w:rsidP="007C3982">
      <w:pPr>
        <w:pStyle w:val="ListParagraph"/>
        <w:numPr>
          <w:ilvl w:val="2"/>
          <w:numId w:val="10"/>
        </w:numPr>
        <w:tabs>
          <w:tab w:val="left" w:pos="1276"/>
        </w:tabs>
        <w:spacing w:before="120"/>
        <w:ind w:left="993" w:hanging="284"/>
        <w:rPr>
          <w:i/>
          <w:iCs/>
          <w:lang w:val="bg-BG"/>
        </w:rPr>
      </w:pPr>
      <w:r w:rsidRPr="00DC4A76">
        <w:rPr>
          <w:i/>
          <w:iCs/>
          <w:lang w:val="bg-BG"/>
        </w:rPr>
        <w:t>Друга информация относно събитието.</w:t>
      </w:r>
    </w:p>
    <w:p w14:paraId="268492CF" w14:textId="6DA5C679" w:rsidR="00FD44F2" w:rsidRPr="00DC4A76" w:rsidRDefault="00FD44F2" w:rsidP="00781426">
      <w:pPr>
        <w:pStyle w:val="ListParagraph"/>
        <w:numPr>
          <w:ilvl w:val="3"/>
          <w:numId w:val="10"/>
        </w:numPr>
        <w:tabs>
          <w:tab w:val="left" w:pos="1276"/>
        </w:tabs>
        <w:spacing w:before="120"/>
        <w:rPr>
          <w:i/>
          <w:iCs/>
          <w:lang w:val="bg-BG"/>
        </w:rPr>
      </w:pPr>
      <w:r w:rsidRPr="00DC4A76">
        <w:rPr>
          <w:i/>
          <w:iCs/>
          <w:lang w:val="bg-BG"/>
        </w:rPr>
        <w:t xml:space="preserve">Влакови документи на </w:t>
      </w:r>
      <w:r w:rsidR="00781426" w:rsidRPr="00781426">
        <w:rPr>
          <w:i/>
          <w:iCs/>
          <w:lang w:val="bg-BG"/>
        </w:rPr>
        <w:t xml:space="preserve">БВ № 2610 </w:t>
      </w:r>
      <w:r w:rsidR="00781426">
        <w:rPr>
          <w:i/>
          <w:iCs/>
          <w:lang w:val="bg-BG"/>
        </w:rPr>
        <w:t xml:space="preserve">в </w:t>
      </w:r>
      <w:r w:rsidRPr="00DC4A76">
        <w:rPr>
          <w:i/>
          <w:iCs/>
          <w:lang w:val="bg-BG"/>
        </w:rPr>
        <w:t>„БДЖ-Пътнически превози“ ЕООД.</w:t>
      </w:r>
    </w:p>
    <w:p w14:paraId="6BDA4812" w14:textId="5D430BFD" w:rsidR="001D520D" w:rsidRPr="00887A22" w:rsidRDefault="00B17D2B" w:rsidP="007C3982">
      <w:pPr>
        <w:rPr>
          <w:lang w:val="bg-BG"/>
        </w:rPr>
      </w:pPr>
      <w:r w:rsidRPr="00DC4A76">
        <w:rPr>
          <w:noProof/>
          <w:lang w:val="bg-BG" w:eastAsia="bg-BG"/>
        </w:rPr>
        <mc:AlternateContent>
          <mc:Choice Requires="wpg">
            <w:drawing>
              <wp:anchor distT="0" distB="0" distL="114300" distR="114300" simplePos="0" relativeHeight="252397568" behindDoc="0" locked="0" layoutInCell="1" allowOverlap="1" wp14:anchorId="3F34CBBC" wp14:editId="0EDD61D4">
                <wp:simplePos x="0" y="0"/>
                <wp:positionH relativeFrom="column">
                  <wp:posOffset>886209</wp:posOffset>
                </wp:positionH>
                <wp:positionV relativeFrom="paragraph">
                  <wp:posOffset>551815</wp:posOffset>
                </wp:positionV>
                <wp:extent cx="4429125" cy="3562350"/>
                <wp:effectExtent l="0" t="0" r="9525" b="0"/>
                <wp:wrapTopAndBottom/>
                <wp:docPr id="48" name="Group 48"/>
                <wp:cNvGraphicFramePr/>
                <a:graphic xmlns:a="http://schemas.openxmlformats.org/drawingml/2006/main">
                  <a:graphicData uri="http://schemas.microsoft.com/office/word/2010/wordprocessingGroup">
                    <wpg:wgp>
                      <wpg:cNvGrpSpPr/>
                      <wpg:grpSpPr>
                        <a:xfrm>
                          <a:off x="0" y="0"/>
                          <a:ext cx="4429125" cy="3562350"/>
                          <a:chOff x="-570525" y="1484573"/>
                          <a:chExt cx="5562600" cy="4475633"/>
                        </a:xfrm>
                      </wpg:grpSpPr>
                      <wps:wsp>
                        <wps:cNvPr id="49" name="Text Box 15"/>
                        <wps:cNvSpPr txBox="1"/>
                        <wps:spPr>
                          <a:xfrm>
                            <a:off x="-503850" y="5322517"/>
                            <a:ext cx="5362575" cy="637689"/>
                          </a:xfrm>
                          <a:prstGeom prst="rect">
                            <a:avLst/>
                          </a:prstGeom>
                          <a:solidFill>
                            <a:schemeClr val="lt1"/>
                          </a:solidFill>
                          <a:ln w="6350">
                            <a:noFill/>
                          </a:ln>
                        </wps:spPr>
                        <wps:txbx>
                          <w:txbxContent>
                            <w:p w14:paraId="73DA4F96" w14:textId="4CC2AF99" w:rsidR="008C5E5F" w:rsidRPr="003A3A59" w:rsidRDefault="008C5E5F" w:rsidP="008B07CB">
                              <w:pPr>
                                <w:ind w:firstLine="0"/>
                                <w:jc w:val="center"/>
                                <w:rPr>
                                  <w:rFonts w:eastAsia="Calibri"/>
                                  <w:b/>
                                  <w:bCs/>
                                  <w:szCs w:val="24"/>
                                  <w:lang w:val="bg-BG"/>
                                </w:rPr>
                              </w:pPr>
                              <w:r w:rsidRPr="003A3A59">
                                <w:rPr>
                                  <w:b/>
                                  <w:szCs w:val="24"/>
                                  <w:lang w:val="bg-BG"/>
                                </w:rPr>
                                <w:t xml:space="preserve">Фиг. </w:t>
                              </w:r>
                              <w:r>
                                <w:rPr>
                                  <w:b/>
                                  <w:szCs w:val="24"/>
                                  <w:lang w:val="bg-BG"/>
                                </w:rPr>
                                <w:t>3</w:t>
                              </w:r>
                              <w:r w:rsidRPr="003A3A59">
                                <w:rPr>
                                  <w:b/>
                                  <w:szCs w:val="24"/>
                                  <w:lang w:val="bg-BG"/>
                                </w:rPr>
                                <w:t>.</w:t>
                              </w:r>
                              <w:r>
                                <w:rPr>
                                  <w:b/>
                                  <w:szCs w:val="24"/>
                                  <w:lang w:val="bg-BG"/>
                                </w:rPr>
                                <w:t>5</w:t>
                              </w:r>
                              <w:r w:rsidRPr="003A3A59">
                                <w:rPr>
                                  <w:b/>
                                  <w:szCs w:val="24"/>
                                  <w:lang w:val="bg-BG"/>
                                </w:rPr>
                                <w:t xml:space="preserve">. </w:t>
                              </w:r>
                              <w:r>
                                <w:rPr>
                                  <w:b/>
                                  <w:bCs/>
                                  <w:szCs w:val="24"/>
                                  <w:lang w:val="bg-BG"/>
                                </w:rPr>
                                <w:t>Пътен лист на локомотив № 91520044169-8 – лицева част.</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0" name="Картина 9"/>
                          <pic:cNvPicPr>
                            <a:picLocks noChangeAspect="1"/>
                          </pic:cNvPicPr>
                        </pic:nvPicPr>
                        <pic:blipFill rotWithShape="1">
                          <a:blip r:embed="rId33">
                            <a:extLst>
                              <a:ext uri="{28A0092B-C50C-407E-A947-70E740481C1C}">
                                <a14:useLocalDpi xmlns:a14="http://schemas.microsoft.com/office/drawing/2010/main" val="0"/>
                              </a:ext>
                            </a:extLst>
                          </a:blip>
                          <a:srcRect l="-409" t="-1" r="256" b="3"/>
                          <a:stretch/>
                        </pic:blipFill>
                        <pic:spPr>
                          <a:xfrm>
                            <a:off x="-570525" y="1484573"/>
                            <a:ext cx="5562600" cy="3915748"/>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3F34CBBC" id="Group 48" o:spid="_x0000_s1067" style="position:absolute;left:0;text-align:left;margin-left:69.8pt;margin-top:43.45pt;width:348.75pt;height:280.5pt;z-index:252397568;mso-width-relative:margin;mso-height-relative:margin" coordorigin="-5705,14845" coordsize="55626,447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">
                <v:shape id="Text Box 15" o:spid="_x0000_s1068" type="#_x0000_t202" style="position:absolute;left:-5038;top:53225;width:53625;height:6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" fillcolor="white [3201]" stroked="f" strokeweight=".5pt">
                  <v:textbox>
                    <w:txbxContent>
                      <w:p w14:paraId="73DA4F96" w14:textId="4CC2AF99" w:rsidR="008C5E5F" w:rsidRPr="003A3A59" w:rsidRDefault="008C5E5F" w:rsidP="008B07CB">
                        <w:pPr>
                          <w:ind w:firstLine="0"/>
                          <w:jc w:val="center"/>
                          <w:rPr>
                            <w:rFonts w:eastAsia="Calibri"/>
                            <w:b/>
                            <w:bCs/>
                            <w:szCs w:val="24"/>
                            <w:lang w:val="bg-BG"/>
                          </w:rPr>
                        </w:pPr>
                        <w:r w:rsidRPr="003A3A59">
                          <w:rPr>
                            <w:b/>
                            <w:szCs w:val="24"/>
                            <w:lang w:val="bg-BG"/>
                          </w:rPr>
                          <w:t xml:space="preserve">Фиг. </w:t>
                        </w:r>
                        <w:r>
                          <w:rPr>
                            <w:b/>
                            <w:szCs w:val="24"/>
                            <w:lang w:val="bg-BG"/>
                          </w:rPr>
                          <w:t>3</w:t>
                        </w:r>
                        <w:r w:rsidRPr="003A3A59">
                          <w:rPr>
                            <w:b/>
                            <w:szCs w:val="24"/>
                            <w:lang w:val="bg-BG"/>
                          </w:rPr>
                          <w:t>.</w:t>
                        </w:r>
                        <w:r>
                          <w:rPr>
                            <w:b/>
                            <w:szCs w:val="24"/>
                            <w:lang w:val="bg-BG"/>
                          </w:rPr>
                          <w:t>5</w:t>
                        </w:r>
                        <w:r w:rsidRPr="003A3A59">
                          <w:rPr>
                            <w:b/>
                            <w:szCs w:val="24"/>
                            <w:lang w:val="bg-BG"/>
                          </w:rPr>
                          <w:t xml:space="preserve">. </w:t>
                        </w:r>
                        <w:r>
                          <w:rPr>
                            <w:b/>
                            <w:bCs/>
                            <w:szCs w:val="24"/>
                            <w:lang w:val="bg-BG"/>
                          </w:rPr>
                          <w:t>Пътен лист на локомотив № 91520044169-8 – лицева част.</w:t>
                        </w:r>
                      </w:p>
                    </w:txbxContent>
                  </v:textbox>
                </v:shape>
                <v:shape id="Картина 9" o:spid="_x0000_s1069" type="#_x0000_t75" style="position:absolute;left:-5705;top:14845;width:55625;height:39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">
                  <v:imagedata r:id="rId34" o:title="" croptop="-1f" cropbottom="2f" cropleft="-268f" cropright="168f"/>
                  <v:path arrowok="t"/>
                </v:shape>
                <w10:wrap type="topAndBottom"/>
              </v:group>
            </w:pict>
          </mc:Fallback>
        </mc:AlternateContent>
      </w:r>
      <w:r w:rsidR="00504E02" w:rsidRPr="00DC4A76">
        <w:rPr>
          <w:lang w:val="bg-BG"/>
        </w:rPr>
        <w:t>Влаковите документи „Пътен лист“</w:t>
      </w:r>
      <w:r w:rsidR="00887A22">
        <w:rPr>
          <w:lang w:val="bg-BG"/>
        </w:rPr>
        <w:t xml:space="preserve"> </w:t>
      </w:r>
      <w:r w:rsidR="00504E02" w:rsidRPr="00DC4A76">
        <w:rPr>
          <w:lang w:val="bg-BG"/>
        </w:rPr>
        <w:t xml:space="preserve">и </w:t>
      </w:r>
      <w:r w:rsidR="006A4760" w:rsidRPr="00DC4A76">
        <w:rPr>
          <w:lang w:val="bg-BG"/>
        </w:rPr>
        <w:t xml:space="preserve">„Удостоверение за спирачна маса“ </w:t>
      </w:r>
      <w:r w:rsidR="00504E02" w:rsidRPr="00DC4A76">
        <w:rPr>
          <w:lang w:val="bg-BG"/>
        </w:rPr>
        <w:t xml:space="preserve"> (фиг. 3.</w:t>
      </w:r>
      <w:r>
        <w:rPr>
          <w:lang w:val="bg-BG"/>
        </w:rPr>
        <w:t>5</w:t>
      </w:r>
      <w:r w:rsidR="00212DC0" w:rsidRPr="00DC4A76">
        <w:rPr>
          <w:lang w:val="bg-BG"/>
        </w:rPr>
        <w:t xml:space="preserve"> ÷</w:t>
      </w:r>
      <w:r w:rsidR="00FB17AE" w:rsidRPr="00DC4A76">
        <w:rPr>
          <w:lang w:val="bg-BG"/>
        </w:rPr>
        <w:t xml:space="preserve"> 3.</w:t>
      </w:r>
      <w:r>
        <w:rPr>
          <w:lang w:val="bg-BG"/>
        </w:rPr>
        <w:t>8</w:t>
      </w:r>
      <w:r w:rsidR="00504E02" w:rsidRPr="00DC4A76">
        <w:rPr>
          <w:lang w:val="bg-BG"/>
        </w:rPr>
        <w:t>) съответстват на часовете</w:t>
      </w:r>
      <w:r w:rsidR="00776F89" w:rsidRPr="00DC4A76">
        <w:rPr>
          <w:lang w:val="bg-BG"/>
        </w:rPr>
        <w:t xml:space="preserve"> на действително</w:t>
      </w:r>
      <w:r w:rsidR="00484808" w:rsidRPr="00DC4A76">
        <w:rPr>
          <w:lang w:val="bg-BG"/>
        </w:rPr>
        <w:t>то движение на</w:t>
      </w:r>
      <w:r w:rsidR="006A4760" w:rsidRPr="00DC4A76">
        <w:rPr>
          <w:lang w:val="bg-BG"/>
        </w:rPr>
        <w:t xml:space="preserve"> влака</w:t>
      </w:r>
      <w:r w:rsidR="00504E02" w:rsidRPr="00DC4A76">
        <w:rPr>
          <w:lang w:val="bg-BG"/>
        </w:rPr>
        <w:t xml:space="preserve"> по представените данни от </w:t>
      </w:r>
      <w:r w:rsidR="00657524">
        <w:rPr>
          <w:lang w:val="bg-BG"/>
        </w:rPr>
        <w:t xml:space="preserve">системата </w:t>
      </w:r>
      <w:r w:rsidR="00504E02" w:rsidRPr="00DC4A76">
        <w:rPr>
          <w:lang w:val="bg-BG"/>
        </w:rPr>
        <w:t>РОВР</w:t>
      </w:r>
      <w:r w:rsidR="00484808" w:rsidRPr="00DC4A76">
        <w:rPr>
          <w:lang w:val="bg-BG"/>
        </w:rPr>
        <w:t xml:space="preserve"> и</w:t>
      </w:r>
      <w:r w:rsidR="00484808" w:rsidRPr="00DC4A76">
        <w:rPr>
          <w:color w:val="FF0000"/>
          <w:lang w:val="bg-BG"/>
        </w:rPr>
        <w:t xml:space="preserve"> </w:t>
      </w:r>
      <w:r w:rsidR="00484808" w:rsidRPr="00887A22">
        <w:rPr>
          <w:lang w:val="bg-BG"/>
        </w:rPr>
        <w:t xml:space="preserve">разшифровката </w:t>
      </w:r>
      <w:r w:rsidR="00657524">
        <w:rPr>
          <w:lang w:val="bg-BG"/>
        </w:rPr>
        <w:t>от записващото устройство</w:t>
      </w:r>
      <w:r w:rsidR="00887A22">
        <w:rPr>
          <w:lang w:val="bg-BG"/>
        </w:rPr>
        <w:t xml:space="preserve"> </w:t>
      </w:r>
      <w:r w:rsidR="00484808" w:rsidRPr="00887A22">
        <w:rPr>
          <w:lang w:val="bg-BG"/>
        </w:rPr>
        <w:t>на локомотива</w:t>
      </w:r>
      <w:r w:rsidR="00504E02" w:rsidRPr="00887A22">
        <w:rPr>
          <w:lang w:val="bg-BG"/>
        </w:rPr>
        <w:t>.</w:t>
      </w:r>
    </w:p>
    <w:p w14:paraId="798E75F3" w14:textId="54085B0C" w:rsidR="00886693" w:rsidRPr="00886693" w:rsidRDefault="00886693" w:rsidP="00886693">
      <w:pPr>
        <w:rPr>
          <w:color w:val="FF0000"/>
          <w:lang w:val="bg-BG"/>
        </w:rPr>
      </w:pPr>
      <w:r w:rsidRPr="00DC4A76">
        <w:rPr>
          <w:noProof/>
          <w:lang w:val="bg-BG" w:eastAsia="bg-BG"/>
        </w:rPr>
        <w:lastRenderedPageBreak/>
        <mc:AlternateContent>
          <mc:Choice Requires="wpg">
            <w:drawing>
              <wp:anchor distT="0" distB="0" distL="114300" distR="114300" simplePos="0" relativeHeight="252401664" behindDoc="0" locked="0" layoutInCell="1" allowOverlap="1" wp14:anchorId="23F397B0" wp14:editId="7067BA39">
                <wp:simplePos x="0" y="0"/>
                <wp:positionH relativeFrom="column">
                  <wp:posOffset>31115</wp:posOffset>
                </wp:positionH>
                <wp:positionV relativeFrom="paragraph">
                  <wp:posOffset>3944620</wp:posOffset>
                </wp:positionV>
                <wp:extent cx="5876925" cy="4513580"/>
                <wp:effectExtent l="0" t="0" r="9525" b="1270"/>
                <wp:wrapTopAndBottom/>
                <wp:docPr id="54" name="Group 54"/>
                <wp:cNvGraphicFramePr/>
                <a:graphic xmlns:a="http://schemas.openxmlformats.org/drawingml/2006/main">
                  <a:graphicData uri="http://schemas.microsoft.com/office/word/2010/wordprocessingGroup">
                    <wpg:wgp>
                      <wpg:cNvGrpSpPr/>
                      <wpg:grpSpPr>
                        <a:xfrm>
                          <a:off x="0" y="0"/>
                          <a:ext cx="5876925" cy="4513580"/>
                          <a:chOff x="-447570" y="718407"/>
                          <a:chExt cx="7753368" cy="5957696"/>
                        </a:xfrm>
                      </wpg:grpSpPr>
                      <wpg:grpSp>
                        <wpg:cNvPr id="55" name="Group 55"/>
                        <wpg:cNvGrpSpPr/>
                        <wpg:grpSpPr>
                          <a:xfrm>
                            <a:off x="-447570" y="718407"/>
                            <a:ext cx="7753368" cy="5957696"/>
                            <a:chOff x="-1103820" y="242156"/>
                            <a:chExt cx="7753368" cy="5957696"/>
                          </a:xfrm>
                        </wpg:grpSpPr>
                        <wps:wsp>
                          <wps:cNvPr id="56" name="Text Box 15"/>
                          <wps:cNvSpPr txBox="1"/>
                          <wps:spPr>
                            <a:xfrm>
                              <a:off x="-1103820" y="4352172"/>
                              <a:ext cx="7753368" cy="1847680"/>
                            </a:xfrm>
                            <a:prstGeom prst="rect">
                              <a:avLst/>
                            </a:prstGeom>
                            <a:solidFill>
                              <a:schemeClr val="lt1"/>
                            </a:solidFill>
                            <a:ln w="6350">
                              <a:noFill/>
                            </a:ln>
                          </wps:spPr>
                          <wps:txbx>
                            <w:txbxContent>
                              <w:p w14:paraId="046912B7" w14:textId="2F156BA2" w:rsidR="008C5E5F" w:rsidRPr="00B21A40" w:rsidRDefault="008C5E5F" w:rsidP="00B21A40">
                                <w:pPr>
                                  <w:ind w:firstLine="0"/>
                                  <w:jc w:val="center"/>
                                  <w:rPr>
                                    <w:rFonts w:eastAsia="Calibri"/>
                                    <w:b/>
                                    <w:bCs/>
                                    <w:szCs w:val="24"/>
                                    <w:lang w:val="bg-BG"/>
                                  </w:rPr>
                                </w:pPr>
                                <w:r w:rsidRPr="003A3A59">
                                  <w:rPr>
                                    <w:b/>
                                    <w:szCs w:val="24"/>
                                    <w:lang w:val="bg-BG"/>
                                  </w:rPr>
                                  <w:t xml:space="preserve">Фиг. </w:t>
                                </w:r>
                                <w:r w:rsidRPr="005A355C">
                                  <w:rPr>
                                    <w:b/>
                                    <w:szCs w:val="24"/>
                                    <w:lang w:val="ru-RU"/>
                                  </w:rPr>
                                  <w:t>3</w:t>
                                </w:r>
                                <w:r w:rsidRPr="003A3A59">
                                  <w:rPr>
                                    <w:b/>
                                    <w:szCs w:val="24"/>
                                    <w:lang w:val="bg-BG"/>
                                  </w:rPr>
                                  <w:t>.</w:t>
                                </w:r>
                                <w:r>
                                  <w:rPr>
                                    <w:b/>
                                    <w:szCs w:val="24"/>
                                    <w:lang w:val="ru-RU"/>
                                  </w:rPr>
                                  <w:t>7</w:t>
                                </w:r>
                                <w:r w:rsidRPr="003A3A59">
                                  <w:rPr>
                                    <w:b/>
                                    <w:szCs w:val="24"/>
                                    <w:lang w:val="bg-BG"/>
                                  </w:rPr>
                                  <w:t xml:space="preserve">. </w:t>
                                </w:r>
                                <w:r>
                                  <w:rPr>
                                    <w:b/>
                                    <w:bCs/>
                                    <w:szCs w:val="24"/>
                                    <w:lang w:val="bg-BG"/>
                                  </w:rPr>
                                  <w:t xml:space="preserve">Удостоверение за спирачната маса на БВ № 2610, издадено в гара Варна – лицева част и гръб. На гърба с „О“ е отбелязано откачането от състава на дизеловия локомотив № 92520007126-2 в гара Горна Оряховица. </w:t>
                                </w:r>
                              </w:p>
                              <w:p w14:paraId="18ABF198" w14:textId="4DFF9B6B" w:rsidR="008C5E5F" w:rsidRPr="003A3A59" w:rsidRDefault="008C5E5F" w:rsidP="00576080">
                                <w:pPr>
                                  <w:ind w:firstLine="0"/>
                                  <w:jc w:val="center"/>
                                  <w:rPr>
                                    <w:rFonts w:eastAsia="Calibri"/>
                                    <w:b/>
                                    <w:bCs/>
                                    <w:szCs w:val="24"/>
                                    <w:lang w:val="bg-BG"/>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7" name="Картина 9"/>
                            <pic:cNvPicPr>
                              <a:picLocks noChangeAspect="1"/>
                            </pic:cNvPicPr>
                          </pic:nvPicPr>
                          <pic:blipFill rotWithShape="1">
                            <a:blip r:embed="rId35">
                              <a:extLst>
                                <a:ext uri="{28A0092B-C50C-407E-A947-70E740481C1C}">
                                  <a14:useLocalDpi xmlns:a14="http://schemas.microsoft.com/office/drawing/2010/main" val="0"/>
                                </a:ext>
                              </a:extLst>
                            </a:blip>
                            <a:srcRect t="-152" b="-42"/>
                            <a:stretch/>
                          </pic:blipFill>
                          <pic:spPr>
                            <a:xfrm>
                              <a:off x="-199051" y="242156"/>
                              <a:ext cx="3000375" cy="4110016"/>
                            </a:xfrm>
                            <a:prstGeom prst="rect">
                              <a:avLst/>
                            </a:prstGeom>
                          </pic:spPr>
                        </pic:pic>
                      </wpg:grpSp>
                      <pic:pic xmlns:pic="http://schemas.openxmlformats.org/drawingml/2006/picture">
                        <pic:nvPicPr>
                          <pic:cNvPr id="58" name="Картина 16"/>
                          <pic:cNvPicPr>
                            <a:picLocks noChangeAspect="1"/>
                          </pic:cNvPicPr>
                        </pic:nvPicPr>
                        <pic:blipFill>
                          <a:blip r:embed="rId36" cstate="print"/>
                          <a:stretch>
                            <a:fillRect/>
                          </a:stretch>
                        </pic:blipFill>
                        <pic:spPr>
                          <a:xfrm>
                            <a:off x="3457574" y="806311"/>
                            <a:ext cx="2987893" cy="4022078"/>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3F397B0" id="Group 54" o:spid="_x0000_s1070" style="position:absolute;left:0;text-align:left;margin-left:2.45pt;margin-top:310.6pt;width:462.75pt;height:355.4pt;z-index:252401664;mso-width-relative:margin;mso-height-relative:margin" coordorigin="-4475,7184" coordsize="77533,595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">
                <v:group id="Group 55" o:spid="_x0000_s1071" style="position:absolute;left:-4475;top:7184;width:77532;height:59577" coordorigin="-11038,2421" coordsize="77533,59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Text Box 15" o:spid="_x0000_s1072" type="#_x0000_t202" style="position:absolute;left:-11038;top:43521;width:77533;height:18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" fillcolor="white [3201]" stroked="f" strokeweight=".5pt">
                    <v:textbox>
                      <w:txbxContent>
                        <w:p w14:paraId="046912B7" w14:textId="2F156BA2" w:rsidR="008C5E5F" w:rsidRPr="00B21A40" w:rsidRDefault="008C5E5F" w:rsidP="00B21A40">
                          <w:pPr>
                            <w:ind w:firstLine="0"/>
                            <w:jc w:val="center"/>
                            <w:rPr>
                              <w:rFonts w:eastAsia="Calibri"/>
                              <w:b/>
                              <w:bCs/>
                              <w:szCs w:val="24"/>
                              <w:lang w:val="bg-BG"/>
                            </w:rPr>
                          </w:pPr>
                          <w:r w:rsidRPr="003A3A59">
                            <w:rPr>
                              <w:b/>
                              <w:szCs w:val="24"/>
                              <w:lang w:val="bg-BG"/>
                            </w:rPr>
                            <w:t xml:space="preserve">Фиг. </w:t>
                          </w:r>
                          <w:r w:rsidRPr="005A355C">
                            <w:rPr>
                              <w:b/>
                              <w:szCs w:val="24"/>
                              <w:lang w:val="ru-RU"/>
                            </w:rPr>
                            <w:t>3</w:t>
                          </w:r>
                          <w:r w:rsidRPr="003A3A59">
                            <w:rPr>
                              <w:b/>
                              <w:szCs w:val="24"/>
                              <w:lang w:val="bg-BG"/>
                            </w:rPr>
                            <w:t>.</w:t>
                          </w:r>
                          <w:r>
                            <w:rPr>
                              <w:b/>
                              <w:szCs w:val="24"/>
                              <w:lang w:val="ru-RU"/>
                            </w:rPr>
                            <w:t>7</w:t>
                          </w:r>
                          <w:r w:rsidRPr="003A3A59">
                            <w:rPr>
                              <w:b/>
                              <w:szCs w:val="24"/>
                              <w:lang w:val="bg-BG"/>
                            </w:rPr>
                            <w:t xml:space="preserve">. </w:t>
                          </w:r>
                          <w:r>
                            <w:rPr>
                              <w:b/>
                              <w:bCs/>
                              <w:szCs w:val="24"/>
                              <w:lang w:val="bg-BG"/>
                            </w:rPr>
                            <w:t xml:space="preserve">Удостоверение за спирачната маса на БВ № 2610, издадено в гара Варна – лицева част и гръб. На гърба с „О“ е отбелязано откачането от състава на дизеловия локомотив № 92520007126-2 в гара Горна Оряховица. </w:t>
                          </w:r>
                        </w:p>
                        <w:p w14:paraId="18ABF198" w14:textId="4DFF9B6B" w:rsidR="008C5E5F" w:rsidRPr="003A3A59" w:rsidRDefault="008C5E5F" w:rsidP="00576080">
                          <w:pPr>
                            <w:ind w:firstLine="0"/>
                            <w:jc w:val="center"/>
                            <w:rPr>
                              <w:rFonts w:eastAsia="Calibri"/>
                              <w:b/>
                              <w:bCs/>
                              <w:szCs w:val="24"/>
                              <w:lang w:val="bg-BG"/>
                            </w:rPr>
                          </w:pPr>
                        </w:p>
                      </w:txbxContent>
                    </v:textbox>
                  </v:shape>
                  <v:shape id="Картина 9" o:spid="_x0000_s1073" type="#_x0000_t75" style="position:absolute;left:-1990;top:2421;width:30003;height:4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">
                    <v:imagedata r:id="rId37" o:title="" croptop="-100f" cropbottom="-28f"/>
                    <v:path arrowok="t"/>
                  </v:shape>
                </v:group>
                <v:shape id="Картина 16" o:spid="_x0000_s1074" type="#_x0000_t75" style="position:absolute;left:34575;top:8063;width:29879;height:40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">
                  <v:imagedata r:id="rId38" o:title=""/>
                  <v:path arrowok="t"/>
                </v:shape>
                <w10:wrap type="topAndBottom"/>
              </v:group>
            </w:pict>
          </mc:Fallback>
        </mc:AlternateContent>
      </w:r>
      <w:r w:rsidR="00B17D2B" w:rsidRPr="00DC4A76">
        <w:rPr>
          <w:noProof/>
          <w:lang w:val="bg-BG" w:eastAsia="bg-BG"/>
        </w:rPr>
        <mc:AlternateContent>
          <mc:Choice Requires="wpg">
            <w:drawing>
              <wp:anchor distT="0" distB="0" distL="114300" distR="114300" simplePos="0" relativeHeight="252399616" behindDoc="0" locked="0" layoutInCell="1" allowOverlap="1" wp14:anchorId="612CD855" wp14:editId="0BBC2E21">
                <wp:simplePos x="0" y="0"/>
                <wp:positionH relativeFrom="column">
                  <wp:posOffset>682625</wp:posOffset>
                </wp:positionH>
                <wp:positionV relativeFrom="paragraph">
                  <wp:posOffset>152400</wp:posOffset>
                </wp:positionV>
                <wp:extent cx="4848225" cy="3744595"/>
                <wp:effectExtent l="0" t="0" r="9525" b="8255"/>
                <wp:wrapTopAndBottom/>
                <wp:docPr id="51" name="Group 51"/>
                <wp:cNvGraphicFramePr/>
                <a:graphic xmlns:a="http://schemas.openxmlformats.org/drawingml/2006/main">
                  <a:graphicData uri="http://schemas.microsoft.com/office/word/2010/wordprocessingGroup">
                    <wpg:wgp>
                      <wpg:cNvGrpSpPr/>
                      <wpg:grpSpPr>
                        <a:xfrm>
                          <a:off x="0" y="0"/>
                          <a:ext cx="4848225" cy="3744595"/>
                          <a:chOff x="-570525" y="1561024"/>
                          <a:chExt cx="5562600" cy="4296680"/>
                        </a:xfrm>
                      </wpg:grpSpPr>
                      <wps:wsp>
                        <wps:cNvPr id="52" name="Text Box 15"/>
                        <wps:cNvSpPr txBox="1"/>
                        <wps:spPr>
                          <a:xfrm>
                            <a:off x="-503850" y="5524061"/>
                            <a:ext cx="5362575" cy="333643"/>
                          </a:xfrm>
                          <a:prstGeom prst="rect">
                            <a:avLst/>
                          </a:prstGeom>
                          <a:solidFill>
                            <a:schemeClr val="lt1"/>
                          </a:solidFill>
                          <a:ln w="6350">
                            <a:noFill/>
                          </a:ln>
                        </wps:spPr>
                        <wps:txbx>
                          <w:txbxContent>
                            <w:p w14:paraId="3DF69309" w14:textId="56CEBD40" w:rsidR="008C5E5F" w:rsidRPr="003A3A59" w:rsidRDefault="008C5E5F" w:rsidP="008B07CB">
                              <w:pPr>
                                <w:ind w:firstLine="0"/>
                                <w:jc w:val="center"/>
                                <w:rPr>
                                  <w:rFonts w:eastAsia="Calibri"/>
                                  <w:b/>
                                  <w:bCs/>
                                  <w:szCs w:val="24"/>
                                  <w:lang w:val="bg-BG"/>
                                </w:rPr>
                              </w:pPr>
                              <w:r w:rsidRPr="003A3A59">
                                <w:rPr>
                                  <w:b/>
                                  <w:szCs w:val="24"/>
                                  <w:lang w:val="bg-BG"/>
                                </w:rPr>
                                <w:t xml:space="preserve">Фиг. </w:t>
                              </w:r>
                              <w:r>
                                <w:rPr>
                                  <w:b/>
                                  <w:szCs w:val="24"/>
                                  <w:lang w:val="bg-BG"/>
                                </w:rPr>
                                <w:t>3</w:t>
                              </w:r>
                              <w:r w:rsidRPr="003A3A59">
                                <w:rPr>
                                  <w:b/>
                                  <w:szCs w:val="24"/>
                                  <w:lang w:val="bg-BG"/>
                                </w:rPr>
                                <w:t>.</w:t>
                              </w:r>
                              <w:r>
                                <w:rPr>
                                  <w:b/>
                                  <w:szCs w:val="24"/>
                                  <w:lang w:val="bg-BG"/>
                                </w:rPr>
                                <w:t>6</w:t>
                              </w:r>
                              <w:r w:rsidRPr="003A3A59">
                                <w:rPr>
                                  <w:b/>
                                  <w:szCs w:val="24"/>
                                  <w:lang w:val="bg-BG"/>
                                </w:rPr>
                                <w:t xml:space="preserve">. </w:t>
                              </w:r>
                              <w:r>
                                <w:rPr>
                                  <w:b/>
                                  <w:bCs/>
                                  <w:szCs w:val="24"/>
                                  <w:lang w:val="bg-BG"/>
                                </w:rPr>
                                <w:t>Пътен лист на локомотив № 91520044169-8 – гръб.</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3" name="Картина 9"/>
                          <pic:cNvPicPr>
                            <a:picLocks noChangeAspect="1"/>
                          </pic:cNvPicPr>
                        </pic:nvPicPr>
                        <pic:blipFill rotWithShape="1">
                          <a:blip r:embed="rId39">
                            <a:extLst>
                              <a:ext uri="{28A0092B-C50C-407E-A947-70E740481C1C}">
                                <a14:useLocalDpi xmlns:a14="http://schemas.microsoft.com/office/drawing/2010/main" val="0"/>
                              </a:ext>
                            </a:extLst>
                          </a:blip>
                          <a:srcRect t="1085" b="-344"/>
                          <a:stretch/>
                        </pic:blipFill>
                        <pic:spPr>
                          <a:xfrm>
                            <a:off x="-570525" y="1561024"/>
                            <a:ext cx="5562600" cy="39730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12CD855" id="Group 51" o:spid="_x0000_s1075" style="position:absolute;left:0;text-align:left;margin-left:53.75pt;margin-top:12pt;width:381.75pt;height:294.85pt;z-index:252399616;mso-width-relative:margin;mso-height-relative:margin" coordorigin="-5705,15610" coordsize="55626,429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">
                <v:shape id="Text Box 15" o:spid="_x0000_s1076" type="#_x0000_t202" style="position:absolute;left:-5038;top:55240;width:53625;height:3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" fillcolor="white [3201]" stroked="f" strokeweight=".5pt">
                  <v:textbox>
                    <w:txbxContent>
                      <w:p w14:paraId="3DF69309" w14:textId="56CEBD40" w:rsidR="008C5E5F" w:rsidRPr="003A3A59" w:rsidRDefault="008C5E5F" w:rsidP="008B07CB">
                        <w:pPr>
                          <w:ind w:firstLine="0"/>
                          <w:jc w:val="center"/>
                          <w:rPr>
                            <w:rFonts w:eastAsia="Calibri"/>
                            <w:b/>
                            <w:bCs/>
                            <w:szCs w:val="24"/>
                            <w:lang w:val="bg-BG"/>
                          </w:rPr>
                        </w:pPr>
                        <w:r w:rsidRPr="003A3A59">
                          <w:rPr>
                            <w:b/>
                            <w:szCs w:val="24"/>
                            <w:lang w:val="bg-BG"/>
                          </w:rPr>
                          <w:t xml:space="preserve">Фиг. </w:t>
                        </w:r>
                        <w:r>
                          <w:rPr>
                            <w:b/>
                            <w:szCs w:val="24"/>
                            <w:lang w:val="bg-BG"/>
                          </w:rPr>
                          <w:t>3</w:t>
                        </w:r>
                        <w:r w:rsidRPr="003A3A59">
                          <w:rPr>
                            <w:b/>
                            <w:szCs w:val="24"/>
                            <w:lang w:val="bg-BG"/>
                          </w:rPr>
                          <w:t>.</w:t>
                        </w:r>
                        <w:r>
                          <w:rPr>
                            <w:b/>
                            <w:szCs w:val="24"/>
                            <w:lang w:val="bg-BG"/>
                          </w:rPr>
                          <w:t>6</w:t>
                        </w:r>
                        <w:r w:rsidRPr="003A3A59">
                          <w:rPr>
                            <w:b/>
                            <w:szCs w:val="24"/>
                            <w:lang w:val="bg-BG"/>
                          </w:rPr>
                          <w:t xml:space="preserve">. </w:t>
                        </w:r>
                        <w:r>
                          <w:rPr>
                            <w:b/>
                            <w:bCs/>
                            <w:szCs w:val="24"/>
                            <w:lang w:val="bg-BG"/>
                          </w:rPr>
                          <w:t>Пътен лист на локомотив № 91520044169-8 – гръб.</w:t>
                        </w:r>
                      </w:p>
                    </w:txbxContent>
                  </v:textbox>
                </v:shape>
                <v:shape id="Картина 9" o:spid="_x0000_s1077" type="#_x0000_t75" style="position:absolute;left:-5705;top:15610;width:55625;height:39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">
                  <v:imagedata r:id="rId40" o:title="" croptop="711f" cropbottom="-225f"/>
                  <v:path arrowok="t"/>
                </v:shape>
                <w10:wrap type="topAndBottom"/>
              </v:group>
            </w:pict>
          </mc:Fallback>
        </mc:AlternateContent>
      </w:r>
    </w:p>
    <w:p w14:paraId="5B276CA1" w14:textId="18DF28E5" w:rsidR="00886693" w:rsidRPr="00886693" w:rsidRDefault="00B17D2B" w:rsidP="00886693">
      <w:pPr>
        <w:pStyle w:val="ListParagraph"/>
        <w:numPr>
          <w:ilvl w:val="1"/>
          <w:numId w:val="10"/>
        </w:numPr>
        <w:tabs>
          <w:tab w:val="left" w:pos="1276"/>
        </w:tabs>
        <w:rPr>
          <w:b/>
          <w:i/>
          <w:iCs/>
          <w:lang w:val="bg-BG"/>
        </w:rPr>
      </w:pPr>
      <w:r w:rsidRPr="00DC4A76">
        <w:rPr>
          <w:noProof/>
          <w:lang w:val="bg-BG" w:eastAsia="bg-BG"/>
        </w:rPr>
        <w:lastRenderedPageBreak/>
        <mc:AlternateContent>
          <mc:Choice Requires="wpg">
            <w:drawing>
              <wp:anchor distT="0" distB="0" distL="114300" distR="114300" simplePos="0" relativeHeight="252403712" behindDoc="0" locked="0" layoutInCell="1" allowOverlap="1" wp14:anchorId="4348C906" wp14:editId="36E49FAF">
                <wp:simplePos x="0" y="0"/>
                <wp:positionH relativeFrom="column">
                  <wp:posOffset>622935</wp:posOffset>
                </wp:positionH>
                <wp:positionV relativeFrom="paragraph">
                  <wp:posOffset>22860</wp:posOffset>
                </wp:positionV>
                <wp:extent cx="5257800" cy="4570730"/>
                <wp:effectExtent l="0" t="0" r="0" b="9525"/>
                <wp:wrapTopAndBottom/>
                <wp:docPr id="59" name="Group 59"/>
                <wp:cNvGraphicFramePr/>
                <a:graphic xmlns:a="http://schemas.openxmlformats.org/drawingml/2006/main">
                  <a:graphicData uri="http://schemas.microsoft.com/office/word/2010/wordprocessingGroup">
                    <wpg:wgp>
                      <wpg:cNvGrpSpPr/>
                      <wpg:grpSpPr>
                        <a:xfrm>
                          <a:off x="0" y="0"/>
                          <a:ext cx="5257800" cy="4570730"/>
                          <a:chOff x="-255530" y="294459"/>
                          <a:chExt cx="6345256" cy="5519577"/>
                        </a:xfrm>
                      </wpg:grpSpPr>
                      <wps:wsp>
                        <wps:cNvPr id="60" name="Text Box 15"/>
                        <wps:cNvSpPr txBox="1"/>
                        <wps:spPr>
                          <a:xfrm>
                            <a:off x="-255530" y="4342705"/>
                            <a:ext cx="6345256" cy="1471331"/>
                          </a:xfrm>
                          <a:prstGeom prst="rect">
                            <a:avLst/>
                          </a:prstGeom>
                          <a:solidFill>
                            <a:schemeClr val="lt1"/>
                          </a:solidFill>
                          <a:ln w="6350">
                            <a:noFill/>
                          </a:ln>
                        </wps:spPr>
                        <wps:txbx>
                          <w:txbxContent>
                            <w:p w14:paraId="2D27DCCA" w14:textId="402DFC24" w:rsidR="008C5E5F" w:rsidRPr="00B21A40" w:rsidRDefault="008C5E5F" w:rsidP="00827DDC">
                              <w:pPr>
                                <w:ind w:firstLine="0"/>
                                <w:jc w:val="center"/>
                                <w:rPr>
                                  <w:rFonts w:eastAsia="Calibri"/>
                                  <w:b/>
                                  <w:bCs/>
                                  <w:szCs w:val="24"/>
                                  <w:lang w:val="bg-BG"/>
                                </w:rPr>
                              </w:pPr>
                              <w:r w:rsidRPr="00B21A40">
                                <w:rPr>
                                  <w:b/>
                                  <w:szCs w:val="24"/>
                                  <w:lang w:val="bg-BG"/>
                                </w:rPr>
                                <w:t>Фиг. 3.</w:t>
                              </w:r>
                              <w:r>
                                <w:rPr>
                                  <w:b/>
                                  <w:szCs w:val="24"/>
                                  <w:lang w:val="bg-BG"/>
                                </w:rPr>
                                <w:t>8</w:t>
                              </w:r>
                              <w:r w:rsidRPr="00B21A40">
                                <w:rPr>
                                  <w:b/>
                                  <w:szCs w:val="24"/>
                                  <w:lang w:val="bg-BG"/>
                                </w:rPr>
                                <w:t xml:space="preserve">. </w:t>
                              </w:r>
                              <w:r w:rsidRPr="00B21A40">
                                <w:rPr>
                                  <w:b/>
                                  <w:bCs/>
                                  <w:szCs w:val="24"/>
                                  <w:lang w:val="bg-BG"/>
                                </w:rPr>
                                <w:t>Удостоверение за спирачната маса на БВ № 2610, издадено в гара Горна Оряховица – лицева част след откачане на диз</w:t>
                              </w:r>
                              <w:r>
                                <w:rPr>
                                  <w:b/>
                                  <w:bCs/>
                                  <w:szCs w:val="24"/>
                                  <w:lang w:val="bg-BG"/>
                                </w:rPr>
                                <w:t>елов локомотив № 92520007126-2.</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1" name="Картина 9"/>
                          <pic:cNvPicPr>
                            <a:picLocks noChangeAspect="1"/>
                          </pic:cNvPicPr>
                        </pic:nvPicPr>
                        <pic:blipFill>
                          <a:blip r:embed="rId41">
                            <a:extLst>
                              <a:ext uri="{28A0092B-C50C-407E-A947-70E740481C1C}">
                                <a14:useLocalDpi xmlns:a14="http://schemas.microsoft.com/office/drawing/2010/main" val="0"/>
                              </a:ext>
                            </a:extLst>
                          </a:blip>
                          <a:srcRect t="58" b="58"/>
                          <a:stretch/>
                        </pic:blipFill>
                        <pic:spPr>
                          <a:xfrm>
                            <a:off x="1267798" y="294459"/>
                            <a:ext cx="3000375" cy="4110016"/>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348C906" id="Group 59" o:spid="_x0000_s1078" style="position:absolute;left:0;text-align:left;margin-left:49.05pt;margin-top:1.8pt;width:414pt;height:359.9pt;z-index:252403712;mso-width-relative:margin;mso-height-relative:margin" coordorigin="-2555,2944" coordsize="63452,551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">
                <v:shape id="Text Box 15" o:spid="_x0000_s1079" type="#_x0000_t202" style="position:absolute;left:-2555;top:43427;width:63452;height:14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" fillcolor="white [3201]" stroked="f" strokeweight=".5pt">
                  <v:textbox>
                    <w:txbxContent>
                      <w:p w14:paraId="2D27DCCA" w14:textId="402DFC24" w:rsidR="008C5E5F" w:rsidRPr="00B21A40" w:rsidRDefault="008C5E5F" w:rsidP="00827DDC">
                        <w:pPr>
                          <w:ind w:firstLine="0"/>
                          <w:jc w:val="center"/>
                          <w:rPr>
                            <w:rFonts w:eastAsia="Calibri"/>
                            <w:b/>
                            <w:bCs/>
                            <w:szCs w:val="24"/>
                            <w:lang w:val="bg-BG"/>
                          </w:rPr>
                        </w:pPr>
                        <w:r w:rsidRPr="00B21A40">
                          <w:rPr>
                            <w:b/>
                            <w:szCs w:val="24"/>
                            <w:lang w:val="bg-BG"/>
                          </w:rPr>
                          <w:t>Фиг. 3.</w:t>
                        </w:r>
                        <w:r>
                          <w:rPr>
                            <w:b/>
                            <w:szCs w:val="24"/>
                            <w:lang w:val="bg-BG"/>
                          </w:rPr>
                          <w:t>8</w:t>
                        </w:r>
                        <w:r w:rsidRPr="00B21A40">
                          <w:rPr>
                            <w:b/>
                            <w:szCs w:val="24"/>
                            <w:lang w:val="bg-BG"/>
                          </w:rPr>
                          <w:t xml:space="preserve">. </w:t>
                        </w:r>
                        <w:r w:rsidRPr="00B21A40">
                          <w:rPr>
                            <w:b/>
                            <w:bCs/>
                            <w:szCs w:val="24"/>
                            <w:lang w:val="bg-BG"/>
                          </w:rPr>
                          <w:t>Удостоверение за спирачната маса на БВ № 2610, издадено в гара Горна Оряховица – лицева част след откачане на диз</w:t>
                        </w:r>
                        <w:r>
                          <w:rPr>
                            <w:b/>
                            <w:bCs/>
                            <w:szCs w:val="24"/>
                            <w:lang w:val="bg-BG"/>
                          </w:rPr>
                          <w:t>елов локомотив № 92520007126-2.</w:t>
                        </w:r>
                      </w:p>
                    </w:txbxContent>
                  </v:textbox>
                </v:shape>
                <v:shape id="Картина 9" o:spid="_x0000_s1080" type="#_x0000_t75" style="position:absolute;left:12677;top:2944;width:30004;height:4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">
                  <v:imagedata r:id="rId42" o:title="" croptop="38f" cropbottom="38f"/>
                  <v:path arrowok="t"/>
                </v:shape>
                <w10:wrap type="topAndBottom"/>
              </v:group>
            </w:pict>
          </mc:Fallback>
        </mc:AlternateContent>
      </w:r>
      <w:r w:rsidR="001C0C5E" w:rsidRPr="00DC4A76">
        <w:rPr>
          <w:b/>
          <w:i/>
          <w:iCs/>
          <w:lang w:val="bg-BG"/>
        </w:rPr>
        <w:t xml:space="preserve"> Фактическо описание на случилото се.</w:t>
      </w:r>
      <w:r w:rsidR="00576080" w:rsidRPr="00DC4A76">
        <w:rPr>
          <w:noProof/>
          <w:lang w:val="bg-BG"/>
        </w:rPr>
        <w:t xml:space="preserve"> </w:t>
      </w:r>
    </w:p>
    <w:p w14:paraId="31798F89" w14:textId="01979138" w:rsidR="008C0832" w:rsidRPr="00DC4A76" w:rsidRDefault="001C0C5E" w:rsidP="001C0C5E">
      <w:pPr>
        <w:pStyle w:val="ListParagraph"/>
        <w:numPr>
          <w:ilvl w:val="2"/>
          <w:numId w:val="10"/>
        </w:numPr>
        <w:tabs>
          <w:tab w:val="left" w:pos="1134"/>
          <w:tab w:val="left" w:pos="1276"/>
        </w:tabs>
        <w:ind w:left="1276" w:hanging="567"/>
        <w:rPr>
          <w:i/>
          <w:iCs/>
          <w:lang w:val="bg-BG"/>
        </w:rPr>
      </w:pPr>
      <w:r w:rsidRPr="00DC4A76">
        <w:rPr>
          <w:i/>
          <w:iCs/>
          <w:lang w:val="bg-BG"/>
        </w:rPr>
        <w:tab/>
      </w:r>
      <w:r w:rsidR="008C0832" w:rsidRPr="00DC4A76">
        <w:rPr>
          <w:i/>
          <w:iCs/>
          <w:lang w:val="bg-BG"/>
        </w:rPr>
        <w:t>Непосредствена последователност на случките, довели до събитието, включително:</w:t>
      </w:r>
    </w:p>
    <w:p w14:paraId="1F8444E0" w14:textId="087B025B" w:rsidR="008C0832" w:rsidRPr="003F097D" w:rsidRDefault="008C0832" w:rsidP="0043288A">
      <w:pPr>
        <w:pStyle w:val="ListParagraph"/>
        <w:numPr>
          <w:ilvl w:val="3"/>
          <w:numId w:val="10"/>
        </w:numPr>
        <w:ind w:hanging="721"/>
        <w:rPr>
          <w:i/>
          <w:iCs/>
          <w:lang w:val="bg-BG"/>
        </w:rPr>
      </w:pPr>
      <w:r w:rsidRPr="003F097D">
        <w:rPr>
          <w:i/>
          <w:iCs/>
          <w:lang w:val="bg-BG"/>
        </w:rPr>
        <w:t>Действия, предприети от участващи в събитието лица.</w:t>
      </w:r>
    </w:p>
    <w:p w14:paraId="4B1E9C77" w14:textId="0D2CC86E" w:rsidR="002D4B0C" w:rsidRPr="00DC4A76" w:rsidRDefault="00D643EC" w:rsidP="00D643EC">
      <w:pPr>
        <w:rPr>
          <w:lang w:val="bg-BG"/>
        </w:rPr>
      </w:pPr>
      <w:r w:rsidRPr="00DC4A76">
        <w:rPr>
          <w:lang w:val="bg-BG"/>
        </w:rPr>
        <w:t>В 10:47 часа п</w:t>
      </w:r>
      <w:r w:rsidR="00C04031" w:rsidRPr="00DC4A76">
        <w:rPr>
          <w:lang w:val="bg-BG"/>
        </w:rPr>
        <w:t>ри преминаване без спиране на БВ № 2610</w:t>
      </w:r>
      <w:r w:rsidR="004D73CE" w:rsidRPr="00DC4A76">
        <w:rPr>
          <w:lang w:val="bg-BG"/>
        </w:rPr>
        <w:t xml:space="preserve"> </w:t>
      </w:r>
      <w:r w:rsidR="00C04031" w:rsidRPr="00DC4A76">
        <w:rPr>
          <w:lang w:val="bg-BG"/>
        </w:rPr>
        <w:t xml:space="preserve">по втори коловоз на гара Мездра юг дежурният ръководител движение вижда, че от ходовата част на локомотива излиза </w:t>
      </w:r>
      <w:r w:rsidR="00C04D49" w:rsidRPr="00DC4A76">
        <w:rPr>
          <w:lang w:val="bg-BG"/>
        </w:rPr>
        <w:t>дим</w:t>
      </w:r>
      <w:r w:rsidR="00886693">
        <w:rPr>
          <w:lang w:val="bg-BG"/>
        </w:rPr>
        <w:t xml:space="preserve"> и с движения </w:t>
      </w:r>
      <w:r w:rsidR="00D35786">
        <w:rPr>
          <w:lang w:val="bg-BG"/>
        </w:rPr>
        <w:t xml:space="preserve">на ръцете </w:t>
      </w:r>
      <w:r w:rsidR="00886693">
        <w:rPr>
          <w:lang w:val="bg-BG"/>
        </w:rPr>
        <w:t>се опитва да привлече вниманието на локомотивния машинист</w:t>
      </w:r>
      <w:r w:rsidR="00C04031" w:rsidRPr="00DC4A76">
        <w:rPr>
          <w:lang w:val="bg-BG"/>
        </w:rPr>
        <w:t xml:space="preserve">. </w:t>
      </w:r>
      <w:r w:rsidR="00D35786">
        <w:rPr>
          <w:lang w:val="bg-BG"/>
        </w:rPr>
        <w:t>В този момент л</w:t>
      </w:r>
      <w:r w:rsidR="003F097D" w:rsidRPr="00DC4A76">
        <w:rPr>
          <w:lang w:val="bg-BG"/>
        </w:rPr>
        <w:t>окомотивния</w:t>
      </w:r>
      <w:r w:rsidR="003F097D">
        <w:rPr>
          <w:lang w:val="bg-BG"/>
        </w:rPr>
        <w:t>т</w:t>
      </w:r>
      <w:r w:rsidR="003F097D" w:rsidRPr="00DC4A76">
        <w:rPr>
          <w:lang w:val="bg-BG"/>
        </w:rPr>
        <w:t xml:space="preserve"> </w:t>
      </w:r>
      <w:r w:rsidR="00C04031" w:rsidRPr="00DC4A76">
        <w:rPr>
          <w:lang w:val="bg-BG"/>
        </w:rPr>
        <w:t xml:space="preserve">машинист </w:t>
      </w:r>
      <w:r w:rsidR="003F097D">
        <w:rPr>
          <w:lang w:val="bg-BG"/>
        </w:rPr>
        <w:t>забелязва в</w:t>
      </w:r>
      <w:r w:rsidR="00C04031" w:rsidRPr="00DC4A76">
        <w:rPr>
          <w:lang w:val="bg-BG"/>
        </w:rPr>
        <w:t xml:space="preserve"> машинното </w:t>
      </w:r>
      <w:r w:rsidRPr="00DC4A76">
        <w:rPr>
          <w:lang w:val="bg-BG"/>
        </w:rPr>
        <w:t>отделение</w:t>
      </w:r>
      <w:r w:rsidR="00886693">
        <w:rPr>
          <w:lang w:val="bg-BG"/>
        </w:rPr>
        <w:t xml:space="preserve"> гъст черен дим и предприема бързо спиране на</w:t>
      </w:r>
      <w:r w:rsidRPr="00DC4A76">
        <w:rPr>
          <w:lang w:val="bg-BG"/>
        </w:rPr>
        <w:t xml:space="preserve"> влак</w:t>
      </w:r>
      <w:r w:rsidR="00886693">
        <w:rPr>
          <w:lang w:val="bg-BG"/>
        </w:rPr>
        <w:t>а</w:t>
      </w:r>
      <w:r w:rsidRPr="00DC4A76">
        <w:rPr>
          <w:lang w:val="bg-BG"/>
        </w:rPr>
        <w:t xml:space="preserve"> в 10:50 часа на втори коловоз на км 85+090 след приемното здание на гарата. Локомотивната бригада изключва локомотива</w:t>
      </w:r>
      <w:r w:rsidR="00886693">
        <w:rPr>
          <w:lang w:val="bg-BG"/>
        </w:rPr>
        <w:t xml:space="preserve"> от напрежение и с наличните пожарогасители</w:t>
      </w:r>
      <w:r w:rsidRPr="00DC4A76">
        <w:rPr>
          <w:lang w:val="bg-BG"/>
        </w:rPr>
        <w:t xml:space="preserve"> предприемат гасене на локомотива отвън.</w:t>
      </w:r>
      <w:r w:rsidR="007C7735" w:rsidRPr="00DC4A76">
        <w:rPr>
          <w:lang w:val="bg-BG"/>
        </w:rPr>
        <w:t xml:space="preserve"> За</w:t>
      </w:r>
      <w:r w:rsidR="00E32747" w:rsidRPr="00DC4A76">
        <w:rPr>
          <w:lang w:val="bg-BG"/>
        </w:rPr>
        <w:t>действат и пожарогасителната инс</w:t>
      </w:r>
      <w:r w:rsidR="00D35786">
        <w:rPr>
          <w:lang w:val="bg-BG"/>
        </w:rPr>
        <w:t>талация (комисията за разследване</w:t>
      </w:r>
      <w:r w:rsidR="00E32747" w:rsidRPr="00DC4A76">
        <w:rPr>
          <w:lang w:val="bg-BG"/>
        </w:rPr>
        <w:t xml:space="preserve"> </w:t>
      </w:r>
      <w:r w:rsidR="00D35786" w:rsidRPr="00D35786">
        <w:rPr>
          <w:lang w:val="bg-BG"/>
        </w:rPr>
        <w:t xml:space="preserve">впоследствие </w:t>
      </w:r>
      <w:r w:rsidR="00E32747" w:rsidRPr="00DC4A76">
        <w:rPr>
          <w:lang w:val="bg-BG"/>
        </w:rPr>
        <w:t>установява, че не е сработила).</w:t>
      </w:r>
      <w:r w:rsidR="002D4B0C" w:rsidRPr="00DC4A76">
        <w:rPr>
          <w:lang w:val="bg-BG"/>
        </w:rPr>
        <w:t xml:space="preserve"> Кондуктор</w:t>
      </w:r>
      <w:r w:rsidR="003F097D">
        <w:rPr>
          <w:lang w:val="bg-BG"/>
        </w:rPr>
        <w:t>ът</w:t>
      </w:r>
      <w:r w:rsidR="002D4B0C" w:rsidRPr="00DC4A76">
        <w:rPr>
          <w:lang w:val="bg-BG"/>
        </w:rPr>
        <w:t xml:space="preserve"> </w:t>
      </w:r>
      <w:r w:rsidR="003F097D">
        <w:rPr>
          <w:lang w:val="bg-BG"/>
        </w:rPr>
        <w:t>и</w:t>
      </w:r>
      <w:r w:rsidR="002D4B0C" w:rsidRPr="00DC4A76">
        <w:rPr>
          <w:lang w:val="bg-BG"/>
        </w:rPr>
        <w:t xml:space="preserve"> помощник-локомотивния</w:t>
      </w:r>
      <w:r w:rsidR="003F097D">
        <w:rPr>
          <w:lang w:val="bg-BG"/>
        </w:rPr>
        <w:t>т</w:t>
      </w:r>
      <w:r w:rsidR="002D4B0C" w:rsidRPr="00DC4A76">
        <w:rPr>
          <w:lang w:val="bg-BG"/>
        </w:rPr>
        <w:t xml:space="preserve"> машинис</w:t>
      </w:r>
      <w:r w:rsidR="00886693">
        <w:rPr>
          <w:lang w:val="bg-BG"/>
        </w:rPr>
        <w:t>т донасят от вагоните още пожарогасители</w:t>
      </w:r>
      <w:r w:rsidR="003F097D">
        <w:rPr>
          <w:lang w:val="bg-BG"/>
        </w:rPr>
        <w:t>,</w:t>
      </w:r>
      <w:r w:rsidR="002D4B0C" w:rsidRPr="00DC4A76">
        <w:rPr>
          <w:lang w:val="bg-BG"/>
        </w:rPr>
        <w:t xml:space="preserve"> </w:t>
      </w:r>
      <w:r w:rsidR="003F097D">
        <w:rPr>
          <w:lang w:val="bg-BG"/>
        </w:rPr>
        <w:t xml:space="preserve">които се използват, </w:t>
      </w:r>
      <w:r w:rsidR="00886693">
        <w:rPr>
          <w:lang w:val="bg-BG"/>
        </w:rPr>
        <w:t xml:space="preserve">но пожарът </w:t>
      </w:r>
      <w:r w:rsidR="00D35786">
        <w:rPr>
          <w:lang w:val="bg-BG"/>
        </w:rPr>
        <w:t xml:space="preserve">бързо </w:t>
      </w:r>
      <w:r w:rsidR="00886693">
        <w:rPr>
          <w:lang w:val="bg-BG"/>
        </w:rPr>
        <w:t>се разраства</w:t>
      </w:r>
      <w:r w:rsidR="002D4B0C" w:rsidRPr="00DC4A76">
        <w:rPr>
          <w:lang w:val="bg-BG"/>
        </w:rPr>
        <w:t xml:space="preserve">. </w:t>
      </w:r>
      <w:r w:rsidR="003F097D" w:rsidRPr="00DC4A76">
        <w:rPr>
          <w:lang w:val="bg-BG"/>
        </w:rPr>
        <w:t xml:space="preserve">Локомотивният </w:t>
      </w:r>
      <w:r w:rsidR="002D4B0C" w:rsidRPr="00DC4A76">
        <w:rPr>
          <w:lang w:val="bg-BG"/>
        </w:rPr>
        <w:t xml:space="preserve">машинист уведомява </w:t>
      </w:r>
      <w:r w:rsidR="00886693">
        <w:rPr>
          <w:lang w:val="bg-BG"/>
        </w:rPr>
        <w:t xml:space="preserve">по </w:t>
      </w:r>
      <w:r w:rsidR="002D4B0C" w:rsidRPr="00DC4A76">
        <w:rPr>
          <w:lang w:val="bg-BG"/>
        </w:rPr>
        <w:t xml:space="preserve">националния телефон 112 за възникналия пожар. </w:t>
      </w:r>
      <w:r w:rsidR="00D35786">
        <w:rPr>
          <w:lang w:val="bg-BG"/>
        </w:rPr>
        <w:t xml:space="preserve"> </w:t>
      </w:r>
    </w:p>
    <w:p w14:paraId="09995C13" w14:textId="2D1B9583" w:rsidR="002D4B0C" w:rsidRPr="00DC4A76" w:rsidRDefault="002D4B0C" w:rsidP="00D643EC">
      <w:pPr>
        <w:rPr>
          <w:lang w:val="bg-BG"/>
        </w:rPr>
      </w:pPr>
      <w:r w:rsidRPr="00DC4A76">
        <w:rPr>
          <w:lang w:val="bg-BG"/>
        </w:rPr>
        <w:t>Превозната бригада</w:t>
      </w:r>
      <w:r w:rsidR="003F097D">
        <w:rPr>
          <w:lang w:val="bg-BG"/>
        </w:rPr>
        <w:t>:</w:t>
      </w:r>
      <w:r w:rsidRPr="00DC4A76">
        <w:rPr>
          <w:lang w:val="bg-BG"/>
        </w:rPr>
        <w:t xml:space="preserve"> началник влак и кондуктор</w:t>
      </w:r>
      <w:r w:rsidR="003F097D">
        <w:rPr>
          <w:lang w:val="bg-BG"/>
        </w:rPr>
        <w:t>,</w:t>
      </w:r>
      <w:r w:rsidRPr="00DC4A76">
        <w:rPr>
          <w:lang w:val="bg-BG"/>
        </w:rPr>
        <w:t xml:space="preserve"> своевременно организират извеждането на всички пътници от вагоните с багажите </w:t>
      </w:r>
      <w:r w:rsidR="00D35786">
        <w:rPr>
          <w:lang w:val="bg-BG"/>
        </w:rPr>
        <w:t xml:space="preserve">им </w:t>
      </w:r>
      <w:r w:rsidRPr="00DC4A76">
        <w:rPr>
          <w:lang w:val="bg-BG"/>
        </w:rPr>
        <w:t>на безопасно разстояние.</w:t>
      </w:r>
    </w:p>
    <w:p w14:paraId="68CD4F43" w14:textId="3C21A710" w:rsidR="002D4B0C" w:rsidRPr="00DC4A76" w:rsidRDefault="002D4B0C" w:rsidP="00D643EC">
      <w:pPr>
        <w:rPr>
          <w:lang w:val="bg-BG"/>
        </w:rPr>
      </w:pPr>
      <w:r w:rsidRPr="00DC4A76">
        <w:rPr>
          <w:lang w:val="bg-BG"/>
        </w:rPr>
        <w:t>Постовия</w:t>
      </w:r>
      <w:r w:rsidR="003F097D">
        <w:rPr>
          <w:lang w:val="bg-BG"/>
        </w:rPr>
        <w:t>т</w:t>
      </w:r>
      <w:r w:rsidR="00D35786">
        <w:rPr>
          <w:lang w:val="bg-BG"/>
        </w:rPr>
        <w:t xml:space="preserve"> стрелочник на</w:t>
      </w:r>
      <w:r w:rsidRPr="00DC4A76">
        <w:rPr>
          <w:lang w:val="bg-BG"/>
        </w:rPr>
        <w:t xml:space="preserve"> гара Мездра юг е изпратен на място </w:t>
      </w:r>
      <w:r w:rsidR="00D35786">
        <w:rPr>
          <w:lang w:val="bg-BG"/>
        </w:rPr>
        <w:t xml:space="preserve">от </w:t>
      </w:r>
      <w:r w:rsidRPr="00DC4A76">
        <w:rPr>
          <w:lang w:val="bg-BG"/>
        </w:rPr>
        <w:t>дежурния рък</w:t>
      </w:r>
      <w:r w:rsidR="00D35786">
        <w:rPr>
          <w:lang w:val="bg-BG"/>
        </w:rPr>
        <w:t xml:space="preserve">оводител движение </w:t>
      </w:r>
      <w:r w:rsidR="00D35786" w:rsidRPr="00D35786">
        <w:rPr>
          <w:lang w:val="bg-BG"/>
        </w:rPr>
        <w:t>и докл</w:t>
      </w:r>
      <w:r w:rsidR="00D35786">
        <w:rPr>
          <w:lang w:val="bg-BG"/>
        </w:rPr>
        <w:t>адва</w:t>
      </w:r>
      <w:r w:rsidRPr="00DC4A76">
        <w:rPr>
          <w:lang w:val="bg-BG"/>
        </w:rPr>
        <w:t xml:space="preserve">, </w:t>
      </w:r>
      <w:r w:rsidR="003F097D">
        <w:rPr>
          <w:lang w:val="bg-BG"/>
        </w:rPr>
        <w:t xml:space="preserve">а </w:t>
      </w:r>
      <w:r w:rsidRPr="00DC4A76">
        <w:rPr>
          <w:lang w:val="bg-BG"/>
        </w:rPr>
        <w:t>той от своя страна на дежурния влаков диспечер</w:t>
      </w:r>
      <w:r w:rsidR="00C56DE9">
        <w:rPr>
          <w:lang w:val="bg-BG"/>
        </w:rPr>
        <w:t xml:space="preserve"> в участъка</w:t>
      </w:r>
      <w:r w:rsidRPr="00DC4A76">
        <w:rPr>
          <w:lang w:val="bg-BG"/>
        </w:rPr>
        <w:t xml:space="preserve">. Организирано е </w:t>
      </w:r>
      <w:r w:rsidR="00C56DE9">
        <w:rPr>
          <w:lang w:val="bg-BG"/>
        </w:rPr>
        <w:t xml:space="preserve">бързо </w:t>
      </w:r>
      <w:r w:rsidRPr="00DC4A76">
        <w:rPr>
          <w:lang w:val="bg-BG"/>
        </w:rPr>
        <w:t>изключване на напрежението в контакт</w:t>
      </w:r>
      <w:r w:rsidR="00C56DE9">
        <w:rPr>
          <w:lang w:val="bg-BG"/>
        </w:rPr>
        <w:t>ната мрежа за започване гасене</w:t>
      </w:r>
      <w:r w:rsidRPr="00DC4A76">
        <w:rPr>
          <w:lang w:val="bg-BG"/>
        </w:rPr>
        <w:t xml:space="preserve"> на локомотива от органите на </w:t>
      </w:r>
      <w:r w:rsidR="00D35786">
        <w:rPr>
          <w:lang w:val="bg-BG"/>
        </w:rPr>
        <w:t xml:space="preserve">РС </w:t>
      </w:r>
      <w:r w:rsidRPr="00DC4A76">
        <w:rPr>
          <w:lang w:val="bg-BG"/>
        </w:rPr>
        <w:t>ПБиЗН.</w:t>
      </w:r>
    </w:p>
    <w:p w14:paraId="7BA0F638" w14:textId="17B904D6" w:rsidR="0006718E" w:rsidRPr="00DC4A76" w:rsidRDefault="002D4B0C" w:rsidP="00D643EC">
      <w:pPr>
        <w:rPr>
          <w:lang w:val="bg-BG"/>
        </w:rPr>
      </w:pPr>
      <w:r w:rsidRPr="00DC4A76">
        <w:rPr>
          <w:lang w:val="bg-BG"/>
        </w:rPr>
        <w:t xml:space="preserve">В 11:05 часа пристига специализиран </w:t>
      </w:r>
      <w:r w:rsidR="003F097D">
        <w:rPr>
          <w:lang w:val="bg-BG"/>
        </w:rPr>
        <w:t>противо</w:t>
      </w:r>
      <w:r w:rsidR="00886693">
        <w:rPr>
          <w:lang w:val="bg-BG"/>
        </w:rPr>
        <w:t>пожарен автомобил на РС</w:t>
      </w:r>
      <w:r w:rsidRPr="00DC4A76">
        <w:rPr>
          <w:lang w:val="bg-BG"/>
        </w:rPr>
        <w:t xml:space="preserve"> ПБиЗН Мездра и предприема гасене на локомотива. В 12:30 часа пожар</w:t>
      </w:r>
      <w:r w:rsidR="003F097D">
        <w:rPr>
          <w:lang w:val="bg-BG"/>
        </w:rPr>
        <w:t>ът</w:t>
      </w:r>
      <w:r w:rsidRPr="00DC4A76">
        <w:rPr>
          <w:lang w:val="bg-BG"/>
        </w:rPr>
        <w:t xml:space="preserve"> е </w:t>
      </w:r>
      <w:r w:rsidR="00D35786">
        <w:rPr>
          <w:lang w:val="bg-BG"/>
        </w:rPr>
        <w:t xml:space="preserve">овладян и </w:t>
      </w:r>
      <w:r w:rsidRPr="00DC4A76">
        <w:rPr>
          <w:lang w:val="bg-BG"/>
        </w:rPr>
        <w:t xml:space="preserve">потушен. </w:t>
      </w:r>
    </w:p>
    <w:p w14:paraId="0CD47D8E" w14:textId="32894731" w:rsidR="002D4B0C" w:rsidRPr="00DC4A76" w:rsidRDefault="0006718E" w:rsidP="00D643EC">
      <w:pPr>
        <w:rPr>
          <w:lang w:val="bg-BG"/>
        </w:rPr>
      </w:pPr>
      <w:r w:rsidRPr="00DC4A76">
        <w:rPr>
          <w:lang w:val="bg-BG"/>
        </w:rPr>
        <w:lastRenderedPageBreak/>
        <w:t>В 13:05 часа локомотив</w:t>
      </w:r>
      <w:r w:rsidR="003F097D">
        <w:rPr>
          <w:lang w:val="bg-BG"/>
        </w:rPr>
        <w:t>ът</w:t>
      </w:r>
      <w:r w:rsidRPr="00DC4A76">
        <w:rPr>
          <w:lang w:val="bg-BG"/>
        </w:rPr>
        <w:t xml:space="preserve"> се</w:t>
      </w:r>
      <w:r w:rsidR="002D4B0C" w:rsidRPr="00DC4A76">
        <w:rPr>
          <w:lang w:val="bg-BG"/>
        </w:rPr>
        <w:t xml:space="preserve"> при</w:t>
      </w:r>
      <w:r w:rsidRPr="00DC4A76">
        <w:rPr>
          <w:lang w:val="bg-BG"/>
        </w:rPr>
        <w:t>движва</w:t>
      </w:r>
      <w:r w:rsidR="002D4B0C" w:rsidRPr="00DC4A76">
        <w:rPr>
          <w:lang w:val="bg-BG"/>
        </w:rPr>
        <w:t xml:space="preserve"> по втори коловоз </w:t>
      </w:r>
      <w:r w:rsidRPr="00DC4A76">
        <w:rPr>
          <w:lang w:val="bg-BG"/>
        </w:rPr>
        <w:t xml:space="preserve">с маневрен локомотив и </w:t>
      </w:r>
      <w:r w:rsidR="002D4B0C" w:rsidRPr="00DC4A76">
        <w:rPr>
          <w:lang w:val="bg-BG"/>
        </w:rPr>
        <w:t>отново се възпламенява. Отново последва изключване на напрежението в контактната м</w:t>
      </w:r>
      <w:r w:rsidR="00C84E6C" w:rsidRPr="00DC4A76">
        <w:rPr>
          <w:lang w:val="bg-BG"/>
        </w:rPr>
        <w:t xml:space="preserve">режа и </w:t>
      </w:r>
      <w:r w:rsidR="002D4B0C" w:rsidRPr="00DC4A76">
        <w:rPr>
          <w:lang w:val="bg-BG"/>
        </w:rPr>
        <w:t xml:space="preserve">започва повторно гасене. </w:t>
      </w:r>
      <w:r w:rsidR="00C84E6C" w:rsidRPr="00DC4A76">
        <w:rPr>
          <w:lang w:val="bg-BG"/>
        </w:rPr>
        <w:t>В 13:58 часа пожарът е локализиран и потушен</w:t>
      </w:r>
      <w:r w:rsidRPr="00DC4A76">
        <w:rPr>
          <w:lang w:val="bg-BG"/>
        </w:rPr>
        <w:t>.</w:t>
      </w:r>
    </w:p>
    <w:p w14:paraId="0259477A" w14:textId="4FFDF5E3" w:rsidR="004D73CE" w:rsidRPr="00DC4A76" w:rsidRDefault="0006718E" w:rsidP="009536F7">
      <w:pPr>
        <w:rPr>
          <w:lang w:val="bg-BG"/>
        </w:rPr>
      </w:pPr>
      <w:r w:rsidRPr="00DC4A76">
        <w:rPr>
          <w:lang w:val="bg-BG"/>
        </w:rPr>
        <w:t>В 14:47 часа опожарения</w:t>
      </w:r>
      <w:r w:rsidR="003F097D">
        <w:rPr>
          <w:lang w:val="bg-BG"/>
        </w:rPr>
        <w:t>т</w:t>
      </w:r>
      <w:r w:rsidRPr="00DC4A76">
        <w:rPr>
          <w:lang w:val="bg-BG"/>
        </w:rPr>
        <w:t xml:space="preserve"> локомотив № 91520044169-8 е придвижен от гара Мездра юг до Локомотивно депо Мездра, където са предприети мерки за екипиране и </w:t>
      </w:r>
      <w:r w:rsidR="00D16386">
        <w:rPr>
          <w:lang w:val="bg-BG"/>
        </w:rPr>
        <w:t>придвижване</w:t>
      </w:r>
      <w:r w:rsidR="00CF5819">
        <w:rPr>
          <w:lang w:val="bg-BG"/>
        </w:rPr>
        <w:t>то му</w:t>
      </w:r>
      <w:r w:rsidRPr="00DC4A76">
        <w:rPr>
          <w:lang w:val="bg-BG"/>
        </w:rPr>
        <w:t xml:space="preserve"> до Локомотивно депо Горна Оряховица.</w:t>
      </w:r>
    </w:p>
    <w:p w14:paraId="7DD34A51" w14:textId="5B8914B3" w:rsidR="008C0832" w:rsidRPr="00DC4A76" w:rsidRDefault="008C0832" w:rsidP="00337295">
      <w:pPr>
        <w:pStyle w:val="ListParagraph"/>
        <w:numPr>
          <w:ilvl w:val="3"/>
          <w:numId w:val="10"/>
        </w:numPr>
        <w:spacing w:before="120"/>
        <w:ind w:left="0" w:firstLine="720"/>
        <w:contextualSpacing w:val="0"/>
        <w:rPr>
          <w:i/>
          <w:iCs/>
          <w:lang w:val="bg-BG"/>
        </w:rPr>
      </w:pPr>
      <w:r w:rsidRPr="00DC4A76">
        <w:rPr>
          <w:i/>
          <w:iCs/>
          <w:lang w:val="bg-BG"/>
        </w:rPr>
        <w:t>Функциониране на подвижния състав и техническите съоръжения.</w:t>
      </w:r>
    </w:p>
    <w:p w14:paraId="5E7E0862" w14:textId="3068C3EB" w:rsidR="00EE28EE" w:rsidRPr="00DC4A76" w:rsidRDefault="003020F5" w:rsidP="003020F5">
      <w:pPr>
        <w:rPr>
          <w:lang w:val="bg-BG"/>
        </w:rPr>
      </w:pPr>
      <w:r w:rsidRPr="00DC4A76">
        <w:rPr>
          <w:lang w:val="bg-BG"/>
        </w:rPr>
        <w:t>До момента на произшествието</w:t>
      </w:r>
      <w:r w:rsidR="008352BD" w:rsidRPr="00DC4A76">
        <w:rPr>
          <w:lang w:val="bg-BG"/>
        </w:rPr>
        <w:t xml:space="preserve"> подвижният състав</w:t>
      </w:r>
      <w:r w:rsidR="00CC6C87" w:rsidRPr="00DC4A76">
        <w:rPr>
          <w:lang w:val="bg-BG"/>
        </w:rPr>
        <w:t xml:space="preserve"> на БВ № 2610</w:t>
      </w:r>
      <w:r w:rsidRPr="00DC4A76">
        <w:rPr>
          <w:lang w:val="bg-BG"/>
        </w:rPr>
        <w:t xml:space="preserve"> (локомотив</w:t>
      </w:r>
      <w:r w:rsidR="0043288A" w:rsidRPr="00DC4A76">
        <w:rPr>
          <w:lang w:val="bg-BG"/>
        </w:rPr>
        <w:t>ът</w:t>
      </w:r>
      <w:r w:rsidRPr="00DC4A76">
        <w:rPr>
          <w:lang w:val="bg-BG"/>
        </w:rPr>
        <w:t xml:space="preserve"> и четири</w:t>
      </w:r>
      <w:r w:rsidR="0043288A" w:rsidRPr="00DC4A76">
        <w:rPr>
          <w:lang w:val="bg-BG"/>
        </w:rPr>
        <w:t>те</w:t>
      </w:r>
      <w:r w:rsidRPr="00DC4A76">
        <w:rPr>
          <w:lang w:val="bg-BG"/>
        </w:rPr>
        <w:t xml:space="preserve"> вагона),  са били технически изправни. </w:t>
      </w:r>
    </w:p>
    <w:p w14:paraId="41BDB1CA" w14:textId="689C9A56" w:rsidR="00EE28EE" w:rsidRPr="00DC4A76" w:rsidRDefault="003F097D" w:rsidP="003020F5">
      <w:pPr>
        <w:rPr>
          <w:lang w:val="bg-BG"/>
        </w:rPr>
      </w:pPr>
      <w:r w:rsidRPr="00DC4A76">
        <w:rPr>
          <w:lang w:val="bg-BG"/>
        </w:rPr>
        <w:t xml:space="preserve">По </w:t>
      </w:r>
      <w:r w:rsidR="00990A7B" w:rsidRPr="00DC4A76">
        <w:rPr>
          <w:lang w:val="bg-BG"/>
        </w:rPr>
        <w:t xml:space="preserve">време на обслужване на БВ № </w:t>
      </w:r>
      <w:r w:rsidR="008352BD" w:rsidRPr="00DC4A76">
        <w:rPr>
          <w:lang w:val="bg-BG"/>
        </w:rPr>
        <w:t xml:space="preserve">2610 локомотивната бригада </w:t>
      </w:r>
      <w:r>
        <w:rPr>
          <w:lang w:val="bg-BG"/>
        </w:rPr>
        <w:t xml:space="preserve">на </w:t>
      </w:r>
      <w:r w:rsidRPr="00DC4A76">
        <w:rPr>
          <w:lang w:val="bg-BG"/>
        </w:rPr>
        <w:t xml:space="preserve">локомотив № 91520044169-8 </w:t>
      </w:r>
      <w:r w:rsidR="008352BD" w:rsidRPr="00DC4A76">
        <w:rPr>
          <w:lang w:val="bg-BG"/>
        </w:rPr>
        <w:t>не е</w:t>
      </w:r>
      <w:r w:rsidR="00990A7B" w:rsidRPr="00DC4A76">
        <w:rPr>
          <w:lang w:val="bg-BG"/>
        </w:rPr>
        <w:t xml:space="preserve"> установила откази и повреди</w:t>
      </w:r>
      <w:r>
        <w:rPr>
          <w:lang w:val="bg-BG"/>
        </w:rPr>
        <w:t>,</w:t>
      </w:r>
      <w:r w:rsidR="00990A7B" w:rsidRPr="00DC4A76">
        <w:rPr>
          <w:lang w:val="bg-BG"/>
        </w:rPr>
        <w:t xml:space="preserve"> </w:t>
      </w:r>
      <w:r>
        <w:rPr>
          <w:lang w:val="bg-BG"/>
        </w:rPr>
        <w:t xml:space="preserve">представляващи </w:t>
      </w:r>
      <w:r w:rsidR="00990A7B" w:rsidRPr="00DC4A76">
        <w:rPr>
          <w:lang w:val="bg-BG"/>
        </w:rPr>
        <w:t>предпоставки за пожар</w:t>
      </w:r>
      <w:r w:rsidR="008352BD" w:rsidRPr="00DC4A76">
        <w:rPr>
          <w:lang w:val="bg-BG"/>
        </w:rPr>
        <w:t xml:space="preserve"> в</w:t>
      </w:r>
      <w:r w:rsidR="00EE28EE" w:rsidRPr="00DC4A76">
        <w:rPr>
          <w:lang w:val="bg-BG"/>
        </w:rPr>
        <w:t xml:space="preserve"> </w:t>
      </w:r>
      <w:r w:rsidR="008352BD" w:rsidRPr="00DC4A76">
        <w:rPr>
          <w:lang w:val="bg-BG"/>
        </w:rPr>
        <w:t>локомотива. Локомотивът</w:t>
      </w:r>
      <w:r w:rsidR="00990A7B" w:rsidRPr="00DC4A76">
        <w:rPr>
          <w:lang w:val="bg-BG"/>
        </w:rPr>
        <w:t xml:space="preserve"> е </w:t>
      </w:r>
      <w:r w:rsidR="00EE28EE" w:rsidRPr="00DC4A76">
        <w:rPr>
          <w:lang w:val="bg-BG"/>
        </w:rPr>
        <w:t>с редовна регистра</w:t>
      </w:r>
      <w:r w:rsidR="00CC6C87" w:rsidRPr="00DC4A76">
        <w:rPr>
          <w:lang w:val="bg-BG"/>
        </w:rPr>
        <w:t>ция в европ</w:t>
      </w:r>
      <w:r w:rsidR="0043288A" w:rsidRPr="00DC4A76">
        <w:rPr>
          <w:lang w:val="bg-BG"/>
        </w:rPr>
        <w:t>ейския регистър на</w:t>
      </w:r>
      <w:r w:rsidR="00EE28EE" w:rsidRPr="00DC4A76">
        <w:rPr>
          <w:lang w:val="bg-BG"/>
        </w:rPr>
        <w:t xml:space="preserve"> возила</w:t>
      </w:r>
      <w:r w:rsidR="0043288A" w:rsidRPr="00DC4A76">
        <w:rPr>
          <w:lang w:val="bg-BG"/>
        </w:rPr>
        <w:t>та</w:t>
      </w:r>
      <w:r w:rsidR="00EE28EE" w:rsidRPr="00DC4A76">
        <w:rPr>
          <w:lang w:val="bg-BG"/>
        </w:rPr>
        <w:t xml:space="preserve"> (ЕРВ).</w:t>
      </w:r>
    </w:p>
    <w:p w14:paraId="6E946269" w14:textId="6C7B3999" w:rsidR="00EE28EE" w:rsidRPr="00DC4A76" w:rsidRDefault="00EE28EE" w:rsidP="003020F5">
      <w:pPr>
        <w:rPr>
          <w:lang w:val="bg-BG"/>
        </w:rPr>
      </w:pPr>
      <w:r w:rsidRPr="00DC4A76">
        <w:rPr>
          <w:lang w:val="bg-BG"/>
        </w:rPr>
        <w:t xml:space="preserve">Вагони </w:t>
      </w:r>
      <w:r w:rsidR="00BE3425" w:rsidRPr="00DC4A76">
        <w:rPr>
          <w:lang w:val="bg-BG"/>
        </w:rPr>
        <w:t xml:space="preserve">с </w:t>
      </w:r>
      <w:r w:rsidR="00CC6C87" w:rsidRPr="00DC4A76">
        <w:rPr>
          <w:lang w:val="bg-BG"/>
        </w:rPr>
        <w:t>№№ 505229742778, 515219401202, 5052221501024, 505221500307</w:t>
      </w:r>
      <w:r w:rsidR="0043288A" w:rsidRPr="00DC4A76">
        <w:rPr>
          <w:lang w:val="bg-BG"/>
        </w:rPr>
        <w:t xml:space="preserve"> от състава на БВ № 2610 </w:t>
      </w:r>
      <w:r w:rsidR="00CC6C87" w:rsidRPr="00DC4A76">
        <w:rPr>
          <w:lang w:val="bg-BG"/>
        </w:rPr>
        <w:t xml:space="preserve"> </w:t>
      </w:r>
      <w:r w:rsidRPr="00DC4A76">
        <w:rPr>
          <w:lang w:val="bg-BG"/>
        </w:rPr>
        <w:t xml:space="preserve">са изправни и с редовна регистрация в европейския регистър </w:t>
      </w:r>
      <w:r w:rsidR="0043288A" w:rsidRPr="00DC4A76">
        <w:rPr>
          <w:lang w:val="bg-BG"/>
        </w:rPr>
        <w:t>на</w:t>
      </w:r>
      <w:r w:rsidRPr="00DC4A76">
        <w:rPr>
          <w:lang w:val="bg-BG"/>
        </w:rPr>
        <w:t xml:space="preserve"> возила</w:t>
      </w:r>
      <w:r w:rsidR="0043288A" w:rsidRPr="00DC4A76">
        <w:rPr>
          <w:lang w:val="bg-BG"/>
        </w:rPr>
        <w:t>та</w:t>
      </w:r>
      <w:r w:rsidRPr="00DC4A76">
        <w:rPr>
          <w:lang w:val="bg-BG"/>
        </w:rPr>
        <w:t xml:space="preserve"> (ЕРВ).</w:t>
      </w:r>
    </w:p>
    <w:p w14:paraId="783A01AA" w14:textId="52F7ABD6" w:rsidR="003020F5" w:rsidRPr="00DC4A76" w:rsidRDefault="00990A7B" w:rsidP="003020F5">
      <w:pPr>
        <w:rPr>
          <w:lang w:val="bg-BG"/>
        </w:rPr>
      </w:pPr>
      <w:r w:rsidRPr="00DC4A76">
        <w:rPr>
          <w:lang w:val="bg-BG"/>
        </w:rPr>
        <w:t>В гара Мездра юг г</w:t>
      </w:r>
      <w:r w:rsidR="00CC6C87" w:rsidRPr="00DC4A76">
        <w:rPr>
          <w:lang w:val="bg-BG"/>
        </w:rPr>
        <w:t xml:space="preserve">аровата централизация е </w:t>
      </w:r>
      <w:r w:rsidRPr="00DC4A76">
        <w:rPr>
          <w:lang w:val="bg-BG"/>
        </w:rPr>
        <w:t>МРЦ тип Н-68</w:t>
      </w:r>
      <w:r w:rsidR="00BE3425" w:rsidRPr="00DC4A76">
        <w:rPr>
          <w:lang w:val="bg-BG"/>
        </w:rPr>
        <w:t>У</w:t>
      </w:r>
      <w:r w:rsidR="003F097D">
        <w:rPr>
          <w:lang w:val="bg-BG"/>
        </w:rPr>
        <w:t>.</w:t>
      </w:r>
      <w:r w:rsidR="00BE3425" w:rsidRPr="00DC4A76">
        <w:rPr>
          <w:lang w:val="bg-BG"/>
        </w:rPr>
        <w:t xml:space="preserve"> </w:t>
      </w:r>
      <w:r w:rsidR="003F097D" w:rsidRPr="00DC4A76">
        <w:rPr>
          <w:lang w:val="bg-BG"/>
        </w:rPr>
        <w:t xml:space="preserve">Преди </w:t>
      </w:r>
      <w:r w:rsidRPr="00DC4A76">
        <w:rPr>
          <w:lang w:val="bg-BG"/>
        </w:rPr>
        <w:t xml:space="preserve">произшествието дежурният ръководител движение е наредил маршрут за БВ № 2610 без спиране </w:t>
      </w:r>
      <w:r w:rsidR="00BE3425" w:rsidRPr="00DC4A76">
        <w:rPr>
          <w:lang w:val="bg-BG"/>
        </w:rPr>
        <w:t>в гарата по</w:t>
      </w:r>
      <w:r w:rsidRPr="00DC4A76">
        <w:rPr>
          <w:lang w:val="bg-BG"/>
        </w:rPr>
        <w:t xml:space="preserve"> втори </w:t>
      </w:r>
      <w:r w:rsidR="00BE3425" w:rsidRPr="00DC4A76">
        <w:rPr>
          <w:lang w:val="bg-BG"/>
        </w:rPr>
        <w:t>главен коловоз</w:t>
      </w:r>
      <w:r w:rsidR="003F097D">
        <w:rPr>
          <w:lang w:val="bg-BG"/>
        </w:rPr>
        <w:t>,</w:t>
      </w:r>
      <w:r w:rsidR="00BE3425" w:rsidRPr="00DC4A76">
        <w:rPr>
          <w:lang w:val="bg-BG"/>
        </w:rPr>
        <w:t xml:space="preserve"> продължение на текущ път № 2 за гара Зверино</w:t>
      </w:r>
      <w:r w:rsidRPr="00DC4A76">
        <w:rPr>
          <w:lang w:val="bg-BG"/>
        </w:rPr>
        <w:t xml:space="preserve">. </w:t>
      </w:r>
    </w:p>
    <w:p w14:paraId="2AF77AB8" w14:textId="0AE0A98A" w:rsidR="008C0832" w:rsidRPr="00DC4A76" w:rsidRDefault="008C0832" w:rsidP="00337295">
      <w:pPr>
        <w:pStyle w:val="ListParagraph"/>
        <w:numPr>
          <w:ilvl w:val="3"/>
          <w:numId w:val="10"/>
        </w:numPr>
        <w:spacing w:before="120"/>
        <w:ind w:left="0" w:firstLine="720"/>
        <w:rPr>
          <w:i/>
          <w:iCs/>
          <w:lang w:val="bg-BG"/>
        </w:rPr>
      </w:pPr>
      <w:r w:rsidRPr="00DC4A76">
        <w:rPr>
          <w:i/>
          <w:iCs/>
          <w:lang w:val="bg-BG"/>
        </w:rPr>
        <w:t>Функциониране на оперативната система.</w:t>
      </w:r>
    </w:p>
    <w:p w14:paraId="5C8C7199" w14:textId="3EC8DBF1" w:rsidR="0043288A" w:rsidRPr="00DC4A76" w:rsidRDefault="003020F5" w:rsidP="003020F5">
      <w:pPr>
        <w:rPr>
          <w:lang w:val="bg-BG"/>
        </w:rPr>
      </w:pPr>
      <w:r w:rsidRPr="00DC4A76">
        <w:rPr>
          <w:lang w:val="bg-BG"/>
        </w:rPr>
        <w:t xml:space="preserve">Оперативната система </w:t>
      </w:r>
      <w:r w:rsidR="00524C8B" w:rsidRPr="00DC4A76">
        <w:rPr>
          <w:lang w:val="bg-BG"/>
        </w:rPr>
        <w:t>з</w:t>
      </w:r>
      <w:r w:rsidRPr="00DC4A76">
        <w:rPr>
          <w:lang w:val="bg-BG"/>
        </w:rPr>
        <w:t xml:space="preserve">а управление на влаковото движение </w:t>
      </w:r>
      <w:r w:rsidR="00CF5819">
        <w:rPr>
          <w:lang w:val="bg-BG"/>
        </w:rPr>
        <w:t>по основна железопътна</w:t>
      </w:r>
      <w:r w:rsidR="00486F47" w:rsidRPr="00DC4A76">
        <w:rPr>
          <w:lang w:val="bg-BG"/>
        </w:rPr>
        <w:t xml:space="preserve"> линия № 2</w:t>
      </w:r>
      <w:r w:rsidR="00524C8B" w:rsidRPr="00DC4A76">
        <w:rPr>
          <w:lang w:val="bg-BG"/>
        </w:rPr>
        <w:t xml:space="preserve"> и между </w:t>
      </w:r>
      <w:r w:rsidR="00486F47" w:rsidRPr="00DC4A76">
        <w:rPr>
          <w:lang w:val="bg-BG"/>
        </w:rPr>
        <w:t>гарите Мездра</w:t>
      </w:r>
      <w:r w:rsidRPr="00DC4A76">
        <w:rPr>
          <w:lang w:val="bg-BG"/>
        </w:rPr>
        <w:t xml:space="preserve"> и </w:t>
      </w:r>
      <w:r w:rsidR="00486F47" w:rsidRPr="00DC4A76">
        <w:rPr>
          <w:lang w:val="bg-BG"/>
        </w:rPr>
        <w:t xml:space="preserve">Мездра юг </w:t>
      </w:r>
      <w:r w:rsidR="00C56DE9">
        <w:rPr>
          <w:lang w:val="bg-BG"/>
        </w:rPr>
        <w:t xml:space="preserve">и Зверино </w:t>
      </w:r>
      <w:r w:rsidR="00486F47" w:rsidRPr="00DC4A76">
        <w:rPr>
          <w:lang w:val="bg-BG"/>
        </w:rPr>
        <w:t>преди</w:t>
      </w:r>
      <w:r w:rsidRPr="00DC4A76">
        <w:rPr>
          <w:lang w:val="bg-BG"/>
        </w:rPr>
        <w:t xml:space="preserve"> произшествието е била изправна и е функционирала нормално.</w:t>
      </w:r>
      <w:r w:rsidR="00486F47" w:rsidRPr="00DC4A76">
        <w:rPr>
          <w:lang w:val="bg-BG"/>
        </w:rPr>
        <w:t xml:space="preserve"> </w:t>
      </w:r>
      <w:r w:rsidR="0043288A" w:rsidRPr="00DC4A76">
        <w:rPr>
          <w:lang w:val="bg-BG"/>
        </w:rPr>
        <w:t xml:space="preserve">Влаковото движение в участъка </w:t>
      </w:r>
      <w:r w:rsidR="00C56DE9">
        <w:rPr>
          <w:lang w:val="bg-BG"/>
        </w:rPr>
        <w:t>Мездра – София се осъществява по</w:t>
      </w:r>
      <w:r w:rsidR="0043288A" w:rsidRPr="00DC4A76">
        <w:rPr>
          <w:lang w:val="bg-BG"/>
        </w:rPr>
        <w:t xml:space="preserve"> двойна железопътна линия. Двете линии са специализирани в посоките на движение на влаковете в нечетно направление по път № 1 и в четно направление по път № 2.</w:t>
      </w:r>
    </w:p>
    <w:p w14:paraId="490408EF" w14:textId="628F5DD4" w:rsidR="003F097D" w:rsidRPr="00DC4A76" w:rsidRDefault="00CF5819" w:rsidP="00C56DE9">
      <w:pPr>
        <w:rPr>
          <w:lang w:val="bg-BG"/>
        </w:rPr>
      </w:pPr>
      <w:r>
        <w:rPr>
          <w:lang w:val="bg-BG"/>
        </w:rPr>
        <w:t>През</w:t>
      </w:r>
      <w:r w:rsidR="00486F47" w:rsidRPr="00DC4A76">
        <w:rPr>
          <w:lang w:val="bg-BG"/>
        </w:rPr>
        <w:t xml:space="preserve"> време</w:t>
      </w:r>
      <w:r>
        <w:rPr>
          <w:lang w:val="bg-BG"/>
        </w:rPr>
        <w:t>то</w:t>
      </w:r>
      <w:r w:rsidR="00486F47" w:rsidRPr="00DC4A76">
        <w:rPr>
          <w:lang w:val="bg-BG"/>
        </w:rPr>
        <w:t xml:space="preserve"> на произшествието оперативната система между гарите Мездра и Мездра юг</w:t>
      </w:r>
      <w:r>
        <w:rPr>
          <w:lang w:val="bg-BG"/>
        </w:rPr>
        <w:t xml:space="preserve"> по път № 2</w:t>
      </w:r>
      <w:r w:rsidR="00486F47" w:rsidRPr="00DC4A76">
        <w:rPr>
          <w:lang w:val="bg-BG"/>
        </w:rPr>
        <w:t xml:space="preserve"> </w:t>
      </w:r>
      <w:r w:rsidR="003F097D" w:rsidRPr="00DC4A76">
        <w:rPr>
          <w:lang w:val="bg-BG"/>
        </w:rPr>
        <w:t xml:space="preserve">не е функционирала </w:t>
      </w:r>
      <w:r w:rsidR="003F097D">
        <w:rPr>
          <w:lang w:val="bg-BG"/>
        </w:rPr>
        <w:t>от</w:t>
      </w:r>
      <w:r w:rsidR="00C56DE9">
        <w:rPr>
          <w:lang w:val="bg-BG"/>
        </w:rPr>
        <w:t xml:space="preserve"> 10:50</w:t>
      </w:r>
      <w:r w:rsidR="00486F47" w:rsidRPr="00DC4A76">
        <w:rPr>
          <w:lang w:val="bg-BG"/>
        </w:rPr>
        <w:t xml:space="preserve"> </w:t>
      </w:r>
      <w:r w:rsidR="003F097D">
        <w:rPr>
          <w:lang w:val="bg-BG"/>
        </w:rPr>
        <w:t>до</w:t>
      </w:r>
      <w:r w:rsidR="00486F47" w:rsidRPr="00DC4A76">
        <w:rPr>
          <w:lang w:val="bg-BG"/>
        </w:rPr>
        <w:t xml:space="preserve"> 12:30 часа на 06.01.2023 г. </w:t>
      </w:r>
    </w:p>
    <w:p w14:paraId="6F113ED3" w14:textId="430494BD" w:rsidR="008C0832" w:rsidRPr="00DC4A76" w:rsidRDefault="008C0832">
      <w:pPr>
        <w:pStyle w:val="ListParagraph"/>
        <w:numPr>
          <w:ilvl w:val="2"/>
          <w:numId w:val="10"/>
        </w:numPr>
        <w:tabs>
          <w:tab w:val="left" w:pos="1276"/>
        </w:tabs>
        <w:spacing w:before="120"/>
        <w:ind w:left="1276" w:hanging="567"/>
        <w:rPr>
          <w:i/>
          <w:iCs/>
          <w:lang w:val="bg-BG"/>
        </w:rPr>
      </w:pPr>
      <w:r w:rsidRPr="00DC4A76">
        <w:rPr>
          <w:i/>
          <w:iCs/>
          <w:lang w:val="bg-BG"/>
        </w:rPr>
        <w:t>Последователност на случките от началото на събитието до края на действията на спасителните служби:</w:t>
      </w:r>
    </w:p>
    <w:p w14:paraId="03A408D6" w14:textId="5B7DE130" w:rsidR="008C0832" w:rsidRPr="00DC4A76" w:rsidRDefault="008C0832" w:rsidP="00D560D9">
      <w:pPr>
        <w:pStyle w:val="ListParagraph"/>
        <w:numPr>
          <w:ilvl w:val="3"/>
          <w:numId w:val="10"/>
        </w:numPr>
        <w:ind w:left="0" w:firstLine="720"/>
        <w:contextualSpacing w:val="0"/>
        <w:rPr>
          <w:i/>
          <w:iCs/>
          <w:lang w:val="bg-BG"/>
        </w:rPr>
      </w:pPr>
      <w:r w:rsidRPr="00DC4A76">
        <w:rPr>
          <w:i/>
          <w:iCs/>
          <w:lang w:val="bg-BG"/>
        </w:rPr>
        <w:t>Мерки, предприети за защита и охрана на мястото на събитието.</w:t>
      </w:r>
    </w:p>
    <w:p w14:paraId="76190F80" w14:textId="08F7576F" w:rsidR="002F764F" w:rsidRPr="00DC4A76" w:rsidRDefault="00D560D9" w:rsidP="00F006D8">
      <w:pPr>
        <w:ind w:firstLine="720"/>
        <w:rPr>
          <w:lang w:val="bg-BG"/>
        </w:rPr>
      </w:pPr>
      <w:r w:rsidRPr="00DC4A76">
        <w:rPr>
          <w:lang w:val="bg-BG"/>
        </w:rPr>
        <w:t>В 11:05 часа пристигат</w:t>
      </w:r>
      <w:r w:rsidR="003020F5" w:rsidRPr="00DC4A76">
        <w:rPr>
          <w:lang w:val="bg-BG"/>
        </w:rPr>
        <w:t xml:space="preserve"> </w:t>
      </w:r>
      <w:r w:rsidR="00CF5819">
        <w:rPr>
          <w:lang w:val="bg-BG"/>
        </w:rPr>
        <w:t>органите на РУ МВР</w:t>
      </w:r>
      <w:r w:rsidRPr="00DC4A76">
        <w:rPr>
          <w:lang w:val="bg-BG"/>
        </w:rPr>
        <w:t xml:space="preserve"> Мездра на мястото на произшествието, след</w:t>
      </w:r>
      <w:r w:rsidR="003020F5" w:rsidRPr="00DC4A76">
        <w:rPr>
          <w:lang w:val="bg-BG"/>
        </w:rPr>
        <w:t xml:space="preserve"> изясняване на ситуацията районът е ограничен за достъп на външни лица. На място са допуснати органите </w:t>
      </w:r>
      <w:r w:rsidR="00425C79">
        <w:rPr>
          <w:lang w:val="bg-BG"/>
        </w:rPr>
        <w:t xml:space="preserve">на </w:t>
      </w:r>
      <w:r w:rsidR="00CF5819">
        <w:rPr>
          <w:lang w:val="bg-BG"/>
        </w:rPr>
        <w:t xml:space="preserve">РС </w:t>
      </w:r>
      <w:r w:rsidR="003020F5" w:rsidRPr="00DC4A76">
        <w:rPr>
          <w:lang w:val="bg-BG"/>
        </w:rPr>
        <w:t>ПБиЗН и заинтересованите длъжностни лица на субектите. Ограничен е достъпът за медии.</w:t>
      </w:r>
      <w:r w:rsidR="009D1286" w:rsidRPr="00DC4A76">
        <w:rPr>
          <w:lang w:val="bg-BG"/>
        </w:rPr>
        <w:t xml:space="preserve"> </w:t>
      </w:r>
    </w:p>
    <w:p w14:paraId="0C745897" w14:textId="491232B1" w:rsidR="008C0832" w:rsidRPr="00DC4A76" w:rsidRDefault="008C0832" w:rsidP="00D560D9">
      <w:pPr>
        <w:pStyle w:val="ListParagraph"/>
        <w:numPr>
          <w:ilvl w:val="3"/>
          <w:numId w:val="10"/>
        </w:numPr>
        <w:spacing w:before="120"/>
        <w:ind w:left="0" w:firstLine="720"/>
        <w:rPr>
          <w:i/>
          <w:iCs/>
          <w:lang w:val="bg-BG"/>
        </w:rPr>
      </w:pPr>
      <w:r w:rsidRPr="00DC4A76">
        <w:rPr>
          <w:i/>
          <w:iCs/>
          <w:lang w:val="bg-BG"/>
        </w:rPr>
        <w:t>Д</w:t>
      </w:r>
      <w:r w:rsidR="00512645" w:rsidRPr="00DC4A76">
        <w:rPr>
          <w:i/>
          <w:iCs/>
          <w:lang w:val="bg-BG"/>
        </w:rPr>
        <w:t>ействия на аварийно-спасителни</w:t>
      </w:r>
      <w:r w:rsidRPr="00DC4A76">
        <w:rPr>
          <w:i/>
          <w:iCs/>
          <w:lang w:val="bg-BG"/>
        </w:rPr>
        <w:t xml:space="preserve"> служби.</w:t>
      </w:r>
    </w:p>
    <w:p w14:paraId="5A2F9886" w14:textId="146A9E17" w:rsidR="002F7ABC" w:rsidRPr="00DC4A76" w:rsidRDefault="00D560D9" w:rsidP="00D560D9">
      <w:pPr>
        <w:rPr>
          <w:iCs/>
          <w:lang w:val="bg-BG"/>
        </w:rPr>
      </w:pPr>
      <w:r w:rsidRPr="00DC4A76">
        <w:rPr>
          <w:iCs/>
          <w:lang w:val="bg-BG"/>
        </w:rPr>
        <w:t>Около 11</w:t>
      </w:r>
      <w:r w:rsidR="003020F5" w:rsidRPr="00DC4A76">
        <w:rPr>
          <w:iCs/>
          <w:lang w:val="bg-BG"/>
        </w:rPr>
        <w:t>:</w:t>
      </w:r>
      <w:r w:rsidRPr="00DC4A76">
        <w:rPr>
          <w:iCs/>
          <w:lang w:val="bg-BG"/>
        </w:rPr>
        <w:t>05</w:t>
      </w:r>
      <w:r w:rsidR="003020F5" w:rsidRPr="00DC4A76">
        <w:rPr>
          <w:iCs/>
          <w:lang w:val="bg-BG"/>
        </w:rPr>
        <w:t xml:space="preserve"> часа на мястото на произшеств</w:t>
      </w:r>
      <w:r w:rsidRPr="00DC4A76">
        <w:rPr>
          <w:iCs/>
          <w:lang w:val="bg-BG"/>
        </w:rPr>
        <w:t>ието пристигат органите на</w:t>
      </w:r>
      <w:r w:rsidR="003020F5" w:rsidRPr="00DC4A76">
        <w:rPr>
          <w:iCs/>
          <w:lang w:val="bg-BG"/>
        </w:rPr>
        <w:t xml:space="preserve"> </w:t>
      </w:r>
      <w:r w:rsidR="00C56DE9">
        <w:rPr>
          <w:iCs/>
          <w:lang w:val="bg-BG"/>
        </w:rPr>
        <w:t xml:space="preserve">РС </w:t>
      </w:r>
      <w:r w:rsidR="003020F5" w:rsidRPr="00DC4A76">
        <w:rPr>
          <w:iCs/>
          <w:lang w:val="bg-BG"/>
        </w:rPr>
        <w:t>ПБиЗН</w:t>
      </w:r>
      <w:r w:rsidRPr="00DC4A76">
        <w:rPr>
          <w:iCs/>
          <w:lang w:val="bg-BG"/>
        </w:rPr>
        <w:t xml:space="preserve"> Мездра и започват гасене на пожара в локомотива.</w:t>
      </w:r>
      <w:r w:rsidR="0084555F" w:rsidRPr="00DC4A76">
        <w:rPr>
          <w:iCs/>
          <w:lang w:val="bg-BG"/>
        </w:rPr>
        <w:t xml:space="preserve"> Пожарът в локомотива е потушен в 12:</w:t>
      </w:r>
      <w:r w:rsidR="00425C79">
        <w:rPr>
          <w:iCs/>
          <w:lang w:val="bg-BG"/>
        </w:rPr>
        <w:t>30</w:t>
      </w:r>
      <w:r w:rsidR="0084555F" w:rsidRPr="00DC4A76">
        <w:rPr>
          <w:iCs/>
          <w:lang w:val="bg-BG"/>
        </w:rPr>
        <w:t xml:space="preserve"> часа.</w:t>
      </w:r>
    </w:p>
    <w:p w14:paraId="735BA92C" w14:textId="5BB68777" w:rsidR="00F07503" w:rsidRPr="00DC4A76" w:rsidRDefault="00F07503" w:rsidP="00D560D9">
      <w:pPr>
        <w:rPr>
          <w:iCs/>
          <w:lang w:val="bg-BG"/>
        </w:rPr>
      </w:pPr>
      <w:r w:rsidRPr="00DC4A76">
        <w:rPr>
          <w:iCs/>
          <w:lang w:val="bg-BG"/>
        </w:rPr>
        <w:t>В 11:50 часа, по разпореждане на РС ПБиЗН Мездра, пристига втори противопожарен автомобил от РС ПБиЗН Враца за резерв на вода, без същият да е участва</w:t>
      </w:r>
      <w:r w:rsidR="00425C79">
        <w:rPr>
          <w:iCs/>
          <w:lang w:val="bg-BG"/>
        </w:rPr>
        <w:t>л</w:t>
      </w:r>
      <w:r w:rsidRPr="00DC4A76">
        <w:rPr>
          <w:iCs/>
          <w:lang w:val="bg-BG"/>
        </w:rPr>
        <w:t xml:space="preserve"> в гасенето на локомотива.</w:t>
      </w:r>
    </w:p>
    <w:p w14:paraId="13A6D636" w14:textId="3AB24979" w:rsidR="00F07503" w:rsidRPr="00DC4A76" w:rsidRDefault="00F07503" w:rsidP="00D560D9">
      <w:pPr>
        <w:rPr>
          <w:iCs/>
          <w:lang w:val="bg-BG"/>
        </w:rPr>
      </w:pPr>
      <w:r w:rsidRPr="00DC4A76">
        <w:rPr>
          <w:iCs/>
          <w:lang w:val="bg-BG"/>
        </w:rPr>
        <w:t>В 12:31 часа след разрешение на органите от РС ПБиЗН Мездра е подадено напрежение в контактната мрежа в междугарието Зверино – Мездра юг по път № 1 и път № 2.</w:t>
      </w:r>
    </w:p>
    <w:p w14:paraId="69887DB4" w14:textId="3D174B43" w:rsidR="00F07503" w:rsidRPr="00DC4A76" w:rsidRDefault="00F07503" w:rsidP="00D560D9">
      <w:pPr>
        <w:rPr>
          <w:iCs/>
          <w:lang w:val="bg-BG"/>
        </w:rPr>
      </w:pPr>
      <w:r w:rsidRPr="00DC4A76">
        <w:rPr>
          <w:iCs/>
          <w:lang w:val="bg-BG"/>
        </w:rPr>
        <w:t>В 13:05 часа локомотив №  915</w:t>
      </w:r>
      <w:r w:rsidR="000067A0" w:rsidRPr="00DC4A76">
        <w:rPr>
          <w:iCs/>
          <w:lang w:val="bg-BG"/>
        </w:rPr>
        <w:t>20044169-8</w:t>
      </w:r>
      <w:r w:rsidRPr="00DC4A76">
        <w:rPr>
          <w:iCs/>
          <w:lang w:val="bg-BG"/>
        </w:rPr>
        <w:t xml:space="preserve"> в гара Мездра юг се възпламенява отново. По искане на органите от РС ПБиЗН Мездра отново е изключено напрежението в контактната мрежа</w:t>
      </w:r>
      <w:r w:rsidR="00C56DE9">
        <w:rPr>
          <w:iCs/>
          <w:lang w:val="bg-BG"/>
        </w:rPr>
        <w:t xml:space="preserve"> в гара Мездра юг</w:t>
      </w:r>
      <w:r w:rsidRPr="00DC4A76">
        <w:rPr>
          <w:iCs/>
          <w:lang w:val="bg-BG"/>
        </w:rPr>
        <w:t xml:space="preserve"> по първи и втори коловоз и междугарието Мездра юг – Зверино по път № 2, за гасене на локомотива</w:t>
      </w:r>
      <w:r w:rsidR="000067A0" w:rsidRPr="00DC4A76">
        <w:rPr>
          <w:iCs/>
          <w:lang w:val="bg-BG"/>
        </w:rPr>
        <w:t xml:space="preserve"> и оглед на контактната мрежа</w:t>
      </w:r>
      <w:r w:rsidRPr="00DC4A76">
        <w:rPr>
          <w:iCs/>
          <w:lang w:val="bg-BG"/>
        </w:rPr>
        <w:t xml:space="preserve">. </w:t>
      </w:r>
    </w:p>
    <w:p w14:paraId="73D5F50E" w14:textId="59457853" w:rsidR="00F07503" w:rsidRPr="00DC4A76" w:rsidRDefault="00F07503" w:rsidP="00D560D9">
      <w:pPr>
        <w:rPr>
          <w:iCs/>
          <w:lang w:val="bg-BG"/>
        </w:rPr>
      </w:pPr>
      <w:r w:rsidRPr="00DC4A76">
        <w:rPr>
          <w:iCs/>
          <w:lang w:val="bg-BG"/>
        </w:rPr>
        <w:t>В 13:20 часа оглед</w:t>
      </w:r>
      <w:r w:rsidR="00425C79">
        <w:rPr>
          <w:iCs/>
          <w:lang w:val="bg-BG"/>
        </w:rPr>
        <w:t>ът</w:t>
      </w:r>
      <w:r w:rsidRPr="00DC4A76">
        <w:rPr>
          <w:iCs/>
          <w:lang w:val="bg-BG"/>
        </w:rPr>
        <w:t xml:space="preserve"> на контактната мрежа в гара Мездра юг и </w:t>
      </w:r>
      <w:r w:rsidR="00CF5819">
        <w:rPr>
          <w:iCs/>
          <w:lang w:val="bg-BG"/>
        </w:rPr>
        <w:t xml:space="preserve">между гарите </w:t>
      </w:r>
      <w:r w:rsidRPr="00DC4A76">
        <w:rPr>
          <w:iCs/>
          <w:lang w:val="bg-BG"/>
        </w:rPr>
        <w:t>Мездра юг</w:t>
      </w:r>
      <w:r w:rsidRPr="00DC4A76">
        <w:rPr>
          <w:lang w:val="bg-BG"/>
        </w:rPr>
        <w:t xml:space="preserve"> – </w:t>
      </w:r>
      <w:r w:rsidRPr="00DC4A76">
        <w:rPr>
          <w:iCs/>
          <w:lang w:val="bg-BG"/>
        </w:rPr>
        <w:t xml:space="preserve">Зверино </w:t>
      </w:r>
      <w:r w:rsidR="00CF5819" w:rsidRPr="00CF5819">
        <w:rPr>
          <w:iCs/>
          <w:lang w:val="bg-BG"/>
        </w:rPr>
        <w:t xml:space="preserve">път № 2 </w:t>
      </w:r>
      <w:r w:rsidRPr="00DC4A76">
        <w:rPr>
          <w:iCs/>
          <w:lang w:val="bg-BG"/>
        </w:rPr>
        <w:t xml:space="preserve">е завършен. </w:t>
      </w:r>
      <w:r w:rsidR="00CF5819">
        <w:rPr>
          <w:iCs/>
          <w:lang w:val="bg-BG"/>
        </w:rPr>
        <w:t xml:space="preserve"> </w:t>
      </w:r>
    </w:p>
    <w:p w14:paraId="64B9855D" w14:textId="70047D3A" w:rsidR="00F07503" w:rsidRDefault="00F07503" w:rsidP="00D560D9">
      <w:pPr>
        <w:rPr>
          <w:iCs/>
          <w:lang w:val="bg-BG"/>
        </w:rPr>
      </w:pPr>
      <w:r w:rsidRPr="00DC4A76">
        <w:rPr>
          <w:iCs/>
          <w:lang w:val="bg-BG"/>
        </w:rPr>
        <w:t>В 13:58 часа възникналия</w:t>
      </w:r>
      <w:r w:rsidR="00425C79">
        <w:rPr>
          <w:iCs/>
          <w:lang w:val="bg-BG"/>
        </w:rPr>
        <w:t>т</w:t>
      </w:r>
      <w:r w:rsidRPr="00DC4A76">
        <w:rPr>
          <w:iCs/>
          <w:lang w:val="bg-BG"/>
        </w:rPr>
        <w:t xml:space="preserve"> </w:t>
      </w:r>
      <w:r w:rsidR="000067A0" w:rsidRPr="00DC4A76">
        <w:rPr>
          <w:iCs/>
          <w:lang w:val="bg-BG"/>
        </w:rPr>
        <w:t xml:space="preserve">повторен </w:t>
      </w:r>
      <w:r w:rsidRPr="00DC4A76">
        <w:rPr>
          <w:iCs/>
          <w:lang w:val="bg-BG"/>
        </w:rPr>
        <w:t xml:space="preserve">пожар в локомотива е потушен и </w:t>
      </w:r>
      <w:r w:rsidR="00425C79" w:rsidRPr="00DC4A76">
        <w:rPr>
          <w:iCs/>
          <w:lang w:val="bg-BG"/>
        </w:rPr>
        <w:t xml:space="preserve">е подадено </w:t>
      </w:r>
      <w:r w:rsidRPr="00DC4A76">
        <w:rPr>
          <w:iCs/>
          <w:lang w:val="bg-BG"/>
        </w:rPr>
        <w:t>напрежение в контак</w:t>
      </w:r>
      <w:r w:rsidR="00CF5819">
        <w:rPr>
          <w:iCs/>
          <w:lang w:val="bg-BG"/>
        </w:rPr>
        <w:t>тната мрежа в гара Мездра юг и междугарите</w:t>
      </w:r>
      <w:r w:rsidRPr="00DC4A76">
        <w:rPr>
          <w:iCs/>
          <w:lang w:val="bg-BG"/>
        </w:rPr>
        <w:t xml:space="preserve"> Мездра юг – Зверино</w:t>
      </w:r>
      <w:r w:rsidR="00CF5819" w:rsidRPr="00CF5819">
        <w:rPr>
          <w:lang w:val="bg-BG"/>
        </w:rPr>
        <w:t xml:space="preserve"> </w:t>
      </w:r>
      <w:r w:rsidR="00CF5819" w:rsidRPr="00CF5819">
        <w:rPr>
          <w:iCs/>
          <w:lang w:val="bg-BG"/>
        </w:rPr>
        <w:t>път № 2</w:t>
      </w:r>
      <w:r w:rsidRPr="00DC4A76">
        <w:rPr>
          <w:iCs/>
          <w:lang w:val="bg-BG"/>
        </w:rPr>
        <w:t>.</w:t>
      </w:r>
    </w:p>
    <w:p w14:paraId="77451387" w14:textId="77777777" w:rsidR="00CF5819" w:rsidRPr="00DC4A76" w:rsidRDefault="00CF5819" w:rsidP="00D560D9">
      <w:pPr>
        <w:rPr>
          <w:iCs/>
          <w:lang w:val="bg-BG"/>
        </w:rPr>
      </w:pPr>
    </w:p>
    <w:p w14:paraId="5410AB09" w14:textId="6235C5BD" w:rsidR="00FB5853" w:rsidRPr="00DC4A76" w:rsidRDefault="00FB5853" w:rsidP="00D560D9">
      <w:pPr>
        <w:pStyle w:val="ListParagraph"/>
        <w:numPr>
          <w:ilvl w:val="3"/>
          <w:numId w:val="10"/>
        </w:numPr>
        <w:spacing w:before="120"/>
        <w:ind w:left="0" w:firstLine="720"/>
        <w:contextualSpacing w:val="0"/>
        <w:rPr>
          <w:i/>
          <w:iCs/>
          <w:lang w:val="bg-BG"/>
        </w:rPr>
      </w:pPr>
      <w:r w:rsidRPr="00DC4A76">
        <w:rPr>
          <w:i/>
          <w:iCs/>
          <w:lang w:val="bg-BG"/>
        </w:rPr>
        <w:lastRenderedPageBreak/>
        <w:t>Действия на аварийно-</w:t>
      </w:r>
      <w:r w:rsidR="00512645" w:rsidRPr="00DC4A76">
        <w:rPr>
          <w:i/>
          <w:iCs/>
          <w:lang w:val="bg-BG"/>
        </w:rPr>
        <w:t>възстановителни</w:t>
      </w:r>
      <w:r w:rsidR="009C7F64" w:rsidRPr="00DC4A76">
        <w:rPr>
          <w:i/>
          <w:iCs/>
          <w:lang w:val="bg-BG"/>
        </w:rPr>
        <w:t xml:space="preserve"> служби</w:t>
      </w:r>
    </w:p>
    <w:p w14:paraId="43EFCB96" w14:textId="6BE8FCF5" w:rsidR="009C7F64" w:rsidRPr="00DC4A76" w:rsidRDefault="00F750A3" w:rsidP="007E02D6">
      <w:pPr>
        <w:pStyle w:val="ListParagraph"/>
        <w:ind w:left="0" w:firstLine="720"/>
        <w:contextualSpacing w:val="0"/>
        <w:rPr>
          <w:iCs/>
          <w:lang w:val="bg-BG"/>
        </w:rPr>
      </w:pPr>
      <w:r w:rsidRPr="00DC4A76">
        <w:rPr>
          <w:iCs/>
          <w:lang w:val="bg-BG"/>
        </w:rPr>
        <w:t>Няма отношение.</w:t>
      </w:r>
    </w:p>
    <w:p w14:paraId="4511EF5B" w14:textId="54939696" w:rsidR="009C7F64" w:rsidRPr="00DC4A76" w:rsidRDefault="009C7F64" w:rsidP="009C7F64">
      <w:pPr>
        <w:pStyle w:val="ListParagraph"/>
        <w:numPr>
          <w:ilvl w:val="3"/>
          <w:numId w:val="10"/>
        </w:numPr>
        <w:spacing w:before="120"/>
        <w:contextualSpacing w:val="0"/>
        <w:rPr>
          <w:i/>
          <w:iCs/>
          <w:lang w:val="bg-BG"/>
        </w:rPr>
      </w:pPr>
      <w:r w:rsidRPr="00DC4A76">
        <w:rPr>
          <w:i/>
          <w:iCs/>
          <w:lang w:val="bg-BG"/>
        </w:rPr>
        <w:t>Действия предприети от страна на ДП НКЖИ и ,БДЖ-Пътнически превози“ ЕООД за възст</w:t>
      </w:r>
      <w:r w:rsidR="0052691F" w:rsidRPr="00DC4A76">
        <w:rPr>
          <w:i/>
          <w:iCs/>
          <w:lang w:val="bg-BG"/>
        </w:rPr>
        <w:t>ановяване на графика и капацитета</w:t>
      </w:r>
      <w:r w:rsidRPr="00DC4A76">
        <w:rPr>
          <w:i/>
          <w:iCs/>
          <w:lang w:val="bg-BG"/>
        </w:rPr>
        <w:t xml:space="preserve"> по железопътната линия</w:t>
      </w:r>
    </w:p>
    <w:p w14:paraId="14DB76B0" w14:textId="3B293C51" w:rsidR="00143412" w:rsidRPr="00DC4A76" w:rsidRDefault="000039AB" w:rsidP="00A85629">
      <w:pPr>
        <w:rPr>
          <w:iCs/>
          <w:lang w:val="bg-BG"/>
        </w:rPr>
      </w:pPr>
      <w:r w:rsidRPr="00DC4A76">
        <w:rPr>
          <w:i/>
          <w:iCs/>
          <w:lang w:val="bg-BG"/>
        </w:rPr>
        <w:tab/>
      </w:r>
      <w:r w:rsidR="00A85629" w:rsidRPr="00DC4A76">
        <w:rPr>
          <w:iCs/>
          <w:lang w:val="bg-BG"/>
        </w:rPr>
        <w:t xml:space="preserve">На 06.01.2023 г. в 12:30 часа, </w:t>
      </w:r>
      <w:r w:rsidR="00143412" w:rsidRPr="00DC4A76">
        <w:rPr>
          <w:iCs/>
          <w:lang w:val="bg-BG"/>
        </w:rPr>
        <w:t>след завършване на процесуал</w:t>
      </w:r>
      <w:r w:rsidR="00A85629" w:rsidRPr="00DC4A76">
        <w:rPr>
          <w:iCs/>
          <w:lang w:val="bg-BG"/>
        </w:rPr>
        <w:t>но-следствените действия от РУ МВР Мездра</w:t>
      </w:r>
      <w:r w:rsidR="00143412" w:rsidRPr="00DC4A76">
        <w:rPr>
          <w:iCs/>
          <w:lang w:val="bg-BG"/>
        </w:rPr>
        <w:t xml:space="preserve"> е дадено писмено  разрешение за извършване на аварийно-възстановителни </w:t>
      </w:r>
      <w:r w:rsidR="00FF2300" w:rsidRPr="00DC4A76">
        <w:rPr>
          <w:iCs/>
          <w:lang w:val="bg-BG"/>
        </w:rPr>
        <w:t>дейности</w:t>
      </w:r>
      <w:r w:rsidR="00143412" w:rsidRPr="00DC4A76">
        <w:rPr>
          <w:iCs/>
          <w:lang w:val="bg-BG"/>
        </w:rPr>
        <w:t>.</w:t>
      </w:r>
    </w:p>
    <w:p w14:paraId="23D9D575" w14:textId="2B5B5E21" w:rsidR="00B061A1" w:rsidRPr="00DC4A76" w:rsidRDefault="00A85629" w:rsidP="00143412">
      <w:pPr>
        <w:rPr>
          <w:lang w:val="bg-BG"/>
        </w:rPr>
      </w:pPr>
      <w:r w:rsidRPr="00DC4A76">
        <w:rPr>
          <w:lang w:val="bg-BG"/>
        </w:rPr>
        <w:t>В 11:1</w:t>
      </w:r>
      <w:r w:rsidR="00B061A1" w:rsidRPr="00DC4A76">
        <w:rPr>
          <w:lang w:val="bg-BG"/>
        </w:rPr>
        <w:t>8 часа от гара Мездра заминава</w:t>
      </w:r>
      <w:r w:rsidRPr="00DC4A76">
        <w:rPr>
          <w:lang w:val="bg-BG"/>
        </w:rPr>
        <w:t xml:space="preserve"> </w:t>
      </w:r>
      <w:r w:rsidR="00B061A1" w:rsidRPr="00DC4A76">
        <w:rPr>
          <w:lang w:val="bg-BG"/>
        </w:rPr>
        <w:t xml:space="preserve">маневрен </w:t>
      </w:r>
      <w:r w:rsidRPr="00DC4A76">
        <w:rPr>
          <w:lang w:val="bg-BG"/>
        </w:rPr>
        <w:t>локом</w:t>
      </w:r>
      <w:r w:rsidR="00B061A1" w:rsidRPr="00DC4A76">
        <w:rPr>
          <w:lang w:val="bg-BG"/>
        </w:rPr>
        <w:t>отив № 91520052034-6</w:t>
      </w:r>
      <w:r w:rsidRPr="00DC4A76">
        <w:rPr>
          <w:lang w:val="bg-BG"/>
        </w:rPr>
        <w:t xml:space="preserve"> </w:t>
      </w:r>
      <w:r w:rsidR="00B061A1" w:rsidRPr="00DC4A76">
        <w:rPr>
          <w:lang w:val="bg-BG"/>
        </w:rPr>
        <w:t>до гара Мездра юг</w:t>
      </w:r>
      <w:r w:rsidRPr="00DC4A76">
        <w:rPr>
          <w:lang w:val="bg-BG"/>
        </w:rPr>
        <w:t>. Локом</w:t>
      </w:r>
      <w:r w:rsidR="00B061A1" w:rsidRPr="00DC4A76">
        <w:rPr>
          <w:lang w:val="bg-BG"/>
        </w:rPr>
        <w:t>отивът пристига в 11:25 часа,</w:t>
      </w:r>
      <w:r w:rsidRPr="00DC4A76">
        <w:rPr>
          <w:lang w:val="bg-BG"/>
        </w:rPr>
        <w:t xml:space="preserve"> прикачен </w:t>
      </w:r>
      <w:r w:rsidR="00B061A1" w:rsidRPr="00DC4A76">
        <w:rPr>
          <w:lang w:val="bg-BG"/>
        </w:rPr>
        <w:t xml:space="preserve">е </w:t>
      </w:r>
      <w:r w:rsidR="00E102D7">
        <w:rPr>
          <w:lang w:val="bg-BG"/>
        </w:rPr>
        <w:t>към вагоните</w:t>
      </w:r>
      <w:r w:rsidRPr="00DC4A76">
        <w:rPr>
          <w:lang w:val="bg-BG"/>
        </w:rPr>
        <w:t xml:space="preserve"> на БВ № 2610</w:t>
      </w:r>
      <w:r w:rsidR="006C685A" w:rsidRPr="00DC4A76">
        <w:rPr>
          <w:lang w:val="bg-BG"/>
        </w:rPr>
        <w:t xml:space="preserve"> и</w:t>
      </w:r>
      <w:r w:rsidR="00B061A1" w:rsidRPr="00DC4A76">
        <w:rPr>
          <w:lang w:val="bg-BG"/>
        </w:rPr>
        <w:t xml:space="preserve"> върнат</w:t>
      </w:r>
      <w:r w:rsidR="00E102D7">
        <w:rPr>
          <w:lang w:val="bg-BG"/>
        </w:rPr>
        <w:t>и</w:t>
      </w:r>
      <w:r w:rsidR="00B061A1" w:rsidRPr="00DC4A76">
        <w:rPr>
          <w:lang w:val="bg-BG"/>
        </w:rPr>
        <w:t xml:space="preserve"> на първи коловоз</w:t>
      </w:r>
      <w:r w:rsidRPr="00DC4A76">
        <w:rPr>
          <w:lang w:val="bg-BG"/>
        </w:rPr>
        <w:t>.</w:t>
      </w:r>
      <w:r w:rsidR="006C685A" w:rsidRPr="00DC4A76">
        <w:rPr>
          <w:lang w:val="bg-BG"/>
        </w:rPr>
        <w:t xml:space="preserve"> Локомотивът </w:t>
      </w:r>
      <w:r w:rsidR="00E102D7">
        <w:rPr>
          <w:lang w:val="bg-BG"/>
        </w:rPr>
        <w:t>се връща</w:t>
      </w:r>
      <w:r w:rsidR="006C685A" w:rsidRPr="00DC4A76">
        <w:rPr>
          <w:lang w:val="bg-BG"/>
        </w:rPr>
        <w:t xml:space="preserve"> обратно в </w:t>
      </w:r>
      <w:r w:rsidR="00425C79">
        <w:rPr>
          <w:lang w:val="bg-BG"/>
        </w:rPr>
        <w:t xml:space="preserve">гара </w:t>
      </w:r>
      <w:r w:rsidR="006C685A" w:rsidRPr="00DC4A76">
        <w:rPr>
          <w:lang w:val="bg-BG"/>
        </w:rPr>
        <w:t>Мездра.</w:t>
      </w:r>
      <w:r w:rsidRPr="00DC4A76">
        <w:rPr>
          <w:lang w:val="bg-BG"/>
        </w:rPr>
        <w:t xml:space="preserve"> </w:t>
      </w:r>
    </w:p>
    <w:p w14:paraId="61A2237B" w14:textId="6DF318EC" w:rsidR="00A85629" w:rsidRPr="00DC4A76" w:rsidRDefault="00A85629" w:rsidP="00143412">
      <w:pPr>
        <w:rPr>
          <w:lang w:val="bg-BG"/>
        </w:rPr>
      </w:pPr>
      <w:r w:rsidRPr="00DC4A76">
        <w:rPr>
          <w:lang w:val="bg-BG"/>
        </w:rPr>
        <w:t xml:space="preserve">В 11:39 часа от гара Мездра </w:t>
      </w:r>
      <w:r w:rsidR="00B061A1" w:rsidRPr="00DC4A76">
        <w:rPr>
          <w:lang w:val="bg-BG"/>
        </w:rPr>
        <w:t xml:space="preserve">заминава магистрален </w:t>
      </w:r>
      <w:r w:rsidRPr="00DC4A76">
        <w:rPr>
          <w:lang w:val="bg-BG"/>
        </w:rPr>
        <w:t xml:space="preserve">локомотив № 91520044162-3 </w:t>
      </w:r>
      <w:r w:rsidR="00B061A1" w:rsidRPr="00DC4A76">
        <w:rPr>
          <w:lang w:val="bg-BG"/>
        </w:rPr>
        <w:t>до гара Мездра юг</w:t>
      </w:r>
      <w:r w:rsidRPr="00DC4A76">
        <w:rPr>
          <w:lang w:val="bg-BG"/>
        </w:rPr>
        <w:t xml:space="preserve"> за </w:t>
      </w:r>
      <w:r w:rsidR="00E102D7">
        <w:rPr>
          <w:lang w:val="bg-BG"/>
        </w:rPr>
        <w:t>да обслужи БВ № 2610 до гара</w:t>
      </w:r>
      <w:r w:rsidRPr="00DC4A76">
        <w:rPr>
          <w:lang w:val="bg-BG"/>
        </w:rPr>
        <w:t xml:space="preserve"> София.</w:t>
      </w:r>
    </w:p>
    <w:p w14:paraId="3AE36827" w14:textId="4AB600F0" w:rsidR="00B061A1" w:rsidRPr="00DC4A76" w:rsidRDefault="00A85629" w:rsidP="00143412">
      <w:pPr>
        <w:rPr>
          <w:lang w:val="bg-BG"/>
        </w:rPr>
      </w:pPr>
      <w:r w:rsidRPr="00DC4A76">
        <w:rPr>
          <w:lang w:val="bg-BG"/>
        </w:rPr>
        <w:t xml:space="preserve">В 12:27 часа от гара Мездра </w:t>
      </w:r>
      <w:r w:rsidR="00B061A1" w:rsidRPr="00DC4A76">
        <w:rPr>
          <w:lang w:val="bg-BG"/>
        </w:rPr>
        <w:t xml:space="preserve">заминава специализирана машина </w:t>
      </w:r>
      <w:r w:rsidR="00F22587" w:rsidRPr="00F22587">
        <w:rPr>
          <w:lang w:val="bg-BG"/>
        </w:rPr>
        <w:t>на Енергосекция София</w:t>
      </w:r>
      <w:r w:rsidR="00F22587">
        <w:rPr>
          <w:lang w:val="bg-BG"/>
        </w:rPr>
        <w:t>,</w:t>
      </w:r>
      <w:r w:rsidR="00F22587" w:rsidRPr="00F22587">
        <w:rPr>
          <w:lang w:val="bg-BG"/>
        </w:rPr>
        <w:t xml:space="preserve"> </w:t>
      </w:r>
      <w:r w:rsidR="006C685A" w:rsidRPr="00DC4A76">
        <w:rPr>
          <w:lang w:val="bg-BG"/>
        </w:rPr>
        <w:t xml:space="preserve">ДМ </w:t>
      </w:r>
      <w:r w:rsidR="00F22587">
        <w:rPr>
          <w:lang w:val="bg-BG"/>
        </w:rPr>
        <w:t>99529436805-6</w:t>
      </w:r>
      <w:r w:rsidR="00B061A1" w:rsidRPr="00DC4A76">
        <w:rPr>
          <w:lang w:val="bg-BG"/>
        </w:rPr>
        <w:t xml:space="preserve"> </w:t>
      </w:r>
      <w:r w:rsidRPr="00DC4A76">
        <w:rPr>
          <w:lang w:val="bg-BG"/>
        </w:rPr>
        <w:t>за оглед на контактната мрежа в гара Мездра юг и междугар</w:t>
      </w:r>
      <w:r w:rsidR="00E102D7">
        <w:rPr>
          <w:lang w:val="bg-BG"/>
        </w:rPr>
        <w:t>ието Мездра юг – Зверино</w:t>
      </w:r>
      <w:r w:rsidRPr="00DC4A76">
        <w:rPr>
          <w:lang w:val="bg-BG"/>
        </w:rPr>
        <w:t xml:space="preserve">. </w:t>
      </w:r>
    </w:p>
    <w:p w14:paraId="2F6F682D" w14:textId="0A9B4E18" w:rsidR="00A85629" w:rsidRPr="00DC4A76" w:rsidRDefault="006C685A" w:rsidP="00143412">
      <w:pPr>
        <w:rPr>
          <w:lang w:val="bg-BG"/>
        </w:rPr>
      </w:pPr>
      <w:r w:rsidRPr="00DC4A76">
        <w:rPr>
          <w:lang w:val="bg-BG"/>
        </w:rPr>
        <w:t>В 12:30 часа от гара Мездра</w:t>
      </w:r>
      <w:r w:rsidR="00A85629" w:rsidRPr="00DC4A76">
        <w:rPr>
          <w:lang w:val="bg-BG"/>
        </w:rPr>
        <w:t xml:space="preserve"> </w:t>
      </w:r>
      <w:r w:rsidRPr="00DC4A76">
        <w:rPr>
          <w:lang w:val="bg-BG"/>
        </w:rPr>
        <w:t>заминава отново маневрен</w:t>
      </w:r>
      <w:r w:rsidR="00A85629" w:rsidRPr="00DC4A76">
        <w:rPr>
          <w:lang w:val="bg-BG"/>
        </w:rPr>
        <w:t xml:space="preserve"> локомот</w:t>
      </w:r>
      <w:r w:rsidRPr="00DC4A76">
        <w:rPr>
          <w:lang w:val="bg-BG"/>
        </w:rPr>
        <w:t>ив № 91520052034-6  за връщане</w:t>
      </w:r>
      <w:r w:rsidR="00A85629" w:rsidRPr="00DC4A76">
        <w:rPr>
          <w:lang w:val="bg-BG"/>
        </w:rPr>
        <w:t xml:space="preserve"> на опожарения локомотив №  91520044</w:t>
      </w:r>
      <w:r w:rsidRPr="00DC4A76">
        <w:rPr>
          <w:lang w:val="bg-BG"/>
        </w:rPr>
        <w:t>169-8 пред приемното здание на гара Мездра юг</w:t>
      </w:r>
      <w:r w:rsidR="00A85629" w:rsidRPr="00DC4A76">
        <w:rPr>
          <w:lang w:val="bg-BG"/>
        </w:rPr>
        <w:t xml:space="preserve">. </w:t>
      </w:r>
    </w:p>
    <w:p w14:paraId="3EAE86D7" w14:textId="28887178" w:rsidR="00A85629" w:rsidRPr="00DC4A76" w:rsidRDefault="006C685A" w:rsidP="00143412">
      <w:pPr>
        <w:rPr>
          <w:lang w:val="bg-BG"/>
        </w:rPr>
      </w:pPr>
      <w:r w:rsidRPr="00DC4A76">
        <w:rPr>
          <w:lang w:val="bg-BG"/>
        </w:rPr>
        <w:t>В</w:t>
      </w:r>
      <w:r w:rsidR="00B061A1" w:rsidRPr="00DC4A76">
        <w:rPr>
          <w:lang w:val="bg-BG"/>
        </w:rPr>
        <w:t xml:space="preserve"> 13:02 часа </w:t>
      </w:r>
      <w:r w:rsidR="00F22587">
        <w:rPr>
          <w:lang w:val="bg-BG"/>
        </w:rPr>
        <w:t>БВ № 2610</w:t>
      </w:r>
      <w:r w:rsidR="00E102D7">
        <w:rPr>
          <w:lang w:val="bg-BG"/>
        </w:rPr>
        <w:t xml:space="preserve"> с </w:t>
      </w:r>
      <w:r w:rsidR="00E102D7" w:rsidRPr="00E102D7">
        <w:rPr>
          <w:lang w:val="bg-BG"/>
        </w:rPr>
        <w:t xml:space="preserve">локомотив № 91520044162-3 </w:t>
      </w:r>
      <w:r w:rsidR="00A85629" w:rsidRPr="00DC4A76">
        <w:rPr>
          <w:lang w:val="bg-BG"/>
        </w:rPr>
        <w:t>заминава о</w:t>
      </w:r>
      <w:r w:rsidRPr="00DC4A76">
        <w:rPr>
          <w:lang w:val="bg-BG"/>
        </w:rPr>
        <w:t xml:space="preserve">т гара Мездра юг </w:t>
      </w:r>
      <w:r w:rsidR="00A85629" w:rsidRPr="00DC4A76">
        <w:rPr>
          <w:lang w:val="bg-BG"/>
        </w:rPr>
        <w:t xml:space="preserve"> </w:t>
      </w:r>
      <w:r w:rsidRPr="00DC4A76">
        <w:rPr>
          <w:lang w:val="bg-BG"/>
        </w:rPr>
        <w:t>за гара София с</w:t>
      </w:r>
      <w:r w:rsidR="00425C79">
        <w:rPr>
          <w:lang w:val="bg-BG"/>
        </w:rPr>
        <w:t>ъс</w:t>
      </w:r>
      <w:r w:rsidRPr="00DC4A76">
        <w:rPr>
          <w:lang w:val="bg-BG"/>
        </w:rPr>
        <w:t xml:space="preserve"> </w:t>
      </w:r>
      <w:r w:rsidR="00A85629" w:rsidRPr="00DC4A76">
        <w:rPr>
          <w:lang w:val="bg-BG"/>
        </w:rPr>
        <w:t xml:space="preserve">135 минути закъснение. </w:t>
      </w:r>
    </w:p>
    <w:p w14:paraId="70AEDF0A" w14:textId="402BAEAD" w:rsidR="00A85629" w:rsidRPr="00DC4A76" w:rsidRDefault="00A85629" w:rsidP="006C685A">
      <w:pPr>
        <w:rPr>
          <w:lang w:val="bg-BG"/>
        </w:rPr>
      </w:pPr>
      <w:r w:rsidRPr="00DC4A76">
        <w:rPr>
          <w:lang w:val="bg-BG"/>
        </w:rPr>
        <w:t>В 13:20 часа оглед</w:t>
      </w:r>
      <w:r w:rsidR="00425C79">
        <w:rPr>
          <w:lang w:val="bg-BG"/>
        </w:rPr>
        <w:t>ът</w:t>
      </w:r>
      <w:r w:rsidRPr="00DC4A76">
        <w:rPr>
          <w:lang w:val="bg-BG"/>
        </w:rPr>
        <w:t xml:space="preserve"> на контактната </w:t>
      </w:r>
      <w:r w:rsidR="00E102D7">
        <w:rPr>
          <w:lang w:val="bg-BG"/>
        </w:rPr>
        <w:t>мрежа в гара Мездра юг и в междугарието</w:t>
      </w:r>
      <w:r w:rsidRPr="00DC4A76">
        <w:rPr>
          <w:lang w:val="bg-BG"/>
        </w:rPr>
        <w:t xml:space="preserve"> Мездра юг</w:t>
      </w:r>
      <w:r w:rsidR="006C685A" w:rsidRPr="00DC4A76">
        <w:rPr>
          <w:lang w:val="bg-BG"/>
        </w:rPr>
        <w:t xml:space="preserve"> – Зверино </w:t>
      </w:r>
      <w:r w:rsidRPr="00DC4A76">
        <w:rPr>
          <w:lang w:val="bg-BG"/>
        </w:rPr>
        <w:t>е завършен.</w:t>
      </w:r>
      <w:r w:rsidR="006C685A" w:rsidRPr="00DC4A76">
        <w:rPr>
          <w:lang w:val="bg-BG"/>
        </w:rPr>
        <w:t xml:space="preserve"> </w:t>
      </w:r>
      <w:r w:rsidRPr="00DC4A76">
        <w:rPr>
          <w:lang w:val="bg-BG"/>
        </w:rPr>
        <w:t>С</w:t>
      </w:r>
      <w:r w:rsidR="006C685A" w:rsidRPr="00DC4A76">
        <w:rPr>
          <w:lang w:val="bg-BG"/>
        </w:rPr>
        <w:t>лед  извършените огледи на</w:t>
      </w:r>
      <w:r w:rsidRPr="00DC4A76">
        <w:rPr>
          <w:lang w:val="bg-BG"/>
        </w:rPr>
        <w:t xml:space="preserve"> железния път и контактната мрежа не са констатирани</w:t>
      </w:r>
      <w:r w:rsidR="006C685A" w:rsidRPr="00DC4A76">
        <w:rPr>
          <w:lang w:val="bg-BG"/>
        </w:rPr>
        <w:t xml:space="preserve"> повреди от пожара</w:t>
      </w:r>
      <w:r w:rsidRPr="00DC4A76">
        <w:rPr>
          <w:lang w:val="bg-BG"/>
        </w:rPr>
        <w:t>.</w:t>
      </w:r>
    </w:p>
    <w:p w14:paraId="1EEA8AF4" w14:textId="5C31124B" w:rsidR="00A85629" w:rsidRPr="00DC4A76" w:rsidRDefault="006C685A" w:rsidP="00143412">
      <w:pPr>
        <w:rPr>
          <w:lang w:val="bg-BG"/>
        </w:rPr>
      </w:pPr>
      <w:r w:rsidRPr="00DC4A76">
        <w:rPr>
          <w:lang w:val="bg-BG"/>
        </w:rPr>
        <w:t>В 14:47 часа на 06.01.2023 г. опожарения</w:t>
      </w:r>
      <w:r w:rsidR="00425C79">
        <w:rPr>
          <w:lang w:val="bg-BG"/>
        </w:rPr>
        <w:t>т</w:t>
      </w:r>
      <w:r w:rsidRPr="00DC4A76">
        <w:rPr>
          <w:lang w:val="bg-BG"/>
        </w:rPr>
        <w:t xml:space="preserve"> л</w:t>
      </w:r>
      <w:r w:rsidR="00A85629" w:rsidRPr="00DC4A76">
        <w:rPr>
          <w:lang w:val="bg-BG"/>
        </w:rPr>
        <w:t>окомотив № 91520044169-8 е придвижен от гара Мездра юг до Локомотивно депо Мездра</w:t>
      </w:r>
      <w:r w:rsidR="008352BD" w:rsidRPr="00DC4A76">
        <w:rPr>
          <w:lang w:val="bg-BG"/>
        </w:rPr>
        <w:t xml:space="preserve">, където е екипиран за </w:t>
      </w:r>
      <w:r w:rsidR="00D16386">
        <w:rPr>
          <w:lang w:val="bg-BG"/>
        </w:rPr>
        <w:t>придвижване</w:t>
      </w:r>
      <w:r w:rsidR="008352BD" w:rsidRPr="00DC4A76">
        <w:rPr>
          <w:lang w:val="bg-BG"/>
        </w:rPr>
        <w:t xml:space="preserve"> до Локомотивно депо Горна Оряховица</w:t>
      </w:r>
      <w:r w:rsidRPr="00DC4A76">
        <w:rPr>
          <w:lang w:val="bg-BG"/>
        </w:rPr>
        <w:t>.</w:t>
      </w:r>
      <w:r w:rsidR="00A85629" w:rsidRPr="00DC4A76">
        <w:rPr>
          <w:lang w:val="bg-BG"/>
        </w:rPr>
        <w:t xml:space="preserve"> </w:t>
      </w:r>
    </w:p>
    <w:p w14:paraId="1B419AB1" w14:textId="12316599" w:rsidR="008352BD" w:rsidRPr="00DC4A76" w:rsidRDefault="008352BD" w:rsidP="00143412">
      <w:pPr>
        <w:tabs>
          <w:tab w:val="center" w:pos="5051"/>
        </w:tabs>
        <w:rPr>
          <w:lang w:val="bg-BG"/>
        </w:rPr>
      </w:pPr>
      <w:r w:rsidRPr="00DC4A76">
        <w:rPr>
          <w:lang w:val="bg-BG"/>
        </w:rPr>
        <w:t xml:space="preserve">В 23:12 часа на 09.01.2023 г. </w:t>
      </w:r>
      <w:r w:rsidR="006C685A" w:rsidRPr="00DC4A76">
        <w:rPr>
          <w:lang w:val="bg-BG"/>
        </w:rPr>
        <w:t>опожарения</w:t>
      </w:r>
      <w:r w:rsidR="00425C79">
        <w:rPr>
          <w:lang w:val="bg-BG"/>
        </w:rPr>
        <w:t>т</w:t>
      </w:r>
      <w:r w:rsidR="006C685A" w:rsidRPr="00DC4A76">
        <w:rPr>
          <w:lang w:val="bg-BG"/>
        </w:rPr>
        <w:t xml:space="preserve"> локомотив № 91520044169-8</w:t>
      </w:r>
      <w:r w:rsidR="00425C79">
        <w:rPr>
          <w:lang w:val="bg-BG"/>
        </w:rPr>
        <w:t>,</w:t>
      </w:r>
      <w:r w:rsidR="006C685A" w:rsidRPr="00DC4A76">
        <w:rPr>
          <w:lang w:val="bg-BG"/>
        </w:rPr>
        <w:t xml:space="preserve"> </w:t>
      </w:r>
      <w:r w:rsidRPr="00DC4A76">
        <w:rPr>
          <w:lang w:val="bg-BG"/>
        </w:rPr>
        <w:t xml:space="preserve">теглен от </w:t>
      </w:r>
      <w:r w:rsidR="006C685A" w:rsidRPr="00DC4A76">
        <w:rPr>
          <w:lang w:val="bg-BG"/>
        </w:rPr>
        <w:t>локомотив № 91520044121</w:t>
      </w:r>
      <w:r w:rsidRPr="00DC4A76">
        <w:rPr>
          <w:lang w:val="bg-BG"/>
        </w:rPr>
        <w:t>-9 със скорост до 60 км/ч е заминал за</w:t>
      </w:r>
      <w:r w:rsidR="006C685A" w:rsidRPr="00DC4A76">
        <w:rPr>
          <w:lang w:val="bg-BG"/>
        </w:rPr>
        <w:t xml:space="preserve"> Локомотивно депо Горна Оряховица. </w:t>
      </w:r>
    </w:p>
    <w:p w14:paraId="51DA37FF" w14:textId="0C136A43" w:rsidR="004600F7" w:rsidRPr="00DC4A76" w:rsidRDefault="008352BD" w:rsidP="00143412">
      <w:pPr>
        <w:tabs>
          <w:tab w:val="center" w:pos="5051"/>
        </w:tabs>
        <w:rPr>
          <w:b/>
          <w:bCs/>
          <w:sz w:val="28"/>
          <w:szCs w:val="22"/>
          <w:lang w:val="bg-BG"/>
        </w:rPr>
      </w:pPr>
      <w:r w:rsidRPr="00DC4A76">
        <w:rPr>
          <w:lang w:val="bg-BG"/>
        </w:rPr>
        <w:t xml:space="preserve">На 10.01.2023 г. в 03:36 часа </w:t>
      </w:r>
      <w:r w:rsidR="006C685A" w:rsidRPr="00DC4A76">
        <w:rPr>
          <w:lang w:val="bg-BG"/>
        </w:rPr>
        <w:t xml:space="preserve">в гара Горна Оряховица </w:t>
      </w:r>
      <w:r w:rsidRPr="00DC4A76">
        <w:rPr>
          <w:lang w:val="bg-BG"/>
        </w:rPr>
        <w:t>пристигат двата локомотива</w:t>
      </w:r>
      <w:r w:rsidR="006C685A" w:rsidRPr="00DC4A76">
        <w:rPr>
          <w:lang w:val="bg-BG"/>
        </w:rPr>
        <w:t xml:space="preserve"> </w:t>
      </w:r>
      <w:r w:rsidRPr="00DC4A76">
        <w:rPr>
          <w:lang w:val="bg-BG"/>
        </w:rPr>
        <w:t>и в 03:40 часа опожарения</w:t>
      </w:r>
      <w:r w:rsidR="00425C79">
        <w:rPr>
          <w:lang w:val="bg-BG"/>
        </w:rPr>
        <w:t>т</w:t>
      </w:r>
      <w:r w:rsidRPr="00DC4A76">
        <w:rPr>
          <w:lang w:val="bg-BG"/>
        </w:rPr>
        <w:t xml:space="preserve"> локомотив № 91520044169-8 е подаден в</w:t>
      </w:r>
      <w:r w:rsidR="006C685A" w:rsidRPr="00DC4A76">
        <w:rPr>
          <w:lang w:val="bg-BG"/>
        </w:rPr>
        <w:t xml:space="preserve"> Л</w:t>
      </w:r>
      <w:r w:rsidRPr="00DC4A76">
        <w:rPr>
          <w:lang w:val="bg-BG"/>
        </w:rPr>
        <w:t>окомотивно депо Горна Оряховица</w:t>
      </w:r>
      <w:r w:rsidR="006C685A" w:rsidRPr="00DC4A76">
        <w:rPr>
          <w:lang w:val="bg-BG"/>
        </w:rPr>
        <w:t>.</w:t>
      </w:r>
      <w:r w:rsidR="004600F7" w:rsidRPr="00DC4A76">
        <w:rPr>
          <w:b/>
          <w:bCs/>
          <w:sz w:val="28"/>
          <w:szCs w:val="22"/>
          <w:lang w:val="bg-BG"/>
        </w:rPr>
        <w:br w:type="page"/>
      </w:r>
    </w:p>
    <w:p w14:paraId="3078001D" w14:textId="259EA2D9" w:rsidR="00BA6C1D" w:rsidRPr="00DC4A76" w:rsidRDefault="008C0832">
      <w:pPr>
        <w:pStyle w:val="ListParagraph"/>
        <w:numPr>
          <w:ilvl w:val="0"/>
          <w:numId w:val="10"/>
        </w:numPr>
        <w:ind w:left="993" w:hanging="284"/>
        <w:rPr>
          <w:b/>
          <w:bCs/>
          <w:sz w:val="28"/>
          <w:szCs w:val="22"/>
          <w:lang w:val="bg-BG"/>
        </w:rPr>
      </w:pPr>
      <w:r w:rsidRPr="00DC4A76">
        <w:rPr>
          <w:b/>
          <w:bCs/>
          <w:sz w:val="28"/>
          <w:szCs w:val="22"/>
          <w:lang w:val="bg-BG"/>
        </w:rPr>
        <w:lastRenderedPageBreak/>
        <w:t>Ана</w:t>
      </w:r>
      <w:bookmarkStart w:id="13" w:name="анализ"/>
      <w:bookmarkEnd w:id="13"/>
      <w:r w:rsidRPr="00DC4A76">
        <w:rPr>
          <w:b/>
          <w:bCs/>
          <w:sz w:val="28"/>
          <w:szCs w:val="22"/>
          <w:lang w:val="bg-BG"/>
        </w:rPr>
        <w:t>лиз на събитието</w:t>
      </w:r>
    </w:p>
    <w:p w14:paraId="06A91AC7" w14:textId="73695B2E" w:rsidR="008C0832" w:rsidRPr="00DC4A76" w:rsidRDefault="008C0832">
      <w:pPr>
        <w:pStyle w:val="ListParagraph"/>
        <w:numPr>
          <w:ilvl w:val="1"/>
          <w:numId w:val="10"/>
        </w:numPr>
        <w:tabs>
          <w:tab w:val="left" w:pos="1134"/>
        </w:tabs>
        <w:spacing w:before="120"/>
        <w:rPr>
          <w:b/>
          <w:i/>
          <w:iCs/>
          <w:lang w:val="bg-BG"/>
        </w:rPr>
      </w:pPr>
      <w:r w:rsidRPr="00DC4A76">
        <w:rPr>
          <w:b/>
          <w:i/>
          <w:iCs/>
          <w:lang w:val="bg-BG"/>
        </w:rPr>
        <w:t>Участие и задължения на субектите, участващи в събитието</w:t>
      </w:r>
    </w:p>
    <w:p w14:paraId="2074E749" w14:textId="5DBDC31C" w:rsidR="008C0832" w:rsidRPr="00DC4A76" w:rsidRDefault="008C0832">
      <w:pPr>
        <w:pStyle w:val="ListParagraph"/>
        <w:numPr>
          <w:ilvl w:val="2"/>
          <w:numId w:val="10"/>
        </w:numPr>
        <w:tabs>
          <w:tab w:val="left" w:pos="1418"/>
        </w:tabs>
        <w:ind w:left="1276" w:hanging="567"/>
        <w:rPr>
          <w:i/>
          <w:iCs/>
          <w:lang w:val="bg-BG"/>
        </w:rPr>
      </w:pPr>
      <w:r w:rsidRPr="00DC4A76">
        <w:rPr>
          <w:i/>
          <w:iCs/>
          <w:lang w:val="bg-BG"/>
        </w:rPr>
        <w:t>Железопътно предприятие.</w:t>
      </w:r>
    </w:p>
    <w:p w14:paraId="0C6839D8" w14:textId="28E6D83F" w:rsidR="006F2097" w:rsidRPr="00DC4A76" w:rsidRDefault="006F2097" w:rsidP="000B3AFC">
      <w:pPr>
        <w:ind w:left="709" w:firstLine="0"/>
        <w:rPr>
          <w:i/>
          <w:iCs/>
          <w:lang w:val="bg-BG"/>
        </w:rPr>
      </w:pPr>
      <w:r w:rsidRPr="00DC4A76">
        <w:rPr>
          <w:i/>
          <w:iCs/>
          <w:lang w:val="bg-BG"/>
        </w:rPr>
        <w:t xml:space="preserve">Анализ на движението на </w:t>
      </w:r>
      <w:r w:rsidR="00A367F9" w:rsidRPr="00DC4A76">
        <w:rPr>
          <w:i/>
          <w:iCs/>
          <w:lang w:val="bg-BG"/>
        </w:rPr>
        <w:t>БВ № 2610</w:t>
      </w:r>
      <w:r w:rsidRPr="00DC4A76">
        <w:rPr>
          <w:i/>
          <w:iCs/>
          <w:lang w:val="bg-BG"/>
        </w:rPr>
        <w:t>.</w:t>
      </w:r>
    </w:p>
    <w:p w14:paraId="07E21246" w14:textId="2DE98B4A" w:rsidR="00084456" w:rsidRPr="00DC4A76" w:rsidRDefault="008F0C7B" w:rsidP="00084456">
      <w:pPr>
        <w:rPr>
          <w:lang w:val="bg-BG"/>
        </w:rPr>
      </w:pPr>
      <w:r>
        <w:rPr>
          <w:lang w:val="bg-BG"/>
        </w:rPr>
        <w:t>Свалени са запис</w:t>
      </w:r>
      <w:r w:rsidR="00084456" w:rsidRPr="00DC4A76">
        <w:rPr>
          <w:lang w:val="bg-BG"/>
        </w:rPr>
        <w:t>и</w:t>
      </w:r>
      <w:r>
        <w:rPr>
          <w:lang w:val="bg-BG"/>
        </w:rPr>
        <w:t>те от записващото устройство (скоростомерна</w:t>
      </w:r>
      <w:r w:rsidR="00084456" w:rsidRPr="00DC4A76">
        <w:rPr>
          <w:lang w:val="bg-BG"/>
        </w:rPr>
        <w:t xml:space="preserve"> лента</w:t>
      </w:r>
      <w:r>
        <w:rPr>
          <w:lang w:val="bg-BG"/>
        </w:rPr>
        <w:t>)</w:t>
      </w:r>
      <w:r w:rsidR="00084456" w:rsidRPr="00DC4A76">
        <w:rPr>
          <w:lang w:val="bg-BG"/>
        </w:rPr>
        <w:t xml:space="preserve"> на локомотив № 91520</w:t>
      </w:r>
      <w:r w:rsidR="00A367F9" w:rsidRPr="00DC4A76">
        <w:rPr>
          <w:lang w:val="bg-BG"/>
        </w:rPr>
        <w:t>044169-8</w:t>
      </w:r>
      <w:r w:rsidR="001359A1" w:rsidRPr="00DC4A76">
        <w:rPr>
          <w:lang w:val="bg-BG"/>
        </w:rPr>
        <w:t>, начело на БВ</w:t>
      </w:r>
      <w:r w:rsidR="00A367F9" w:rsidRPr="00DC4A76">
        <w:rPr>
          <w:lang w:val="bg-BG"/>
        </w:rPr>
        <w:t xml:space="preserve"> № 2610 на 06.01.2023</w:t>
      </w:r>
      <w:r w:rsidR="00084456" w:rsidRPr="00DC4A76">
        <w:rPr>
          <w:lang w:val="bg-BG"/>
        </w:rPr>
        <w:t xml:space="preserve"> г.</w:t>
      </w:r>
    </w:p>
    <w:p w14:paraId="06E3B1EB" w14:textId="77777777" w:rsidR="00084456" w:rsidRPr="00DC4A76" w:rsidRDefault="00084456" w:rsidP="00084456">
      <w:pPr>
        <w:ind w:firstLine="708"/>
        <w:rPr>
          <w:szCs w:val="24"/>
          <w:lang w:val="bg-BG"/>
        </w:rPr>
      </w:pPr>
      <w:r w:rsidRPr="00DC4A76">
        <w:rPr>
          <w:szCs w:val="24"/>
          <w:lang w:val="bg-BG"/>
        </w:rPr>
        <w:t>Регистрирането на основните и най-важни параметри на движението на локомотива, респективно на влака, при скоростомерни инсталации система „Hasler“ се прави чрез запис върху скоростомерна контролна лента на:</w:t>
      </w:r>
    </w:p>
    <w:p w14:paraId="682D3778" w14:textId="06C033F2" w:rsidR="00084456" w:rsidRPr="00DC4A76" w:rsidRDefault="00C1528B">
      <w:pPr>
        <w:pStyle w:val="ListParagraph"/>
        <w:numPr>
          <w:ilvl w:val="0"/>
          <w:numId w:val="13"/>
        </w:numPr>
        <w:rPr>
          <w:szCs w:val="24"/>
          <w:lang w:val="bg-BG"/>
        </w:rPr>
      </w:pPr>
      <w:r>
        <w:rPr>
          <w:szCs w:val="24"/>
          <w:lang w:val="bg-BG"/>
        </w:rPr>
        <w:t xml:space="preserve">Моментна стойност на </w:t>
      </w:r>
      <w:r w:rsidR="00084456" w:rsidRPr="00DC4A76">
        <w:rPr>
          <w:szCs w:val="24"/>
          <w:lang w:val="bg-BG"/>
        </w:rPr>
        <w:t>скорост</w:t>
      </w:r>
      <w:r>
        <w:rPr>
          <w:szCs w:val="24"/>
          <w:lang w:val="bg-BG"/>
        </w:rPr>
        <w:t>та</w:t>
      </w:r>
      <w:r w:rsidR="00084456" w:rsidRPr="00DC4A76">
        <w:rPr>
          <w:szCs w:val="24"/>
          <w:lang w:val="bg-BG"/>
        </w:rPr>
        <w:t xml:space="preserve"> (V-S);</w:t>
      </w:r>
    </w:p>
    <w:p w14:paraId="29B5F227" w14:textId="77777777" w:rsidR="00084456" w:rsidRPr="00DC4A76" w:rsidRDefault="00084456">
      <w:pPr>
        <w:pStyle w:val="ListParagraph"/>
        <w:numPr>
          <w:ilvl w:val="0"/>
          <w:numId w:val="13"/>
        </w:numPr>
        <w:rPr>
          <w:szCs w:val="24"/>
          <w:lang w:val="bg-BG"/>
        </w:rPr>
      </w:pPr>
      <w:r w:rsidRPr="00DC4A76">
        <w:rPr>
          <w:szCs w:val="24"/>
          <w:lang w:val="bg-BG"/>
        </w:rPr>
        <w:t>Астрономическо време чрез графика и печат върху лентата, както и времето за пътуване и престой (диаграма Т);</w:t>
      </w:r>
    </w:p>
    <w:p w14:paraId="441789CD" w14:textId="77777777" w:rsidR="00084456" w:rsidRPr="00DC4A76" w:rsidRDefault="00084456">
      <w:pPr>
        <w:pStyle w:val="ListParagraph"/>
        <w:numPr>
          <w:ilvl w:val="0"/>
          <w:numId w:val="13"/>
        </w:numPr>
        <w:rPr>
          <w:szCs w:val="24"/>
          <w:lang w:val="bg-BG"/>
        </w:rPr>
      </w:pPr>
      <w:r w:rsidRPr="00DC4A76">
        <w:rPr>
          <w:szCs w:val="24"/>
          <w:lang w:val="bg-BG"/>
        </w:rPr>
        <w:t>Изминат път за отделните пътни участъци (чрез перфорации върху лентата – 2,5 mm = 0,5 km);</w:t>
      </w:r>
    </w:p>
    <w:p w14:paraId="560E49D3" w14:textId="3927FA13" w:rsidR="00084456" w:rsidRPr="00DC4A76" w:rsidRDefault="00084456" w:rsidP="00084456">
      <w:pPr>
        <w:rPr>
          <w:szCs w:val="24"/>
          <w:lang w:val="bg-BG"/>
        </w:rPr>
      </w:pPr>
      <w:r w:rsidRPr="00DC4A76">
        <w:rPr>
          <w:szCs w:val="24"/>
          <w:lang w:val="bg-BG"/>
        </w:rPr>
        <w:t xml:space="preserve">Върху скоростомерна лента при апарати тип RT (каквито са на локомотив </w:t>
      </w:r>
      <w:r w:rsidR="00EA0606">
        <w:rPr>
          <w:lang w:val="bg-BG"/>
        </w:rPr>
        <w:t>№ 91520044169-8</w:t>
      </w:r>
      <w:r w:rsidRPr="00DC4A76">
        <w:rPr>
          <w:szCs w:val="24"/>
          <w:lang w:val="bg-BG"/>
        </w:rPr>
        <w:t>) могат да се регистрират и следните допълнителни параметри:</w:t>
      </w:r>
    </w:p>
    <w:p w14:paraId="7D330102" w14:textId="77777777" w:rsidR="00084456" w:rsidRPr="00DC4A76" w:rsidRDefault="00084456">
      <w:pPr>
        <w:pStyle w:val="ListParagraph"/>
        <w:numPr>
          <w:ilvl w:val="0"/>
          <w:numId w:val="19"/>
        </w:numPr>
        <w:rPr>
          <w:szCs w:val="24"/>
          <w:lang w:val="bg-BG"/>
        </w:rPr>
      </w:pPr>
      <w:r w:rsidRPr="00DC4A76">
        <w:rPr>
          <w:szCs w:val="24"/>
          <w:lang w:val="bg-BG"/>
        </w:rPr>
        <w:t>Налягане в главния въздухопровод;</w:t>
      </w:r>
    </w:p>
    <w:p w14:paraId="28BAB65E" w14:textId="77777777" w:rsidR="00084456" w:rsidRPr="00DC4A76" w:rsidRDefault="00084456">
      <w:pPr>
        <w:pStyle w:val="ListParagraph"/>
        <w:numPr>
          <w:ilvl w:val="0"/>
          <w:numId w:val="19"/>
        </w:numPr>
        <w:rPr>
          <w:szCs w:val="24"/>
          <w:lang w:val="bg-BG"/>
        </w:rPr>
      </w:pPr>
      <w:r w:rsidRPr="00DC4A76">
        <w:rPr>
          <w:szCs w:val="24"/>
          <w:lang w:val="bg-BG"/>
        </w:rPr>
        <w:t>Посока на движение;</w:t>
      </w:r>
    </w:p>
    <w:p w14:paraId="1DF30BBE" w14:textId="77777777" w:rsidR="00084456" w:rsidRPr="00DC4A76" w:rsidRDefault="00084456">
      <w:pPr>
        <w:pStyle w:val="ListParagraph"/>
        <w:numPr>
          <w:ilvl w:val="0"/>
          <w:numId w:val="19"/>
        </w:numPr>
        <w:rPr>
          <w:szCs w:val="24"/>
          <w:lang w:val="bg-BG"/>
        </w:rPr>
      </w:pPr>
      <w:r w:rsidRPr="00DC4A76">
        <w:rPr>
          <w:szCs w:val="24"/>
          <w:lang w:val="bg-BG"/>
        </w:rPr>
        <w:t>Включване на реостатната спирачка;</w:t>
      </w:r>
    </w:p>
    <w:p w14:paraId="10163877" w14:textId="77777777" w:rsidR="00084456" w:rsidRPr="00DC4A76" w:rsidRDefault="00084456">
      <w:pPr>
        <w:pStyle w:val="ListParagraph"/>
        <w:numPr>
          <w:ilvl w:val="0"/>
          <w:numId w:val="19"/>
        </w:numPr>
        <w:rPr>
          <w:szCs w:val="24"/>
          <w:lang w:val="bg-BG"/>
        </w:rPr>
      </w:pPr>
      <w:r w:rsidRPr="00DC4A76">
        <w:rPr>
          <w:szCs w:val="24"/>
          <w:lang w:val="bg-BG"/>
        </w:rPr>
        <w:t>Задействане на автоматичната спирачка (пневматично регистриране);</w:t>
      </w:r>
    </w:p>
    <w:p w14:paraId="3F80E8CC" w14:textId="77777777" w:rsidR="00084456" w:rsidRPr="00DC4A76" w:rsidRDefault="00084456" w:rsidP="00084456">
      <w:pPr>
        <w:rPr>
          <w:szCs w:val="24"/>
          <w:lang w:val="bg-BG"/>
        </w:rPr>
      </w:pPr>
      <w:r w:rsidRPr="00DC4A76">
        <w:rPr>
          <w:szCs w:val="24"/>
          <w:lang w:val="bg-BG"/>
        </w:rPr>
        <w:t>Скоростомерната лента се проверява за установяване:</w:t>
      </w:r>
    </w:p>
    <w:p w14:paraId="4F6FC375" w14:textId="77777777" w:rsidR="00084456" w:rsidRPr="00DC4A76" w:rsidRDefault="00084456">
      <w:pPr>
        <w:pStyle w:val="ListParagraph"/>
        <w:numPr>
          <w:ilvl w:val="0"/>
          <w:numId w:val="14"/>
        </w:numPr>
        <w:rPr>
          <w:szCs w:val="24"/>
          <w:lang w:val="bg-BG"/>
        </w:rPr>
      </w:pPr>
      <w:r w:rsidRPr="00DC4A76">
        <w:rPr>
          <w:szCs w:val="24"/>
          <w:lang w:val="bg-BG"/>
        </w:rPr>
        <w:t>Спазена ли е предписаната максимална скорост на движение на влака;</w:t>
      </w:r>
    </w:p>
    <w:p w14:paraId="0DAA482F" w14:textId="37BB240C" w:rsidR="00084456" w:rsidRPr="00DC4A76" w:rsidRDefault="00084456">
      <w:pPr>
        <w:pStyle w:val="ListParagraph"/>
        <w:numPr>
          <w:ilvl w:val="0"/>
          <w:numId w:val="14"/>
        </w:numPr>
        <w:rPr>
          <w:szCs w:val="24"/>
          <w:lang w:val="bg-BG"/>
        </w:rPr>
      </w:pPr>
      <w:r w:rsidRPr="00DC4A76">
        <w:rPr>
          <w:szCs w:val="24"/>
          <w:lang w:val="bg-BG"/>
        </w:rPr>
        <w:t>Ограничена ли е скоростта до предписаната такава при преминаване на участ</w:t>
      </w:r>
      <w:r w:rsidR="001359A1" w:rsidRPr="00DC4A76">
        <w:rPr>
          <w:szCs w:val="24"/>
          <w:lang w:val="bg-BG"/>
        </w:rPr>
        <w:t>ък, който изисква</w:t>
      </w:r>
      <w:r w:rsidRPr="00DC4A76">
        <w:rPr>
          <w:szCs w:val="24"/>
          <w:lang w:val="bg-BG"/>
        </w:rPr>
        <w:t xml:space="preserve"> ограниче</w:t>
      </w:r>
      <w:r w:rsidR="001359A1" w:rsidRPr="00DC4A76">
        <w:rPr>
          <w:szCs w:val="24"/>
          <w:lang w:val="bg-BG"/>
        </w:rPr>
        <w:t xml:space="preserve">ние </w:t>
      </w:r>
      <w:r w:rsidRPr="00DC4A76">
        <w:rPr>
          <w:szCs w:val="24"/>
          <w:lang w:val="bg-BG"/>
        </w:rPr>
        <w:t>на скорост</w:t>
      </w:r>
      <w:r w:rsidR="001359A1" w:rsidRPr="00DC4A76">
        <w:rPr>
          <w:szCs w:val="24"/>
          <w:lang w:val="bg-BG"/>
        </w:rPr>
        <w:t>та</w:t>
      </w:r>
      <w:r w:rsidRPr="00DC4A76">
        <w:rPr>
          <w:szCs w:val="24"/>
          <w:lang w:val="bg-BG"/>
        </w:rPr>
        <w:t>;</w:t>
      </w:r>
    </w:p>
    <w:p w14:paraId="589FDD08" w14:textId="77777777" w:rsidR="00084456" w:rsidRPr="00DC4A76" w:rsidRDefault="00084456">
      <w:pPr>
        <w:pStyle w:val="ListParagraph"/>
        <w:numPr>
          <w:ilvl w:val="0"/>
          <w:numId w:val="14"/>
        </w:numPr>
        <w:rPr>
          <w:szCs w:val="24"/>
          <w:lang w:val="bg-BG"/>
        </w:rPr>
      </w:pPr>
      <w:r w:rsidRPr="00DC4A76">
        <w:rPr>
          <w:szCs w:val="24"/>
          <w:lang w:val="bg-BG"/>
        </w:rPr>
        <w:t>Спазвана ли е продължителността на движение с намалена скорост, т.е. да се измине разстояние, равно на дължината на намалението плюс дължината на целия влак;</w:t>
      </w:r>
    </w:p>
    <w:p w14:paraId="07EF7153" w14:textId="77777777" w:rsidR="00084456" w:rsidRPr="00DC4A76" w:rsidRDefault="00084456">
      <w:pPr>
        <w:pStyle w:val="ListParagraph"/>
        <w:numPr>
          <w:ilvl w:val="0"/>
          <w:numId w:val="14"/>
        </w:numPr>
        <w:rPr>
          <w:szCs w:val="24"/>
          <w:lang w:val="bg-BG"/>
        </w:rPr>
      </w:pPr>
      <w:r w:rsidRPr="00DC4A76">
        <w:rPr>
          <w:szCs w:val="24"/>
          <w:lang w:val="bg-BG"/>
        </w:rPr>
        <w:t>Има ли непредвидени спирания на междугарието;</w:t>
      </w:r>
    </w:p>
    <w:p w14:paraId="07DB2278" w14:textId="77777777" w:rsidR="00084456" w:rsidRPr="00DC4A76" w:rsidRDefault="00084456">
      <w:pPr>
        <w:pStyle w:val="ListParagraph"/>
        <w:numPr>
          <w:ilvl w:val="0"/>
          <w:numId w:val="14"/>
        </w:numPr>
        <w:rPr>
          <w:szCs w:val="24"/>
          <w:lang w:val="bg-BG"/>
        </w:rPr>
      </w:pPr>
      <w:r w:rsidRPr="00DC4A76">
        <w:rPr>
          <w:szCs w:val="24"/>
          <w:lang w:val="bg-BG"/>
        </w:rPr>
        <w:t>Има ли отбелязани буксувания на локомотива;</w:t>
      </w:r>
    </w:p>
    <w:p w14:paraId="7CC61A99" w14:textId="77777777" w:rsidR="00084456" w:rsidRPr="00DC4A76" w:rsidRDefault="00084456">
      <w:pPr>
        <w:pStyle w:val="ListParagraph"/>
        <w:numPr>
          <w:ilvl w:val="0"/>
          <w:numId w:val="14"/>
        </w:numPr>
        <w:rPr>
          <w:szCs w:val="24"/>
          <w:lang w:val="bg-BG"/>
        </w:rPr>
      </w:pPr>
      <w:r w:rsidRPr="00DC4A76">
        <w:rPr>
          <w:szCs w:val="24"/>
          <w:lang w:val="bg-BG"/>
        </w:rPr>
        <w:t>Регистрирано ли е намаляване на налягането в главния въздухопровод на въздушната спирачка при извършване на различните проби;</w:t>
      </w:r>
    </w:p>
    <w:p w14:paraId="56F76AF3" w14:textId="77777777" w:rsidR="00084456" w:rsidRPr="00DC4A76" w:rsidRDefault="00084456">
      <w:pPr>
        <w:pStyle w:val="ListParagraph"/>
        <w:numPr>
          <w:ilvl w:val="0"/>
          <w:numId w:val="14"/>
        </w:numPr>
        <w:rPr>
          <w:szCs w:val="24"/>
          <w:lang w:val="bg-BG"/>
        </w:rPr>
      </w:pPr>
      <w:r w:rsidRPr="00DC4A76">
        <w:rPr>
          <w:szCs w:val="24"/>
          <w:lang w:val="bg-BG"/>
        </w:rPr>
        <w:t>Как е употребявана автоматичната въздушна спирачка на влака и как е използвана реостатната спирачка;</w:t>
      </w:r>
    </w:p>
    <w:p w14:paraId="6CCEC06B" w14:textId="77777777" w:rsidR="00084456" w:rsidRPr="00DC4A76" w:rsidRDefault="00084456">
      <w:pPr>
        <w:pStyle w:val="ListParagraph"/>
        <w:numPr>
          <w:ilvl w:val="0"/>
          <w:numId w:val="14"/>
        </w:numPr>
        <w:rPr>
          <w:szCs w:val="24"/>
          <w:lang w:val="bg-BG"/>
        </w:rPr>
      </w:pPr>
      <w:r w:rsidRPr="00DC4A76">
        <w:rPr>
          <w:szCs w:val="24"/>
          <w:lang w:val="bg-BG"/>
        </w:rPr>
        <w:t>Наличност на допълнителни регистрирания в съответствие с предвидените за всяка серия ТПС (тягов подвижен състав);</w:t>
      </w:r>
    </w:p>
    <w:p w14:paraId="52B8C866" w14:textId="77777777" w:rsidR="00084456" w:rsidRPr="00DC4A76" w:rsidRDefault="00084456">
      <w:pPr>
        <w:pStyle w:val="ListParagraph"/>
        <w:numPr>
          <w:ilvl w:val="0"/>
          <w:numId w:val="14"/>
        </w:numPr>
        <w:rPr>
          <w:szCs w:val="24"/>
          <w:lang w:val="bg-BG"/>
        </w:rPr>
      </w:pPr>
      <w:r w:rsidRPr="00DC4A76">
        <w:rPr>
          <w:szCs w:val="24"/>
          <w:lang w:val="bg-BG"/>
        </w:rPr>
        <w:t>Наличие на всички записи за съответния ТПС.</w:t>
      </w:r>
    </w:p>
    <w:p w14:paraId="15ECD0E4" w14:textId="77777777" w:rsidR="00084456" w:rsidRPr="00DC4A76" w:rsidRDefault="00084456" w:rsidP="00084456">
      <w:pPr>
        <w:rPr>
          <w:szCs w:val="24"/>
          <w:lang w:val="bg-BG"/>
        </w:rPr>
      </w:pPr>
      <w:r w:rsidRPr="00DC4A76">
        <w:rPr>
          <w:szCs w:val="24"/>
          <w:lang w:val="bg-BG"/>
        </w:rPr>
        <w:t>Скоростомерните контролни ленти могат да се използват и за други уточнения в движението на влаковете, а именно:</w:t>
      </w:r>
    </w:p>
    <w:p w14:paraId="39167A85" w14:textId="77777777" w:rsidR="00084456" w:rsidRPr="00DC4A76" w:rsidRDefault="00084456">
      <w:pPr>
        <w:pStyle w:val="ListParagraph"/>
        <w:numPr>
          <w:ilvl w:val="0"/>
          <w:numId w:val="15"/>
        </w:numPr>
        <w:rPr>
          <w:szCs w:val="24"/>
          <w:lang w:val="bg-BG"/>
        </w:rPr>
      </w:pPr>
      <w:r w:rsidRPr="00DC4A76">
        <w:rPr>
          <w:szCs w:val="24"/>
          <w:lang w:val="bg-BG"/>
        </w:rPr>
        <w:t>Закъснения в тръгване и пристигане;</w:t>
      </w:r>
    </w:p>
    <w:p w14:paraId="2E6702EE" w14:textId="77777777" w:rsidR="00084456" w:rsidRPr="00DC4A76" w:rsidRDefault="00084456">
      <w:pPr>
        <w:pStyle w:val="ListParagraph"/>
        <w:numPr>
          <w:ilvl w:val="0"/>
          <w:numId w:val="15"/>
        </w:numPr>
        <w:rPr>
          <w:szCs w:val="24"/>
          <w:lang w:val="bg-BG"/>
        </w:rPr>
      </w:pPr>
      <w:r w:rsidRPr="00DC4A76">
        <w:rPr>
          <w:szCs w:val="24"/>
          <w:lang w:val="bg-BG"/>
        </w:rPr>
        <w:t>Спиране пред затворени сигнали и в гарите;</w:t>
      </w:r>
    </w:p>
    <w:p w14:paraId="40E82A4B" w14:textId="77777777" w:rsidR="00084456" w:rsidRPr="00DC4A76" w:rsidRDefault="00084456">
      <w:pPr>
        <w:pStyle w:val="ListParagraph"/>
        <w:numPr>
          <w:ilvl w:val="0"/>
          <w:numId w:val="15"/>
        </w:numPr>
        <w:rPr>
          <w:szCs w:val="24"/>
          <w:lang w:val="bg-BG"/>
        </w:rPr>
      </w:pPr>
      <w:r w:rsidRPr="00DC4A76">
        <w:rPr>
          <w:szCs w:val="24"/>
          <w:lang w:val="bg-BG"/>
        </w:rPr>
        <w:t>При изчисляване на енергийния разход и др.</w:t>
      </w:r>
    </w:p>
    <w:p w14:paraId="25AB642D" w14:textId="50CD7691" w:rsidR="00084456" w:rsidRPr="00DC4A76" w:rsidRDefault="00084456" w:rsidP="00084456">
      <w:pPr>
        <w:rPr>
          <w:szCs w:val="24"/>
          <w:lang w:val="bg-BG"/>
        </w:rPr>
      </w:pPr>
      <w:r w:rsidRPr="00DC4A76">
        <w:rPr>
          <w:szCs w:val="24"/>
          <w:lang w:val="bg-BG"/>
        </w:rPr>
        <w:t>Скоростомерните контролни ленти се разглеждат като ценен обективен документ при разследването на произшеств</w:t>
      </w:r>
      <w:r w:rsidR="00503179" w:rsidRPr="00DC4A76">
        <w:rPr>
          <w:szCs w:val="24"/>
          <w:lang w:val="bg-BG"/>
        </w:rPr>
        <w:t>ия по безопасността</w:t>
      </w:r>
      <w:r w:rsidRPr="00DC4A76">
        <w:rPr>
          <w:szCs w:val="24"/>
          <w:lang w:val="bg-BG"/>
        </w:rPr>
        <w:t>.</w:t>
      </w:r>
    </w:p>
    <w:p w14:paraId="3B2EDF86" w14:textId="25799606" w:rsidR="00084456" w:rsidRPr="00DC4A76" w:rsidRDefault="00084456" w:rsidP="00084456">
      <w:pPr>
        <w:rPr>
          <w:szCs w:val="24"/>
          <w:lang w:val="bg-BG"/>
        </w:rPr>
      </w:pPr>
      <w:r w:rsidRPr="00DC4A76">
        <w:rPr>
          <w:szCs w:val="24"/>
          <w:lang w:val="bg-BG"/>
        </w:rPr>
        <w:t>Всяка фалшификация на скоростомерната лента, умишлено унищожаване или нарочно въздействие на часовниковия или записващия механизъм се счита</w:t>
      </w:r>
      <w:r w:rsidR="00503179" w:rsidRPr="00DC4A76">
        <w:rPr>
          <w:szCs w:val="24"/>
          <w:lang w:val="bg-BG"/>
        </w:rPr>
        <w:t>т</w:t>
      </w:r>
      <w:r w:rsidRPr="00DC4A76">
        <w:rPr>
          <w:szCs w:val="24"/>
          <w:lang w:val="bg-BG"/>
        </w:rPr>
        <w:t xml:space="preserve"> за нарушен</w:t>
      </w:r>
      <w:r w:rsidR="00503179" w:rsidRPr="00DC4A76">
        <w:rPr>
          <w:szCs w:val="24"/>
          <w:lang w:val="bg-BG"/>
        </w:rPr>
        <w:t>ия по безопасността</w:t>
      </w:r>
      <w:r w:rsidRPr="00DC4A76">
        <w:rPr>
          <w:szCs w:val="24"/>
          <w:lang w:val="bg-BG"/>
        </w:rPr>
        <w:t>.</w:t>
      </w:r>
    </w:p>
    <w:p w14:paraId="1041F4F8" w14:textId="76F64447" w:rsidR="00084456" w:rsidRPr="00DC4A76" w:rsidRDefault="00EF5124" w:rsidP="00F64B96">
      <w:pPr>
        <w:ind w:firstLine="708"/>
        <w:rPr>
          <w:szCs w:val="24"/>
          <w:lang w:val="bg-BG"/>
        </w:rPr>
      </w:pPr>
      <w:r w:rsidRPr="00DC4A76">
        <w:rPr>
          <w:noProof/>
          <w:sz w:val="22"/>
          <w:lang w:val="bg-BG" w:eastAsia="bg-BG"/>
        </w:rPr>
        <w:lastRenderedPageBreak/>
        <mc:AlternateContent>
          <mc:Choice Requires="wpg">
            <w:drawing>
              <wp:anchor distT="0" distB="0" distL="114300" distR="114300" simplePos="0" relativeHeight="252384256" behindDoc="0" locked="0" layoutInCell="1" allowOverlap="1" wp14:anchorId="2FF3C460" wp14:editId="4EF8B5D1">
                <wp:simplePos x="0" y="0"/>
                <wp:positionH relativeFrom="column">
                  <wp:posOffset>641985</wp:posOffset>
                </wp:positionH>
                <wp:positionV relativeFrom="paragraph">
                  <wp:posOffset>1460500</wp:posOffset>
                </wp:positionV>
                <wp:extent cx="1819275" cy="3686175"/>
                <wp:effectExtent l="0" t="0" r="9525" b="9525"/>
                <wp:wrapSquare wrapText="bothSides"/>
                <wp:docPr id="43" name="Group 43"/>
                <wp:cNvGraphicFramePr/>
                <a:graphic xmlns:a="http://schemas.openxmlformats.org/drawingml/2006/main">
                  <a:graphicData uri="http://schemas.microsoft.com/office/word/2010/wordprocessingGroup">
                    <wpg:wgp>
                      <wpg:cNvGrpSpPr/>
                      <wpg:grpSpPr>
                        <a:xfrm>
                          <a:off x="0" y="0"/>
                          <a:ext cx="1819275" cy="3686175"/>
                          <a:chOff x="0" y="-180966"/>
                          <a:chExt cx="1819275" cy="3688230"/>
                        </a:xfrm>
                      </wpg:grpSpPr>
                      <wps:wsp>
                        <wps:cNvPr id="44" name="Text Box 44"/>
                        <wps:cNvSpPr txBox="1"/>
                        <wps:spPr>
                          <a:xfrm>
                            <a:off x="0" y="3009905"/>
                            <a:ext cx="1819275" cy="49735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A7B221" w14:textId="30C15F99" w:rsidR="008C5E5F" w:rsidRPr="00EF5124" w:rsidRDefault="008C5E5F" w:rsidP="00084456">
                              <w:pPr>
                                <w:ind w:firstLine="0"/>
                                <w:jc w:val="center"/>
                              </w:pPr>
                              <w:r w:rsidRPr="00084456">
                                <w:rPr>
                                  <w:b/>
                                  <w:lang w:val="bg-BG"/>
                                </w:rPr>
                                <w:t xml:space="preserve">Фиг. </w:t>
                              </w:r>
                              <w:r>
                                <w:rPr>
                                  <w:b/>
                                  <w:lang w:val="bg-BG"/>
                                </w:rPr>
                                <w:t>4.</w:t>
                              </w:r>
                              <w:r w:rsidRPr="00084456">
                                <w:rPr>
                                  <w:b/>
                                  <w:lang w:val="bg-BG"/>
                                </w:rPr>
                                <w:t xml:space="preserve">1. </w:t>
                              </w:r>
                              <w:r w:rsidRPr="00084456">
                                <w:rPr>
                                  <w:lang w:val="bg-BG"/>
                                </w:rPr>
                                <w:t>Лентов тахограф</w:t>
                              </w:r>
                              <w:r>
                                <w:rPr>
                                  <w:lang w:val="bg-BG"/>
                                </w:rPr>
                                <w:t xml:space="preserve"> </w:t>
                              </w:r>
                              <w:r>
                                <w:t>RT9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5" name="Picture 45"/>
                          <pic:cNvPicPr/>
                        </pic:nvPicPr>
                        <pic:blipFill rotWithShape="1">
                          <a:blip r:embed="rId43">
                            <a:extLst>
                              <a:ext uri="{28A0092B-C50C-407E-A947-70E740481C1C}">
                                <a14:useLocalDpi xmlns:a14="http://schemas.microsoft.com/office/drawing/2010/main" val="0"/>
                              </a:ext>
                            </a:extLst>
                          </a:blip>
                          <a:srcRect t="-128" b="-162"/>
                          <a:stretch/>
                        </pic:blipFill>
                        <pic:spPr>
                          <a:xfrm>
                            <a:off x="0" y="-180966"/>
                            <a:ext cx="1819275" cy="3096773"/>
                          </a:xfrm>
                          <a:prstGeom prst="rect">
                            <a:avLst/>
                          </a:prstGeom>
                        </pic:spPr>
                      </pic:pic>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FF3C460" id="Group 43" o:spid="_x0000_s1081" style="position:absolute;left:0;text-align:left;margin-left:50.55pt;margin-top:115pt;width:143.25pt;height:290.25pt;z-index:252384256;mso-height-relative:margin" coordorigin=",-1809" coordsize="18192,3688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">
                <v:shape id="Text Box 44" o:spid="_x0000_s1082" type="#_x0000_t202" style="position:absolute;top:30099;width:18192;height:4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" fillcolor="white [3201]" stroked="f" strokeweight=".5pt">
                  <v:textbox>
                    <w:txbxContent>
                      <w:p w14:paraId="01A7B221" w14:textId="30C15F99" w:rsidR="008C5E5F" w:rsidRPr="00EF5124" w:rsidRDefault="008C5E5F" w:rsidP="00084456">
                        <w:pPr>
                          <w:ind w:firstLine="0"/>
                          <w:jc w:val="center"/>
                        </w:pPr>
                        <w:r w:rsidRPr="00084456">
                          <w:rPr>
                            <w:b/>
                            <w:lang w:val="bg-BG"/>
                          </w:rPr>
                          <w:t xml:space="preserve">Фиг. </w:t>
                        </w:r>
                        <w:r>
                          <w:rPr>
                            <w:b/>
                            <w:lang w:val="bg-BG"/>
                          </w:rPr>
                          <w:t>4.</w:t>
                        </w:r>
                        <w:r w:rsidRPr="00084456">
                          <w:rPr>
                            <w:b/>
                            <w:lang w:val="bg-BG"/>
                          </w:rPr>
                          <w:t xml:space="preserve">1. </w:t>
                        </w:r>
                        <w:r w:rsidRPr="00084456">
                          <w:rPr>
                            <w:lang w:val="bg-BG"/>
                          </w:rPr>
                          <w:t>Лентов тахограф</w:t>
                        </w:r>
                        <w:r>
                          <w:rPr>
                            <w:lang w:val="bg-BG"/>
                          </w:rPr>
                          <w:t xml:space="preserve"> </w:t>
                        </w:r>
                        <w:r>
                          <w:t>RT9</w:t>
                        </w:r>
                      </w:p>
                    </w:txbxContent>
                  </v:textbox>
                </v:shape>
                <v:shape id="Picture 45" o:spid="_x0000_s1083" type="#_x0000_t75" style="position:absolute;top:-1809;width:18192;height:30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">
                  <v:imagedata r:id="rId44" o:title="" croptop="-84f" cropbottom="-106f"/>
                </v:shape>
                <w10:wrap type="square"/>
              </v:group>
            </w:pict>
          </mc:Fallback>
        </mc:AlternateContent>
      </w:r>
      <w:r w:rsidR="00084456" w:rsidRPr="00DC4A76">
        <w:rPr>
          <w:noProof/>
          <w:sz w:val="22"/>
          <w:lang w:val="bg-BG" w:eastAsia="bg-BG"/>
        </w:rPr>
        <mc:AlternateContent>
          <mc:Choice Requires="wpg">
            <w:drawing>
              <wp:anchor distT="0" distB="0" distL="114300" distR="114300" simplePos="0" relativeHeight="252385280" behindDoc="0" locked="0" layoutInCell="1" allowOverlap="1" wp14:anchorId="5DC0C9DC" wp14:editId="3663EA11">
                <wp:simplePos x="0" y="0"/>
                <wp:positionH relativeFrom="column">
                  <wp:posOffset>3081020</wp:posOffset>
                </wp:positionH>
                <wp:positionV relativeFrom="paragraph">
                  <wp:posOffset>1457325</wp:posOffset>
                </wp:positionV>
                <wp:extent cx="2398395" cy="3933825"/>
                <wp:effectExtent l="0" t="0" r="1905" b="9525"/>
                <wp:wrapTopAndBottom/>
                <wp:docPr id="46" name="Group 46"/>
                <wp:cNvGraphicFramePr/>
                <a:graphic xmlns:a="http://schemas.openxmlformats.org/drawingml/2006/main">
                  <a:graphicData uri="http://schemas.microsoft.com/office/word/2010/wordprocessingGroup">
                    <wpg:wgp>
                      <wpg:cNvGrpSpPr/>
                      <wpg:grpSpPr>
                        <a:xfrm>
                          <a:off x="0" y="0"/>
                          <a:ext cx="2398395" cy="3933825"/>
                          <a:chOff x="-31200" y="-122096"/>
                          <a:chExt cx="1923572" cy="3336243"/>
                        </a:xfrm>
                      </wpg:grpSpPr>
                      <wps:wsp>
                        <wps:cNvPr id="47" name="Text Box 47"/>
                        <wps:cNvSpPr txBox="1"/>
                        <wps:spPr>
                          <a:xfrm>
                            <a:off x="0" y="2863529"/>
                            <a:ext cx="1892372" cy="35061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94D5B3" w14:textId="3E37435A" w:rsidR="008C5E5F" w:rsidRPr="00EF5124" w:rsidRDefault="008C5E5F" w:rsidP="00084456">
                              <w:pPr>
                                <w:ind w:firstLine="0"/>
                                <w:jc w:val="center"/>
                              </w:pPr>
                              <w:r w:rsidRPr="00084456">
                                <w:rPr>
                                  <w:b/>
                                  <w:lang w:val="bg-BG"/>
                                </w:rPr>
                                <w:t xml:space="preserve">Фиг. </w:t>
                              </w:r>
                              <w:r>
                                <w:rPr>
                                  <w:b/>
                                  <w:lang w:val="bg-BG"/>
                                </w:rPr>
                                <w:t>4.</w:t>
                              </w:r>
                              <w:r w:rsidRPr="00084456">
                                <w:rPr>
                                  <w:b/>
                                  <w:lang w:val="bg-BG"/>
                                </w:rPr>
                                <w:t xml:space="preserve">2. </w:t>
                              </w:r>
                              <w:r w:rsidRPr="00084456">
                                <w:rPr>
                                  <w:lang w:val="bg-BG"/>
                                </w:rPr>
                                <w:t>Тахометър</w:t>
                              </w:r>
                              <w:r w:rsidRPr="00084456">
                                <w:rPr>
                                  <w:b/>
                                  <w:lang w:val="bg-BG"/>
                                </w:rPr>
                                <w:t xml:space="preserve"> </w:t>
                              </w:r>
                              <w:r w:rsidRPr="00EF5124">
                                <w:rPr>
                                  <w:bCs/>
                                </w:rPr>
                                <w:t>A16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8" name="Picture 128"/>
                          <pic:cNvPicPr/>
                        </pic:nvPicPr>
                        <pic:blipFill rotWithShape="1">
                          <a:blip r:embed="rId45">
                            <a:extLst>
                              <a:ext uri="{28A0092B-C50C-407E-A947-70E740481C1C}">
                                <a14:useLocalDpi xmlns:a14="http://schemas.microsoft.com/office/drawing/2010/main" val="0"/>
                              </a:ext>
                            </a:extLst>
                          </a:blip>
                          <a:srcRect l="25991" t="19973" r="11949" b="13706"/>
                          <a:stretch/>
                        </pic:blipFill>
                        <pic:spPr>
                          <a:xfrm>
                            <a:off x="-31200" y="-122096"/>
                            <a:ext cx="1923572" cy="2899687"/>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DC0C9DC" id="Group 46" o:spid="_x0000_s1084" style="position:absolute;left:0;text-align:left;margin-left:242.6pt;margin-top:114.75pt;width:188.85pt;height:309.75pt;z-index:252385280;mso-width-relative:margin;mso-height-relative:margin" coordorigin="-312,-1220" coordsize="19235,333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">
                <v:shape id="Text Box 47" o:spid="_x0000_s1085" type="#_x0000_t202" style="position:absolute;top:28635;width:18923;height:3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" fillcolor="white [3201]" stroked="f" strokeweight=".5pt">
                  <v:textbox>
                    <w:txbxContent>
                      <w:p w14:paraId="0594D5B3" w14:textId="3E37435A" w:rsidR="008C5E5F" w:rsidRPr="00EF5124" w:rsidRDefault="008C5E5F" w:rsidP="00084456">
                        <w:pPr>
                          <w:ind w:firstLine="0"/>
                          <w:jc w:val="center"/>
                        </w:pPr>
                        <w:r w:rsidRPr="00084456">
                          <w:rPr>
                            <w:b/>
                            <w:lang w:val="bg-BG"/>
                          </w:rPr>
                          <w:t xml:space="preserve">Фиг. </w:t>
                        </w:r>
                        <w:r>
                          <w:rPr>
                            <w:b/>
                            <w:lang w:val="bg-BG"/>
                          </w:rPr>
                          <w:t>4.</w:t>
                        </w:r>
                        <w:r w:rsidRPr="00084456">
                          <w:rPr>
                            <w:b/>
                            <w:lang w:val="bg-BG"/>
                          </w:rPr>
                          <w:t xml:space="preserve">2. </w:t>
                        </w:r>
                        <w:r w:rsidRPr="00084456">
                          <w:rPr>
                            <w:lang w:val="bg-BG"/>
                          </w:rPr>
                          <w:t>Тахометър</w:t>
                        </w:r>
                        <w:r w:rsidRPr="00084456">
                          <w:rPr>
                            <w:b/>
                            <w:lang w:val="bg-BG"/>
                          </w:rPr>
                          <w:t xml:space="preserve"> </w:t>
                        </w:r>
                        <w:r w:rsidRPr="00EF5124">
                          <w:rPr>
                            <w:bCs/>
                          </w:rPr>
                          <w:t>A16</w:t>
                        </w:r>
                      </w:p>
                    </w:txbxContent>
                  </v:textbox>
                </v:shape>
                <v:shape id="Picture 128" o:spid="_x0000_s1086" type="#_x0000_t75" style="position:absolute;left:-312;top:-1220;width:19235;height:28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">
                  <v:imagedata r:id="rId46" o:title="" croptop="13090f" cropbottom="8982f" cropleft="17033f" cropright="7831f"/>
                </v:shape>
                <w10:wrap type="topAndBottom"/>
              </v:group>
            </w:pict>
          </mc:Fallback>
        </mc:AlternateContent>
      </w:r>
      <w:r w:rsidR="00084456" w:rsidRPr="00DC4A76">
        <w:rPr>
          <w:szCs w:val="24"/>
          <w:lang w:val="bg-BG"/>
        </w:rPr>
        <w:t xml:space="preserve">Локомотив </w:t>
      </w:r>
      <w:r w:rsidR="00084456" w:rsidRPr="00DC4A76">
        <w:rPr>
          <w:lang w:val="bg-BG"/>
        </w:rPr>
        <w:t xml:space="preserve">№ </w:t>
      </w:r>
      <w:r w:rsidR="00084456" w:rsidRPr="00DC4A76">
        <w:rPr>
          <w:bCs/>
          <w:lang w:val="bg-BG"/>
        </w:rPr>
        <w:t>915200441</w:t>
      </w:r>
      <w:r w:rsidR="00C1528B">
        <w:rPr>
          <w:bCs/>
          <w:lang w:val="bg-BG"/>
        </w:rPr>
        <w:t>69</w:t>
      </w:r>
      <w:r w:rsidR="00084456" w:rsidRPr="00DC4A76">
        <w:rPr>
          <w:bCs/>
          <w:lang w:val="bg-BG"/>
        </w:rPr>
        <w:t>-</w:t>
      </w:r>
      <w:r w:rsidR="00C1528B">
        <w:rPr>
          <w:bCs/>
          <w:lang w:val="bg-BG"/>
        </w:rPr>
        <w:t>8</w:t>
      </w:r>
      <w:r w:rsidR="00084456" w:rsidRPr="00DC4A76">
        <w:rPr>
          <w:bCs/>
          <w:lang w:val="bg-BG"/>
        </w:rPr>
        <w:t xml:space="preserve"> </w:t>
      </w:r>
      <w:r w:rsidR="00084456" w:rsidRPr="00DC4A76">
        <w:rPr>
          <w:szCs w:val="24"/>
          <w:lang w:val="bg-BG"/>
        </w:rPr>
        <w:t xml:space="preserve">е снабден със скоростомерна инсталация тип „Hasler“, която се състои от трифазен променливотоков колекторен преобразувател (гебер), задвижван от една от колоосите на локомотива. Полученото трифазно напрежение с променлива честота в зависимост от </w:t>
      </w:r>
      <w:r w:rsidR="00EA0606">
        <w:rPr>
          <w:szCs w:val="24"/>
          <w:lang w:val="bg-BG"/>
        </w:rPr>
        <w:t>зададената скорост</w:t>
      </w:r>
      <w:r w:rsidR="00084456" w:rsidRPr="00DC4A76">
        <w:rPr>
          <w:szCs w:val="24"/>
          <w:lang w:val="bg-BG"/>
        </w:rPr>
        <w:t xml:space="preserve"> на движение задвижва монтираните към него механически скоростомерни синхронни електродвигатели (фиг. </w:t>
      </w:r>
      <w:r w:rsidR="00AF7FBE" w:rsidRPr="00DC4A76">
        <w:rPr>
          <w:szCs w:val="24"/>
          <w:lang w:val="bg-BG"/>
        </w:rPr>
        <w:t>4.</w:t>
      </w:r>
      <w:r w:rsidR="00084456" w:rsidRPr="00DC4A76">
        <w:rPr>
          <w:szCs w:val="24"/>
          <w:lang w:val="bg-BG"/>
        </w:rPr>
        <w:t xml:space="preserve">12). В кабините на локомотива са монтирани по един скоростомерен апарат: регистриращият апарат (лентов тахограф) RT9 в кабина № 1 (фиг. </w:t>
      </w:r>
      <w:r w:rsidR="00AF7FBE" w:rsidRPr="00DC4A76">
        <w:rPr>
          <w:szCs w:val="24"/>
          <w:lang w:val="bg-BG"/>
        </w:rPr>
        <w:t>4.</w:t>
      </w:r>
      <w:r w:rsidR="00084456" w:rsidRPr="00DC4A76">
        <w:rPr>
          <w:szCs w:val="24"/>
          <w:lang w:val="bg-BG"/>
        </w:rPr>
        <w:t xml:space="preserve">1) и нерегистриращият апарат (тахометър) А16 в кабина № 2 (фиг. </w:t>
      </w:r>
      <w:r w:rsidR="00AF7FBE" w:rsidRPr="00DC4A76">
        <w:rPr>
          <w:szCs w:val="24"/>
          <w:lang w:val="bg-BG"/>
        </w:rPr>
        <w:t>4.</w:t>
      </w:r>
      <w:r w:rsidR="00084456" w:rsidRPr="00DC4A76">
        <w:rPr>
          <w:szCs w:val="24"/>
          <w:lang w:val="bg-BG"/>
        </w:rPr>
        <w:t>2). Двата скоростомерни апарата са с обхват 0÷150 км/ч.</w:t>
      </w:r>
    </w:p>
    <w:p w14:paraId="4D5F870A" w14:textId="77777777" w:rsidR="00084456" w:rsidRPr="00DC4A76" w:rsidRDefault="00084456" w:rsidP="00084456">
      <w:pPr>
        <w:ind w:firstLine="708"/>
        <w:rPr>
          <w:szCs w:val="24"/>
          <w:lang w:val="bg-BG"/>
        </w:rPr>
      </w:pPr>
      <w:r w:rsidRPr="00DC4A76">
        <w:rPr>
          <w:szCs w:val="24"/>
          <w:lang w:val="bg-BG"/>
        </w:rPr>
        <w:t>Лентовият тахограф измерва и показва на прегледен циферблат следните данни при движението на локомотива:</w:t>
      </w:r>
    </w:p>
    <w:p w14:paraId="64CC6645" w14:textId="77777777" w:rsidR="00084456" w:rsidRPr="00DC4A76" w:rsidRDefault="00084456">
      <w:pPr>
        <w:pStyle w:val="ListParagraph"/>
        <w:numPr>
          <w:ilvl w:val="0"/>
          <w:numId w:val="17"/>
        </w:numPr>
        <w:rPr>
          <w:szCs w:val="24"/>
          <w:lang w:val="bg-BG"/>
        </w:rPr>
      </w:pPr>
      <w:r w:rsidRPr="00DC4A76">
        <w:rPr>
          <w:szCs w:val="24"/>
          <w:lang w:val="bg-BG"/>
        </w:rPr>
        <w:t>Пътна скорост в км/ч;</w:t>
      </w:r>
    </w:p>
    <w:p w14:paraId="107C4487" w14:textId="77777777" w:rsidR="00084456" w:rsidRPr="00DC4A76" w:rsidRDefault="00084456">
      <w:pPr>
        <w:pStyle w:val="ListParagraph"/>
        <w:numPr>
          <w:ilvl w:val="0"/>
          <w:numId w:val="17"/>
        </w:numPr>
        <w:rPr>
          <w:szCs w:val="24"/>
          <w:lang w:val="bg-BG"/>
        </w:rPr>
      </w:pPr>
      <w:r w:rsidRPr="00DC4A76">
        <w:rPr>
          <w:szCs w:val="24"/>
          <w:lang w:val="bg-BG"/>
        </w:rPr>
        <w:t>Времето в часове и минути;</w:t>
      </w:r>
    </w:p>
    <w:p w14:paraId="0A5DB242" w14:textId="77777777" w:rsidR="00084456" w:rsidRPr="00DC4A76" w:rsidRDefault="00084456">
      <w:pPr>
        <w:pStyle w:val="ListParagraph"/>
        <w:numPr>
          <w:ilvl w:val="0"/>
          <w:numId w:val="17"/>
        </w:numPr>
        <w:rPr>
          <w:szCs w:val="24"/>
          <w:lang w:val="bg-BG"/>
        </w:rPr>
      </w:pPr>
      <w:r w:rsidRPr="00DC4A76">
        <w:rPr>
          <w:szCs w:val="24"/>
          <w:lang w:val="bg-BG"/>
        </w:rPr>
        <w:t>Цялата измината отсечка в км (километроброяч);</w:t>
      </w:r>
    </w:p>
    <w:p w14:paraId="478C3ED4" w14:textId="77777777" w:rsidR="00084456" w:rsidRPr="00DC4A76" w:rsidRDefault="00084456" w:rsidP="00084456">
      <w:pPr>
        <w:rPr>
          <w:szCs w:val="24"/>
          <w:lang w:val="bg-BG"/>
        </w:rPr>
      </w:pPr>
      <w:r w:rsidRPr="00DC4A76">
        <w:rPr>
          <w:szCs w:val="24"/>
          <w:lang w:val="bg-BG"/>
        </w:rPr>
        <w:t xml:space="preserve">Тахометърът измерва и показва на прегледен циферблат същите данни, които показва лентовият тахограф, без изминатия път и без да записва информацията. Той е свързан електрически с тахографа и при евентуално прекъсване на захранващия кабел двата апарата спират да отчитат скоростта на движение. </w:t>
      </w:r>
    </w:p>
    <w:p w14:paraId="6A533556" w14:textId="77777777" w:rsidR="00084456" w:rsidRPr="00DC4A76" w:rsidRDefault="00084456" w:rsidP="00084456">
      <w:pPr>
        <w:rPr>
          <w:szCs w:val="24"/>
          <w:lang w:val="bg-BG"/>
        </w:rPr>
      </w:pPr>
      <w:r w:rsidRPr="00DC4A76">
        <w:rPr>
          <w:szCs w:val="24"/>
          <w:lang w:val="bg-BG"/>
        </w:rPr>
        <w:t>Регистриращите съоръжения на тахографа RT9 регистрират следните основни параметри:</w:t>
      </w:r>
    </w:p>
    <w:p w14:paraId="15321AC8" w14:textId="77777777" w:rsidR="00084456" w:rsidRPr="00DC4A76" w:rsidRDefault="00084456">
      <w:pPr>
        <w:pStyle w:val="ListParagraph"/>
        <w:numPr>
          <w:ilvl w:val="0"/>
          <w:numId w:val="16"/>
        </w:numPr>
        <w:rPr>
          <w:szCs w:val="24"/>
          <w:lang w:val="bg-BG"/>
        </w:rPr>
      </w:pPr>
      <w:r w:rsidRPr="00DC4A76">
        <w:rPr>
          <w:szCs w:val="24"/>
          <w:lang w:val="bg-BG"/>
        </w:rPr>
        <w:t>Пътната скорост в km/h;</w:t>
      </w:r>
    </w:p>
    <w:p w14:paraId="3E3A2BC5" w14:textId="77777777" w:rsidR="00084456" w:rsidRPr="00DC4A76" w:rsidRDefault="00084456">
      <w:pPr>
        <w:pStyle w:val="ListParagraph"/>
        <w:numPr>
          <w:ilvl w:val="0"/>
          <w:numId w:val="16"/>
        </w:numPr>
        <w:rPr>
          <w:szCs w:val="24"/>
          <w:lang w:val="bg-BG"/>
        </w:rPr>
      </w:pPr>
      <w:r w:rsidRPr="00DC4A76">
        <w:rPr>
          <w:szCs w:val="24"/>
          <w:lang w:val="bg-BG"/>
        </w:rPr>
        <w:t>Астрономическото време, както и времето на пътуване и престой;</w:t>
      </w:r>
    </w:p>
    <w:p w14:paraId="58ADF87C" w14:textId="77777777" w:rsidR="00084456" w:rsidRPr="00DC4A76" w:rsidRDefault="00084456">
      <w:pPr>
        <w:pStyle w:val="ListParagraph"/>
        <w:numPr>
          <w:ilvl w:val="0"/>
          <w:numId w:val="16"/>
        </w:numPr>
        <w:rPr>
          <w:szCs w:val="24"/>
          <w:lang w:val="bg-BG"/>
        </w:rPr>
      </w:pPr>
      <w:r w:rsidRPr="00DC4A76">
        <w:rPr>
          <w:szCs w:val="24"/>
          <w:lang w:val="bg-BG"/>
        </w:rPr>
        <w:t>Изминатия път за отделни пътни участъци;</w:t>
      </w:r>
    </w:p>
    <w:p w14:paraId="252297AC" w14:textId="77777777" w:rsidR="00084456" w:rsidRPr="00DC4A76" w:rsidRDefault="00084456">
      <w:pPr>
        <w:pStyle w:val="ListParagraph"/>
        <w:numPr>
          <w:ilvl w:val="0"/>
          <w:numId w:val="16"/>
        </w:numPr>
        <w:rPr>
          <w:szCs w:val="24"/>
          <w:lang w:val="bg-BG"/>
        </w:rPr>
      </w:pPr>
      <w:r w:rsidRPr="00DC4A76">
        <w:rPr>
          <w:szCs w:val="24"/>
          <w:lang w:val="bg-BG"/>
        </w:rPr>
        <w:t>Други параметри за движението на локомотива.</w:t>
      </w:r>
    </w:p>
    <w:p w14:paraId="3B21672B" w14:textId="2464879C" w:rsidR="00084456" w:rsidRPr="00DC4A76" w:rsidRDefault="00084456" w:rsidP="00084456">
      <w:pPr>
        <w:rPr>
          <w:szCs w:val="24"/>
          <w:lang w:val="bg-BG"/>
        </w:rPr>
      </w:pPr>
      <w:r w:rsidRPr="00DC4A76">
        <w:rPr>
          <w:szCs w:val="24"/>
          <w:lang w:val="bg-BG"/>
        </w:rPr>
        <w:t xml:space="preserve">Регистриращата (скоростомерна) лента е изработена от парафинирана хартия. Тя притежава </w:t>
      </w:r>
      <w:r w:rsidR="00503179" w:rsidRPr="00DC4A76">
        <w:rPr>
          <w:szCs w:val="24"/>
          <w:lang w:val="bg-BG"/>
        </w:rPr>
        <w:t>линирани</w:t>
      </w:r>
      <w:r w:rsidRPr="00DC4A76">
        <w:rPr>
          <w:szCs w:val="24"/>
          <w:lang w:val="bg-BG"/>
        </w:rPr>
        <w:t xml:space="preserve"> полета за регистриране на информацията, предавана от лентовия тахограф (фиг. </w:t>
      </w:r>
      <w:r w:rsidR="00AF7FBE" w:rsidRPr="00DC4A76">
        <w:rPr>
          <w:szCs w:val="24"/>
          <w:lang w:val="bg-BG"/>
        </w:rPr>
        <w:t>4.</w:t>
      </w:r>
      <w:r w:rsidRPr="00DC4A76">
        <w:rPr>
          <w:szCs w:val="24"/>
          <w:lang w:val="bg-BG"/>
        </w:rPr>
        <w:t>3). Скоростомерната лента е ценен обективен източник на данни за точното определяне на началото, протичането и края на процеси, свързани с движението.</w:t>
      </w:r>
    </w:p>
    <w:p w14:paraId="0B7FB39E" w14:textId="77777777" w:rsidR="00084456" w:rsidRPr="00DC4A76" w:rsidRDefault="00084456" w:rsidP="00084456">
      <w:pPr>
        <w:ind w:left="708" w:firstLine="0"/>
        <w:rPr>
          <w:szCs w:val="24"/>
          <w:lang w:val="bg-BG"/>
        </w:rPr>
      </w:pPr>
      <w:r w:rsidRPr="00DC4A76">
        <w:rPr>
          <w:szCs w:val="24"/>
          <w:lang w:val="bg-BG"/>
        </w:rPr>
        <w:t>На скоростомерната лента се регистрират:</w:t>
      </w:r>
    </w:p>
    <w:p w14:paraId="3D1A6374" w14:textId="337854E7" w:rsidR="00084456" w:rsidRPr="00DC4A76" w:rsidRDefault="00C1528B">
      <w:pPr>
        <w:pStyle w:val="ListParagraph"/>
        <w:numPr>
          <w:ilvl w:val="0"/>
          <w:numId w:val="18"/>
        </w:numPr>
        <w:rPr>
          <w:szCs w:val="24"/>
          <w:lang w:val="bg-BG"/>
        </w:rPr>
      </w:pPr>
      <w:r>
        <w:rPr>
          <w:szCs w:val="24"/>
          <w:lang w:val="bg-BG"/>
        </w:rPr>
        <w:t xml:space="preserve">Моментната стойност на </w:t>
      </w:r>
      <w:r w:rsidR="00084456" w:rsidRPr="00DC4A76">
        <w:rPr>
          <w:szCs w:val="24"/>
          <w:lang w:val="bg-BG"/>
        </w:rPr>
        <w:t>скорост</w:t>
      </w:r>
      <w:r>
        <w:rPr>
          <w:szCs w:val="24"/>
          <w:lang w:val="bg-BG"/>
        </w:rPr>
        <w:t>та</w:t>
      </w:r>
      <w:r w:rsidR="00084456" w:rsidRPr="00DC4A76">
        <w:rPr>
          <w:szCs w:val="24"/>
          <w:lang w:val="bg-BG"/>
        </w:rPr>
        <w:t xml:space="preserve"> в км/ч;</w:t>
      </w:r>
    </w:p>
    <w:p w14:paraId="386635AE" w14:textId="0D21CA72" w:rsidR="00084456" w:rsidRPr="00DC4A76" w:rsidRDefault="00084456">
      <w:pPr>
        <w:pStyle w:val="ListParagraph"/>
        <w:numPr>
          <w:ilvl w:val="0"/>
          <w:numId w:val="18"/>
        </w:numPr>
        <w:rPr>
          <w:szCs w:val="24"/>
          <w:lang w:val="bg-BG"/>
        </w:rPr>
      </w:pPr>
      <w:r w:rsidRPr="00DC4A76">
        <w:rPr>
          <w:szCs w:val="24"/>
          <w:lang w:val="bg-BG"/>
        </w:rPr>
        <w:lastRenderedPageBreak/>
        <w:t>Астрономическото време;</w:t>
      </w:r>
    </w:p>
    <w:p w14:paraId="44261433" w14:textId="27886DD9" w:rsidR="00084456" w:rsidRPr="00DC4A76" w:rsidRDefault="00084456">
      <w:pPr>
        <w:pStyle w:val="ListParagraph"/>
        <w:numPr>
          <w:ilvl w:val="0"/>
          <w:numId w:val="18"/>
        </w:numPr>
        <w:rPr>
          <w:szCs w:val="24"/>
          <w:lang w:val="bg-BG"/>
        </w:rPr>
      </w:pPr>
      <w:r w:rsidRPr="00DC4A76">
        <w:rPr>
          <w:szCs w:val="24"/>
          <w:lang w:val="bg-BG"/>
        </w:rPr>
        <w:t>Времето за пътуване;</w:t>
      </w:r>
    </w:p>
    <w:p w14:paraId="03E1C704" w14:textId="1881097D" w:rsidR="00084456" w:rsidRPr="00DC4A76" w:rsidRDefault="00084456">
      <w:pPr>
        <w:pStyle w:val="ListParagraph"/>
        <w:numPr>
          <w:ilvl w:val="0"/>
          <w:numId w:val="18"/>
        </w:numPr>
        <w:rPr>
          <w:szCs w:val="24"/>
          <w:lang w:val="bg-BG"/>
        </w:rPr>
      </w:pPr>
      <w:r w:rsidRPr="00DC4A76">
        <w:rPr>
          <w:szCs w:val="24"/>
          <w:lang w:val="bg-BG"/>
        </w:rPr>
        <w:t>Времето за престой;</w:t>
      </w:r>
    </w:p>
    <w:p w14:paraId="079C99CE" w14:textId="1ADA3370" w:rsidR="00084456" w:rsidRPr="00DC4A76" w:rsidRDefault="00084456">
      <w:pPr>
        <w:pStyle w:val="ListParagraph"/>
        <w:numPr>
          <w:ilvl w:val="0"/>
          <w:numId w:val="18"/>
        </w:numPr>
        <w:rPr>
          <w:szCs w:val="24"/>
          <w:lang w:val="bg-BG"/>
        </w:rPr>
      </w:pPr>
      <w:r w:rsidRPr="00DC4A76">
        <w:rPr>
          <w:szCs w:val="24"/>
          <w:lang w:val="bg-BG"/>
        </w:rPr>
        <w:t>Изминатият път за отделни пътни участъци;</w:t>
      </w:r>
    </w:p>
    <w:p w14:paraId="1DC533E7" w14:textId="64674506" w:rsidR="00084456" w:rsidRPr="00DC4A76" w:rsidRDefault="00084456">
      <w:pPr>
        <w:pStyle w:val="ListParagraph"/>
        <w:numPr>
          <w:ilvl w:val="0"/>
          <w:numId w:val="18"/>
        </w:numPr>
        <w:rPr>
          <w:szCs w:val="24"/>
          <w:lang w:val="bg-BG"/>
        </w:rPr>
      </w:pPr>
      <w:r w:rsidRPr="00DC4A76">
        <w:rPr>
          <w:szCs w:val="24"/>
          <w:lang w:val="bg-BG"/>
        </w:rPr>
        <w:t>Налягането на въздуха в главния въздухопровод (ГВП);</w:t>
      </w:r>
    </w:p>
    <w:p w14:paraId="47EEE9BD" w14:textId="2EB9ABD7" w:rsidR="00590D7E" w:rsidRPr="00EA0606" w:rsidRDefault="00084456" w:rsidP="00EA0606">
      <w:pPr>
        <w:rPr>
          <w:szCs w:val="24"/>
          <w:lang w:val="bg-BG"/>
        </w:rPr>
      </w:pPr>
      <w:r w:rsidRPr="00DC4A76">
        <w:rPr>
          <w:szCs w:val="24"/>
          <w:lang w:val="bg-BG"/>
        </w:rPr>
        <w:t>Други данни (незадължително, порад</w:t>
      </w:r>
      <w:bookmarkStart w:id="14" w:name="_Hlk102552578"/>
      <w:r w:rsidR="00EA0606">
        <w:rPr>
          <w:szCs w:val="24"/>
          <w:lang w:val="bg-BG"/>
        </w:rPr>
        <w:t>и което не винаги е изпълнено).</w:t>
      </w:r>
    </w:p>
    <w:p w14:paraId="260E8B50" w14:textId="42BB13F1" w:rsidR="00CD684E" w:rsidRPr="00DC4A76" w:rsidRDefault="00264715" w:rsidP="00264715">
      <w:pPr>
        <w:spacing w:after="240"/>
        <w:ind w:firstLine="567"/>
        <w:rPr>
          <w:color w:val="000000" w:themeColor="text1"/>
          <w:lang w:val="bg-BG"/>
        </w:rPr>
      </w:pPr>
      <w:r w:rsidRPr="00DC4A76">
        <w:rPr>
          <w:noProof/>
          <w:lang w:val="bg-BG" w:eastAsia="bg-BG"/>
        </w:rPr>
        <mc:AlternateContent>
          <mc:Choice Requires="wpg">
            <w:drawing>
              <wp:anchor distT="0" distB="0" distL="114300" distR="114300" simplePos="0" relativeHeight="252416000" behindDoc="0" locked="0" layoutInCell="1" allowOverlap="1" wp14:anchorId="3CEA9055" wp14:editId="3696FFFB">
                <wp:simplePos x="0" y="0"/>
                <wp:positionH relativeFrom="column">
                  <wp:posOffset>271948</wp:posOffset>
                </wp:positionH>
                <wp:positionV relativeFrom="paragraph">
                  <wp:posOffset>1145492</wp:posOffset>
                </wp:positionV>
                <wp:extent cx="5760720" cy="3388840"/>
                <wp:effectExtent l="19050" t="19050" r="11430" b="2540"/>
                <wp:wrapTopAndBottom/>
                <wp:docPr id="73" name="Group 73"/>
                <wp:cNvGraphicFramePr/>
                <a:graphic xmlns:a="http://schemas.openxmlformats.org/drawingml/2006/main">
                  <a:graphicData uri="http://schemas.microsoft.com/office/word/2010/wordprocessingGroup">
                    <wpg:wgp>
                      <wpg:cNvGrpSpPr/>
                      <wpg:grpSpPr>
                        <a:xfrm>
                          <a:off x="0" y="0"/>
                          <a:ext cx="5760720" cy="3388840"/>
                          <a:chOff x="180000" y="1421286"/>
                          <a:chExt cx="5760720" cy="3388840"/>
                        </a:xfrm>
                      </wpg:grpSpPr>
                      <wps:wsp>
                        <wps:cNvPr id="74" name="Text Box 15"/>
                        <wps:cNvSpPr txBox="1"/>
                        <wps:spPr>
                          <a:xfrm>
                            <a:off x="199050" y="4510794"/>
                            <a:ext cx="5724524" cy="299332"/>
                          </a:xfrm>
                          <a:prstGeom prst="rect">
                            <a:avLst/>
                          </a:prstGeom>
                          <a:solidFill>
                            <a:schemeClr val="lt1"/>
                          </a:solidFill>
                          <a:ln w="6350">
                            <a:noFill/>
                          </a:ln>
                        </wps:spPr>
                        <wps:txbx>
                          <w:txbxContent>
                            <w:p w14:paraId="658BCB0D" w14:textId="273C503B" w:rsidR="008C5E5F" w:rsidRPr="003A3A59" w:rsidRDefault="008C5E5F" w:rsidP="00264715">
                              <w:pPr>
                                <w:ind w:firstLine="0"/>
                                <w:jc w:val="center"/>
                                <w:rPr>
                                  <w:rFonts w:eastAsia="Calibri"/>
                                  <w:b/>
                                  <w:bCs/>
                                  <w:szCs w:val="24"/>
                                  <w:lang w:val="bg-BG"/>
                                </w:rPr>
                              </w:pPr>
                              <w:r w:rsidRPr="003A3A59">
                                <w:rPr>
                                  <w:b/>
                                  <w:szCs w:val="24"/>
                                  <w:lang w:val="bg-BG"/>
                                </w:rPr>
                                <w:t xml:space="preserve">Фиг. </w:t>
                              </w:r>
                              <w:r>
                                <w:rPr>
                                  <w:b/>
                                  <w:szCs w:val="24"/>
                                  <w:lang w:val="bg-BG"/>
                                </w:rPr>
                                <w:t>4.3. Скоростомерна лента на локомотив № 91520044169-8.</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5" name="Картина 4"/>
                          <pic:cNvPicPr>
                            <a:picLocks noChangeAspect="1"/>
                          </pic:cNvPicPr>
                        </pic:nvPicPr>
                        <pic:blipFill>
                          <a:blip r:embed="rId47">
                            <a:extLst>
                              <a:ext uri="{28A0092B-C50C-407E-A947-70E740481C1C}">
                                <a14:useLocalDpi xmlns:a14="http://schemas.microsoft.com/office/drawing/2010/main" val="0"/>
                              </a:ext>
                            </a:extLst>
                          </a:blip>
                          <a:srcRect/>
                          <a:stretch/>
                        </pic:blipFill>
                        <pic:spPr>
                          <a:xfrm>
                            <a:off x="180000" y="1421286"/>
                            <a:ext cx="5760720" cy="3090187"/>
                          </a:xfrm>
                          <a:prstGeom prst="rect">
                            <a:avLst/>
                          </a:prstGeom>
                          <a:ln>
                            <a:solidFill>
                              <a:schemeClr val="tx1"/>
                            </a:solidFill>
                          </a:ln>
                        </pic:spPr>
                      </pic:pic>
                    </wpg:wgp>
                  </a:graphicData>
                </a:graphic>
              </wp:anchor>
            </w:drawing>
          </mc:Choice>
          <mc:Fallback xmlns:w16se="http://schemas.microsoft.com/office/word/2015/wordml/symex" xmlns:cx1="http://schemas.microsoft.com/office/drawing/2015/9/8/chartex" xmlns:cx="http://schemas.microsoft.com/office/drawing/2014/chartex">
            <w:pict>
              <v:group w14:anchorId="3CEA9055" id="Group 73" o:spid="_x0000_s1087" style="position:absolute;left:0;text-align:left;margin-left:21.4pt;margin-top:90.2pt;width:453.6pt;height:266.85pt;z-index:252416000" coordorigin="1800,14212" coordsize="57607,338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">
                <v:shape id="Text Box 15" o:spid="_x0000_s1088" type="#_x0000_t202" style="position:absolute;left:1990;top:45107;width:57245;height:2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" fillcolor="white [3201]" stroked="f" strokeweight=".5pt">
                  <v:textbox>
                    <w:txbxContent>
                      <w:p w14:paraId="658BCB0D" w14:textId="273C503B" w:rsidR="008C5E5F" w:rsidRPr="003A3A59" w:rsidRDefault="008C5E5F" w:rsidP="00264715">
                        <w:pPr>
                          <w:ind w:firstLine="0"/>
                          <w:jc w:val="center"/>
                          <w:rPr>
                            <w:rFonts w:eastAsia="Calibri"/>
                            <w:b/>
                            <w:bCs/>
                            <w:szCs w:val="24"/>
                            <w:lang w:val="bg-BG"/>
                          </w:rPr>
                        </w:pPr>
                        <w:r w:rsidRPr="003A3A59">
                          <w:rPr>
                            <w:b/>
                            <w:szCs w:val="24"/>
                            <w:lang w:val="bg-BG"/>
                          </w:rPr>
                          <w:t xml:space="preserve">Фиг. </w:t>
                        </w:r>
                        <w:r>
                          <w:rPr>
                            <w:b/>
                            <w:szCs w:val="24"/>
                            <w:lang w:val="bg-BG"/>
                          </w:rPr>
                          <w:t>4.3. Скоростомерна лента на локомотив № 91520044169-8.</w:t>
                        </w:r>
                      </w:p>
                    </w:txbxContent>
                  </v:textbox>
                </v:shape>
                <v:shape id="Картина 4" o:spid="_x0000_s1089" type="#_x0000_t75" style="position:absolute;left:1800;top:14212;width:57607;height:30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" stroked="t" strokecolor="black [3213]">
                  <v:imagedata r:id="rId48" o:title=""/>
                  <v:path arrowok="t"/>
                </v:shape>
                <w10:wrap type="topAndBottom"/>
              </v:group>
            </w:pict>
          </mc:Fallback>
        </mc:AlternateContent>
      </w:r>
      <w:r w:rsidR="00CD684E" w:rsidRPr="00DC4A76">
        <w:rPr>
          <w:color w:val="000000" w:themeColor="text1"/>
          <w:lang w:val="bg-BG"/>
        </w:rPr>
        <w:t>На Фиг.</w:t>
      </w:r>
      <w:r w:rsidRPr="00DC4A76">
        <w:rPr>
          <w:color w:val="000000" w:themeColor="text1"/>
          <w:lang w:val="bg-BG"/>
        </w:rPr>
        <w:t xml:space="preserve"> 4.3</w:t>
      </w:r>
      <w:r w:rsidR="00CD684E" w:rsidRPr="00DC4A76">
        <w:rPr>
          <w:color w:val="000000" w:themeColor="text1"/>
          <w:lang w:val="bg-BG"/>
        </w:rPr>
        <w:t xml:space="preserve"> са показани графични изображения </w:t>
      </w:r>
      <w:r w:rsidR="00CD684E" w:rsidRPr="00DC4A76">
        <w:rPr>
          <w:b/>
          <w:color w:val="000000" w:themeColor="text1"/>
          <w:lang w:val="bg-BG"/>
        </w:rPr>
        <w:t>V(S)</w:t>
      </w:r>
      <w:r w:rsidR="00CD684E" w:rsidRPr="00DC4A76">
        <w:rPr>
          <w:color w:val="000000" w:themeColor="text1"/>
          <w:lang w:val="bg-BG"/>
        </w:rPr>
        <w:t xml:space="preserve">, </w:t>
      </w:r>
      <w:r w:rsidR="00CD684E" w:rsidRPr="00DC4A76">
        <w:rPr>
          <w:b/>
          <w:color w:val="000000" w:themeColor="text1"/>
          <w:lang w:val="bg-BG"/>
        </w:rPr>
        <w:t>t(S)</w:t>
      </w:r>
      <w:r w:rsidR="00CD684E" w:rsidRPr="00DC4A76">
        <w:rPr>
          <w:color w:val="000000" w:themeColor="text1"/>
          <w:lang w:val="bg-BG"/>
        </w:rPr>
        <w:t xml:space="preserve"> и</w:t>
      </w:r>
      <w:r w:rsidR="00CD684E" w:rsidRPr="00DC4A76">
        <w:rPr>
          <w:b/>
          <w:color w:val="000000" w:themeColor="text1"/>
          <w:lang w:val="bg-BG"/>
        </w:rPr>
        <w:t xml:space="preserve"> P</w:t>
      </w:r>
      <w:r w:rsidR="00C1528B" w:rsidRPr="00C1528B">
        <w:rPr>
          <w:b/>
          <w:color w:val="000000" w:themeColor="text1"/>
          <w:vertAlign w:val="subscript"/>
        </w:rPr>
        <w:t>L</w:t>
      </w:r>
      <w:r w:rsidR="00CD684E" w:rsidRPr="00DC4A76">
        <w:rPr>
          <w:b/>
          <w:color w:val="000000" w:themeColor="text1"/>
          <w:lang w:val="bg-BG"/>
        </w:rPr>
        <w:t>(S)</w:t>
      </w:r>
      <w:r w:rsidR="00CD684E" w:rsidRPr="00DC4A76">
        <w:rPr>
          <w:color w:val="000000" w:themeColor="text1"/>
          <w:lang w:val="bg-BG"/>
        </w:rPr>
        <w:t xml:space="preserve"> за локомотив </w:t>
      </w:r>
      <w:r w:rsidR="00CD684E" w:rsidRPr="00C1528B">
        <w:rPr>
          <w:color w:val="000000" w:themeColor="text1"/>
          <w:szCs w:val="24"/>
          <w:lang w:val="bg-BG"/>
        </w:rPr>
        <w:t>№</w:t>
      </w:r>
      <w:r w:rsidR="00C1528B">
        <w:rPr>
          <w:color w:val="000000" w:themeColor="text1"/>
          <w:szCs w:val="24"/>
          <w:lang w:val="bg-BG"/>
        </w:rPr>
        <w:t xml:space="preserve"> </w:t>
      </w:r>
      <w:r w:rsidR="00CD684E" w:rsidRPr="00C1528B">
        <w:rPr>
          <w:color w:val="000000" w:themeColor="text1"/>
          <w:szCs w:val="24"/>
          <w:lang w:val="bg-BG"/>
        </w:rPr>
        <w:t>91520044169-8,</w:t>
      </w:r>
      <w:r w:rsidR="00CD684E" w:rsidRPr="00DC4A76">
        <w:rPr>
          <w:color w:val="000000" w:themeColor="text1"/>
          <w:lang w:val="bg-BG"/>
        </w:rPr>
        <w:t xml:space="preserve"> снети от сканираната скоростомерна лента на локомотива при движението на БВ № 2610 след преминаване със спиране през гарите Червен бряг (маркер </w:t>
      </w:r>
      <w:r w:rsidR="00CD684E" w:rsidRPr="00DC4A76">
        <w:rPr>
          <w:b/>
          <w:lang w:val="bg-BG"/>
        </w:rPr>
        <w:sym w:font="Wingdings 2" w:char="F06A"/>
      </w:r>
      <w:r w:rsidR="00CD684E" w:rsidRPr="00DC4A76">
        <w:rPr>
          <w:color w:val="000000" w:themeColor="text1"/>
          <w:lang w:val="bg-BG"/>
        </w:rPr>
        <w:t xml:space="preserve">), Роман (маркер </w:t>
      </w:r>
      <w:r w:rsidR="00CD684E" w:rsidRPr="00DC4A76">
        <w:rPr>
          <w:b/>
          <w:lang w:val="bg-BG"/>
        </w:rPr>
        <w:sym w:font="Wingdings 2" w:char="F06B"/>
      </w:r>
      <w:r w:rsidR="00CD684E" w:rsidRPr="00DC4A76">
        <w:rPr>
          <w:color w:val="000000" w:themeColor="text1"/>
          <w:lang w:val="bg-BG"/>
        </w:rPr>
        <w:t xml:space="preserve">) и Мездра (маркер </w:t>
      </w:r>
      <w:r w:rsidR="00CD684E" w:rsidRPr="00DC4A76">
        <w:rPr>
          <w:b/>
          <w:lang w:val="bg-BG"/>
        </w:rPr>
        <w:sym w:font="Wingdings" w:char="F083"/>
      </w:r>
      <w:r w:rsidR="00CD684E" w:rsidRPr="00DC4A76">
        <w:rPr>
          <w:color w:val="000000" w:themeColor="text1"/>
          <w:lang w:val="bg-BG"/>
        </w:rPr>
        <w:t>). Скоростомерната инсталация на локомотива не е регистрирала числово показание за астрономическото време в най-горното поле на лентата.</w:t>
      </w:r>
    </w:p>
    <w:p w14:paraId="4A4F53D7" w14:textId="196F8461" w:rsidR="00CD684E" w:rsidRPr="00DC4A76" w:rsidRDefault="00CD684E" w:rsidP="00264715">
      <w:pPr>
        <w:spacing w:before="120"/>
        <w:ind w:firstLine="567"/>
        <w:rPr>
          <w:lang w:val="bg-BG"/>
        </w:rPr>
      </w:pPr>
      <w:r w:rsidRPr="00DC4A76">
        <w:rPr>
          <w:lang w:val="bg-BG"/>
        </w:rPr>
        <w:t>Видно от данните от разшифровката на скоростомерната лента, представена</w:t>
      </w:r>
      <w:r w:rsidR="00EA0606">
        <w:rPr>
          <w:lang w:val="bg-BG"/>
        </w:rPr>
        <w:t xml:space="preserve"> от БДЖ ПП ЕООД</w:t>
      </w:r>
      <w:r w:rsidRPr="00DC4A76">
        <w:rPr>
          <w:lang w:val="bg-BG"/>
        </w:rPr>
        <w:t xml:space="preserve">, влакът потегля от гара Мездра в 10:46 часа. След потеглянето локомотив № </w:t>
      </w:r>
      <w:r w:rsidRPr="00DC4A76">
        <w:rPr>
          <w:color w:val="000000" w:themeColor="text1"/>
          <w:lang w:val="bg-BG"/>
        </w:rPr>
        <w:t>91520044169-8 ускорява до 80 км/ч</w:t>
      </w:r>
      <w:r w:rsidR="009D3A6B">
        <w:rPr>
          <w:color w:val="000000" w:themeColor="text1"/>
          <w:lang w:val="bg-BG"/>
        </w:rPr>
        <w:t>ас, след което последва бързо</w:t>
      </w:r>
      <w:r w:rsidRPr="00DC4A76">
        <w:rPr>
          <w:color w:val="000000" w:themeColor="text1"/>
          <w:lang w:val="bg-BG"/>
        </w:rPr>
        <w:t xml:space="preserve"> спиране (задържане), завършващо в точката, отбелязана с маркер </w:t>
      </w:r>
      <w:r w:rsidRPr="00DC4A76">
        <w:rPr>
          <w:b/>
          <w:lang w:val="bg-BG"/>
        </w:rPr>
        <w:sym w:font="Wingdings 2" w:char="F06D"/>
      </w:r>
      <w:r w:rsidRPr="00DC4A76">
        <w:rPr>
          <w:color w:val="000000" w:themeColor="text1"/>
          <w:lang w:val="bg-BG"/>
        </w:rPr>
        <w:t>)</w:t>
      </w:r>
      <w:r w:rsidRPr="00DC4A76">
        <w:rPr>
          <w:lang w:val="bg-BG"/>
        </w:rPr>
        <w:t>.</w:t>
      </w:r>
    </w:p>
    <w:p w14:paraId="1890AE0B" w14:textId="04EE41EC" w:rsidR="00CD684E" w:rsidRPr="00DC4A76" w:rsidRDefault="00CD684E" w:rsidP="00264715">
      <w:pPr>
        <w:spacing w:after="120"/>
        <w:ind w:firstLine="567"/>
        <w:rPr>
          <w:lang w:val="bg-BG"/>
        </w:rPr>
      </w:pPr>
      <w:r w:rsidRPr="00DC4A76">
        <w:rPr>
          <w:lang w:val="bg-BG"/>
        </w:rPr>
        <w:t>На следващата Фиг.</w:t>
      </w:r>
      <w:r w:rsidR="00264715" w:rsidRPr="00DC4A76">
        <w:rPr>
          <w:lang w:val="bg-BG"/>
        </w:rPr>
        <w:t xml:space="preserve"> 4.4</w:t>
      </w:r>
      <w:r w:rsidRPr="00DC4A76">
        <w:rPr>
          <w:lang w:val="bg-BG"/>
        </w:rPr>
        <w:t xml:space="preserve"> е показано уголемено графично изображение на параметрите на локомотив </w:t>
      </w:r>
      <w:r w:rsidRPr="00C1528B">
        <w:rPr>
          <w:szCs w:val="24"/>
          <w:lang w:val="bg-BG"/>
        </w:rPr>
        <w:t xml:space="preserve">№ </w:t>
      </w:r>
      <w:r w:rsidRPr="00C1528B">
        <w:rPr>
          <w:color w:val="000000" w:themeColor="text1"/>
          <w:szCs w:val="24"/>
          <w:lang w:val="bg-BG"/>
        </w:rPr>
        <w:t>91520044169-8</w:t>
      </w:r>
      <w:r w:rsidRPr="00DC4A76">
        <w:rPr>
          <w:lang w:val="bg-BG"/>
        </w:rPr>
        <w:t>, от скоростомерната лента на локомотива при движението на БВ № 2610 непосредствено преди произшествието.</w:t>
      </w:r>
    </w:p>
    <w:p w14:paraId="7C52155C" w14:textId="3CBE4B6C" w:rsidR="00CD684E" w:rsidRPr="00DC4A76" w:rsidRDefault="008F0C7B" w:rsidP="00264715">
      <w:pPr>
        <w:ind w:firstLine="567"/>
        <w:rPr>
          <w:szCs w:val="24"/>
          <w:lang w:val="bg-BG"/>
        </w:rPr>
      </w:pPr>
      <w:r>
        <w:rPr>
          <w:lang w:val="bg-BG"/>
        </w:rPr>
        <w:t>Начало</w:t>
      </w:r>
      <w:r w:rsidR="009D3A6B">
        <w:rPr>
          <w:lang w:val="bg-BG"/>
        </w:rPr>
        <w:t xml:space="preserve"> на</w:t>
      </w:r>
      <w:r w:rsidR="00CD684E" w:rsidRPr="00DC4A76">
        <w:rPr>
          <w:lang w:val="bg-BG"/>
        </w:rPr>
        <w:t xml:space="preserve"> спиране</w:t>
      </w:r>
      <w:r w:rsidR="009D3A6B">
        <w:rPr>
          <w:lang w:val="bg-BG"/>
        </w:rPr>
        <w:t>то е в точка</w:t>
      </w:r>
      <w:r w:rsidR="00CD684E" w:rsidRPr="00DC4A76">
        <w:rPr>
          <w:lang w:val="bg-BG"/>
        </w:rPr>
        <w:t xml:space="preserve"> с </w:t>
      </w:r>
      <w:r w:rsidR="00CD684E" w:rsidRPr="00DC4A76">
        <w:rPr>
          <w:color w:val="000000" w:themeColor="text1"/>
          <w:lang w:val="bg-BG"/>
        </w:rPr>
        <w:t xml:space="preserve">маркер </w:t>
      </w:r>
      <w:r w:rsidR="00CD684E" w:rsidRPr="00DC4A76">
        <w:rPr>
          <w:lang w:val="bg-BG"/>
        </w:rPr>
        <w:sym w:font="Wingdings 2" w:char="F06D"/>
      </w:r>
      <w:r w:rsidR="00CD684E" w:rsidRPr="00DC4A76">
        <w:rPr>
          <w:lang w:val="bg-BG"/>
        </w:rPr>
        <w:t xml:space="preserve">* при скорост на движение около 80 км/час, а достигането до скорост нула е в точката с </w:t>
      </w:r>
      <w:r w:rsidR="00CD684E" w:rsidRPr="00DC4A76">
        <w:rPr>
          <w:color w:val="000000" w:themeColor="text1"/>
          <w:lang w:val="bg-BG"/>
        </w:rPr>
        <w:t xml:space="preserve">маркер </w:t>
      </w:r>
      <w:r w:rsidR="00CD684E" w:rsidRPr="00DC4A76">
        <w:rPr>
          <w:b/>
          <w:lang w:val="bg-BG"/>
        </w:rPr>
        <w:sym w:font="Wingdings 2" w:char="F06D"/>
      </w:r>
      <w:r w:rsidR="00CD684E" w:rsidRPr="00DC4A76">
        <w:rPr>
          <w:lang w:val="bg-BG"/>
        </w:rPr>
        <w:t xml:space="preserve">. Според допълнително добавената скала за изминат път в червен </w:t>
      </w:r>
      <w:r w:rsidR="009D3A6B">
        <w:rPr>
          <w:lang w:val="bg-BG"/>
        </w:rPr>
        <w:t>цвят, спирачният път на влака е</w:t>
      </w:r>
      <w:r w:rsidR="00CD684E" w:rsidRPr="00DC4A76">
        <w:rPr>
          <w:lang w:val="bg-BG"/>
        </w:rPr>
        <w:t xml:space="preserve"> 250 метра. </w:t>
      </w:r>
    </w:p>
    <w:p w14:paraId="4439850E" w14:textId="614788FD" w:rsidR="00CD684E" w:rsidRPr="00DC4A76" w:rsidRDefault="00CD684E" w:rsidP="00264715">
      <w:pPr>
        <w:rPr>
          <w:lang w:val="bg-BG"/>
        </w:rPr>
      </w:pPr>
      <w:r w:rsidRPr="00DC4A76">
        <w:rPr>
          <w:lang w:val="bg-BG"/>
        </w:rPr>
        <w:t xml:space="preserve">От горните графики </w:t>
      </w:r>
      <w:r w:rsidRPr="009D3A6B">
        <w:rPr>
          <w:lang w:val="bg-BG"/>
        </w:rPr>
        <w:t>не се констатира превишение на скоростта от локомотива,</w:t>
      </w:r>
      <w:r w:rsidRPr="00DC4A76">
        <w:rPr>
          <w:lang w:val="bg-BG"/>
        </w:rPr>
        <w:t xml:space="preserve"> следователно</w:t>
      </w:r>
      <w:r w:rsidRPr="00DC4A76">
        <w:rPr>
          <w:b/>
          <w:lang w:val="bg-BG"/>
        </w:rPr>
        <w:t xml:space="preserve"> </w:t>
      </w:r>
      <w:r w:rsidRPr="00DC4A76">
        <w:rPr>
          <w:lang w:val="bg-BG"/>
        </w:rPr>
        <w:t>това няма отношение към възникналото произшествие.</w:t>
      </w:r>
    </w:p>
    <w:p w14:paraId="6B82C5A7" w14:textId="41249F51" w:rsidR="00CD684E" w:rsidRPr="00DC4A76" w:rsidRDefault="00CD684E" w:rsidP="00264715">
      <w:pPr>
        <w:rPr>
          <w:lang w:val="bg-BG"/>
        </w:rPr>
      </w:pPr>
    </w:p>
    <w:p w14:paraId="29936A36" w14:textId="77777777" w:rsidR="00264715" w:rsidRPr="00DC4A76" w:rsidRDefault="00264715" w:rsidP="00264715">
      <w:pPr>
        <w:rPr>
          <w:lang w:val="bg-BG"/>
        </w:rPr>
      </w:pPr>
    </w:p>
    <w:p w14:paraId="1BE7F38B" w14:textId="77777777" w:rsidR="00264715" w:rsidRPr="00DC4A76" w:rsidRDefault="00264715" w:rsidP="00264715">
      <w:pPr>
        <w:rPr>
          <w:lang w:val="bg-BG"/>
        </w:rPr>
      </w:pPr>
    </w:p>
    <w:p w14:paraId="5D73AA30" w14:textId="75BB840E" w:rsidR="00590D7E" w:rsidRPr="00DC4A76" w:rsidRDefault="00264715" w:rsidP="00264715">
      <w:pPr>
        <w:rPr>
          <w:lang w:val="bg-BG"/>
        </w:rPr>
      </w:pPr>
      <w:r w:rsidRPr="00DC4A76">
        <w:rPr>
          <w:noProof/>
          <w:lang w:val="bg-BG" w:eastAsia="bg-BG"/>
        </w:rPr>
        <w:lastRenderedPageBreak/>
        <mc:AlternateContent>
          <mc:Choice Requires="wpg">
            <w:drawing>
              <wp:anchor distT="0" distB="0" distL="114300" distR="114300" simplePos="0" relativeHeight="252418048" behindDoc="0" locked="0" layoutInCell="1" allowOverlap="1" wp14:anchorId="406E2A1C" wp14:editId="59E704BE">
                <wp:simplePos x="0" y="0"/>
                <wp:positionH relativeFrom="column">
                  <wp:posOffset>970304</wp:posOffset>
                </wp:positionH>
                <wp:positionV relativeFrom="paragraph">
                  <wp:posOffset>19050</wp:posOffset>
                </wp:positionV>
                <wp:extent cx="4718960" cy="5199310"/>
                <wp:effectExtent l="19050" t="19050" r="24765" b="1905"/>
                <wp:wrapTopAndBottom/>
                <wp:docPr id="76" name="Group 76"/>
                <wp:cNvGraphicFramePr/>
                <a:graphic xmlns:a="http://schemas.openxmlformats.org/drawingml/2006/main">
                  <a:graphicData uri="http://schemas.microsoft.com/office/word/2010/wordprocessingGroup">
                    <wpg:wgp>
                      <wpg:cNvGrpSpPr/>
                      <wpg:grpSpPr>
                        <a:xfrm>
                          <a:off x="0" y="0"/>
                          <a:ext cx="4718960" cy="5199310"/>
                          <a:chOff x="376916" y="852782"/>
                          <a:chExt cx="4718960" cy="5199310"/>
                        </a:xfrm>
                      </wpg:grpSpPr>
                      <wps:wsp>
                        <wps:cNvPr id="77" name="Text Box 15"/>
                        <wps:cNvSpPr txBox="1"/>
                        <wps:spPr>
                          <a:xfrm>
                            <a:off x="376916" y="5752760"/>
                            <a:ext cx="4718960" cy="299332"/>
                          </a:xfrm>
                          <a:prstGeom prst="rect">
                            <a:avLst/>
                          </a:prstGeom>
                          <a:solidFill>
                            <a:schemeClr val="lt1"/>
                          </a:solidFill>
                          <a:ln w="6350">
                            <a:noFill/>
                          </a:ln>
                        </wps:spPr>
                        <wps:txbx>
                          <w:txbxContent>
                            <w:p w14:paraId="105F2D7A" w14:textId="04EBE455" w:rsidR="008C5E5F" w:rsidRPr="003A3A59" w:rsidRDefault="008C5E5F" w:rsidP="00264715">
                              <w:pPr>
                                <w:ind w:firstLine="0"/>
                                <w:jc w:val="center"/>
                                <w:rPr>
                                  <w:rFonts w:eastAsia="Calibri"/>
                                  <w:b/>
                                  <w:bCs/>
                                  <w:szCs w:val="24"/>
                                  <w:lang w:val="bg-BG"/>
                                </w:rPr>
                              </w:pPr>
                              <w:r w:rsidRPr="003A3A59">
                                <w:rPr>
                                  <w:b/>
                                  <w:szCs w:val="24"/>
                                  <w:lang w:val="bg-BG"/>
                                </w:rPr>
                                <w:t xml:space="preserve">Фиг. </w:t>
                              </w:r>
                              <w:r>
                                <w:rPr>
                                  <w:b/>
                                  <w:szCs w:val="24"/>
                                  <w:lang w:val="bg-BG"/>
                                </w:rPr>
                                <w:t>4.4. Скоростомерна лента на локомотив № 91520044169-8.</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8" name="Картина 4"/>
                          <pic:cNvPicPr>
                            <a:picLocks noChangeAspect="1"/>
                          </pic:cNvPicPr>
                        </pic:nvPicPr>
                        <pic:blipFill>
                          <a:blip r:embed="rId49">
                            <a:extLst>
                              <a:ext uri="{28A0092B-C50C-407E-A947-70E740481C1C}">
                                <a14:useLocalDpi xmlns:a14="http://schemas.microsoft.com/office/drawing/2010/main" val="0"/>
                              </a:ext>
                            </a:extLst>
                          </a:blip>
                          <a:srcRect/>
                          <a:stretch/>
                        </pic:blipFill>
                        <pic:spPr>
                          <a:xfrm>
                            <a:off x="376916" y="852782"/>
                            <a:ext cx="4718959" cy="4899978"/>
                          </a:xfrm>
                          <a:prstGeom prst="rect">
                            <a:avLst/>
                          </a:prstGeom>
                          <a:ln>
                            <a:solidFill>
                              <a:schemeClr val="tx1"/>
                            </a:solidFill>
                          </a:ln>
                        </pic:spPr>
                      </pic:pic>
                    </wpg:wgp>
                  </a:graphicData>
                </a:graphic>
              </wp:anchor>
            </w:drawing>
          </mc:Choice>
          <mc:Fallback xmlns:w16se="http://schemas.microsoft.com/office/word/2015/wordml/symex" xmlns:cx1="http://schemas.microsoft.com/office/drawing/2015/9/8/chartex" xmlns:cx="http://schemas.microsoft.com/office/drawing/2014/chartex">
            <w:pict>
              <v:group w14:anchorId="406E2A1C" id="Group 76" o:spid="_x0000_s1090" style="position:absolute;left:0;text-align:left;margin-left:76.4pt;margin-top:1.5pt;width:371.55pt;height:409.4pt;z-index:252418048" coordorigin="3769,8527" coordsize="47189,519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">
                <v:shape id="Text Box 15" o:spid="_x0000_s1091" type="#_x0000_t202" style="position:absolute;left:3769;top:57527;width:47189;height:2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" fillcolor="white [3201]" stroked="f" strokeweight=".5pt">
                  <v:textbox>
                    <w:txbxContent>
                      <w:p w14:paraId="105F2D7A" w14:textId="04EBE455" w:rsidR="008C5E5F" w:rsidRPr="003A3A59" w:rsidRDefault="008C5E5F" w:rsidP="00264715">
                        <w:pPr>
                          <w:ind w:firstLine="0"/>
                          <w:jc w:val="center"/>
                          <w:rPr>
                            <w:rFonts w:eastAsia="Calibri"/>
                            <w:b/>
                            <w:bCs/>
                            <w:szCs w:val="24"/>
                            <w:lang w:val="bg-BG"/>
                          </w:rPr>
                        </w:pPr>
                        <w:r w:rsidRPr="003A3A59">
                          <w:rPr>
                            <w:b/>
                            <w:szCs w:val="24"/>
                            <w:lang w:val="bg-BG"/>
                          </w:rPr>
                          <w:t xml:space="preserve">Фиг. </w:t>
                        </w:r>
                        <w:r>
                          <w:rPr>
                            <w:b/>
                            <w:szCs w:val="24"/>
                            <w:lang w:val="bg-BG"/>
                          </w:rPr>
                          <w:t>4.4. Скоростомерна лента на локомотив № 91520044169-8.</w:t>
                        </w:r>
                      </w:p>
                    </w:txbxContent>
                  </v:textbox>
                </v:shape>
                <v:shape id="Картина 4" o:spid="_x0000_s1092" type="#_x0000_t75" style="position:absolute;left:3769;top:8527;width:47189;height:49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" stroked="t" strokecolor="black [3213]">
                  <v:imagedata r:id="rId50" o:title=""/>
                  <v:path arrowok="t"/>
                </v:shape>
                <w10:wrap type="topAndBottom"/>
              </v:group>
            </w:pict>
          </mc:Fallback>
        </mc:AlternateContent>
      </w:r>
      <w:r w:rsidR="00590D7E" w:rsidRPr="00DC4A76">
        <w:rPr>
          <w:lang w:val="bg-BG"/>
        </w:rPr>
        <w:t>БВ № 2610 заминава от гара Варна в 05:02 часа в състав от четири вагона и дизелов локомотив № 92520007126-2, при</w:t>
      </w:r>
      <w:r w:rsidR="009D3A6B">
        <w:rPr>
          <w:lang w:val="bg-BG"/>
        </w:rPr>
        <w:t>качен между влаковия локомотив</w:t>
      </w:r>
      <w:r w:rsidR="00590D7E" w:rsidRPr="00DC4A76">
        <w:rPr>
          <w:lang w:val="bg-BG"/>
        </w:rPr>
        <w:t xml:space="preserve"> и първия вагон от състава на влака. Локомотив № 92520007126-2 е с </w:t>
      </w:r>
      <w:r w:rsidR="009D6DB2">
        <w:rPr>
          <w:lang w:val="bg-BG"/>
        </w:rPr>
        <w:t xml:space="preserve">максимална </w:t>
      </w:r>
      <w:r w:rsidR="00590D7E" w:rsidRPr="00DC4A76">
        <w:rPr>
          <w:lang w:val="bg-BG"/>
        </w:rPr>
        <w:t>ко</w:t>
      </w:r>
      <w:r w:rsidR="009D6DB2">
        <w:rPr>
          <w:lang w:val="bg-BG"/>
        </w:rPr>
        <w:t xml:space="preserve">нструктивна скорост на движение </w:t>
      </w:r>
      <w:r w:rsidR="00590D7E" w:rsidRPr="00DC4A76">
        <w:rPr>
          <w:lang w:val="bg-BG"/>
        </w:rPr>
        <w:t>100 км/ч. В участъка от гара Варна до гара Джулюница влакът се движи с допустимата скорост п</w:t>
      </w:r>
      <w:r w:rsidR="009D3A6B">
        <w:rPr>
          <w:lang w:val="bg-BG"/>
        </w:rPr>
        <w:t>о разписание, която</w:t>
      </w:r>
      <w:r w:rsidR="00590D7E" w:rsidRPr="00DC4A76">
        <w:rPr>
          <w:lang w:val="bg-BG"/>
        </w:rPr>
        <w:t xml:space="preserve"> е 100 км/ч.</w:t>
      </w:r>
    </w:p>
    <w:p w14:paraId="3954D78B" w14:textId="3104A9EF" w:rsidR="00590D7E" w:rsidRPr="00DC4A76" w:rsidRDefault="00590D7E" w:rsidP="00590D7E">
      <w:pPr>
        <w:rPr>
          <w:lang w:val="bg-BG"/>
        </w:rPr>
      </w:pPr>
      <w:r w:rsidRPr="00DC4A76">
        <w:rPr>
          <w:lang w:val="bg-BG"/>
        </w:rPr>
        <w:t>В гара Джулюница влакът пристига в 08:08 часа и след престой от една минута заминава в 08:09 часа (фиг. 4.</w:t>
      </w:r>
      <w:r w:rsidR="00264715" w:rsidRPr="00DC4A76">
        <w:rPr>
          <w:lang w:val="bg-BG"/>
        </w:rPr>
        <w:t>5</w:t>
      </w:r>
      <w:r w:rsidRPr="00DC4A76">
        <w:rPr>
          <w:lang w:val="bg-BG"/>
        </w:rPr>
        <w:t>). В междугарието Джулюница – Горна Оряховица БВ № 2610 се движи с максимална скорост 110 км/ч, която е допустима за този влак в посоченото междугарие (фиг. 4.</w:t>
      </w:r>
      <w:r w:rsidR="00264715" w:rsidRPr="00DC4A76">
        <w:rPr>
          <w:lang w:val="bg-BG"/>
        </w:rPr>
        <w:t>5</w:t>
      </w:r>
      <w:r w:rsidRPr="00DC4A76">
        <w:rPr>
          <w:lang w:val="bg-BG"/>
        </w:rPr>
        <w:t>, поз. 1). В същото време максимално допустимата скорост на прикачения към влака дизелов локомотив № 92520007126-2 е 100 км/ч, т.е. в междугарието Джулюница – Горна Оряховица БВ № 2610 е превишил скоростта на движение с до 10 км/ч (фиг. 4.</w:t>
      </w:r>
      <w:r w:rsidR="00264715" w:rsidRPr="00DC4A76">
        <w:rPr>
          <w:lang w:val="bg-BG"/>
        </w:rPr>
        <w:t>5</w:t>
      </w:r>
      <w:r w:rsidRPr="00DC4A76">
        <w:rPr>
          <w:lang w:val="bg-BG"/>
        </w:rPr>
        <w:t>, поз. 2) и е изминал 9500 метра със скорост, по-висока от допустимата за прикачения дизелов локомотив (фиг. 4.</w:t>
      </w:r>
      <w:r w:rsidR="00264715" w:rsidRPr="00DC4A76">
        <w:rPr>
          <w:lang w:val="bg-BG"/>
        </w:rPr>
        <w:t>5</w:t>
      </w:r>
      <w:r w:rsidRPr="00DC4A76">
        <w:rPr>
          <w:lang w:val="bg-BG"/>
        </w:rPr>
        <w:t xml:space="preserve">, поз. 3). </w:t>
      </w:r>
    </w:p>
    <w:p w14:paraId="06DDBCC0" w14:textId="410D9E3C" w:rsidR="00590D7E" w:rsidRPr="00DC4A76" w:rsidRDefault="00590D7E" w:rsidP="00590D7E">
      <w:pPr>
        <w:rPr>
          <w:lang w:val="bg-BG"/>
        </w:rPr>
      </w:pPr>
      <w:r w:rsidRPr="00DC4A76">
        <w:rPr>
          <w:lang w:val="bg-BG"/>
        </w:rPr>
        <w:t>След откачане на дизеловия локомотив</w:t>
      </w:r>
      <w:r w:rsidR="00C1528B">
        <w:rPr>
          <w:lang w:val="bg-BG"/>
        </w:rPr>
        <w:t xml:space="preserve"> в гара Горна Оряховица</w:t>
      </w:r>
      <w:r w:rsidRPr="00DC4A76">
        <w:rPr>
          <w:lang w:val="bg-BG"/>
        </w:rPr>
        <w:t xml:space="preserve">, влакът продължава движението си в състав от четири пътнически вагона. При движението си до гара Мездра юг локомотивният машинист спазва допустимите скорости </w:t>
      </w:r>
      <w:r w:rsidR="009D3A6B">
        <w:rPr>
          <w:lang w:val="bg-BG"/>
        </w:rPr>
        <w:t xml:space="preserve">по разписание </w:t>
      </w:r>
      <w:r w:rsidRPr="00DC4A76">
        <w:rPr>
          <w:lang w:val="bg-BG"/>
        </w:rPr>
        <w:t>и по време на движението на влака не се наблюдават нередности.</w:t>
      </w:r>
    </w:p>
    <w:p w14:paraId="039ECFA5" w14:textId="1B22D605" w:rsidR="00590D7E" w:rsidRPr="00DC4A76" w:rsidRDefault="00264715" w:rsidP="00590D7E">
      <w:pPr>
        <w:rPr>
          <w:lang w:val="bg-BG"/>
        </w:rPr>
      </w:pPr>
      <w:r w:rsidRPr="00DC4A76">
        <w:rPr>
          <w:noProof/>
          <w:lang w:val="bg-BG" w:eastAsia="bg-BG"/>
        </w:rPr>
        <w:lastRenderedPageBreak/>
        <mc:AlternateContent>
          <mc:Choice Requires="wpg">
            <w:drawing>
              <wp:anchor distT="0" distB="0" distL="114300" distR="114300" simplePos="0" relativeHeight="252405760" behindDoc="0" locked="0" layoutInCell="1" allowOverlap="1" wp14:anchorId="4D562579" wp14:editId="3284EF02">
                <wp:simplePos x="0" y="0"/>
                <wp:positionH relativeFrom="column">
                  <wp:posOffset>438054</wp:posOffset>
                </wp:positionH>
                <wp:positionV relativeFrom="paragraph">
                  <wp:posOffset>347</wp:posOffset>
                </wp:positionV>
                <wp:extent cx="5705475" cy="3942715"/>
                <wp:effectExtent l="0" t="0" r="9525" b="635"/>
                <wp:wrapTopAndBottom/>
                <wp:docPr id="62" name="Group 62"/>
                <wp:cNvGraphicFramePr/>
                <a:graphic xmlns:a="http://schemas.openxmlformats.org/drawingml/2006/main">
                  <a:graphicData uri="http://schemas.microsoft.com/office/word/2010/wordprocessingGroup">
                    <wpg:wgp>
                      <wpg:cNvGrpSpPr/>
                      <wpg:grpSpPr>
                        <a:xfrm>
                          <a:off x="0" y="0"/>
                          <a:ext cx="5705475" cy="3942715"/>
                          <a:chOff x="0" y="0"/>
                          <a:chExt cx="5705475" cy="3942715"/>
                        </a:xfrm>
                      </wpg:grpSpPr>
                      <wpg:grpSp>
                        <wpg:cNvPr id="63" name="Group 63"/>
                        <wpg:cNvGrpSpPr/>
                        <wpg:grpSpPr>
                          <a:xfrm>
                            <a:off x="0" y="0"/>
                            <a:ext cx="5705475" cy="3942715"/>
                            <a:chOff x="0" y="0"/>
                            <a:chExt cx="5705475" cy="3942715"/>
                          </a:xfrm>
                        </wpg:grpSpPr>
                        <wpg:grpSp>
                          <wpg:cNvPr id="129" name="Group 129"/>
                          <wpg:cNvGrpSpPr/>
                          <wpg:grpSpPr>
                            <a:xfrm>
                              <a:off x="0" y="0"/>
                              <a:ext cx="5705475" cy="3942715"/>
                              <a:chOff x="0" y="0"/>
                              <a:chExt cx="5705475" cy="3942715"/>
                            </a:xfrm>
                          </wpg:grpSpPr>
                          <wpg:grpSp>
                            <wpg:cNvPr id="130" name="Group 130"/>
                            <wpg:cNvGrpSpPr/>
                            <wpg:grpSpPr>
                              <a:xfrm>
                                <a:off x="0" y="0"/>
                                <a:ext cx="5705475" cy="3942715"/>
                                <a:chOff x="0" y="0"/>
                                <a:chExt cx="5705475" cy="3942715"/>
                              </a:xfrm>
                            </wpg:grpSpPr>
                            <wpg:grpSp>
                              <wpg:cNvPr id="131" name="Group 131"/>
                              <wpg:cNvGrpSpPr/>
                              <wpg:grpSpPr>
                                <a:xfrm>
                                  <a:off x="0" y="0"/>
                                  <a:ext cx="5705475" cy="3942715"/>
                                  <a:chOff x="705583" y="76200"/>
                                  <a:chExt cx="4723080" cy="3943349"/>
                                </a:xfrm>
                              </wpg:grpSpPr>
                              <wpg:grpSp>
                                <wpg:cNvPr id="132" name="Group 132"/>
                                <wpg:cNvGrpSpPr/>
                                <wpg:grpSpPr>
                                  <a:xfrm>
                                    <a:off x="705583" y="76200"/>
                                    <a:ext cx="4723080" cy="3943349"/>
                                    <a:chOff x="659269" y="-1732538"/>
                                    <a:chExt cx="3413444" cy="2849922"/>
                                  </a:xfrm>
                                </wpg:grpSpPr>
                                <wps:wsp>
                                  <wps:cNvPr id="133" name="Text Box 15"/>
                                  <wps:cNvSpPr txBox="1"/>
                                  <wps:spPr>
                                    <a:xfrm>
                                      <a:off x="659269" y="752539"/>
                                      <a:ext cx="3413443" cy="364845"/>
                                    </a:xfrm>
                                    <a:prstGeom prst="rect">
                                      <a:avLst/>
                                    </a:prstGeom>
                                    <a:solidFill>
                                      <a:schemeClr val="lt1"/>
                                    </a:solidFill>
                                    <a:ln w="6350">
                                      <a:noFill/>
                                    </a:ln>
                                  </wps:spPr>
                                  <wps:txbx>
                                    <w:txbxContent>
                                      <w:p w14:paraId="73BB906D" w14:textId="356D2D3F" w:rsidR="008C5E5F" w:rsidRPr="005F7D6B" w:rsidRDefault="008C5E5F" w:rsidP="00590D7E">
                                        <w:pPr>
                                          <w:ind w:firstLine="0"/>
                                          <w:jc w:val="center"/>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4.5</w:t>
                                        </w:r>
                                        <w:r w:rsidRPr="004B64BD">
                                          <w:rPr>
                                            <w:rFonts w:eastAsia="Times New Roman"/>
                                            <w:b/>
                                            <w:szCs w:val="24"/>
                                            <w:lang w:val="bg-BG" w:eastAsia="bg-BG"/>
                                          </w:rPr>
                                          <w:t>.</w:t>
                                        </w:r>
                                        <w:r>
                                          <w:rPr>
                                            <w:rFonts w:eastAsia="Times New Roman"/>
                                            <w:b/>
                                            <w:szCs w:val="24"/>
                                            <w:lang w:val="bg-BG" w:eastAsia="bg-BG"/>
                                          </w:rPr>
                                          <w:t xml:space="preserve"> Диаграма на движението на БВ № 2610 в междугарието Джулюница – Горна Оряховица.</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4" name="Picture 134"/>
                                    <pic:cNvPicPr>
                                      <a:picLocks noChangeAspect="1"/>
                                    </pic:cNvPicPr>
                                  </pic:nvPicPr>
                                  <pic:blipFill rotWithShape="1">
                                    <a:blip r:embed="rId51" cstate="print">
                                      <a:extLst>
                                        <a:ext uri="{28A0092B-C50C-407E-A947-70E740481C1C}">
                                          <a14:useLocalDpi xmlns:a14="http://schemas.microsoft.com/office/drawing/2010/main" val="0"/>
                                        </a:ext>
                                      </a:extLst>
                                    </a:blip>
                                    <a:srcRect l="61" r="-56"/>
                                    <a:stretch/>
                                  </pic:blipFill>
                                  <pic:spPr>
                                    <a:xfrm>
                                      <a:off x="659269" y="-1732538"/>
                                      <a:ext cx="3413444" cy="2485077"/>
                                    </a:xfrm>
                                    <a:prstGeom prst="rect">
                                      <a:avLst/>
                                    </a:prstGeom>
                                  </pic:spPr>
                                </pic:pic>
                              </wpg:grpSp>
                              <wps:wsp>
                                <wps:cNvPr id="135" name="Straight Arrow Connector 135"/>
                                <wps:cNvCnPr/>
                                <wps:spPr>
                                  <a:xfrm>
                                    <a:off x="2850286" y="866902"/>
                                    <a:ext cx="326370" cy="790394"/>
                                  </a:xfrm>
                                  <a:prstGeom prst="straightConnector1">
                                    <a:avLst/>
                                  </a:prstGeom>
                                  <a:ln w="44450">
                                    <a:solidFill>
                                      <a:schemeClr val="accent6">
                                        <a:lumMod val="20000"/>
                                        <a:lumOff val="8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6" name="Straight Arrow Connector 136"/>
                                <wps:cNvCnPr/>
                                <wps:spPr>
                                  <a:xfrm flipH="1">
                                    <a:off x="4300358" y="1152698"/>
                                    <a:ext cx="402890" cy="609390"/>
                                  </a:xfrm>
                                  <a:prstGeom prst="straightConnector1">
                                    <a:avLst/>
                                  </a:prstGeom>
                                  <a:noFill/>
                                  <a:ln w="44450" cap="flat" cmpd="sng" algn="ctr">
                                    <a:solidFill>
                                      <a:schemeClr val="accent6">
                                        <a:lumMod val="20000"/>
                                        <a:lumOff val="80000"/>
                                      </a:schemeClr>
                                    </a:solidFill>
                                    <a:prstDash val="solid"/>
                                    <a:tailEnd type="triangle"/>
                                  </a:ln>
                                  <a:effectLst/>
                                </wps:spPr>
                                <wps:bodyPr/>
                              </wps:wsp>
                            </wpg:grpSp>
                            <wps:wsp>
                              <wps:cNvPr id="137" name="Text Box 137"/>
                              <wps:cNvSpPr txBox="1"/>
                              <wps:spPr>
                                <a:xfrm>
                                  <a:off x="2590799" y="542925"/>
                                  <a:ext cx="338455" cy="304800"/>
                                </a:xfrm>
                                <a:prstGeom prst="rect">
                                  <a:avLst/>
                                </a:prstGeom>
                                <a:noFill/>
                                <a:ln w="6350">
                                  <a:noFill/>
                                </a:ln>
                              </wps:spPr>
                              <wps:txbx>
                                <w:txbxContent>
                                  <w:p w14:paraId="152E106F" w14:textId="77777777" w:rsidR="008C5E5F" w:rsidRPr="006D23ED" w:rsidRDefault="008C5E5F" w:rsidP="00590D7E">
                                    <w:pPr>
                                      <w:ind w:firstLine="0"/>
                                      <w:rPr>
                                        <w:b/>
                                        <w:bCs/>
                                        <w:i/>
                                        <w:iCs/>
                                        <w:color w:val="FDE9D9" w:themeColor="accent6" w:themeTint="33"/>
                                        <w:sz w:val="32"/>
                                        <w:szCs w:val="28"/>
                                      </w:rPr>
                                    </w:pPr>
                                    <w:r w:rsidRPr="006D23ED">
                                      <w:rPr>
                                        <w:b/>
                                        <w:bCs/>
                                        <w:i/>
                                        <w:iCs/>
                                        <w:color w:val="FDE9D9" w:themeColor="accent6" w:themeTint="33"/>
                                        <w:sz w:val="32"/>
                                        <w:szCs w:val="28"/>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38" name="Text Box 138"/>
                            <wps:cNvSpPr txBox="1"/>
                            <wps:spPr>
                              <a:xfrm>
                                <a:off x="4533900" y="819150"/>
                                <a:ext cx="338455" cy="304800"/>
                              </a:xfrm>
                              <a:prstGeom prst="rect">
                                <a:avLst/>
                              </a:prstGeom>
                              <a:noFill/>
                              <a:ln w="6350">
                                <a:noFill/>
                              </a:ln>
                            </wps:spPr>
                            <wps:txbx>
                              <w:txbxContent>
                                <w:p w14:paraId="6135891C" w14:textId="77777777" w:rsidR="008C5E5F" w:rsidRPr="006D23ED" w:rsidRDefault="008C5E5F" w:rsidP="00590D7E">
                                  <w:pPr>
                                    <w:ind w:firstLine="0"/>
                                    <w:rPr>
                                      <w:b/>
                                      <w:bCs/>
                                      <w:i/>
                                      <w:iCs/>
                                      <w:color w:val="FDE9D9" w:themeColor="accent6" w:themeTint="33"/>
                                      <w:sz w:val="32"/>
                                      <w:szCs w:val="28"/>
                                    </w:rPr>
                                  </w:pPr>
                                  <w:r w:rsidRPr="006D23ED">
                                    <w:rPr>
                                      <w:b/>
                                      <w:bCs/>
                                      <w:i/>
                                      <w:iCs/>
                                      <w:color w:val="FDE9D9" w:themeColor="accent6" w:themeTint="33"/>
                                      <w:sz w:val="32"/>
                                      <w:szCs w:val="28"/>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39" name="Straight Connector 139"/>
                          <wps:cNvCnPr/>
                          <wps:spPr>
                            <a:xfrm>
                              <a:off x="1847850" y="1708150"/>
                              <a:ext cx="0" cy="546100"/>
                            </a:xfrm>
                            <a:prstGeom prst="line">
                              <a:avLst/>
                            </a:prstGeom>
                            <a:ln>
                              <a:solidFill>
                                <a:schemeClr val="accent6">
                                  <a:lumMod val="20000"/>
                                  <a:lumOff val="80000"/>
                                </a:schemeClr>
                              </a:solidFill>
                            </a:ln>
                          </wps:spPr>
                          <wps:style>
                            <a:lnRef idx="1">
                              <a:schemeClr val="accent1"/>
                            </a:lnRef>
                            <a:fillRef idx="0">
                              <a:schemeClr val="accent1"/>
                            </a:fillRef>
                            <a:effectRef idx="0">
                              <a:schemeClr val="accent1"/>
                            </a:effectRef>
                            <a:fontRef idx="minor">
                              <a:schemeClr val="tx1"/>
                            </a:fontRef>
                          </wps:style>
                          <wps:bodyPr/>
                        </wps:wsp>
                        <wps:wsp>
                          <wps:cNvPr id="140" name="Straight Connector 140"/>
                          <wps:cNvCnPr/>
                          <wps:spPr>
                            <a:xfrm>
                              <a:off x="3898900" y="1708150"/>
                              <a:ext cx="0" cy="546100"/>
                            </a:xfrm>
                            <a:prstGeom prst="line">
                              <a:avLst/>
                            </a:prstGeom>
                            <a:ln>
                              <a:solidFill>
                                <a:schemeClr val="accent6">
                                  <a:lumMod val="20000"/>
                                  <a:lumOff val="80000"/>
                                </a:schemeClr>
                              </a:solidFill>
                            </a:ln>
                          </wps:spPr>
                          <wps:style>
                            <a:lnRef idx="1">
                              <a:schemeClr val="accent1"/>
                            </a:lnRef>
                            <a:fillRef idx="0">
                              <a:schemeClr val="accent1"/>
                            </a:fillRef>
                            <a:effectRef idx="0">
                              <a:schemeClr val="accent1"/>
                            </a:effectRef>
                            <a:fontRef idx="minor">
                              <a:schemeClr val="tx1"/>
                            </a:fontRef>
                          </wps:style>
                          <wps:bodyPr/>
                        </wps:wsp>
                        <wps:wsp>
                          <wps:cNvPr id="141" name="Straight Connector 141"/>
                          <wps:cNvCnPr/>
                          <wps:spPr>
                            <a:xfrm rot="16200000" flipH="1">
                              <a:off x="2876232" y="1168083"/>
                              <a:ext cx="1" cy="2054225"/>
                            </a:xfrm>
                            <a:prstGeom prst="line">
                              <a:avLst/>
                            </a:prstGeom>
                            <a:ln>
                              <a:solidFill>
                                <a:schemeClr val="accent6">
                                  <a:lumMod val="20000"/>
                                  <a:lumOff val="80000"/>
                                </a:schemeClr>
                              </a:solidFill>
                              <a:headEnd type="triangle" w="sm" len="med"/>
                              <a:tailEnd type="triangle" w="sm" len="med"/>
                            </a:ln>
                          </wps:spPr>
                          <wps:style>
                            <a:lnRef idx="1">
                              <a:schemeClr val="accent1"/>
                            </a:lnRef>
                            <a:fillRef idx="0">
                              <a:schemeClr val="accent1"/>
                            </a:fillRef>
                            <a:effectRef idx="0">
                              <a:schemeClr val="accent1"/>
                            </a:effectRef>
                            <a:fontRef idx="minor">
                              <a:schemeClr val="tx1"/>
                            </a:fontRef>
                          </wps:style>
                          <wps:bodyPr/>
                        </wps:wsp>
                      </wpg:grpSp>
                      <wps:wsp>
                        <wps:cNvPr id="142" name="Text Box 142"/>
                        <wps:cNvSpPr txBox="1"/>
                        <wps:spPr>
                          <a:xfrm>
                            <a:off x="2762250" y="1885950"/>
                            <a:ext cx="338455" cy="304800"/>
                          </a:xfrm>
                          <a:prstGeom prst="rect">
                            <a:avLst/>
                          </a:prstGeom>
                          <a:noFill/>
                          <a:ln w="6350">
                            <a:noFill/>
                          </a:ln>
                        </wps:spPr>
                        <wps:txbx>
                          <w:txbxContent>
                            <w:p w14:paraId="0B984AB5" w14:textId="77777777" w:rsidR="008C5E5F" w:rsidRPr="006D23ED" w:rsidRDefault="008C5E5F" w:rsidP="00590D7E">
                              <w:pPr>
                                <w:ind w:firstLine="0"/>
                                <w:rPr>
                                  <w:b/>
                                  <w:bCs/>
                                  <w:i/>
                                  <w:iCs/>
                                  <w:color w:val="FDE9D9" w:themeColor="accent6" w:themeTint="33"/>
                                  <w:sz w:val="32"/>
                                  <w:szCs w:val="28"/>
                                </w:rPr>
                              </w:pPr>
                              <w:r w:rsidRPr="006D23ED">
                                <w:rPr>
                                  <w:b/>
                                  <w:bCs/>
                                  <w:i/>
                                  <w:iCs/>
                                  <w:color w:val="FDE9D9" w:themeColor="accent6" w:themeTint="33"/>
                                  <w:sz w:val="32"/>
                                  <w:szCs w:val="28"/>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D562579" id="Group 62" o:spid="_x0000_s1093" style="position:absolute;left:0;text-align:left;margin-left:34.5pt;margin-top:.05pt;width:449.25pt;height:310.45pt;z-index:252405760" coordsize="57054,3942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Vk5JS09MT1YAAAAB6hwABwAACAwAAAhmAAAAAB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WAE4ASQBLAE8ATABPAFYAAAD/&#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8P3hwYWNrZXQgZW5k&#10;PSd3Jz8+/9sAQwAGBAUGBQQGBgUGBwcGCAoQCgoJCQoUDg8MEBcUGBgXFBYWGh0lHxobIxwWFiAs&#10;ICMmJykqKRkfLTAtKDAlKCko/9sAQwEHBwcKCAoTCgoTKBoWGigoKCgoKCgoKCgoKCgoKCgoKCgo&#10;KCgoKCgoKCgoKCgoKCgoKCgoKCgoKCgoKCgoKCgo/8AAEQgErwZ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">
                <v:group id="Group 63" o:spid="_x0000_s1094" style="position:absolute;width:57054;height:39427" coordsize="57054,39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group id="Group 129" o:spid="_x0000_s1095" style="position:absolute;width:57054;height:39427" coordsize="57054,39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group id="Group 130" o:spid="_x0000_s1096" style="position:absolute;width:57054;height:39427" coordsize="57054,39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hQ4cUAAADcAAAADwAAAGRycy9kb3ducmV2LnhtbESPQWvCQBCF74L/YRmh&#10;N92kokjqKiJt6UEEtVB6G7JjEszOhuw2if++cxC8zfDevPfNeju4WnXUhsqzgXSWgCLOva24MPB9&#10;+ZiuQIWIbLH2TAbuFGC7GY/WmFnf84m6cyyUhHDI0EAZY5NpHfKSHIaZb4hFu/rWYZS1LbRtsZdw&#10;V+vXJFlqhxVLQ4kN7UvKb+c/Z+Czx343T9+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WoUOHFAAAA3AAA&#10;AA8AAAAAAAAAAAAAAAAAqgIAAGRycy9kb3ducmV2LnhtbFBLBQYAAAAABAAEAPoAAACcAwAAAAA=&#10;">
                      <v:group id="Group 131" o:spid="_x0000_s1097" style="position:absolute;width:57054;height:39427" coordorigin="7055,762" coordsize="47230,394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uT1esEAAADcAAAADwAAAGRycy9kb3ducmV2LnhtbERPTYvCMBC9L/gfwgje&#10;1rSKy1KNIqLiQYTVBfE2NGNbbCaliW3990YQvM3jfc5s0ZlSNFS7wrKCeBiBIE6tLjhT8H/afP+C&#10;cB5ZY2mZFDzIwWLe+5phom3Lf9QcfSZCCLsEFeTeV4mULs3JoBvaijhwV1sb9AHWmdQ1tiHclHIU&#10;RT/SYMGhIceKVjmlt+PdKNi22C7H8brZ366rx+U0OZz3MSk16HfLKQhPnf+I3+6dDvPH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uT1esEAAADcAAAADwAA&#10;AAAAAAAAAAAAAACqAgAAZHJzL2Rvd25yZXYueG1sUEsFBgAAAAAEAAQA+gAAAJgDAAAAAA==&#10;">
                        <v:group id="Group 132" o:spid="_x0000_s1098" style="position:absolute;left:7055;top:762;width:47231;height:39433" coordorigin="6592,-17325" coordsize="34134,28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rDcIAAADcAAAADwAAAGRycy9kb3ducmV2LnhtbERPTYvCMBC9C/6HMII3&#10;Taso0jWKyK54kAXrwrK3oRnbYjMpTWzrvzcLgrd5vM9Zb3tTiZYaV1pWEE8jEMSZ1SXnCn4uX5MV&#10;COeRNVaWScGDHGw3w8EaE207PlOb+lyEEHYJKii8rxMpXVaQQTe1NXHgrrYx6ANscqkb7EK4qeQs&#10;ipbSYMmhocCa9gVlt/RuFBw67Hbz+LM93a77x99l8f17ikmp8ajffYDw1Pu3+OU+6jB/PoP/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2aw3CAAAA3AAAAA8A&#10;AAAAAAAAAAAAAAAAqgIAAGRycy9kb3ducmV2LnhtbFBLBQYAAAAABAAEAPoAAACZAwAAAAA=&#10;">
                          <v:shapetype id="_x0000_t202" coordsize="21600,21600" o:spt="202" path="m,l,21600r21600,l21600,xe">
                            <v:stroke joinstyle="miter"/>
                            <v:path gradientshapeok="t" o:connecttype="rect"/>
                          </v:shapetype>
                          <v:shape id="Text Box 15" o:spid="_x0000_s1099" type="#_x0000_t202" style="position:absolute;left:6592;top:7525;width:34135;height:36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5rNMQA&#10;AADcAAAADwAAAGRycy9kb3ducmV2LnhtbERPTWvCQBC9F/oflil4KbqpwSqpq0jRKt5q1NLbkJ0m&#10;wexsyG6T+O9dodDbPN7nzJe9qURLjSstK3gZRSCIM6tLzhUc081wBsJ5ZI2VZVJwJQfLxePDHBNt&#10;O/6k9uBzEULYJaig8L5OpHRZQQbdyNbEgfuxjUEfYJNL3WAXwk0lx1H0Kg2WHBoKrOm9oOxy+DUK&#10;vp/zr73rP05dPInr9bZNp2edKjV46ldvIDz1/l/8597pMD+O4f5MuE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OazTEAAAA3AAAAA8AAAAAAAAAAAAAAAAAmAIAAGRycy9k&#10;b3ducmV2LnhtbFBLBQYAAAAABAAEAPUAAACJAwAAAAA=&#10;" fillcolor="white [3201]" stroked="f" strokeweight=".5pt">
                            <v:textbox>
                              <w:txbxContent>
                                <w:p w14:paraId="73BB906D" w14:textId="356D2D3F" w:rsidR="008C5E5F" w:rsidRPr="005F7D6B" w:rsidRDefault="008C5E5F" w:rsidP="00590D7E">
                                  <w:pPr>
                                    <w:ind w:firstLine="0"/>
                                    <w:jc w:val="center"/>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4.5</w:t>
                                  </w:r>
                                  <w:r w:rsidRPr="004B64BD">
                                    <w:rPr>
                                      <w:rFonts w:eastAsia="Times New Roman"/>
                                      <w:b/>
                                      <w:szCs w:val="24"/>
                                      <w:lang w:val="bg-BG" w:eastAsia="bg-BG"/>
                                    </w:rPr>
                                    <w:t>.</w:t>
                                  </w:r>
                                  <w:r>
                                    <w:rPr>
                                      <w:rFonts w:eastAsia="Times New Roman"/>
                                      <w:b/>
                                      <w:szCs w:val="24"/>
                                      <w:lang w:val="bg-BG" w:eastAsia="bg-BG"/>
                                    </w:rPr>
                                    <w:t xml:space="preserve"> Диаграма на движението на БВ № 2610 в междугарието Джулюница – Горна Оряховица.</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4" o:spid="_x0000_s1100" type="#_x0000_t75" style="position:absolute;left:6592;top:-17325;width:34135;height:24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QKVXCAAAA3AAAAA8AAABkcnMvZG93bnJldi54bWxET01rg0AQvRfyH5YJ9NasaU0Jxk1IA0IO&#10;vWjswdvgTlTizoq7jfbfZwuF3ubxPic9zKYXdxpdZ1nBehWBIK6t7rhRUF6yly0I55E19pZJwQ85&#10;OOwXTykm2k6c073wjQgh7BJU0Ho/JFK6uiWDbmUH4sBd7WjQBzg2Uo84hXDTy9coepcGOw4NLQ50&#10;aqm+Fd9GQe7Kr5PffESfbOMiz+JqU9pKqeflfNyB8DT7f/Gf+6zD/LcYfp8JF8j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kClVwgAAANwAAAAPAAAAAAAAAAAAAAAAAJ8C&#10;AABkcnMvZG93bnJldi54bWxQSwUGAAAAAAQABAD3AAAAjgMAAAAA&#10;">
                            <v:imagedata r:id="rId52" o:title="" cropleft="40f" cropright="-37f"/>
                            <v:path arrowok="t"/>
                          </v:shape>
                        </v:group>
                        <v:shapetype id="_x0000_t32" coordsize="21600,21600" o:spt="32" o:oned="t" path="m,l21600,21600e" filled="f">
                          <v:path arrowok="t" fillok="f" o:connecttype="none"/>
                          <o:lock v:ext="edit" shapetype="t"/>
                        </v:shapetype>
                        <v:shape id="Straight Arrow Connector 135" o:spid="_x0000_s1101" type="#_x0000_t32" style="position:absolute;left:28502;top:8669;width:3264;height:790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yWjsMAAADcAAAADwAAAGRycy9kb3ducmV2LnhtbERPTYvCMBC9L/gfwgh7W1OVqlSjiCDu&#10;ZVm0IngbmrGtNpPSRK376zeC4G0e73Nmi9ZU4kaNKy0r6PciEMSZ1SXnCvbp+msCwnlkjZVlUvAg&#10;B4t552OGibZ33tJt53MRQtglqKDwvk6kdFlBBl3P1sSBO9nGoA+wyaVu8B7CTSUHUTSSBksODQXW&#10;tCoou+yuRsFh83uW8UUf0lV8Ko/rx/knHv8p9dltl1MQnlr/Fr/c3zrMH8bwfCZcIO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zclo7DAAAA3AAAAA8AAAAAAAAAAAAA&#10;AAAAoQIAAGRycy9kb3ducmV2LnhtbFBLBQYAAAAABAAEAPkAAACRAwAAAAA=&#10;" strokecolor="#fde9d9 [665]" strokeweight="3.5pt">
                          <v:stroke endarrow="block"/>
                        </v:shape>
                        <v:shape id="Straight Arrow Connector 136" o:spid="_x0000_s1102" type="#_x0000_t32" style="position:absolute;left:43003;top:11526;width:4029;height:609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1g/8MAAADcAAAADwAAAGRycy9kb3ducmV2LnhtbERPTWvCQBC9F/wPywje6kaFUKKraEAo&#10;lRYae/E2ZMckmp0Nu6uJ/fXdQqG3ebzPWW0G04o7Od9YVjCbJiCIS6sbrhR8HffPLyB8QNbYWiYF&#10;D/KwWY+eVphp2/Mn3YtQiRjCPkMFdQhdJqUvazLop7YjjtzZOoMhQldJ7bCP4aaV8yRJpcGGY0ON&#10;HeU1ldfiZhT0+c5V7+3scLm5/O07PeWn40eh1GQ8bJcgAg3hX/znftVx/iKF32fiBX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DdYP/DAAAA3AAAAA8AAAAAAAAAAAAA&#10;AAAAoQIAAGRycy9kb3ducmV2LnhtbFBLBQYAAAAABAAEAPkAAACRAwAAAAA=&#10;" strokecolor="#fde9d9 [665]" strokeweight="3.5pt">
                          <v:stroke endarrow="block"/>
                        </v:shape>
                      </v:group>
                      <v:shape id="Text Box 137" o:spid="_x0000_s1103" type="#_x0000_t202" style="position:absolute;left:25907;top:5429;width:3385;height:30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CAXsQA&#10;AADcAAAADwAAAGRycy9kb3ducmV2LnhtbERPTWsCMRC9F/wPYQq9iGatYMvWKCooUmxLVYrHYTPd&#10;LG4mSxJ1/feNIPQ2j/c542lra3EmHyrHCgb9DARx4XTFpYL9btl7BREissbaMSm4UoDppPMwxly7&#10;C3/TeRtLkUI45KjAxNjkUobCkMXQdw1x4n6dtxgT9KXUHi8p3NbyOctG0mLFqcFgQwtDxXF7sgqO&#10;5r37la0+5j+j9dV/7k7u4DcHpZ4e29kbiEht/Bff3Wud5g9f4PZMukBO/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3QgF7EAAAA3AAAAA8AAAAAAAAAAAAAAAAAmAIAAGRycy9k&#10;b3ducmV2LnhtbFBLBQYAAAAABAAEAPUAAACJAwAAAAA=&#10;" filled="f" stroked="f" strokeweight=".5pt">
                        <v:textbox>
                          <w:txbxContent>
                            <w:p w14:paraId="152E106F" w14:textId="77777777" w:rsidR="008C5E5F" w:rsidRPr="006D23ED" w:rsidRDefault="008C5E5F" w:rsidP="00590D7E">
                              <w:pPr>
                                <w:ind w:firstLine="0"/>
                                <w:rPr>
                                  <w:b/>
                                  <w:bCs/>
                                  <w:i/>
                                  <w:iCs/>
                                  <w:color w:val="FDE9D9" w:themeColor="accent6" w:themeTint="33"/>
                                  <w:sz w:val="32"/>
                                  <w:szCs w:val="28"/>
                                </w:rPr>
                              </w:pPr>
                              <w:r w:rsidRPr="006D23ED">
                                <w:rPr>
                                  <w:b/>
                                  <w:bCs/>
                                  <w:i/>
                                  <w:iCs/>
                                  <w:color w:val="FDE9D9" w:themeColor="accent6" w:themeTint="33"/>
                                  <w:sz w:val="32"/>
                                  <w:szCs w:val="28"/>
                                </w:rPr>
                                <w:t>1</w:t>
                              </w:r>
                            </w:p>
                          </w:txbxContent>
                        </v:textbox>
                      </v:shape>
                    </v:group>
                    <v:shape id="Text Box 138" o:spid="_x0000_s1104" type="#_x0000_t202" style="position:absolute;left:45339;top:8191;width:3384;height:30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8ULMcA&#10;AADcAAAADwAAAGRycy9kb3ducmV2LnhtbESPQWsCMRCF74X+hzAFL0WzrSBlNUpbaBGxLVURj8Nm&#10;ulncTJYk6vrvO4dCbzO8N+99M1v0vlVniqkJbOBhVIAiroJtuDaw274Nn0CljGyxDUwGrpRgMb+9&#10;mWFpw4W/6bzJtZIQTiUacDl3pdapcuQxjUJHLNpPiB6zrLHWNuJFwn2rH4tioj02LA0OO3p1VB03&#10;J2/g6Fb3X8X7x8t+srzGz+0pHOL6YMzgrn+egsrU53/z3/XSCv5YaOUZmUDP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PFCzHAAAA3AAAAA8AAAAAAAAAAAAAAAAAmAIAAGRy&#10;cy9kb3ducmV2LnhtbFBLBQYAAAAABAAEAPUAAACMAwAAAAA=&#10;" filled="f" stroked="f" strokeweight=".5pt">
                      <v:textbox>
                        <w:txbxContent>
                          <w:p w14:paraId="6135891C" w14:textId="77777777" w:rsidR="008C5E5F" w:rsidRPr="006D23ED" w:rsidRDefault="008C5E5F" w:rsidP="00590D7E">
                            <w:pPr>
                              <w:ind w:firstLine="0"/>
                              <w:rPr>
                                <w:b/>
                                <w:bCs/>
                                <w:i/>
                                <w:iCs/>
                                <w:color w:val="FDE9D9" w:themeColor="accent6" w:themeTint="33"/>
                                <w:sz w:val="32"/>
                                <w:szCs w:val="28"/>
                              </w:rPr>
                            </w:pPr>
                            <w:r w:rsidRPr="006D23ED">
                              <w:rPr>
                                <w:b/>
                                <w:bCs/>
                                <w:i/>
                                <w:iCs/>
                                <w:color w:val="FDE9D9" w:themeColor="accent6" w:themeTint="33"/>
                                <w:sz w:val="32"/>
                                <w:szCs w:val="28"/>
                              </w:rPr>
                              <w:t>2</w:t>
                            </w:r>
                          </w:p>
                        </w:txbxContent>
                      </v:textbox>
                    </v:shape>
                  </v:group>
                  <v:line id="Straight Connector 139" o:spid="_x0000_s1105" style="position:absolute;visibility:visible;mso-wrap-style:square" from="18478,17081" to="18478,22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P4wsIAAADcAAAADwAAAGRycy9kb3ducmV2LnhtbERPS4vCMBC+C/sfwix401QXi1uNIsqC&#10;4GV9sF6HZmyLzaQ20VZ/vVkQvM3H95zpvDWluFHtCssKBv0IBHFqdcGZgsP+pzcG4TyyxtIyKbiT&#10;g/nsozPFRNuGt3Tb+UyEEHYJKsi9rxIpXZqTQde3FXHgTrY26AOsM6lrbEK4KeUwimJpsODQkGNF&#10;y5zS8+5qFMj4uI9HG1qtHmf7124uTTY0v0p1P9vFBISn1r/FL/dah/lf3/D/TLhA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vP4wsIAAADcAAAADwAAAAAAAAAAAAAA&#10;AAChAgAAZHJzL2Rvd25yZXYueG1sUEsFBgAAAAAEAAQA+QAAAJADAAAAAA==&#10;" strokecolor="#fde9d9 [665]"/>
                  <v:line id="Straight Connector 140" o:spid="_x0000_s1106" style="position:absolute;visibility:visible;mso-wrap-style:square" from="38989,17081" to="38989,225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88iIsUAAADcAAAADwAAAGRycy9kb3ducmV2LnhtbESPQWvCQBCF7wX/wzJCb3WjtEGiq4hS&#10;KHhpVfQ6ZMckmJ1Ns1sT/fWdg+BthvfmvW/my97V6kptqDwbGI8SUMS5txUXBg77z7cpqBCRLdae&#10;ycCNAiwXg5c5ZtZ3/EPXXSyUhHDI0EAZY5NpHfKSHIaRb4hFO/vWYZS1LbRtsZNwV+tJkqTaYcXS&#10;UGJD65Lyy+7PGdDpaZ9+bGmzuV/8sd/+dsXEfRvzOuxXM1CR+vg0P66/rOC/C748IxPox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88iIsUAAADcAAAADwAAAAAAAAAA&#10;AAAAAAChAgAAZHJzL2Rvd25yZXYueG1sUEsFBgAAAAAEAAQA+QAAAJMDAAAAAA==&#10;" strokecolor="#fde9d9 [665]"/>
                  <v:line id="Straight Connector 141" o:spid="_x0000_s1107" style="position:absolute;rotation:90;flip:x;visibility:visible;mso-wrap-style:square" from="28762,11680" to="28762,322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MUksQAAADcAAAADwAAAGRycy9kb3ducmV2LnhtbERPTWvCQBC9F/wPywje6kZJrY1ughEK&#10;RShULT0P2TGJZmdDdhvT/nq3IPQ2j/c562wwjeipc7VlBbNpBIK4sLrmUsHn8fVxCcJ5ZI2NZVLw&#10;Qw6ydPSwxkTbK++pP/hShBB2CSqovG8TKV1RkUE3tS1x4E62M+gD7EqpO7yGcNPIeRQtpMGaQ0OF&#10;LW0rKi6Hb6MgPp4/mvblK97kv8vn+fC+d0+7XKnJeNisQHga/L/47n7TYX48g79nwgUyv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AxSSxAAAANwAAAAPAAAAAAAAAAAA&#10;AAAAAKECAABkcnMvZG93bnJldi54bWxQSwUGAAAAAAQABAD5AAAAkgMAAAAA&#10;" strokecolor="#fde9d9 [665]">
                    <v:stroke startarrow="block" startarrowwidth="narrow" endarrow="block" endarrowwidth="narrow"/>
                  </v:line>
                </v:group>
                <v:shape id="Text Box 142" o:spid="_x0000_s1108" type="#_x0000_t202" style="position:absolute;left:27622;top:18859;width:3385;height:30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FQu8MA&#10;AADcAAAADwAAAGRycy9kb3ducmV2LnhtbERPTWsCMRC9F/wPYQQvUrNKkbIapS0oUqxSLeJx2Ew3&#10;i5vJkkRd/70pCL3N433OdN7aWlzIh8qxguEgA0FcOF1xqeBnv3h+BREissbaMSm4UYD5rPM0xVy7&#10;K3/TZRdLkUI45KjAxNjkUobCkMUwcA1x4n6dtxgT9KXUHq8p3NZylGVjabHi1GCwoQ9DxWl3tgpO&#10;5rO/zZZf74fx6uY3+7M7+vVRqV63fZuAiNTGf/HDvdJp/ssI/p5JF8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FQu8MAAADcAAAADwAAAAAAAAAAAAAAAACYAgAAZHJzL2Rv&#10;d25yZXYueG1sUEsFBgAAAAAEAAQA9QAAAIgDAAAAAA==&#10;" filled="f" stroked="f" strokeweight=".5pt">
                  <v:textbox>
                    <w:txbxContent>
                      <w:p w14:paraId="0B984AB5" w14:textId="77777777" w:rsidR="008C5E5F" w:rsidRPr="006D23ED" w:rsidRDefault="008C5E5F" w:rsidP="00590D7E">
                        <w:pPr>
                          <w:ind w:firstLine="0"/>
                          <w:rPr>
                            <w:b/>
                            <w:bCs/>
                            <w:i/>
                            <w:iCs/>
                            <w:color w:val="FDE9D9" w:themeColor="accent6" w:themeTint="33"/>
                            <w:sz w:val="32"/>
                            <w:szCs w:val="28"/>
                          </w:rPr>
                        </w:pPr>
                        <w:r w:rsidRPr="006D23ED">
                          <w:rPr>
                            <w:b/>
                            <w:bCs/>
                            <w:i/>
                            <w:iCs/>
                            <w:color w:val="FDE9D9" w:themeColor="accent6" w:themeTint="33"/>
                            <w:sz w:val="32"/>
                            <w:szCs w:val="28"/>
                          </w:rPr>
                          <w:t>3</w:t>
                        </w:r>
                      </w:p>
                    </w:txbxContent>
                  </v:textbox>
                </v:shape>
                <w10:wrap type="topAndBottom"/>
              </v:group>
            </w:pict>
          </mc:Fallback>
        </mc:AlternateContent>
      </w:r>
      <w:r w:rsidR="00590D7E" w:rsidRPr="00DC4A76">
        <w:rPr>
          <w:lang w:val="bg-BG"/>
        </w:rPr>
        <w:t>БВ № 2610 заминава от гара Мездра в 10:</w:t>
      </w:r>
      <w:r w:rsidR="00C1528B">
        <w:rPr>
          <w:lang w:val="bg-BG"/>
        </w:rPr>
        <w:t>4</w:t>
      </w:r>
      <w:r w:rsidR="00590D7E" w:rsidRPr="00DC4A76">
        <w:rPr>
          <w:lang w:val="bg-BG"/>
        </w:rPr>
        <w:t xml:space="preserve">6 часа след престой от 3 минути и 40 секунди. Влакът ускорява, като достига скорост 42 км/ч за около 45 секунди </w:t>
      </w:r>
      <w:r w:rsidR="00C1528B">
        <w:rPr>
          <w:lang w:val="bg-BG"/>
        </w:rPr>
        <w:t xml:space="preserve">и </w:t>
      </w:r>
      <w:r w:rsidR="00590D7E" w:rsidRPr="00DC4A76">
        <w:rPr>
          <w:lang w:val="bg-BG"/>
        </w:rPr>
        <w:t>изминава около 200 метра (фиг. 4.</w:t>
      </w:r>
      <w:r w:rsidRPr="00DC4A76">
        <w:rPr>
          <w:lang w:val="bg-BG"/>
        </w:rPr>
        <w:t>6</w:t>
      </w:r>
      <w:r w:rsidR="00590D7E" w:rsidRPr="00DC4A76">
        <w:rPr>
          <w:lang w:val="bg-BG"/>
        </w:rPr>
        <w:t>, поз. 1). Следва намаляване на скоростта до около 33 км/ч за около 30 секунди, а изминатият път е 300 метра (фиг. 4.</w:t>
      </w:r>
      <w:r w:rsidRPr="00DC4A76">
        <w:rPr>
          <w:lang w:val="bg-BG"/>
        </w:rPr>
        <w:t>6</w:t>
      </w:r>
      <w:r w:rsidR="00590D7E" w:rsidRPr="00DC4A76">
        <w:rPr>
          <w:lang w:val="bg-BG"/>
        </w:rPr>
        <w:t>, поз. 2). Влакът отново увеличава скоростта си до 57 км/ч за 35 секунди, изминава 350 метра (фиг. 4.</w:t>
      </w:r>
      <w:r w:rsidRPr="00DC4A76">
        <w:rPr>
          <w:lang w:val="bg-BG"/>
        </w:rPr>
        <w:t>6</w:t>
      </w:r>
      <w:r w:rsidR="00590D7E" w:rsidRPr="00DC4A76">
        <w:rPr>
          <w:lang w:val="bg-BG"/>
        </w:rPr>
        <w:t>, поз. 3) и отново следва намаляване до 48 км/ч за 150 метра в продължение на 15 секунди (фиг. 4.</w:t>
      </w:r>
      <w:r w:rsidRPr="00DC4A76">
        <w:rPr>
          <w:lang w:val="bg-BG"/>
        </w:rPr>
        <w:t>6</w:t>
      </w:r>
      <w:r w:rsidR="00590D7E" w:rsidRPr="00DC4A76">
        <w:rPr>
          <w:lang w:val="bg-BG"/>
        </w:rPr>
        <w:t>, поз. 4). Трети път влакът увеличава скоростта си до 66 км/ч за 20 секунди, като изминава около 280 метра (фиг. 4.</w:t>
      </w:r>
      <w:r w:rsidRPr="00DC4A76">
        <w:rPr>
          <w:lang w:val="bg-BG"/>
        </w:rPr>
        <w:t>6</w:t>
      </w:r>
      <w:r w:rsidR="00590D7E" w:rsidRPr="00DC4A76">
        <w:rPr>
          <w:lang w:val="bg-BG"/>
        </w:rPr>
        <w:t>, поз. 5). След това скоростта намалява до 64 км/ч за 20 секунди, изминавайки 320 метра (фиг. 4.</w:t>
      </w:r>
      <w:r w:rsidRPr="00DC4A76">
        <w:rPr>
          <w:lang w:val="bg-BG"/>
        </w:rPr>
        <w:t>6</w:t>
      </w:r>
      <w:r w:rsidR="00590D7E" w:rsidRPr="00DC4A76">
        <w:rPr>
          <w:lang w:val="bg-BG"/>
        </w:rPr>
        <w:t>, поз. 6). След последния спад скоростта отново започва да се увеличава, достигайки 80 км/ч, като влакът изминава 400 метра за 30 секунди (фиг. 4.</w:t>
      </w:r>
      <w:r w:rsidRPr="00DC4A76">
        <w:rPr>
          <w:lang w:val="bg-BG"/>
        </w:rPr>
        <w:t>6</w:t>
      </w:r>
      <w:r w:rsidR="00590D7E" w:rsidRPr="00DC4A76">
        <w:rPr>
          <w:lang w:val="bg-BG"/>
        </w:rPr>
        <w:t>, поз. 8). Това е максималната скорост, която влакът достига след потеглянето си от гара Мездра. Влакът преминава през гара Мездра юг в тягов режим със скорост 76 км/ч, при което скоростта продължава да се увеличава до 80 км/ч (фиг. 4.</w:t>
      </w:r>
      <w:r w:rsidRPr="00DC4A76">
        <w:rPr>
          <w:lang w:val="bg-BG"/>
        </w:rPr>
        <w:t>6</w:t>
      </w:r>
      <w:r w:rsidR="00590D7E" w:rsidRPr="00DC4A76">
        <w:rPr>
          <w:lang w:val="bg-BG"/>
        </w:rPr>
        <w:t xml:space="preserve">, поз. 7). Това се потвърждава и от показанието на селсин </w:t>
      </w:r>
      <w:r w:rsidR="009D3A6B">
        <w:rPr>
          <w:lang w:val="bg-BG"/>
        </w:rPr>
        <w:t>(</w:t>
      </w:r>
      <w:r w:rsidR="00590D7E" w:rsidRPr="00DC4A76">
        <w:rPr>
          <w:lang w:val="bg-BG"/>
        </w:rPr>
        <w:t>датчика</w:t>
      </w:r>
      <w:r w:rsidR="009D3A6B">
        <w:rPr>
          <w:lang w:val="bg-BG"/>
        </w:rPr>
        <w:t>)</w:t>
      </w:r>
      <w:r w:rsidR="00590D7E" w:rsidRPr="00DC4A76">
        <w:rPr>
          <w:lang w:val="bg-BG"/>
        </w:rPr>
        <w:t>, отчитащ позицията на контролера, чиято стрелка е останала на позиция 2</w:t>
      </w:r>
      <w:r w:rsidR="00B10ABF">
        <w:rPr>
          <w:lang w:val="bg-BG"/>
        </w:rPr>
        <w:t>6</w:t>
      </w:r>
      <w:r w:rsidR="00590D7E" w:rsidRPr="00DC4A76">
        <w:rPr>
          <w:lang w:val="bg-BG"/>
        </w:rPr>
        <w:t xml:space="preserve"> (фиг. </w:t>
      </w:r>
      <w:r w:rsidR="00CB50A6" w:rsidRPr="00DC4A76">
        <w:rPr>
          <w:lang w:val="bg-BG"/>
        </w:rPr>
        <w:t>4.</w:t>
      </w:r>
      <w:r w:rsidRPr="00DC4A76">
        <w:rPr>
          <w:lang w:val="bg-BG"/>
        </w:rPr>
        <w:t>7</w:t>
      </w:r>
      <w:r w:rsidR="00590D7E" w:rsidRPr="00DC4A76">
        <w:rPr>
          <w:lang w:val="bg-BG"/>
        </w:rPr>
        <w:t>). 100 метра след достигането на максималната скорост налягането в главния въздухопровод намалява от 5,0 до 0,0 бара, т.е., извършено е бързо задържане с автоматичната влакова спирачка (фиг. 4.</w:t>
      </w:r>
      <w:r w:rsidRPr="00DC4A76">
        <w:rPr>
          <w:lang w:val="bg-BG"/>
        </w:rPr>
        <w:t>6</w:t>
      </w:r>
      <w:r w:rsidR="00590D7E" w:rsidRPr="00DC4A76">
        <w:rPr>
          <w:lang w:val="bg-BG"/>
        </w:rPr>
        <w:t>, поз. 9). Около 90 метра след задържането скоростта започва да намалява и след изминаване на още 200 метра достига стойност 0 км/ч и влакът спира (фиг. 4.</w:t>
      </w:r>
      <w:r w:rsidRPr="00DC4A76">
        <w:rPr>
          <w:lang w:val="bg-BG"/>
        </w:rPr>
        <w:t>6</w:t>
      </w:r>
      <w:r w:rsidR="00590D7E" w:rsidRPr="00DC4A76">
        <w:rPr>
          <w:lang w:val="bg-BG"/>
        </w:rPr>
        <w:t>, поз. 10).</w:t>
      </w:r>
      <w:r w:rsidR="00590D7E" w:rsidRPr="00DC4A76">
        <w:rPr>
          <w:noProof/>
          <w:lang w:val="bg-BG"/>
        </w:rPr>
        <w:t xml:space="preserve"> </w:t>
      </w:r>
    </w:p>
    <w:bookmarkEnd w:id="14"/>
    <w:p w14:paraId="7E90A1C3" w14:textId="57323EC7" w:rsidR="00590D7E" w:rsidRPr="00DC4A76" w:rsidRDefault="00590D7E" w:rsidP="00590D7E">
      <w:pPr>
        <w:rPr>
          <w:lang w:val="bg-BG"/>
        </w:rPr>
      </w:pPr>
      <w:r w:rsidRPr="00DC4A76">
        <w:rPr>
          <w:noProof/>
          <w:lang w:val="bg-BG" w:eastAsia="bg-BG"/>
        </w:rPr>
        <w:lastRenderedPageBreak/>
        <mc:AlternateContent>
          <mc:Choice Requires="wpg">
            <w:drawing>
              <wp:anchor distT="0" distB="0" distL="114300" distR="114300" simplePos="0" relativeHeight="252406784" behindDoc="0" locked="0" layoutInCell="1" allowOverlap="1" wp14:anchorId="7F151813" wp14:editId="30D1E842">
                <wp:simplePos x="0" y="0"/>
                <wp:positionH relativeFrom="column">
                  <wp:posOffset>633082</wp:posOffset>
                </wp:positionH>
                <wp:positionV relativeFrom="paragraph">
                  <wp:posOffset>190500</wp:posOffset>
                </wp:positionV>
                <wp:extent cx="4722495" cy="6171565"/>
                <wp:effectExtent l="0" t="0" r="1905" b="635"/>
                <wp:wrapTopAndBottom/>
                <wp:docPr id="143" name="Group 143"/>
                <wp:cNvGraphicFramePr/>
                <a:graphic xmlns:a="http://schemas.openxmlformats.org/drawingml/2006/main">
                  <a:graphicData uri="http://schemas.microsoft.com/office/word/2010/wordprocessingGroup">
                    <wpg:wgp>
                      <wpg:cNvGrpSpPr/>
                      <wpg:grpSpPr>
                        <a:xfrm>
                          <a:off x="0" y="0"/>
                          <a:ext cx="4722495" cy="6171565"/>
                          <a:chOff x="0" y="0"/>
                          <a:chExt cx="4722495" cy="6171565"/>
                        </a:xfrm>
                      </wpg:grpSpPr>
                      <wpg:grpSp>
                        <wpg:cNvPr id="144" name="Group 144"/>
                        <wpg:cNvGrpSpPr/>
                        <wpg:grpSpPr>
                          <a:xfrm>
                            <a:off x="0" y="0"/>
                            <a:ext cx="4722495" cy="6171565"/>
                            <a:chOff x="0" y="0"/>
                            <a:chExt cx="4722495" cy="6171565"/>
                          </a:xfrm>
                        </wpg:grpSpPr>
                        <wpg:grpSp>
                          <wpg:cNvPr id="145" name="Group 145"/>
                          <wpg:cNvGrpSpPr/>
                          <wpg:grpSpPr>
                            <a:xfrm>
                              <a:off x="0" y="0"/>
                              <a:ext cx="4722495" cy="6171565"/>
                              <a:chOff x="0" y="0"/>
                              <a:chExt cx="4722495" cy="6171565"/>
                            </a:xfrm>
                          </wpg:grpSpPr>
                          <wpg:grpSp>
                            <wpg:cNvPr id="146" name="Group 146"/>
                            <wpg:cNvGrpSpPr/>
                            <wpg:grpSpPr>
                              <a:xfrm>
                                <a:off x="0" y="0"/>
                                <a:ext cx="4722495" cy="6171565"/>
                                <a:chOff x="0" y="0"/>
                                <a:chExt cx="4722495" cy="6171565"/>
                              </a:xfrm>
                            </wpg:grpSpPr>
                            <wpg:grpSp>
                              <wpg:cNvPr id="147" name="Group 147"/>
                              <wpg:cNvGrpSpPr/>
                              <wpg:grpSpPr>
                                <a:xfrm>
                                  <a:off x="0" y="0"/>
                                  <a:ext cx="4722495" cy="6171565"/>
                                  <a:chOff x="0" y="0"/>
                                  <a:chExt cx="4722495" cy="6171565"/>
                                </a:xfrm>
                              </wpg:grpSpPr>
                              <wpg:grpSp>
                                <wpg:cNvPr id="148" name="Group 148"/>
                                <wpg:cNvGrpSpPr/>
                                <wpg:grpSpPr>
                                  <a:xfrm>
                                    <a:off x="0" y="0"/>
                                    <a:ext cx="4722495" cy="6171565"/>
                                    <a:chOff x="0" y="0"/>
                                    <a:chExt cx="4722495" cy="6171565"/>
                                  </a:xfrm>
                                </wpg:grpSpPr>
                                <wpg:grpSp>
                                  <wpg:cNvPr id="149" name="Group 149"/>
                                  <wpg:cNvGrpSpPr/>
                                  <wpg:grpSpPr>
                                    <a:xfrm>
                                      <a:off x="0" y="0"/>
                                      <a:ext cx="4722495" cy="6171565"/>
                                      <a:chOff x="0" y="0"/>
                                      <a:chExt cx="4722495" cy="6171565"/>
                                    </a:xfrm>
                                  </wpg:grpSpPr>
                                  <wpg:grpSp>
                                    <wpg:cNvPr id="150" name="Group 150"/>
                                    <wpg:cNvGrpSpPr/>
                                    <wpg:grpSpPr>
                                      <a:xfrm>
                                        <a:off x="0" y="0"/>
                                        <a:ext cx="4722495" cy="6171565"/>
                                        <a:chOff x="0" y="0"/>
                                        <a:chExt cx="4722495" cy="6171565"/>
                                      </a:xfrm>
                                    </wpg:grpSpPr>
                                    <wpg:grpSp>
                                      <wpg:cNvPr id="151" name="Group 151"/>
                                      <wpg:cNvGrpSpPr/>
                                      <wpg:grpSpPr>
                                        <a:xfrm>
                                          <a:off x="0" y="0"/>
                                          <a:ext cx="4722495" cy="6171565"/>
                                          <a:chOff x="0" y="0"/>
                                          <a:chExt cx="4722495" cy="6171565"/>
                                        </a:xfrm>
                                      </wpg:grpSpPr>
                                      <wpg:grpSp>
                                        <wpg:cNvPr id="152" name="Group 152"/>
                                        <wpg:cNvGrpSpPr/>
                                        <wpg:grpSpPr>
                                          <a:xfrm>
                                            <a:off x="0" y="0"/>
                                            <a:ext cx="4722495" cy="6171565"/>
                                            <a:chOff x="0" y="0"/>
                                            <a:chExt cx="4722495" cy="6171565"/>
                                          </a:xfrm>
                                        </wpg:grpSpPr>
                                        <wpg:grpSp>
                                          <wpg:cNvPr id="153" name="Group 153"/>
                                          <wpg:cNvGrpSpPr/>
                                          <wpg:grpSpPr>
                                            <a:xfrm>
                                              <a:off x="0" y="0"/>
                                              <a:ext cx="4722495" cy="6171565"/>
                                              <a:chOff x="610333" y="-161925"/>
                                              <a:chExt cx="4723079" cy="6172199"/>
                                            </a:xfrm>
                                          </wpg:grpSpPr>
                                          <wpg:grpSp>
                                            <wpg:cNvPr id="154" name="Group 154"/>
                                            <wpg:cNvGrpSpPr/>
                                            <wpg:grpSpPr>
                                              <a:xfrm>
                                                <a:off x="610333" y="-161925"/>
                                                <a:ext cx="4723079" cy="6172199"/>
                                                <a:chOff x="590430" y="-1904635"/>
                                                <a:chExt cx="3413443" cy="4460748"/>
                                              </a:xfrm>
                                            </wpg:grpSpPr>
                                            <wps:wsp>
                                              <wps:cNvPr id="155" name="Text Box 15"/>
                                              <wps:cNvSpPr txBox="1"/>
                                              <wps:spPr>
                                                <a:xfrm>
                                                  <a:off x="590430" y="2191268"/>
                                                  <a:ext cx="3413443" cy="364845"/>
                                                </a:xfrm>
                                                <a:prstGeom prst="rect">
                                                  <a:avLst/>
                                                </a:prstGeom>
                                                <a:solidFill>
                                                  <a:schemeClr val="lt1"/>
                                                </a:solidFill>
                                                <a:ln w="6350">
                                                  <a:noFill/>
                                                </a:ln>
                                              </wps:spPr>
                                              <wps:txbx>
                                                <w:txbxContent>
                                                  <w:p w14:paraId="243845E5" w14:textId="0A948567" w:rsidR="008C5E5F" w:rsidRPr="005F7D6B" w:rsidRDefault="008C5E5F" w:rsidP="00590D7E">
                                                    <w:pPr>
                                                      <w:ind w:firstLine="0"/>
                                                      <w:jc w:val="center"/>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4.6</w:t>
                                                    </w:r>
                                                    <w:r w:rsidRPr="004B64BD">
                                                      <w:rPr>
                                                        <w:rFonts w:eastAsia="Times New Roman"/>
                                                        <w:b/>
                                                        <w:szCs w:val="24"/>
                                                        <w:lang w:val="bg-BG" w:eastAsia="bg-BG"/>
                                                      </w:rPr>
                                                      <w:t>.</w:t>
                                                    </w:r>
                                                    <w:r>
                                                      <w:rPr>
                                                        <w:rFonts w:eastAsia="Times New Roman"/>
                                                        <w:b/>
                                                        <w:szCs w:val="24"/>
                                                        <w:lang w:val="bg-BG" w:eastAsia="bg-BG"/>
                                                      </w:rPr>
                                                      <w:t xml:space="preserve"> Диаграма на движението на БВ № 2610 в междугарието Мездра – Мездра юг.</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6" name="Picture 156"/>
                                                <pic:cNvPicPr>
                                                  <a:picLocks noChangeAspect="1"/>
                                                </pic:cNvPicPr>
                                              </pic:nvPicPr>
                                              <pic:blipFill rotWithShape="1">
                                                <a:blip r:embed="rId53">
                                                  <a:extLst>
                                                    <a:ext uri="{28A0092B-C50C-407E-A947-70E740481C1C}">
                                                      <a14:useLocalDpi xmlns:a14="http://schemas.microsoft.com/office/drawing/2010/main" val="0"/>
                                                    </a:ext>
                                                  </a:extLst>
                                                </a:blip>
                                                <a:srcRect t="727" b="1254"/>
                                                <a:stretch/>
                                              </pic:blipFill>
                                              <pic:spPr>
                                                <a:xfrm>
                                                  <a:off x="659268" y="-1904635"/>
                                                  <a:ext cx="3344604" cy="4095904"/>
                                                </a:xfrm>
                                                <a:prstGeom prst="rect">
                                                  <a:avLst/>
                                                </a:prstGeom>
                                              </pic:spPr>
                                            </pic:pic>
                                          </wpg:grpSp>
                                          <wps:wsp>
                                            <wps:cNvPr id="157" name="Straight Arrow Connector 157"/>
                                            <wps:cNvCnPr/>
                                            <wps:spPr>
                                              <a:xfrm flipV="1">
                                                <a:off x="2277414" y="3715049"/>
                                                <a:ext cx="131023" cy="533400"/>
                                              </a:xfrm>
                                              <a:prstGeom prst="straightConnector1">
                                                <a:avLst/>
                                              </a:prstGeom>
                                              <a:ln w="44450">
                                                <a:solidFill>
                                                  <a:schemeClr val="accent6">
                                                    <a:lumMod val="20000"/>
                                                    <a:lumOff val="8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8" name="Straight Arrow Connector 158"/>
                                            <wps:cNvCnPr/>
                                            <wps:spPr>
                                              <a:xfrm>
                                                <a:off x="1524534" y="2924192"/>
                                                <a:ext cx="597732" cy="609538"/>
                                              </a:xfrm>
                                              <a:prstGeom prst="straightConnector1">
                                                <a:avLst/>
                                              </a:prstGeom>
                                              <a:noFill/>
                                              <a:ln w="44450" cap="flat" cmpd="sng" algn="ctr">
                                                <a:solidFill>
                                                  <a:schemeClr val="accent6">
                                                    <a:lumMod val="20000"/>
                                                    <a:lumOff val="80000"/>
                                                  </a:schemeClr>
                                                </a:solidFill>
                                                <a:prstDash val="solid"/>
                                                <a:tailEnd type="triangle"/>
                                              </a:ln>
                                              <a:effectLst/>
                                            </wps:spPr>
                                            <wps:bodyPr/>
                                          </wps:wsp>
                                        </wpg:grpSp>
                                        <wps:wsp>
                                          <wps:cNvPr id="159" name="Text Box 159"/>
                                          <wps:cNvSpPr txBox="1"/>
                                          <wps:spPr>
                                            <a:xfrm>
                                              <a:off x="794073" y="2781000"/>
                                              <a:ext cx="338455" cy="304800"/>
                                            </a:xfrm>
                                            <a:prstGeom prst="rect">
                                              <a:avLst/>
                                            </a:prstGeom>
                                            <a:noFill/>
                                            <a:ln w="6350">
                                              <a:noFill/>
                                            </a:ln>
                                          </wps:spPr>
                                          <wps:txbx>
                                            <w:txbxContent>
                                              <w:p w14:paraId="71335644" w14:textId="77777777" w:rsidR="008C5E5F" w:rsidRPr="006D23ED" w:rsidRDefault="008C5E5F" w:rsidP="00590D7E">
                                                <w:pPr>
                                                  <w:ind w:firstLine="0"/>
                                                  <w:rPr>
                                                    <w:b/>
                                                    <w:bCs/>
                                                    <w:i/>
                                                    <w:iCs/>
                                                    <w:color w:val="FDE9D9" w:themeColor="accent6" w:themeTint="33"/>
                                                    <w:sz w:val="32"/>
                                                    <w:szCs w:val="28"/>
                                                  </w:rPr>
                                                </w:pPr>
                                                <w:r w:rsidRPr="006D23ED">
                                                  <w:rPr>
                                                    <w:b/>
                                                    <w:bCs/>
                                                    <w:i/>
                                                    <w:iCs/>
                                                    <w:color w:val="FDE9D9" w:themeColor="accent6" w:themeTint="33"/>
                                                    <w:sz w:val="32"/>
                                                    <w:szCs w:val="28"/>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60" name="Text Box 160"/>
                                        <wps:cNvSpPr txBox="1"/>
                                        <wps:spPr>
                                          <a:xfrm>
                                            <a:off x="1428750" y="4238625"/>
                                            <a:ext cx="338455" cy="304800"/>
                                          </a:xfrm>
                                          <a:prstGeom prst="rect">
                                            <a:avLst/>
                                          </a:prstGeom>
                                          <a:noFill/>
                                          <a:ln w="6350">
                                            <a:noFill/>
                                          </a:ln>
                                        </wps:spPr>
                                        <wps:txbx>
                                          <w:txbxContent>
                                            <w:p w14:paraId="53E4DEE9" w14:textId="77777777" w:rsidR="008C5E5F" w:rsidRPr="006D23ED" w:rsidRDefault="008C5E5F" w:rsidP="00590D7E">
                                              <w:pPr>
                                                <w:ind w:firstLine="0"/>
                                                <w:rPr>
                                                  <w:b/>
                                                  <w:bCs/>
                                                  <w:i/>
                                                  <w:iCs/>
                                                  <w:color w:val="FDE9D9" w:themeColor="accent6" w:themeTint="33"/>
                                                  <w:sz w:val="32"/>
                                                  <w:szCs w:val="28"/>
                                                </w:rPr>
                                              </w:pPr>
                                              <w:r>
                                                <w:rPr>
                                                  <w:b/>
                                                  <w:bCs/>
                                                  <w:i/>
                                                  <w:iCs/>
                                                  <w:color w:val="FDE9D9" w:themeColor="accent6" w:themeTint="33"/>
                                                  <w:sz w:val="32"/>
                                                  <w:szCs w:val="28"/>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61" name="Straight Arrow Connector 161"/>
                                      <wps:cNvCnPr/>
                                      <wps:spPr>
                                        <a:xfrm>
                                          <a:off x="1666875" y="2781000"/>
                                          <a:ext cx="309442" cy="657470"/>
                                        </a:xfrm>
                                        <a:prstGeom prst="straightConnector1">
                                          <a:avLst/>
                                        </a:prstGeom>
                                        <a:noFill/>
                                        <a:ln w="44450" cap="flat" cmpd="sng" algn="ctr">
                                          <a:solidFill>
                                            <a:schemeClr val="accent6">
                                              <a:lumMod val="20000"/>
                                              <a:lumOff val="80000"/>
                                            </a:schemeClr>
                                          </a:solidFill>
                                          <a:prstDash val="solid"/>
                                          <a:tailEnd type="triangle"/>
                                        </a:ln>
                                        <a:effectLst/>
                                      </wps:spPr>
                                      <wps:bodyPr/>
                                    </wps:wsp>
                                    <wps:wsp>
                                      <wps:cNvPr id="162" name="Text Box 162"/>
                                      <wps:cNvSpPr txBox="1"/>
                                      <wps:spPr>
                                        <a:xfrm>
                                          <a:off x="1465588" y="2476200"/>
                                          <a:ext cx="338455" cy="304800"/>
                                        </a:xfrm>
                                        <a:prstGeom prst="rect">
                                          <a:avLst/>
                                        </a:prstGeom>
                                        <a:noFill/>
                                        <a:ln w="6350">
                                          <a:noFill/>
                                        </a:ln>
                                      </wps:spPr>
                                      <wps:txbx>
                                        <w:txbxContent>
                                          <w:p w14:paraId="0A52526C" w14:textId="77777777" w:rsidR="008C5E5F" w:rsidRPr="006D23ED" w:rsidRDefault="008C5E5F" w:rsidP="00590D7E">
                                            <w:pPr>
                                              <w:ind w:firstLine="0"/>
                                              <w:rPr>
                                                <w:b/>
                                                <w:bCs/>
                                                <w:i/>
                                                <w:iCs/>
                                                <w:color w:val="FDE9D9" w:themeColor="accent6" w:themeTint="33"/>
                                                <w:sz w:val="32"/>
                                                <w:szCs w:val="28"/>
                                              </w:rPr>
                                            </w:pPr>
                                            <w:r>
                                              <w:rPr>
                                                <w:b/>
                                                <w:bCs/>
                                                <w:i/>
                                                <w:iCs/>
                                                <w:color w:val="FDE9D9" w:themeColor="accent6" w:themeTint="33"/>
                                                <w:sz w:val="32"/>
                                                <w:szCs w:val="28"/>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63" name="Straight Arrow Connector 163"/>
                                    <wps:cNvCnPr/>
                                    <wps:spPr>
                                      <a:xfrm>
                                        <a:off x="2121732" y="2609850"/>
                                        <a:ext cx="142801" cy="704795"/>
                                      </a:xfrm>
                                      <a:prstGeom prst="straightConnector1">
                                        <a:avLst/>
                                      </a:prstGeom>
                                      <a:noFill/>
                                      <a:ln w="44450" cap="flat" cmpd="sng" algn="ctr">
                                        <a:solidFill>
                                          <a:schemeClr val="accent6">
                                            <a:lumMod val="20000"/>
                                            <a:lumOff val="80000"/>
                                          </a:schemeClr>
                                        </a:solidFill>
                                        <a:prstDash val="solid"/>
                                        <a:tailEnd type="triangle"/>
                                      </a:ln>
                                      <a:effectLst/>
                                    </wps:spPr>
                                    <wps:bodyPr/>
                                  </wps:wsp>
                                  <wps:wsp>
                                    <wps:cNvPr id="164" name="Text Box 164"/>
                                    <wps:cNvSpPr txBox="1"/>
                                    <wps:spPr>
                                      <a:xfrm>
                                        <a:off x="1905000" y="2305050"/>
                                        <a:ext cx="338455" cy="304800"/>
                                      </a:xfrm>
                                      <a:prstGeom prst="rect">
                                        <a:avLst/>
                                      </a:prstGeom>
                                      <a:noFill/>
                                      <a:ln w="6350">
                                        <a:noFill/>
                                      </a:ln>
                                    </wps:spPr>
                                    <wps:txbx>
                                      <w:txbxContent>
                                        <w:p w14:paraId="4DA0B0D0" w14:textId="77777777" w:rsidR="008C5E5F" w:rsidRPr="006D23ED" w:rsidRDefault="008C5E5F" w:rsidP="00590D7E">
                                          <w:pPr>
                                            <w:ind w:firstLine="0"/>
                                            <w:rPr>
                                              <w:b/>
                                              <w:bCs/>
                                              <w:i/>
                                              <w:iCs/>
                                              <w:color w:val="FDE9D9" w:themeColor="accent6" w:themeTint="33"/>
                                              <w:sz w:val="32"/>
                                              <w:szCs w:val="28"/>
                                            </w:rPr>
                                          </w:pPr>
                                          <w:r>
                                            <w:rPr>
                                              <w:b/>
                                              <w:bCs/>
                                              <w:i/>
                                              <w:iCs/>
                                              <w:color w:val="FDE9D9" w:themeColor="accent6" w:themeTint="33"/>
                                              <w:sz w:val="32"/>
                                              <w:szCs w:val="28"/>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65" name="Straight Arrow Connector 165"/>
                                  <wps:cNvCnPr/>
                                  <wps:spPr>
                                    <a:xfrm flipH="1">
                                      <a:off x="2881241" y="2419350"/>
                                      <a:ext cx="61984" cy="666450"/>
                                    </a:xfrm>
                                    <a:prstGeom prst="straightConnector1">
                                      <a:avLst/>
                                    </a:prstGeom>
                                    <a:noFill/>
                                    <a:ln w="44450" cap="flat" cmpd="sng" algn="ctr">
                                      <a:solidFill>
                                        <a:schemeClr val="accent6">
                                          <a:lumMod val="20000"/>
                                          <a:lumOff val="80000"/>
                                        </a:schemeClr>
                                      </a:solidFill>
                                      <a:prstDash val="solid"/>
                                      <a:tailEnd type="triangle"/>
                                    </a:ln>
                                    <a:effectLst/>
                                  </wps:spPr>
                                  <wps:bodyPr/>
                                </wps:wsp>
                                <wps:wsp>
                                  <wps:cNvPr id="166" name="Text Box 166"/>
                                  <wps:cNvSpPr txBox="1"/>
                                  <wps:spPr>
                                    <a:xfrm>
                                      <a:off x="2771775" y="2114550"/>
                                      <a:ext cx="338455" cy="304800"/>
                                    </a:xfrm>
                                    <a:prstGeom prst="rect">
                                      <a:avLst/>
                                    </a:prstGeom>
                                    <a:noFill/>
                                    <a:ln w="6350">
                                      <a:noFill/>
                                    </a:ln>
                                  </wps:spPr>
                                  <wps:txbx>
                                    <w:txbxContent>
                                      <w:p w14:paraId="6AEBFFD1" w14:textId="77777777" w:rsidR="008C5E5F" w:rsidRPr="006D23ED" w:rsidRDefault="008C5E5F" w:rsidP="00590D7E">
                                        <w:pPr>
                                          <w:ind w:firstLine="0"/>
                                          <w:rPr>
                                            <w:b/>
                                            <w:bCs/>
                                            <w:i/>
                                            <w:iCs/>
                                            <w:color w:val="FDE9D9" w:themeColor="accent6" w:themeTint="33"/>
                                            <w:sz w:val="32"/>
                                            <w:szCs w:val="28"/>
                                          </w:rPr>
                                        </w:pPr>
                                        <w:r>
                                          <w:rPr>
                                            <w:b/>
                                            <w:bCs/>
                                            <w:i/>
                                            <w:iCs/>
                                            <w:color w:val="FDE9D9" w:themeColor="accent6" w:themeTint="33"/>
                                            <w:sz w:val="32"/>
                                            <w:szCs w:val="28"/>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67" name="Straight Arrow Connector 167"/>
                                <wps:cNvCnPr/>
                                <wps:spPr>
                                  <a:xfrm flipH="1">
                                    <a:off x="3063240" y="3638550"/>
                                    <a:ext cx="527685" cy="600075"/>
                                  </a:xfrm>
                                  <a:prstGeom prst="straightConnector1">
                                    <a:avLst/>
                                  </a:prstGeom>
                                  <a:noFill/>
                                  <a:ln w="44450" cap="flat" cmpd="sng" algn="ctr">
                                    <a:solidFill>
                                      <a:schemeClr val="accent6">
                                        <a:lumMod val="20000"/>
                                        <a:lumOff val="80000"/>
                                      </a:schemeClr>
                                    </a:solidFill>
                                    <a:prstDash val="solid"/>
                                    <a:tailEnd type="triangle"/>
                                  </a:ln>
                                  <a:effectLst/>
                                </wps:spPr>
                                <wps:bodyPr/>
                              </wps:wsp>
                              <wps:wsp>
                                <wps:cNvPr id="168" name="Text Box 168"/>
                                <wps:cNvSpPr txBox="1"/>
                                <wps:spPr>
                                  <a:xfrm>
                                    <a:off x="3590925" y="3314645"/>
                                    <a:ext cx="440055" cy="304800"/>
                                  </a:xfrm>
                                  <a:prstGeom prst="rect">
                                    <a:avLst/>
                                  </a:prstGeom>
                                  <a:noFill/>
                                  <a:ln w="6350">
                                    <a:noFill/>
                                  </a:ln>
                                </wps:spPr>
                                <wps:txbx>
                                  <w:txbxContent>
                                    <w:p w14:paraId="7B25847E" w14:textId="77777777" w:rsidR="008C5E5F" w:rsidRPr="006D23ED" w:rsidRDefault="008C5E5F" w:rsidP="00590D7E">
                                      <w:pPr>
                                        <w:ind w:firstLine="0"/>
                                        <w:rPr>
                                          <w:b/>
                                          <w:bCs/>
                                          <w:i/>
                                          <w:iCs/>
                                          <w:color w:val="FDE9D9" w:themeColor="accent6" w:themeTint="33"/>
                                          <w:sz w:val="32"/>
                                          <w:szCs w:val="28"/>
                                        </w:rPr>
                                      </w:pPr>
                                      <w:r w:rsidRPr="006D23ED">
                                        <w:rPr>
                                          <w:b/>
                                          <w:bCs/>
                                          <w:i/>
                                          <w:iCs/>
                                          <w:color w:val="FDE9D9" w:themeColor="accent6" w:themeTint="33"/>
                                          <w:sz w:val="32"/>
                                          <w:szCs w:val="28"/>
                                        </w:rPr>
                                        <w:t>1</w:t>
                                      </w:r>
                                      <w:r>
                                        <w:rPr>
                                          <w:b/>
                                          <w:bCs/>
                                          <w:i/>
                                          <w:iCs/>
                                          <w:color w:val="FDE9D9" w:themeColor="accent6" w:themeTint="33"/>
                                          <w:sz w:val="32"/>
                                          <w:szCs w:val="28"/>
                                        </w:rP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69" name="Straight Arrow Connector 169"/>
                              <wps:cNvCnPr/>
                              <wps:spPr>
                                <a:xfrm flipV="1">
                                  <a:off x="2531307" y="3400381"/>
                                  <a:ext cx="0" cy="704740"/>
                                </a:xfrm>
                                <a:prstGeom prst="straightConnector1">
                                  <a:avLst/>
                                </a:prstGeom>
                                <a:ln w="44450">
                                  <a:solidFill>
                                    <a:schemeClr val="accent6">
                                      <a:lumMod val="20000"/>
                                      <a:lumOff val="8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0" name="Text Box 170"/>
                              <wps:cNvSpPr txBox="1"/>
                              <wps:spPr>
                                <a:xfrm>
                                  <a:off x="2324100" y="4095497"/>
                                  <a:ext cx="338455" cy="304800"/>
                                </a:xfrm>
                                <a:prstGeom prst="rect">
                                  <a:avLst/>
                                </a:prstGeom>
                                <a:noFill/>
                                <a:ln w="6350">
                                  <a:noFill/>
                                </a:ln>
                              </wps:spPr>
                              <wps:txbx>
                                <w:txbxContent>
                                  <w:p w14:paraId="0E32BF4C" w14:textId="77777777" w:rsidR="008C5E5F" w:rsidRPr="006D23ED" w:rsidRDefault="008C5E5F" w:rsidP="00590D7E">
                                    <w:pPr>
                                      <w:ind w:firstLine="0"/>
                                      <w:rPr>
                                        <w:b/>
                                        <w:bCs/>
                                        <w:i/>
                                        <w:iCs/>
                                        <w:color w:val="FDE9D9" w:themeColor="accent6" w:themeTint="33"/>
                                        <w:sz w:val="32"/>
                                        <w:szCs w:val="28"/>
                                      </w:rPr>
                                    </w:pPr>
                                    <w:r>
                                      <w:rPr>
                                        <w:b/>
                                        <w:bCs/>
                                        <w:i/>
                                        <w:iCs/>
                                        <w:color w:val="FDE9D9" w:themeColor="accent6" w:themeTint="33"/>
                                        <w:sz w:val="32"/>
                                        <w:szCs w:val="28"/>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71" name="Straight Arrow Connector 171"/>
                            <wps:cNvCnPr/>
                            <wps:spPr>
                              <a:xfrm flipH="1">
                                <a:off x="2943225" y="5267325"/>
                                <a:ext cx="843915" cy="85725"/>
                              </a:xfrm>
                              <a:prstGeom prst="straightConnector1">
                                <a:avLst/>
                              </a:prstGeom>
                              <a:ln w="44450">
                                <a:solidFill>
                                  <a:schemeClr val="accent6">
                                    <a:lumMod val="20000"/>
                                    <a:lumOff val="8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2" name="Text Box 172"/>
                            <wps:cNvSpPr txBox="1"/>
                            <wps:spPr>
                              <a:xfrm>
                                <a:off x="3787140" y="5048250"/>
                                <a:ext cx="338455" cy="304800"/>
                              </a:xfrm>
                              <a:prstGeom prst="rect">
                                <a:avLst/>
                              </a:prstGeom>
                              <a:noFill/>
                              <a:ln w="6350">
                                <a:noFill/>
                              </a:ln>
                            </wps:spPr>
                            <wps:txbx>
                              <w:txbxContent>
                                <w:p w14:paraId="25548150" w14:textId="77777777" w:rsidR="008C5E5F" w:rsidRPr="006D23ED" w:rsidRDefault="008C5E5F" w:rsidP="00590D7E">
                                  <w:pPr>
                                    <w:ind w:firstLine="0"/>
                                    <w:rPr>
                                      <w:b/>
                                      <w:bCs/>
                                      <w:i/>
                                      <w:iCs/>
                                      <w:color w:val="FDE9D9" w:themeColor="accent6" w:themeTint="33"/>
                                      <w:sz w:val="32"/>
                                      <w:szCs w:val="28"/>
                                    </w:rPr>
                                  </w:pPr>
                                  <w:r>
                                    <w:rPr>
                                      <w:b/>
                                      <w:bCs/>
                                      <w:i/>
                                      <w:iCs/>
                                      <w:color w:val="FDE9D9" w:themeColor="accent6" w:themeTint="33"/>
                                      <w:sz w:val="32"/>
                                      <w:szCs w:val="28"/>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73" name="Straight Arrow Connector 173"/>
                          <wps:cNvCnPr/>
                          <wps:spPr>
                            <a:xfrm flipV="1">
                              <a:off x="1990725" y="3638550"/>
                              <a:ext cx="131007" cy="533345"/>
                            </a:xfrm>
                            <a:prstGeom prst="straightConnector1">
                              <a:avLst/>
                            </a:prstGeom>
                            <a:ln w="44450">
                              <a:solidFill>
                                <a:schemeClr val="accent6">
                                  <a:lumMod val="20000"/>
                                  <a:lumOff val="8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4" name="Text Box 174"/>
                          <wps:cNvSpPr txBox="1"/>
                          <wps:spPr>
                            <a:xfrm>
                              <a:off x="1905000" y="4105121"/>
                              <a:ext cx="338455" cy="304800"/>
                            </a:xfrm>
                            <a:prstGeom prst="rect">
                              <a:avLst/>
                            </a:prstGeom>
                            <a:noFill/>
                            <a:ln w="6350">
                              <a:noFill/>
                            </a:ln>
                          </wps:spPr>
                          <wps:txbx>
                            <w:txbxContent>
                              <w:p w14:paraId="0F2E948A" w14:textId="77777777" w:rsidR="008C5E5F" w:rsidRPr="006D23ED" w:rsidRDefault="008C5E5F" w:rsidP="00590D7E">
                                <w:pPr>
                                  <w:ind w:firstLine="0"/>
                                  <w:rPr>
                                    <w:b/>
                                    <w:bCs/>
                                    <w:i/>
                                    <w:iCs/>
                                    <w:color w:val="FDE9D9" w:themeColor="accent6" w:themeTint="33"/>
                                    <w:sz w:val="32"/>
                                    <w:szCs w:val="28"/>
                                  </w:rPr>
                                </w:pPr>
                                <w:r>
                                  <w:rPr>
                                    <w:b/>
                                    <w:bCs/>
                                    <w:i/>
                                    <w:iCs/>
                                    <w:color w:val="FDE9D9" w:themeColor="accent6" w:themeTint="33"/>
                                    <w:sz w:val="32"/>
                                    <w:szCs w:val="28"/>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75" name="Straight Arrow Connector 175"/>
                        <wps:cNvCnPr/>
                        <wps:spPr>
                          <a:xfrm>
                            <a:off x="2447925" y="2781300"/>
                            <a:ext cx="228600" cy="362885"/>
                          </a:xfrm>
                          <a:prstGeom prst="straightConnector1">
                            <a:avLst/>
                          </a:prstGeom>
                          <a:ln w="44450">
                            <a:solidFill>
                              <a:schemeClr val="accent6">
                                <a:lumMod val="20000"/>
                                <a:lumOff val="80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7" name="Text Box 177"/>
                        <wps:cNvSpPr txBox="1"/>
                        <wps:spPr>
                          <a:xfrm>
                            <a:off x="2285124" y="2476500"/>
                            <a:ext cx="338455" cy="304800"/>
                          </a:xfrm>
                          <a:prstGeom prst="rect">
                            <a:avLst/>
                          </a:prstGeom>
                          <a:noFill/>
                          <a:ln w="6350">
                            <a:noFill/>
                          </a:ln>
                        </wps:spPr>
                        <wps:txbx>
                          <w:txbxContent>
                            <w:p w14:paraId="280D25FD" w14:textId="77777777" w:rsidR="008C5E5F" w:rsidRPr="006D23ED" w:rsidRDefault="008C5E5F" w:rsidP="00590D7E">
                              <w:pPr>
                                <w:ind w:firstLine="0"/>
                                <w:rPr>
                                  <w:b/>
                                  <w:bCs/>
                                  <w:i/>
                                  <w:iCs/>
                                  <w:color w:val="FDE9D9" w:themeColor="accent6" w:themeTint="33"/>
                                  <w:sz w:val="32"/>
                                  <w:szCs w:val="28"/>
                                </w:rPr>
                              </w:pPr>
                              <w:r>
                                <w:rPr>
                                  <w:b/>
                                  <w:bCs/>
                                  <w:i/>
                                  <w:iCs/>
                                  <w:color w:val="FDE9D9" w:themeColor="accent6" w:themeTint="33"/>
                                  <w:sz w:val="32"/>
                                  <w:szCs w:val="28"/>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7F151813" id="Group 143" o:spid="_x0000_s1109" style="position:absolute;left:0;text-align:left;margin-left:49.85pt;margin-top:15pt;width:371.85pt;height:485.95pt;z-index:252406784" coordsize="47224,6171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k5JS09MT1YAAAAFkAMAAgAAABQAABCikAQAAgAAABQAABC2kpEAAgAAAAM0MgAA&#10;kpIAAgAAAAM0MgAA6hwABwAACAwAAAiWAAAAABzqAAAAC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jAyMzowMjowOSAyMTo1Njo1NQAy&#10;MDIzOjAyOjA5IDIxOjU2OjU1AAAAVgBOAEkASwBPAEwATwBWAAAA/+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PD94cGFja2V0IGVuZD0n&#10;dyc/Pv/bAEMABgQFBgUEBgYFBgcHBggKEAoKCQkKFA4PDBAXFBgYFxQWFhodJR8aGyMcFhYgLCAj&#10;JicpKikZHy0wLSgwJSgpKP/bAEMBBwcHCggKEwoKEygaFhooKCgoKCgoKCgoKCgoKCgoKCgoKCgo&#10;KCgoKCgoKCgoKCgoKCgoKCgoKCgoKCgoKCgoKP/AABEIBMYBy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">
                <v:group id="Group 144" o:spid="_x0000_s1110" style="position:absolute;width:47224;height:61715" coordsize="47224,6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">
                  <v:group id="Group 145" o:spid="_x0000_s1111" style="position:absolute;width:47224;height:61715" coordsize="47224,6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group id="Group 146" o:spid="_x0000_s1112" style="position:absolute;width:47224;height:61715" coordsize="47224,6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group id="Group 147" o:spid="_x0000_s1113" style="position:absolute;width:47224;height:61715" coordsize="47224,6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group id="Group 148" o:spid="_x0000_s1114" style="position:absolute;width:47224;height:61715" coordsize="47224,6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C+a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0Irz8gEev4LAAD//wMAUEsBAi0AFAAGAAgAAAAhANvh9svuAAAAhQEAABMAAAAAAAAA&#10;AAAAAAAAAAAAAFtDb250ZW50X1R5cGVzXS54bWxQSwECLQAUAAYACAAAACEAWvQsW78AAAAVAQAA&#10;CwAAAAAAAAAAAAAAAAAfAQAAX3JlbHMvLnJlbHNQSwECLQAUAAYACAAAACEAI9gvmsYAAADcAAAA&#10;DwAAAAAAAAAAAAAAAAAHAgAAZHJzL2Rvd25yZXYueG1sUEsFBgAAAAADAAMAtwAAAPoCAAAAAA==&#10;">
                          <v:group id="Group 149" o:spid="_x0000_s1115" style="position:absolute;width:47224;height:61715" coordsize="47224,6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group id="Group 150" o:spid="_x0000_s1116" style="position:absolute;width:47224;height:61715" coordsize="47224,6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group id="Group 151" o:spid="_x0000_s1117" style="position:absolute;width:47224;height:61715" coordsize="47224,6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group id="Group 152" o:spid="_x0000_s1118" style="position:absolute;width:47224;height:61715" coordsize="47224,6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group id="Group 153" o:spid="_x0000_s1119" style="position:absolute;width:47224;height:61715" coordorigin="6103,-1619" coordsize="47230,61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group id="Group 154" o:spid="_x0000_s1120" style="position:absolute;left:6103;top:-1619;width:47231;height:61721" coordorigin="5904,-19046" coordsize="34134,44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shape id="Text Box 15" o:spid="_x0000_s1121" type="#_x0000_t202" style="position:absolute;left:5904;top:21912;width:34134;height:3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" fillcolor="white [3201]" stroked="f" strokeweight=".5pt">
                                        <v:textbox>
                                          <w:txbxContent>
                                            <w:p w14:paraId="243845E5" w14:textId="0A948567" w:rsidR="008C5E5F" w:rsidRPr="005F7D6B" w:rsidRDefault="008C5E5F" w:rsidP="00590D7E">
                                              <w:pPr>
                                                <w:ind w:firstLine="0"/>
                                                <w:jc w:val="center"/>
                                                <w:rPr>
                                                  <w:rFonts w:eastAsia="Calibri"/>
                                                  <w:b/>
                                                  <w:bCs/>
                                                  <w:szCs w:val="24"/>
                                                  <w:lang w:val="bg-BG"/>
                                                </w:rPr>
                                              </w:pPr>
                                              <w:r w:rsidRPr="004B64BD">
                                                <w:rPr>
                                                  <w:rFonts w:eastAsia="Times New Roman"/>
                                                  <w:b/>
                                                  <w:szCs w:val="24"/>
                                                  <w:lang w:val="bg-BG" w:eastAsia="bg-BG"/>
                                                </w:rPr>
                                                <w:t xml:space="preserve">Фиг. </w:t>
                                              </w:r>
                                              <w:r>
                                                <w:rPr>
                                                  <w:rFonts w:eastAsia="Times New Roman"/>
                                                  <w:b/>
                                                  <w:szCs w:val="24"/>
                                                  <w:lang w:val="bg-BG" w:eastAsia="bg-BG"/>
                                                </w:rPr>
                                                <w:t>4.6</w:t>
                                              </w:r>
                                              <w:r w:rsidRPr="004B64BD">
                                                <w:rPr>
                                                  <w:rFonts w:eastAsia="Times New Roman"/>
                                                  <w:b/>
                                                  <w:szCs w:val="24"/>
                                                  <w:lang w:val="bg-BG" w:eastAsia="bg-BG"/>
                                                </w:rPr>
                                                <w:t>.</w:t>
                                              </w:r>
                                              <w:r>
                                                <w:rPr>
                                                  <w:rFonts w:eastAsia="Times New Roman"/>
                                                  <w:b/>
                                                  <w:szCs w:val="24"/>
                                                  <w:lang w:val="bg-BG" w:eastAsia="bg-BG"/>
                                                </w:rPr>
                                                <w:t xml:space="preserve"> Диаграма на движението на БВ № 2610 в </w:t>
                                              </w:r>
                                              <w:proofErr w:type="spellStart"/>
                                              <w:r>
                                                <w:rPr>
                                                  <w:rFonts w:eastAsia="Times New Roman"/>
                                                  <w:b/>
                                                  <w:szCs w:val="24"/>
                                                  <w:lang w:val="bg-BG" w:eastAsia="bg-BG"/>
                                                </w:rPr>
                                                <w:t>междугарието</w:t>
                                              </w:r>
                                              <w:proofErr w:type="spellEnd"/>
                                              <w:r>
                                                <w:rPr>
                                                  <w:rFonts w:eastAsia="Times New Roman"/>
                                                  <w:b/>
                                                  <w:szCs w:val="24"/>
                                                  <w:lang w:val="bg-BG" w:eastAsia="bg-BG"/>
                                                </w:rPr>
                                                <w:t xml:space="preserve"> Мездра – Мездра юг.</w:t>
                                              </w:r>
                                            </w:p>
                                          </w:txbxContent>
                                        </v:textbox>
                                      </v:shape>
                                      <v:shape id="Picture 156" o:spid="_x0000_s1122" type="#_x0000_t75" style="position:absolute;left:6592;top:-19046;width:33446;height:40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">
                                        <v:imagedata r:id="rId54" o:title="" croptop="476f" cropbottom="822f"/>
                                        <v:path arrowok="t"/>
                                      </v:shape>
                                    </v:group>
                                    <v:shape id="Straight Arrow Connector 157" o:spid="_x0000_s1123" type="#_x0000_t32" style="position:absolute;left:22774;top:37150;width:1310;height:53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" strokecolor="#fde9d9 [665]" strokeweight="3.5pt">
                                      <v:stroke endarrow="block"/>
                                    </v:shape>
                                    <v:shape id="Straight Arrow Connector 158" o:spid="_x0000_s1124" type="#_x0000_t32" style="position:absolute;left:15245;top:29241;width:5977;height:60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" strokecolor="#fde9d9 [665]" strokeweight="3.5pt">
                                      <v:stroke endarrow="block"/>
                                    </v:shape>
                                  </v:group>
                                  <v:shape id="Text Box 159" o:spid="_x0000_s1125" type="#_x0000_t202" style="position:absolute;left:7940;top:27810;width:3385;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" filled="f" stroked="f" strokeweight=".5pt">
                                    <v:textbox>
                                      <w:txbxContent>
                                        <w:p w14:paraId="71335644" w14:textId="77777777" w:rsidR="008C5E5F" w:rsidRPr="006D23ED" w:rsidRDefault="008C5E5F" w:rsidP="00590D7E">
                                          <w:pPr>
                                            <w:ind w:firstLine="0"/>
                                            <w:rPr>
                                              <w:b/>
                                              <w:bCs/>
                                              <w:i/>
                                              <w:iCs/>
                                              <w:color w:val="FDE9D9" w:themeColor="accent6" w:themeTint="33"/>
                                              <w:sz w:val="32"/>
                                              <w:szCs w:val="28"/>
                                            </w:rPr>
                                          </w:pPr>
                                          <w:r w:rsidRPr="006D23ED">
                                            <w:rPr>
                                              <w:b/>
                                              <w:bCs/>
                                              <w:i/>
                                              <w:iCs/>
                                              <w:color w:val="FDE9D9" w:themeColor="accent6" w:themeTint="33"/>
                                              <w:sz w:val="32"/>
                                              <w:szCs w:val="28"/>
                                            </w:rPr>
                                            <w:t>1</w:t>
                                          </w:r>
                                        </w:p>
                                      </w:txbxContent>
                                    </v:textbox>
                                  </v:shape>
                                </v:group>
                                <v:shape id="Text Box 160" o:spid="_x0000_s1126" type="#_x0000_t202" style="position:absolute;left:14287;top:42386;width:3385;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" filled="f" stroked="f" strokeweight=".5pt">
                                  <v:textbox>
                                    <w:txbxContent>
                                      <w:p w14:paraId="53E4DEE9" w14:textId="77777777" w:rsidR="008C5E5F" w:rsidRPr="006D23ED" w:rsidRDefault="008C5E5F" w:rsidP="00590D7E">
                                        <w:pPr>
                                          <w:ind w:firstLine="0"/>
                                          <w:rPr>
                                            <w:b/>
                                            <w:bCs/>
                                            <w:i/>
                                            <w:iCs/>
                                            <w:color w:val="FDE9D9" w:themeColor="accent6" w:themeTint="33"/>
                                            <w:sz w:val="32"/>
                                            <w:szCs w:val="28"/>
                                          </w:rPr>
                                        </w:pPr>
                                        <w:r>
                                          <w:rPr>
                                            <w:b/>
                                            <w:bCs/>
                                            <w:i/>
                                            <w:iCs/>
                                            <w:color w:val="FDE9D9" w:themeColor="accent6" w:themeTint="33"/>
                                            <w:sz w:val="32"/>
                                            <w:szCs w:val="28"/>
                                          </w:rPr>
                                          <w:t>2</w:t>
                                        </w:r>
                                      </w:p>
                                    </w:txbxContent>
                                  </v:textbox>
                                </v:shape>
                              </v:group>
                              <v:shape id="Straight Arrow Connector 161" o:spid="_x0000_s1127" type="#_x0000_t32" style="position:absolute;left:16668;top:27810;width:3095;height:65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" strokecolor="#fde9d9 [665]" strokeweight="3.5pt">
                                <v:stroke endarrow="block"/>
                              </v:shape>
                              <v:shape id="Text Box 162" o:spid="_x0000_s1128" type="#_x0000_t202" style="position:absolute;left:14655;top:24762;width:3385;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" filled="f" stroked="f" strokeweight=".5pt">
                                <v:textbox>
                                  <w:txbxContent>
                                    <w:p w14:paraId="0A52526C" w14:textId="77777777" w:rsidR="008C5E5F" w:rsidRPr="006D23ED" w:rsidRDefault="008C5E5F" w:rsidP="00590D7E">
                                      <w:pPr>
                                        <w:ind w:firstLine="0"/>
                                        <w:rPr>
                                          <w:b/>
                                          <w:bCs/>
                                          <w:i/>
                                          <w:iCs/>
                                          <w:color w:val="FDE9D9" w:themeColor="accent6" w:themeTint="33"/>
                                          <w:sz w:val="32"/>
                                          <w:szCs w:val="28"/>
                                        </w:rPr>
                                      </w:pPr>
                                      <w:r>
                                        <w:rPr>
                                          <w:b/>
                                          <w:bCs/>
                                          <w:i/>
                                          <w:iCs/>
                                          <w:color w:val="FDE9D9" w:themeColor="accent6" w:themeTint="33"/>
                                          <w:sz w:val="32"/>
                                          <w:szCs w:val="28"/>
                                        </w:rPr>
                                        <w:t>3</w:t>
                                      </w:r>
                                    </w:p>
                                  </w:txbxContent>
                                </v:textbox>
                              </v:shape>
                            </v:group>
                            <v:shape id="Straight Arrow Connector 163" o:spid="_x0000_s1129" type="#_x0000_t32" style="position:absolute;left:21217;top:26098;width:1428;height:7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" strokecolor="#fde9d9 [665]" strokeweight="3.5pt">
                              <v:stroke endarrow="block"/>
                            </v:shape>
                            <v:shape id="Text Box 164" o:spid="_x0000_s1130" type="#_x0000_t202" style="position:absolute;left:19050;top:23050;width:3384;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" filled="f" stroked="f" strokeweight=".5pt">
                              <v:textbox>
                                <w:txbxContent>
                                  <w:p w14:paraId="4DA0B0D0" w14:textId="77777777" w:rsidR="008C5E5F" w:rsidRPr="006D23ED" w:rsidRDefault="008C5E5F" w:rsidP="00590D7E">
                                    <w:pPr>
                                      <w:ind w:firstLine="0"/>
                                      <w:rPr>
                                        <w:b/>
                                        <w:bCs/>
                                        <w:i/>
                                        <w:iCs/>
                                        <w:color w:val="FDE9D9" w:themeColor="accent6" w:themeTint="33"/>
                                        <w:sz w:val="32"/>
                                        <w:szCs w:val="28"/>
                                      </w:rPr>
                                    </w:pPr>
                                    <w:r>
                                      <w:rPr>
                                        <w:b/>
                                        <w:bCs/>
                                        <w:i/>
                                        <w:iCs/>
                                        <w:color w:val="FDE9D9" w:themeColor="accent6" w:themeTint="33"/>
                                        <w:sz w:val="32"/>
                                        <w:szCs w:val="28"/>
                                      </w:rPr>
                                      <w:t>5</w:t>
                                    </w:r>
                                  </w:p>
                                </w:txbxContent>
                              </v:textbox>
                            </v:shape>
                          </v:group>
                          <v:shape id="Straight Arrow Connector 165" o:spid="_x0000_s1131" type="#_x0000_t32" style="position:absolute;left:28812;top:24193;width:620;height:666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" strokecolor="#fde9d9 [665]" strokeweight="3.5pt">
                            <v:stroke endarrow="block"/>
                          </v:shape>
                          <v:shape id="Text Box 166" o:spid="_x0000_s1132" type="#_x0000_t202" style="position:absolute;left:27717;top:21145;width:3385;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" filled="f" stroked="f" strokeweight=".5pt">
                            <v:textbox>
                              <w:txbxContent>
                                <w:p w14:paraId="6AEBFFD1" w14:textId="77777777" w:rsidR="008C5E5F" w:rsidRPr="006D23ED" w:rsidRDefault="008C5E5F" w:rsidP="00590D7E">
                                  <w:pPr>
                                    <w:ind w:firstLine="0"/>
                                    <w:rPr>
                                      <w:b/>
                                      <w:bCs/>
                                      <w:i/>
                                      <w:iCs/>
                                      <w:color w:val="FDE9D9" w:themeColor="accent6" w:themeTint="33"/>
                                      <w:sz w:val="32"/>
                                      <w:szCs w:val="28"/>
                                    </w:rPr>
                                  </w:pPr>
                                  <w:r>
                                    <w:rPr>
                                      <w:b/>
                                      <w:bCs/>
                                      <w:i/>
                                      <w:iCs/>
                                      <w:color w:val="FDE9D9" w:themeColor="accent6" w:themeTint="33"/>
                                      <w:sz w:val="32"/>
                                      <w:szCs w:val="28"/>
                                    </w:rPr>
                                    <w:t>8</w:t>
                                  </w:r>
                                </w:p>
                              </w:txbxContent>
                            </v:textbox>
                          </v:shape>
                        </v:group>
                        <v:shape id="Straight Arrow Connector 167" o:spid="_x0000_s1133" type="#_x0000_t32" style="position:absolute;left:30632;top:36385;width:5277;height:60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" strokecolor="#fde9d9 [665]" strokeweight="3.5pt">
                          <v:stroke endarrow="block"/>
                        </v:shape>
                        <v:shape id="Text Box 168" o:spid="_x0000_s1134" type="#_x0000_t202" style="position:absolute;left:35909;top:33146;width:4400;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" filled="f" stroked="f" strokeweight=".5pt">
                          <v:textbox>
                            <w:txbxContent>
                              <w:p w14:paraId="7B25847E" w14:textId="77777777" w:rsidR="008C5E5F" w:rsidRPr="006D23ED" w:rsidRDefault="008C5E5F" w:rsidP="00590D7E">
                                <w:pPr>
                                  <w:ind w:firstLine="0"/>
                                  <w:rPr>
                                    <w:b/>
                                    <w:bCs/>
                                    <w:i/>
                                    <w:iCs/>
                                    <w:color w:val="FDE9D9" w:themeColor="accent6" w:themeTint="33"/>
                                    <w:sz w:val="32"/>
                                    <w:szCs w:val="28"/>
                                  </w:rPr>
                                </w:pPr>
                                <w:r w:rsidRPr="006D23ED">
                                  <w:rPr>
                                    <w:b/>
                                    <w:bCs/>
                                    <w:i/>
                                    <w:iCs/>
                                    <w:color w:val="FDE9D9" w:themeColor="accent6" w:themeTint="33"/>
                                    <w:sz w:val="32"/>
                                    <w:szCs w:val="28"/>
                                  </w:rPr>
                                  <w:t>1</w:t>
                                </w:r>
                                <w:r>
                                  <w:rPr>
                                    <w:b/>
                                    <w:bCs/>
                                    <w:i/>
                                    <w:iCs/>
                                    <w:color w:val="FDE9D9" w:themeColor="accent6" w:themeTint="33"/>
                                    <w:sz w:val="32"/>
                                    <w:szCs w:val="28"/>
                                  </w:rPr>
                                  <w:t>0</w:t>
                                </w:r>
                              </w:p>
                            </w:txbxContent>
                          </v:textbox>
                        </v:shape>
                      </v:group>
                      <v:shape id="Straight Arrow Connector 169" o:spid="_x0000_s1135" type="#_x0000_t32" style="position:absolute;left:25313;top:34003;width:0;height:70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" strokecolor="#fde9d9 [665]" strokeweight="3.5pt">
                        <v:stroke endarrow="block"/>
                      </v:shape>
                      <v:shape id="Text Box 170" o:spid="_x0000_s1136" type="#_x0000_t202" style="position:absolute;left:23241;top:40954;width:3384;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" filled="f" stroked="f" strokeweight=".5pt">
                        <v:textbox>
                          <w:txbxContent>
                            <w:p w14:paraId="0E32BF4C" w14:textId="77777777" w:rsidR="008C5E5F" w:rsidRPr="006D23ED" w:rsidRDefault="008C5E5F" w:rsidP="00590D7E">
                              <w:pPr>
                                <w:ind w:firstLine="0"/>
                                <w:rPr>
                                  <w:b/>
                                  <w:bCs/>
                                  <w:i/>
                                  <w:iCs/>
                                  <w:color w:val="FDE9D9" w:themeColor="accent6" w:themeTint="33"/>
                                  <w:sz w:val="32"/>
                                  <w:szCs w:val="28"/>
                                </w:rPr>
                              </w:pPr>
                              <w:r>
                                <w:rPr>
                                  <w:b/>
                                  <w:bCs/>
                                  <w:i/>
                                  <w:iCs/>
                                  <w:color w:val="FDE9D9" w:themeColor="accent6" w:themeTint="33"/>
                                  <w:sz w:val="32"/>
                                  <w:szCs w:val="28"/>
                                </w:rPr>
                                <w:t>6</w:t>
                              </w:r>
                            </w:p>
                          </w:txbxContent>
                        </v:textbox>
                      </v:shape>
                    </v:group>
                    <v:shape id="Straight Arrow Connector 171" o:spid="_x0000_s1137" type="#_x0000_t32" style="position:absolute;left:29432;top:52673;width:8439;height:8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" strokecolor="#fde9d9 [665]" strokeweight="3.5pt">
                      <v:stroke endarrow="block"/>
                    </v:shape>
                    <v:shape id="Text Box 172" o:spid="_x0000_s1138" type="#_x0000_t202" style="position:absolute;left:37871;top:50482;width:3384;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" filled="f" stroked="f" strokeweight=".5pt">
                      <v:textbox>
                        <w:txbxContent>
                          <w:p w14:paraId="25548150" w14:textId="77777777" w:rsidR="008C5E5F" w:rsidRPr="006D23ED" w:rsidRDefault="008C5E5F" w:rsidP="00590D7E">
                            <w:pPr>
                              <w:ind w:firstLine="0"/>
                              <w:rPr>
                                <w:b/>
                                <w:bCs/>
                                <w:i/>
                                <w:iCs/>
                                <w:color w:val="FDE9D9" w:themeColor="accent6" w:themeTint="33"/>
                                <w:sz w:val="32"/>
                                <w:szCs w:val="28"/>
                              </w:rPr>
                            </w:pPr>
                            <w:r>
                              <w:rPr>
                                <w:b/>
                                <w:bCs/>
                                <w:i/>
                                <w:iCs/>
                                <w:color w:val="FDE9D9" w:themeColor="accent6" w:themeTint="33"/>
                                <w:sz w:val="32"/>
                                <w:szCs w:val="28"/>
                              </w:rPr>
                              <w:t>9</w:t>
                            </w:r>
                          </w:p>
                        </w:txbxContent>
                      </v:textbox>
                    </v:shape>
                  </v:group>
                  <v:shape id="Straight Arrow Connector 173" o:spid="_x0000_s1139" type="#_x0000_t32" style="position:absolute;left:19907;top:36385;width:1310;height:53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" strokecolor="#fde9d9 [665]" strokeweight="3.5pt">
                    <v:stroke endarrow="block"/>
                  </v:shape>
                  <v:shape id="Text Box 174" o:spid="_x0000_s1140" type="#_x0000_t202" style="position:absolute;left:19050;top:41051;width:3384;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" filled="f" stroked="f" strokeweight=".5pt">
                    <v:textbox>
                      <w:txbxContent>
                        <w:p w14:paraId="0F2E948A" w14:textId="77777777" w:rsidR="008C5E5F" w:rsidRPr="006D23ED" w:rsidRDefault="008C5E5F" w:rsidP="00590D7E">
                          <w:pPr>
                            <w:ind w:firstLine="0"/>
                            <w:rPr>
                              <w:b/>
                              <w:bCs/>
                              <w:i/>
                              <w:iCs/>
                              <w:color w:val="FDE9D9" w:themeColor="accent6" w:themeTint="33"/>
                              <w:sz w:val="32"/>
                              <w:szCs w:val="28"/>
                            </w:rPr>
                          </w:pPr>
                          <w:r>
                            <w:rPr>
                              <w:b/>
                              <w:bCs/>
                              <w:i/>
                              <w:iCs/>
                              <w:color w:val="FDE9D9" w:themeColor="accent6" w:themeTint="33"/>
                              <w:sz w:val="32"/>
                              <w:szCs w:val="28"/>
                            </w:rPr>
                            <w:t>4</w:t>
                          </w:r>
                        </w:p>
                      </w:txbxContent>
                    </v:textbox>
                  </v:shape>
                </v:group>
                <v:shape id="Straight Arrow Connector 175" o:spid="_x0000_s1141" type="#_x0000_t32" style="position:absolute;left:24479;top:27813;width:2286;height:36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" strokecolor="#fde9d9 [665]" strokeweight="3.5pt">
                  <v:stroke endarrow="block"/>
                </v:shape>
                <v:shape id="Text Box 177" o:spid="_x0000_s1142" type="#_x0000_t202" style="position:absolute;left:22851;top:24765;width:3384;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" filled="f" stroked="f" strokeweight=".5pt">
                  <v:textbox>
                    <w:txbxContent>
                      <w:p w14:paraId="280D25FD" w14:textId="77777777" w:rsidR="008C5E5F" w:rsidRPr="006D23ED" w:rsidRDefault="008C5E5F" w:rsidP="00590D7E">
                        <w:pPr>
                          <w:ind w:firstLine="0"/>
                          <w:rPr>
                            <w:b/>
                            <w:bCs/>
                            <w:i/>
                            <w:iCs/>
                            <w:color w:val="FDE9D9" w:themeColor="accent6" w:themeTint="33"/>
                            <w:sz w:val="32"/>
                            <w:szCs w:val="28"/>
                          </w:rPr>
                        </w:pPr>
                        <w:r>
                          <w:rPr>
                            <w:b/>
                            <w:bCs/>
                            <w:i/>
                            <w:iCs/>
                            <w:color w:val="FDE9D9" w:themeColor="accent6" w:themeTint="33"/>
                            <w:sz w:val="32"/>
                            <w:szCs w:val="28"/>
                          </w:rPr>
                          <w:t>7</w:t>
                        </w:r>
                      </w:p>
                    </w:txbxContent>
                  </v:textbox>
                </v:shape>
                <w10:wrap type="topAndBottom"/>
              </v:group>
            </w:pict>
          </mc:Fallback>
        </mc:AlternateContent>
      </w:r>
    </w:p>
    <w:p w14:paraId="0D9AB838" w14:textId="4FF7E4A9" w:rsidR="00590D7E" w:rsidRPr="00DC4A76" w:rsidRDefault="00590D7E" w:rsidP="00590D7E">
      <w:pPr>
        <w:rPr>
          <w:lang w:val="bg-BG"/>
        </w:rPr>
      </w:pPr>
    </w:p>
    <w:p w14:paraId="6B62B51B" w14:textId="57D30E72" w:rsidR="00CD684E" w:rsidRPr="00DC4A76" w:rsidRDefault="00CD684E" w:rsidP="00590D7E">
      <w:pPr>
        <w:rPr>
          <w:lang w:val="bg-BG"/>
        </w:rPr>
      </w:pPr>
    </w:p>
    <w:p w14:paraId="2ED7EF80" w14:textId="07706C3D" w:rsidR="00CD684E" w:rsidRPr="00DC4A76" w:rsidRDefault="00CD684E" w:rsidP="00590D7E">
      <w:pPr>
        <w:rPr>
          <w:lang w:val="bg-BG"/>
        </w:rPr>
      </w:pPr>
    </w:p>
    <w:p w14:paraId="3794B0B0" w14:textId="2B02A2A5" w:rsidR="00CD684E" w:rsidRPr="00DC4A76" w:rsidRDefault="00CD684E" w:rsidP="00590D7E">
      <w:pPr>
        <w:rPr>
          <w:lang w:val="bg-BG"/>
        </w:rPr>
      </w:pPr>
    </w:p>
    <w:p w14:paraId="03F07015" w14:textId="75B5FAB4" w:rsidR="00CD684E" w:rsidRPr="00DC4A76" w:rsidRDefault="00CD684E" w:rsidP="00590D7E">
      <w:pPr>
        <w:rPr>
          <w:lang w:val="bg-BG"/>
        </w:rPr>
      </w:pPr>
    </w:p>
    <w:p w14:paraId="73E84955" w14:textId="0E920C38" w:rsidR="00CD684E" w:rsidRPr="00DC4A76" w:rsidRDefault="00CD684E" w:rsidP="00590D7E">
      <w:pPr>
        <w:rPr>
          <w:lang w:val="bg-BG"/>
        </w:rPr>
      </w:pPr>
    </w:p>
    <w:p w14:paraId="39E96662" w14:textId="44BABB97" w:rsidR="00CD684E" w:rsidRPr="00DC4A76" w:rsidRDefault="00CD684E" w:rsidP="00590D7E">
      <w:pPr>
        <w:rPr>
          <w:lang w:val="bg-BG"/>
        </w:rPr>
      </w:pPr>
    </w:p>
    <w:p w14:paraId="6A20DCF5" w14:textId="7B4EAD75" w:rsidR="00CD684E" w:rsidRPr="00DC4A76" w:rsidRDefault="00CD684E" w:rsidP="00590D7E">
      <w:pPr>
        <w:rPr>
          <w:lang w:val="bg-BG"/>
        </w:rPr>
      </w:pPr>
    </w:p>
    <w:p w14:paraId="29585ACE" w14:textId="74311C55" w:rsidR="00CD684E" w:rsidRPr="00DC4A76" w:rsidRDefault="00CD684E" w:rsidP="00590D7E">
      <w:pPr>
        <w:rPr>
          <w:lang w:val="bg-BG"/>
        </w:rPr>
      </w:pPr>
    </w:p>
    <w:p w14:paraId="1533F4B3" w14:textId="397CFCAD" w:rsidR="00CD684E" w:rsidRPr="00DC4A76" w:rsidRDefault="00CD684E" w:rsidP="00590D7E">
      <w:pPr>
        <w:rPr>
          <w:lang w:val="bg-BG"/>
        </w:rPr>
      </w:pPr>
    </w:p>
    <w:p w14:paraId="6498F9A9" w14:textId="5BAEBA95" w:rsidR="00CD684E" w:rsidRPr="00DC4A76" w:rsidRDefault="00CD684E" w:rsidP="00590D7E">
      <w:pPr>
        <w:rPr>
          <w:lang w:val="bg-BG"/>
        </w:rPr>
      </w:pPr>
    </w:p>
    <w:p w14:paraId="5938DF70" w14:textId="496941CA" w:rsidR="00CD684E" w:rsidRPr="00DC4A76" w:rsidRDefault="00CD684E" w:rsidP="00590D7E">
      <w:pPr>
        <w:rPr>
          <w:lang w:val="bg-BG"/>
        </w:rPr>
      </w:pPr>
    </w:p>
    <w:p w14:paraId="660DC716" w14:textId="34FFE4BD" w:rsidR="00264715" w:rsidRPr="00DC4A76" w:rsidRDefault="00264715" w:rsidP="00590D7E">
      <w:pPr>
        <w:rPr>
          <w:lang w:val="bg-BG"/>
        </w:rPr>
      </w:pPr>
    </w:p>
    <w:p w14:paraId="57F6F735" w14:textId="450EBB05" w:rsidR="00264715" w:rsidRPr="00DC4A76" w:rsidRDefault="005A355C" w:rsidP="00590D7E">
      <w:pPr>
        <w:rPr>
          <w:lang w:val="bg-BG"/>
        </w:rPr>
      </w:pPr>
      <w:r w:rsidRPr="00DC4A76">
        <w:rPr>
          <w:noProof/>
          <w:lang w:val="bg-BG" w:eastAsia="bg-BG"/>
        </w:rPr>
        <w:lastRenderedPageBreak/>
        <mc:AlternateContent>
          <mc:Choice Requires="wpg">
            <w:drawing>
              <wp:anchor distT="0" distB="0" distL="114300" distR="114300" simplePos="0" relativeHeight="252407808" behindDoc="0" locked="0" layoutInCell="1" allowOverlap="1" wp14:anchorId="0C61C9C8" wp14:editId="7FC7FF38">
                <wp:simplePos x="0" y="0"/>
                <wp:positionH relativeFrom="column">
                  <wp:posOffset>737235</wp:posOffset>
                </wp:positionH>
                <wp:positionV relativeFrom="paragraph">
                  <wp:posOffset>0</wp:posOffset>
                </wp:positionV>
                <wp:extent cx="4657090" cy="4090670"/>
                <wp:effectExtent l="0" t="0" r="0" b="5080"/>
                <wp:wrapTopAndBottom/>
                <wp:docPr id="71" name="Group 71"/>
                <wp:cNvGraphicFramePr/>
                <a:graphic xmlns:a="http://schemas.openxmlformats.org/drawingml/2006/main">
                  <a:graphicData uri="http://schemas.microsoft.com/office/word/2010/wordprocessingGroup">
                    <wpg:wgp>
                      <wpg:cNvGrpSpPr/>
                      <wpg:grpSpPr>
                        <a:xfrm>
                          <a:off x="0" y="0"/>
                          <a:ext cx="4657090" cy="4090670"/>
                          <a:chOff x="0" y="0"/>
                          <a:chExt cx="4657090" cy="4090670"/>
                        </a:xfrm>
                      </wpg:grpSpPr>
                      <wpg:grpSp>
                        <wpg:cNvPr id="67" name="Group 67"/>
                        <wpg:cNvGrpSpPr/>
                        <wpg:grpSpPr>
                          <a:xfrm>
                            <a:off x="0" y="0"/>
                            <a:ext cx="4657090" cy="4090670"/>
                            <a:chOff x="-945513" y="93396"/>
                            <a:chExt cx="10397583" cy="5230060"/>
                          </a:xfrm>
                        </wpg:grpSpPr>
                        <pic:pic xmlns:pic="http://schemas.openxmlformats.org/drawingml/2006/picture">
                          <pic:nvPicPr>
                            <pic:cNvPr id="68" name="Picture 68"/>
                            <pic:cNvPicPr>
                              <a:picLocks noChangeAspect="1"/>
                            </pic:cNvPicPr>
                          </pic:nvPicPr>
                          <pic:blipFill>
                            <a:blip r:embed="rId55" cstate="print">
                              <a:extLst>
                                <a:ext uri="{28A0092B-C50C-407E-A947-70E740481C1C}">
                                  <a14:useLocalDpi xmlns:a14="http://schemas.microsoft.com/office/drawing/2010/main" val="0"/>
                                </a:ext>
                              </a:extLst>
                            </a:blip>
                            <a:srcRect l="3329" r="3329"/>
                            <a:stretch/>
                          </pic:blipFill>
                          <pic:spPr>
                            <a:xfrm>
                              <a:off x="-945194" y="93396"/>
                              <a:ext cx="10397264" cy="4781040"/>
                            </a:xfrm>
                            <a:prstGeom prst="rect">
                              <a:avLst/>
                            </a:prstGeom>
                          </pic:spPr>
                        </pic:pic>
                        <wps:wsp>
                          <wps:cNvPr id="69" name="Text Box 69"/>
                          <wps:cNvSpPr txBox="1"/>
                          <wps:spPr>
                            <a:xfrm>
                              <a:off x="-945513" y="4898460"/>
                              <a:ext cx="10396839" cy="424996"/>
                            </a:xfrm>
                            <a:prstGeom prst="rect">
                              <a:avLst/>
                            </a:prstGeom>
                            <a:solidFill>
                              <a:schemeClr val="lt1"/>
                            </a:solidFill>
                            <a:ln w="6350">
                              <a:noFill/>
                            </a:ln>
                          </wps:spPr>
                          <wps:txbx>
                            <w:txbxContent>
                              <w:p w14:paraId="44E7F5AD" w14:textId="54742501" w:rsidR="008C5E5F" w:rsidRPr="007F0DC5" w:rsidRDefault="008C5E5F" w:rsidP="00590D7E">
                                <w:pPr>
                                  <w:ind w:firstLine="0"/>
                                  <w:jc w:val="center"/>
                                  <w:rPr>
                                    <w:b/>
                                    <w:bCs/>
                                    <w:sz w:val="32"/>
                                    <w:szCs w:val="28"/>
                                    <w:lang w:val="bg-BG"/>
                                  </w:rPr>
                                </w:pPr>
                                <w:r w:rsidRPr="000A1E28">
                                  <w:rPr>
                                    <w:b/>
                                    <w:lang w:val="bg-BG"/>
                                  </w:rPr>
                                  <w:t xml:space="preserve">Фиг. </w:t>
                                </w:r>
                                <w:r>
                                  <w:rPr>
                                    <w:b/>
                                    <w:lang w:val="bg-BG"/>
                                  </w:rPr>
                                  <w:t xml:space="preserve">4.7.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0" name="Rectangle 70"/>
                        <wps:cNvSpPr/>
                        <wps:spPr>
                          <a:xfrm>
                            <a:off x="2638425" y="1038225"/>
                            <a:ext cx="904875" cy="9429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0C61C9C8" id="Group 71" o:spid="_x0000_s1143" style="position:absolute;left:0;text-align:left;margin-left:58.05pt;margin-top:0;width:366.7pt;height:322.1pt;z-index:252407808" coordsize="46570,40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">
                <v:group id="Group 67" o:spid="_x0000_s1144" style="position:absolute;width:46570;height:40906" coordorigin="-9455,933" coordsize="103975,52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Picture 68" o:spid="_x0000_s1145" type="#_x0000_t75" style="position:absolute;left:-9451;top:933;width:103971;height:4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">
                    <v:imagedata r:id="rId56" o:title="" cropleft="2182f" cropright="2182f"/>
                    <v:path arrowok="t"/>
                  </v:shape>
                  <v:shape id="Text Box 69" o:spid="_x0000_s1146" type="#_x0000_t202" style="position:absolute;left:-9455;top:48984;width:103968;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" fillcolor="white [3201]" stroked="f" strokeweight=".5pt">
                    <v:textbox>
                      <w:txbxContent>
                        <w:p w14:paraId="44E7F5AD" w14:textId="54742501" w:rsidR="008C5E5F" w:rsidRPr="007F0DC5" w:rsidRDefault="008C5E5F" w:rsidP="00590D7E">
                          <w:pPr>
                            <w:ind w:firstLine="0"/>
                            <w:jc w:val="center"/>
                            <w:rPr>
                              <w:b/>
                              <w:bCs/>
                              <w:sz w:val="32"/>
                              <w:szCs w:val="28"/>
                              <w:lang w:val="bg-BG"/>
                            </w:rPr>
                          </w:pPr>
                          <w:r w:rsidRPr="000A1E28">
                            <w:rPr>
                              <w:b/>
                              <w:lang w:val="bg-BG"/>
                            </w:rPr>
                            <w:t xml:space="preserve">Фиг. </w:t>
                          </w:r>
                          <w:r>
                            <w:rPr>
                              <w:b/>
                              <w:lang w:val="bg-BG"/>
                            </w:rPr>
                            <w:t xml:space="preserve">4.7. </w:t>
                          </w:r>
                        </w:p>
                      </w:txbxContent>
                    </v:textbox>
                  </v:shape>
                </v:group>
                <v:rect id="Rectangle 70" o:spid="_x0000_s1147" style="position:absolute;left:26384;top:10382;width:9049;height:9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" filled="f" strokecolor="red" strokeweight="2pt"/>
                <w10:wrap type="topAndBottom"/>
              </v:group>
            </w:pict>
          </mc:Fallback>
        </mc:AlternateContent>
      </w:r>
      <w:r w:rsidR="00A12B8C" w:rsidRPr="00DC4A76">
        <w:rPr>
          <w:noProof/>
          <w:lang w:val="bg-BG" w:eastAsia="bg-BG"/>
        </w:rPr>
        <mc:AlternateContent>
          <mc:Choice Requires="wpg">
            <w:drawing>
              <wp:anchor distT="0" distB="0" distL="114300" distR="114300" simplePos="0" relativeHeight="252420096" behindDoc="0" locked="0" layoutInCell="1" allowOverlap="1" wp14:anchorId="565EBED5" wp14:editId="0EADCE95">
                <wp:simplePos x="0" y="0"/>
                <wp:positionH relativeFrom="column">
                  <wp:posOffset>1703345</wp:posOffset>
                </wp:positionH>
                <wp:positionV relativeFrom="paragraph">
                  <wp:posOffset>4441334</wp:posOffset>
                </wp:positionV>
                <wp:extent cx="2898775" cy="4455795"/>
                <wp:effectExtent l="0" t="0" r="0" b="1905"/>
                <wp:wrapTopAndBottom/>
                <wp:docPr id="293" name="Group 293"/>
                <wp:cNvGraphicFramePr/>
                <a:graphic xmlns:a="http://schemas.openxmlformats.org/drawingml/2006/main">
                  <a:graphicData uri="http://schemas.microsoft.com/office/word/2010/wordprocessingGroup">
                    <wpg:wgp>
                      <wpg:cNvGrpSpPr/>
                      <wpg:grpSpPr>
                        <a:xfrm>
                          <a:off x="0" y="0"/>
                          <a:ext cx="2898775" cy="4455795"/>
                          <a:chOff x="0" y="0"/>
                          <a:chExt cx="7450021" cy="6558388"/>
                        </a:xfrm>
                      </wpg:grpSpPr>
                      <pic:pic xmlns:pic="http://schemas.openxmlformats.org/drawingml/2006/picture">
                        <pic:nvPicPr>
                          <pic:cNvPr id="294" name="Picture 294"/>
                          <pic:cNvPicPr>
                            <a:picLocks noChangeAspect="1"/>
                          </pic:cNvPicPr>
                        </pic:nvPicPr>
                        <pic:blipFill>
                          <a:blip r:embed="rId57" cstate="print">
                            <a:extLst>
                              <a:ext uri="{28A0092B-C50C-407E-A947-70E740481C1C}">
                                <a14:useLocalDpi xmlns:a14="http://schemas.microsoft.com/office/drawing/2010/main" val="0"/>
                              </a:ext>
                            </a:extLst>
                          </a:blip>
                          <a:srcRect l="3570" r="3570"/>
                          <a:stretch/>
                        </pic:blipFill>
                        <pic:spPr>
                          <a:xfrm>
                            <a:off x="152" y="0"/>
                            <a:ext cx="7449869" cy="6133542"/>
                          </a:xfrm>
                          <a:prstGeom prst="rect">
                            <a:avLst/>
                          </a:prstGeom>
                        </pic:spPr>
                      </pic:pic>
                      <wps:wsp>
                        <wps:cNvPr id="295" name="Text Box 59"/>
                        <wps:cNvSpPr txBox="1"/>
                        <wps:spPr>
                          <a:xfrm>
                            <a:off x="0" y="6133392"/>
                            <a:ext cx="7448882" cy="424996"/>
                          </a:xfrm>
                          <a:prstGeom prst="rect">
                            <a:avLst/>
                          </a:prstGeom>
                          <a:solidFill>
                            <a:schemeClr val="lt1"/>
                          </a:solidFill>
                          <a:ln w="6350">
                            <a:noFill/>
                          </a:ln>
                        </wps:spPr>
                        <wps:txbx>
                          <w:txbxContent>
                            <w:p w14:paraId="54AAE46E" w14:textId="60AEF25E" w:rsidR="008C5E5F" w:rsidRPr="00A12B8C" w:rsidRDefault="008C5E5F" w:rsidP="00A12B8C">
                              <w:pPr>
                                <w:ind w:firstLine="0"/>
                                <w:jc w:val="center"/>
                                <w:rPr>
                                  <w:b/>
                                  <w:bCs/>
                                  <w:sz w:val="32"/>
                                  <w:szCs w:val="28"/>
                                  <w:lang w:val="bg-BG"/>
                                </w:rPr>
                              </w:pPr>
                              <w:r w:rsidRPr="0023546A">
                                <w:rPr>
                                  <w:b/>
                                  <w:lang w:val="bg-BG"/>
                                </w:rPr>
                                <w:t>Фиг</w:t>
                              </w:r>
                              <w:r>
                                <w:rPr>
                                  <w:b/>
                                </w:rPr>
                                <w:t>. 4.</w:t>
                              </w:r>
                              <w:r>
                                <w:rPr>
                                  <w:b/>
                                  <w:lang w:val="bg-BG"/>
                                </w:rPr>
                                <w:t>8.</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65EBED5" id="Group 293" o:spid="_x0000_s1148" style="position:absolute;left:0;text-align:left;margin-left:134.1pt;margin-top:349.7pt;width:228.25pt;height:350.85pt;z-index:252420096;mso-width-relative:margin;mso-height-relative:margin" coordsize="74500,655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">
                <v:shape id="Picture 294" o:spid="_x0000_s1149" type="#_x0000_t75" style="position:absolute;left:1;width:74499;height:6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">
                  <v:imagedata r:id="rId58" o:title="" cropleft="2340f" cropright="2340f"/>
                  <v:path arrowok="t"/>
                </v:shape>
                <v:shape id="Text Box 59" o:spid="_x0000_s1150" type="#_x0000_t202" style="position:absolute;top:61333;width:74488;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" fillcolor="white [3201]" stroked="f" strokeweight=".5pt">
                  <v:textbox>
                    <w:txbxContent>
                      <w:p w14:paraId="54AAE46E" w14:textId="60AEF25E" w:rsidR="008C5E5F" w:rsidRPr="00A12B8C" w:rsidRDefault="008C5E5F" w:rsidP="00A12B8C">
                        <w:pPr>
                          <w:ind w:firstLine="0"/>
                          <w:jc w:val="center"/>
                          <w:rPr>
                            <w:b/>
                            <w:bCs/>
                            <w:sz w:val="32"/>
                            <w:szCs w:val="28"/>
                            <w:lang w:val="bg-BG"/>
                          </w:rPr>
                        </w:pPr>
                        <w:r w:rsidRPr="0023546A">
                          <w:rPr>
                            <w:b/>
                            <w:lang w:val="bg-BG"/>
                          </w:rPr>
                          <w:t>Фиг</w:t>
                        </w:r>
                        <w:r>
                          <w:rPr>
                            <w:b/>
                          </w:rPr>
                          <w:t>. 4.</w:t>
                        </w:r>
                        <w:r>
                          <w:rPr>
                            <w:b/>
                            <w:lang w:val="bg-BG"/>
                          </w:rPr>
                          <w:t>8.</w:t>
                        </w:r>
                      </w:p>
                    </w:txbxContent>
                  </v:textbox>
                </v:shape>
                <w10:wrap type="topAndBottom"/>
              </v:group>
            </w:pict>
          </mc:Fallback>
        </mc:AlternateContent>
      </w:r>
    </w:p>
    <w:bookmarkStart w:id="15" w:name="_Hlk102571083"/>
    <w:p w14:paraId="36825122" w14:textId="5924BF72" w:rsidR="00A12B8C" w:rsidRPr="00DC4A76" w:rsidRDefault="00262BC3" w:rsidP="00A12B8C">
      <w:pPr>
        <w:tabs>
          <w:tab w:val="left" w:pos="993"/>
        </w:tabs>
        <w:rPr>
          <w:lang w:val="bg-BG"/>
        </w:rPr>
      </w:pPr>
      <w:r w:rsidRPr="00DC4A76">
        <w:rPr>
          <w:noProof/>
          <w:lang w:val="bg-BG" w:eastAsia="bg-BG"/>
        </w:rPr>
        <w:lastRenderedPageBreak/>
        <mc:AlternateContent>
          <mc:Choice Requires="wpg">
            <w:drawing>
              <wp:anchor distT="0" distB="0" distL="114300" distR="114300" simplePos="0" relativeHeight="252421120" behindDoc="0" locked="0" layoutInCell="1" allowOverlap="1" wp14:anchorId="0BCBC2AE" wp14:editId="3CDAF0A3">
                <wp:simplePos x="0" y="0"/>
                <wp:positionH relativeFrom="column">
                  <wp:posOffset>773826</wp:posOffset>
                </wp:positionH>
                <wp:positionV relativeFrom="paragraph">
                  <wp:posOffset>469493</wp:posOffset>
                </wp:positionV>
                <wp:extent cx="4391025" cy="3856355"/>
                <wp:effectExtent l="0" t="0" r="9525" b="0"/>
                <wp:wrapTopAndBottom/>
                <wp:docPr id="290" name="Group 290"/>
                <wp:cNvGraphicFramePr/>
                <a:graphic xmlns:a="http://schemas.openxmlformats.org/drawingml/2006/main">
                  <a:graphicData uri="http://schemas.microsoft.com/office/word/2010/wordprocessingGroup">
                    <wpg:wgp>
                      <wpg:cNvGrpSpPr/>
                      <wpg:grpSpPr>
                        <a:xfrm>
                          <a:off x="0" y="0"/>
                          <a:ext cx="4391025" cy="3856355"/>
                          <a:chOff x="0" y="0"/>
                          <a:chExt cx="10397583" cy="5230060"/>
                        </a:xfrm>
                      </wpg:grpSpPr>
                      <pic:pic xmlns:pic="http://schemas.openxmlformats.org/drawingml/2006/picture">
                        <pic:nvPicPr>
                          <pic:cNvPr id="291" name="Picture 291"/>
                          <pic:cNvPicPr>
                            <a:picLocks noChangeAspect="1"/>
                          </pic:cNvPicPr>
                        </pic:nvPicPr>
                        <pic:blipFill>
                          <a:blip r:embed="rId59" cstate="print">
                            <a:extLst>
                              <a:ext uri="{28A0092B-C50C-407E-A947-70E740481C1C}">
                                <a14:useLocalDpi xmlns:a14="http://schemas.microsoft.com/office/drawing/2010/main" val="0"/>
                              </a:ext>
                            </a:extLst>
                          </a:blip>
                          <a:srcRect l="3375" r="3375"/>
                          <a:stretch/>
                        </pic:blipFill>
                        <pic:spPr>
                          <a:xfrm>
                            <a:off x="320" y="0"/>
                            <a:ext cx="10397263" cy="4781040"/>
                          </a:xfrm>
                          <a:prstGeom prst="rect">
                            <a:avLst/>
                          </a:prstGeom>
                        </pic:spPr>
                      </pic:pic>
                      <wps:wsp>
                        <wps:cNvPr id="292" name="Text Box 62"/>
                        <wps:cNvSpPr txBox="1"/>
                        <wps:spPr>
                          <a:xfrm>
                            <a:off x="0" y="4805064"/>
                            <a:ext cx="10396839" cy="424996"/>
                          </a:xfrm>
                          <a:prstGeom prst="rect">
                            <a:avLst/>
                          </a:prstGeom>
                          <a:solidFill>
                            <a:schemeClr val="lt1"/>
                          </a:solidFill>
                          <a:ln w="6350">
                            <a:noFill/>
                          </a:ln>
                        </wps:spPr>
                        <wps:txbx>
                          <w:txbxContent>
                            <w:p w14:paraId="3B0A2FB8" w14:textId="47E75CFA" w:rsidR="008C5E5F" w:rsidRDefault="008C5E5F" w:rsidP="00A12B8C">
                              <w:pPr>
                                <w:ind w:firstLine="0"/>
                                <w:jc w:val="center"/>
                                <w:rPr>
                                  <w:b/>
                                  <w:bCs/>
                                  <w:sz w:val="32"/>
                                  <w:szCs w:val="28"/>
                                </w:rPr>
                              </w:pPr>
                              <w:r w:rsidRPr="0023546A">
                                <w:rPr>
                                  <w:b/>
                                  <w:lang w:val="bg-BG"/>
                                </w:rPr>
                                <w:t>Фиг</w:t>
                              </w:r>
                              <w:r>
                                <w:rPr>
                                  <w:b/>
                                </w:rPr>
                                <w:t xml:space="preserve">. </w:t>
                              </w:r>
                              <w:r>
                                <w:rPr>
                                  <w:b/>
                                  <w:lang w:val="bg-BG"/>
                                </w:rPr>
                                <w:t>4.9.</w:t>
                              </w:r>
                              <w:r>
                                <w:rPr>
                                  <w:b/>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0BCBC2AE" id="Group 290" o:spid="_x0000_s1151" style="position:absolute;left:0;text-align:left;margin-left:60.95pt;margin-top:36.95pt;width:345.75pt;height:303.65pt;z-index:252421120;mso-width-relative:margin;mso-height-relative:margin" coordsize="103975,523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">
                <v:shape id="Picture 291" o:spid="_x0000_s1152" type="#_x0000_t75" style="position:absolute;left:3;width:103972;height:4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">
                  <v:imagedata r:id="rId60" o:title="" cropleft="2212f" cropright="2212f"/>
                  <v:path arrowok="t"/>
                </v:shape>
                <v:shape id="Text Box 62" o:spid="_x0000_s1153" type="#_x0000_t202" style="position:absolute;top:48050;width:103968;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" fillcolor="white [3201]" stroked="f" strokeweight=".5pt">
                  <v:textbox>
                    <w:txbxContent>
                      <w:p w14:paraId="3B0A2FB8" w14:textId="47E75CFA" w:rsidR="008C5E5F" w:rsidRDefault="008C5E5F" w:rsidP="00A12B8C">
                        <w:pPr>
                          <w:ind w:firstLine="0"/>
                          <w:jc w:val="center"/>
                          <w:rPr>
                            <w:b/>
                            <w:bCs/>
                            <w:sz w:val="32"/>
                            <w:szCs w:val="28"/>
                          </w:rPr>
                        </w:pPr>
                        <w:r w:rsidRPr="0023546A">
                          <w:rPr>
                            <w:b/>
                            <w:lang w:val="bg-BG"/>
                          </w:rPr>
                          <w:t>Фиг</w:t>
                        </w:r>
                        <w:r>
                          <w:rPr>
                            <w:b/>
                          </w:rPr>
                          <w:t xml:space="preserve">. </w:t>
                        </w:r>
                        <w:r>
                          <w:rPr>
                            <w:b/>
                            <w:lang w:val="bg-BG"/>
                          </w:rPr>
                          <w:t>4.9.</w:t>
                        </w:r>
                        <w:r>
                          <w:rPr>
                            <w:b/>
                          </w:rPr>
                          <w:t xml:space="preserve"> </w:t>
                        </w:r>
                      </w:p>
                    </w:txbxContent>
                  </v:textbox>
                </v:shape>
                <w10:wrap type="topAndBottom"/>
              </v:group>
            </w:pict>
          </mc:Fallback>
        </mc:AlternateContent>
      </w:r>
      <w:r w:rsidR="00A12B8C" w:rsidRPr="00DC4A76">
        <w:rPr>
          <w:lang w:val="bg-BG"/>
        </w:rPr>
        <w:t>Комисията извърши няколко огледа на локомотив</w:t>
      </w:r>
      <w:r w:rsidR="009D6DB2">
        <w:rPr>
          <w:lang w:val="bg-BG"/>
        </w:rPr>
        <w:t xml:space="preserve"> № 91520044169-8, намиращ се в Л</w:t>
      </w:r>
      <w:r w:rsidR="00A12B8C" w:rsidRPr="00DC4A76">
        <w:rPr>
          <w:lang w:val="bg-BG"/>
        </w:rPr>
        <w:t xml:space="preserve">окомотивно депо Горна Оряховица (фиг. 4.8). </w:t>
      </w:r>
    </w:p>
    <w:p w14:paraId="406F536D" w14:textId="5F816B49" w:rsidR="00A12B8C" w:rsidRPr="00DC4A76" w:rsidRDefault="009D6DB2" w:rsidP="00A12B8C">
      <w:pPr>
        <w:tabs>
          <w:tab w:val="left" w:pos="993"/>
        </w:tabs>
        <w:rPr>
          <w:lang w:val="bg-BG"/>
        </w:rPr>
      </w:pPr>
      <w:r>
        <w:rPr>
          <w:lang w:val="bg-BG"/>
        </w:rPr>
        <w:t>От огледа на</w:t>
      </w:r>
      <w:r w:rsidR="00A12B8C" w:rsidRPr="00DC4A76">
        <w:rPr>
          <w:lang w:val="bg-BG"/>
        </w:rPr>
        <w:t xml:space="preserve"> външната част на локомотива бе установено, че има следи от горене в средата на коша около акумулаторните батерии от лявата страна по посока движението на влака (фиг. </w:t>
      </w:r>
      <w:r w:rsidR="00666723" w:rsidRPr="00DC4A76">
        <w:rPr>
          <w:lang w:val="bg-BG"/>
        </w:rPr>
        <w:t>4.9</w:t>
      </w:r>
      <w:r w:rsidR="00A12B8C" w:rsidRPr="00DC4A76">
        <w:rPr>
          <w:lang w:val="bg-BG"/>
        </w:rPr>
        <w:t xml:space="preserve">). От другата страна на коша следи от горене не бяха установени (фиг. </w:t>
      </w:r>
      <w:r w:rsidR="00666723" w:rsidRPr="00DC4A76">
        <w:rPr>
          <w:lang w:val="bg-BG"/>
        </w:rPr>
        <w:t>4.10</w:t>
      </w:r>
      <w:r w:rsidR="00A12B8C" w:rsidRPr="00DC4A76">
        <w:rPr>
          <w:lang w:val="bg-BG"/>
        </w:rPr>
        <w:t>). По разпореждане на Комисията за разследване локом</w:t>
      </w:r>
      <w:r>
        <w:rPr>
          <w:lang w:val="bg-BG"/>
        </w:rPr>
        <w:t>отивът бе повдигнат на крикове и отделяне на</w:t>
      </w:r>
      <w:r w:rsidR="00A12B8C" w:rsidRPr="00DC4A76">
        <w:rPr>
          <w:lang w:val="bg-BG"/>
        </w:rPr>
        <w:t xml:space="preserve"> талиги</w:t>
      </w:r>
      <w:r>
        <w:rPr>
          <w:lang w:val="bg-BG"/>
        </w:rPr>
        <w:t>те</w:t>
      </w:r>
      <w:r w:rsidR="00A12B8C" w:rsidRPr="00DC4A76">
        <w:rPr>
          <w:lang w:val="bg-BG"/>
        </w:rPr>
        <w:t>. Това даде възможност да бъде извършен оглед от долната страна на коша, както и на талигите с тяговите двигатели и захранващите кабели. Комисията установи следи от горене от долната страна на коша по гредите на рамата и ламарините, отделя</w:t>
      </w:r>
      <w:r w:rsidR="0047338B">
        <w:rPr>
          <w:lang w:val="bg-BG"/>
        </w:rPr>
        <w:t>щи машинното отделение от под рамата на локомотива</w:t>
      </w:r>
      <w:r w:rsidR="00A12B8C" w:rsidRPr="00DC4A76">
        <w:rPr>
          <w:lang w:val="bg-BG"/>
        </w:rPr>
        <w:t xml:space="preserve"> (фиг. </w:t>
      </w:r>
      <w:r w:rsidR="00666723" w:rsidRPr="00DC4A76">
        <w:rPr>
          <w:lang w:val="bg-BG"/>
        </w:rPr>
        <w:t>4.11</w:t>
      </w:r>
      <w:r w:rsidR="00A12B8C" w:rsidRPr="00DC4A76">
        <w:rPr>
          <w:lang w:val="bg-BG"/>
        </w:rPr>
        <w:t xml:space="preserve">). Също така бе установено, че е изгоряла изолацията на силовите кабели, захранващи тяговите двигатели (фиг. </w:t>
      </w:r>
      <w:r w:rsidR="00666723" w:rsidRPr="00DC4A76">
        <w:rPr>
          <w:lang w:val="bg-BG"/>
        </w:rPr>
        <w:t>4.12</w:t>
      </w:r>
      <w:r w:rsidR="00A12B8C" w:rsidRPr="00DC4A76">
        <w:rPr>
          <w:lang w:val="bg-BG"/>
        </w:rPr>
        <w:t>). Следите доказват, че в тази част горенето е било външно, предизвикано от страничен източник и силовите</w:t>
      </w:r>
      <w:r w:rsidR="0047338B">
        <w:rPr>
          <w:lang w:val="bg-BG"/>
        </w:rPr>
        <w:t xml:space="preserve"> кабели на тяговите двигатели</w:t>
      </w:r>
      <w:r w:rsidR="00A12B8C" w:rsidRPr="00DC4A76">
        <w:rPr>
          <w:lang w:val="bg-BG"/>
        </w:rPr>
        <w:t xml:space="preserve"> не могат да се считат </w:t>
      </w:r>
      <w:r w:rsidR="0047338B">
        <w:rPr>
          <w:lang w:val="bg-BG"/>
        </w:rPr>
        <w:t>като огнище на запалването. Извърши се</w:t>
      </w:r>
      <w:r w:rsidR="00A12B8C" w:rsidRPr="00DC4A76">
        <w:rPr>
          <w:lang w:val="bg-BG"/>
        </w:rPr>
        <w:t xml:space="preserve"> оглед и на талигите заедно с клемните кутии за захранване на тяговите дв</w:t>
      </w:r>
      <w:r>
        <w:rPr>
          <w:lang w:val="bg-BG"/>
        </w:rPr>
        <w:t>игатели, като също бе отхвърлено, че</w:t>
      </w:r>
      <w:r w:rsidR="00A12B8C" w:rsidRPr="00DC4A76">
        <w:rPr>
          <w:lang w:val="bg-BG"/>
        </w:rPr>
        <w:t xml:space="preserve"> запалването не може да се търси в тази част на локомотива (фиг. </w:t>
      </w:r>
      <w:r w:rsidR="00666723" w:rsidRPr="00DC4A76">
        <w:rPr>
          <w:lang w:val="bg-BG"/>
        </w:rPr>
        <w:t>4.11</w:t>
      </w:r>
      <w:r w:rsidR="00A12B8C" w:rsidRPr="00DC4A76">
        <w:rPr>
          <w:lang w:val="bg-BG"/>
        </w:rPr>
        <w:t xml:space="preserve">). От локомотива бяха демонтирани токоизправителните блокове за по-добър и обстоен оглед, тъй като те често се явяват източник на запалвания в тези локомотиви. Комисията извърши оглед на тези съоръжения и установи, че по тях има поражения в долната им част, които са предизвикани от външни източници, а в по-голямата си част токоизправителите са в добро състояние (фиг. </w:t>
      </w:r>
      <w:r w:rsidR="0070337E" w:rsidRPr="00DC4A76">
        <w:rPr>
          <w:lang w:val="bg-BG"/>
        </w:rPr>
        <w:t>4.13</w:t>
      </w:r>
      <w:r w:rsidR="00A12B8C" w:rsidRPr="00DC4A76">
        <w:rPr>
          <w:lang w:val="bg-BG"/>
        </w:rPr>
        <w:t xml:space="preserve"> и </w:t>
      </w:r>
      <w:r w:rsidR="0070337E" w:rsidRPr="00DC4A76">
        <w:rPr>
          <w:lang w:val="bg-BG"/>
        </w:rPr>
        <w:t>4.14</w:t>
      </w:r>
      <w:r w:rsidR="00A12B8C" w:rsidRPr="00DC4A76">
        <w:rPr>
          <w:lang w:val="bg-BG"/>
        </w:rPr>
        <w:t>).</w:t>
      </w:r>
    </w:p>
    <w:p w14:paraId="09E060C8" w14:textId="32839A93" w:rsidR="00A12B8C" w:rsidRPr="00DC4A76" w:rsidRDefault="00A12B8C" w:rsidP="00A12B8C">
      <w:pPr>
        <w:tabs>
          <w:tab w:val="left" w:pos="993"/>
        </w:tabs>
        <w:rPr>
          <w:lang w:val="bg-BG"/>
        </w:rPr>
      </w:pPr>
      <w:r w:rsidRPr="00DC4A76">
        <w:rPr>
          <w:lang w:val="bg-BG"/>
        </w:rPr>
        <w:t>След извършване на огледите от външната страна на локомотива, к</w:t>
      </w:r>
      <w:r w:rsidR="001B38D7">
        <w:rPr>
          <w:lang w:val="bg-BG"/>
        </w:rPr>
        <w:t>акто и на демонтираните възли, К</w:t>
      </w:r>
      <w:r w:rsidRPr="00DC4A76">
        <w:rPr>
          <w:lang w:val="bg-BG"/>
        </w:rPr>
        <w:t xml:space="preserve">омисията пристъпи към огледи в машинното помещение. Най-напред бе установено, че противопожарната инсталация на локомотива е била задействана от локомотивната бригада (фиг. </w:t>
      </w:r>
      <w:r w:rsidR="0070337E" w:rsidRPr="00DC4A76">
        <w:rPr>
          <w:lang w:val="bg-BG"/>
        </w:rPr>
        <w:t>4.15</w:t>
      </w:r>
      <w:r w:rsidRPr="00DC4A76">
        <w:rPr>
          <w:lang w:val="bg-BG"/>
        </w:rPr>
        <w:t>, поз. 1 и поз. 2), но реално не е сработила, защото в машинното помещение не бяха открити следи от противопож</w:t>
      </w:r>
      <w:r w:rsidR="0047338B">
        <w:rPr>
          <w:lang w:val="bg-BG"/>
        </w:rPr>
        <w:t>арен прах, с който тя</w:t>
      </w:r>
      <w:r w:rsidRPr="00DC4A76">
        <w:rPr>
          <w:lang w:val="bg-BG"/>
        </w:rPr>
        <w:t xml:space="preserve"> е заредена (фиг. </w:t>
      </w:r>
      <w:r w:rsidR="0070337E" w:rsidRPr="00DC4A76">
        <w:rPr>
          <w:lang w:val="bg-BG"/>
        </w:rPr>
        <w:t>4.16</w:t>
      </w:r>
      <w:r w:rsidRPr="00DC4A76">
        <w:rPr>
          <w:lang w:val="bg-BG"/>
        </w:rPr>
        <w:t>).</w:t>
      </w:r>
    </w:p>
    <w:p w14:paraId="7FED8682" w14:textId="6818B685" w:rsidR="00A12B8C" w:rsidRPr="00DC4A76" w:rsidRDefault="00A12B8C" w:rsidP="00A12B8C">
      <w:pPr>
        <w:tabs>
          <w:tab w:val="left" w:pos="993"/>
        </w:tabs>
        <w:rPr>
          <w:lang w:val="bg-BG"/>
        </w:rPr>
      </w:pPr>
      <w:r w:rsidRPr="00DC4A76">
        <w:rPr>
          <w:lang w:val="bg-BG"/>
        </w:rPr>
        <w:t xml:space="preserve">Комисията за разследване се насочи към най-обгорялата част на машинното отделение, а именно двигател-помпата, тъй като всички следи от горенето сочеха, </w:t>
      </w:r>
      <w:r w:rsidR="001B38D7">
        <w:rPr>
          <w:lang w:val="bg-BG"/>
        </w:rPr>
        <w:t>че това е мястото, от където е възникнал</w:t>
      </w:r>
      <w:r w:rsidRPr="00DC4A76">
        <w:rPr>
          <w:lang w:val="bg-BG"/>
        </w:rPr>
        <w:t xml:space="preserve"> и се е разраснал</w:t>
      </w:r>
      <w:r w:rsidR="001B38D7">
        <w:rPr>
          <w:lang w:val="bg-BG"/>
        </w:rPr>
        <w:t xml:space="preserve"> пожарът</w:t>
      </w:r>
      <w:r w:rsidRPr="00DC4A76">
        <w:rPr>
          <w:lang w:val="bg-BG"/>
        </w:rPr>
        <w:t xml:space="preserve"> (фиг. </w:t>
      </w:r>
      <w:r w:rsidR="005A355C" w:rsidRPr="005A355C">
        <w:rPr>
          <w:lang w:val="ru-RU"/>
        </w:rPr>
        <w:t>4</w:t>
      </w:r>
      <w:r w:rsidR="005A355C">
        <w:rPr>
          <w:lang w:val="bg-BG"/>
        </w:rPr>
        <w:t>.17</w:t>
      </w:r>
      <w:r w:rsidRPr="00DC4A76">
        <w:rPr>
          <w:lang w:val="bg-BG"/>
        </w:rPr>
        <w:t>).</w:t>
      </w:r>
    </w:p>
    <w:bookmarkEnd w:id="15"/>
    <w:p w14:paraId="564E2FB9" w14:textId="41A15256" w:rsidR="00A12B8C" w:rsidRPr="00DC4A76" w:rsidRDefault="00262BC3" w:rsidP="00A12B8C">
      <w:pPr>
        <w:tabs>
          <w:tab w:val="left" w:pos="993"/>
        </w:tabs>
        <w:rPr>
          <w:lang w:val="bg-BG"/>
        </w:rPr>
      </w:pPr>
      <w:r w:rsidRPr="00DC4A76">
        <w:rPr>
          <w:noProof/>
          <w:szCs w:val="24"/>
          <w:lang w:val="bg-BG" w:eastAsia="bg-BG"/>
        </w:rPr>
        <w:lastRenderedPageBreak/>
        <mc:AlternateContent>
          <mc:Choice Requires="wpg">
            <w:drawing>
              <wp:anchor distT="0" distB="0" distL="114300" distR="114300" simplePos="0" relativeHeight="252435456" behindDoc="0" locked="0" layoutInCell="1" allowOverlap="1" wp14:anchorId="31423A2E" wp14:editId="340D3B22">
                <wp:simplePos x="0" y="0"/>
                <wp:positionH relativeFrom="column">
                  <wp:posOffset>759125</wp:posOffset>
                </wp:positionH>
                <wp:positionV relativeFrom="paragraph">
                  <wp:posOffset>3950802</wp:posOffset>
                </wp:positionV>
                <wp:extent cx="4657725" cy="4090670"/>
                <wp:effectExtent l="0" t="0" r="9525" b="5080"/>
                <wp:wrapTopAndBottom/>
                <wp:docPr id="299" name="Group 299"/>
                <wp:cNvGraphicFramePr/>
                <a:graphic xmlns:a="http://schemas.openxmlformats.org/drawingml/2006/main">
                  <a:graphicData uri="http://schemas.microsoft.com/office/word/2010/wordprocessingGroup">
                    <wpg:wgp>
                      <wpg:cNvGrpSpPr/>
                      <wpg:grpSpPr>
                        <a:xfrm>
                          <a:off x="0" y="0"/>
                          <a:ext cx="4657725" cy="4090670"/>
                          <a:chOff x="0" y="0"/>
                          <a:chExt cx="10397583" cy="5230060"/>
                        </a:xfrm>
                      </wpg:grpSpPr>
                      <pic:pic xmlns:pic="http://schemas.openxmlformats.org/drawingml/2006/picture">
                        <pic:nvPicPr>
                          <pic:cNvPr id="300" name="Picture 300"/>
                          <pic:cNvPicPr>
                            <a:picLocks noChangeAspect="1"/>
                          </pic:cNvPicPr>
                        </pic:nvPicPr>
                        <pic:blipFill>
                          <a:blip r:embed="rId61" cstate="print">
                            <a:extLst>
                              <a:ext uri="{28A0092B-C50C-407E-A947-70E740481C1C}">
                                <a14:useLocalDpi xmlns:a14="http://schemas.microsoft.com/office/drawing/2010/main" val="0"/>
                              </a:ext>
                            </a:extLst>
                          </a:blip>
                          <a:srcRect l="3281" r="3281"/>
                          <a:stretch/>
                        </pic:blipFill>
                        <pic:spPr>
                          <a:xfrm>
                            <a:off x="319" y="0"/>
                            <a:ext cx="10397264" cy="4781040"/>
                          </a:xfrm>
                          <a:prstGeom prst="rect">
                            <a:avLst/>
                          </a:prstGeom>
                        </pic:spPr>
                      </pic:pic>
                      <wps:wsp>
                        <wps:cNvPr id="301" name="Text Box 74"/>
                        <wps:cNvSpPr txBox="1"/>
                        <wps:spPr>
                          <a:xfrm>
                            <a:off x="0" y="4805064"/>
                            <a:ext cx="10396839" cy="424996"/>
                          </a:xfrm>
                          <a:prstGeom prst="rect">
                            <a:avLst/>
                          </a:prstGeom>
                          <a:solidFill>
                            <a:schemeClr val="lt1"/>
                          </a:solidFill>
                          <a:ln w="6350">
                            <a:noFill/>
                          </a:ln>
                        </wps:spPr>
                        <wps:txbx>
                          <w:txbxContent>
                            <w:p w14:paraId="54BEB8CC" w14:textId="77777777" w:rsidR="008C5E5F" w:rsidRDefault="008C5E5F" w:rsidP="00262BC3">
                              <w:pPr>
                                <w:ind w:firstLine="0"/>
                                <w:jc w:val="center"/>
                                <w:rPr>
                                  <w:b/>
                                  <w:bCs/>
                                  <w:sz w:val="32"/>
                                  <w:szCs w:val="28"/>
                                </w:rPr>
                              </w:pPr>
                              <w:r w:rsidRPr="0023546A">
                                <w:rPr>
                                  <w:b/>
                                  <w:lang w:val="bg-BG"/>
                                </w:rPr>
                                <w:t>Фиг</w:t>
                              </w:r>
                              <w:r>
                                <w:rPr>
                                  <w:b/>
                                </w:rPr>
                                <w:t xml:space="preserve">. 4.11.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31423A2E" id="Group 299" o:spid="_x0000_s1154" style="position:absolute;left:0;text-align:left;margin-left:59.75pt;margin-top:311.1pt;width:366.75pt;height:322.1pt;z-index:252435456" coordsize="103975,523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">
                <v:shape id="Picture 300" o:spid="_x0000_s1155" type="#_x0000_t75" style="position:absolute;left:3;width:103972;height:4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">
                  <v:imagedata r:id="rId62" o:title="" cropleft="2150f" cropright="2150f"/>
                  <v:path arrowok="t"/>
                </v:shape>
                <v:shape id="Text Box 74" o:spid="_x0000_s1156" type="#_x0000_t202" style="position:absolute;top:48050;width:103968;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" fillcolor="white [3201]" stroked="f" strokeweight=".5pt">
                  <v:textbox>
                    <w:txbxContent>
                      <w:p w14:paraId="54BEB8CC" w14:textId="77777777" w:rsidR="008C5E5F" w:rsidRDefault="008C5E5F" w:rsidP="00262BC3">
                        <w:pPr>
                          <w:ind w:firstLine="0"/>
                          <w:jc w:val="center"/>
                          <w:rPr>
                            <w:b/>
                            <w:bCs/>
                            <w:sz w:val="32"/>
                            <w:szCs w:val="28"/>
                          </w:rPr>
                        </w:pPr>
                        <w:r w:rsidRPr="0023546A">
                          <w:rPr>
                            <w:b/>
                            <w:lang w:val="bg-BG"/>
                          </w:rPr>
                          <w:t>Фиг</w:t>
                        </w:r>
                        <w:r>
                          <w:rPr>
                            <w:b/>
                          </w:rPr>
                          <w:t xml:space="preserve">. 4.11. </w:t>
                        </w:r>
                      </w:p>
                    </w:txbxContent>
                  </v:textbox>
                </v:shape>
                <w10:wrap type="topAndBottom"/>
              </v:group>
            </w:pict>
          </mc:Fallback>
        </mc:AlternateContent>
      </w:r>
      <w:r w:rsidRPr="00DC4A76">
        <w:rPr>
          <w:noProof/>
          <w:szCs w:val="24"/>
          <w:lang w:val="bg-BG" w:eastAsia="bg-BG"/>
        </w:rPr>
        <mc:AlternateContent>
          <mc:Choice Requires="wpg">
            <w:drawing>
              <wp:anchor distT="0" distB="0" distL="114300" distR="114300" simplePos="0" relativeHeight="252433408" behindDoc="0" locked="0" layoutInCell="1" allowOverlap="1" wp14:anchorId="5FE535C9" wp14:editId="7ACA0ACC">
                <wp:simplePos x="0" y="0"/>
                <wp:positionH relativeFrom="column">
                  <wp:posOffset>896755</wp:posOffset>
                </wp:positionH>
                <wp:positionV relativeFrom="paragraph">
                  <wp:posOffset>84</wp:posOffset>
                </wp:positionV>
                <wp:extent cx="4390390" cy="3856355"/>
                <wp:effectExtent l="0" t="0" r="0" b="0"/>
                <wp:wrapTopAndBottom/>
                <wp:docPr id="296" name="Group 296"/>
                <wp:cNvGraphicFramePr/>
                <a:graphic xmlns:a="http://schemas.openxmlformats.org/drawingml/2006/main">
                  <a:graphicData uri="http://schemas.microsoft.com/office/word/2010/wordprocessingGroup">
                    <wpg:wgp>
                      <wpg:cNvGrpSpPr/>
                      <wpg:grpSpPr>
                        <a:xfrm>
                          <a:off x="0" y="0"/>
                          <a:ext cx="4390390" cy="3856355"/>
                          <a:chOff x="0" y="0"/>
                          <a:chExt cx="10397583" cy="5230060"/>
                        </a:xfrm>
                      </wpg:grpSpPr>
                      <pic:pic xmlns:pic="http://schemas.openxmlformats.org/drawingml/2006/picture">
                        <pic:nvPicPr>
                          <pic:cNvPr id="297" name="Picture 297"/>
                          <pic:cNvPicPr>
                            <a:picLocks noChangeAspect="1"/>
                          </pic:cNvPicPr>
                        </pic:nvPicPr>
                        <pic:blipFill>
                          <a:blip r:embed="rId63" cstate="print">
                            <a:extLst>
                              <a:ext uri="{28A0092B-C50C-407E-A947-70E740481C1C}">
                                <a14:useLocalDpi xmlns:a14="http://schemas.microsoft.com/office/drawing/2010/main" val="0"/>
                              </a:ext>
                            </a:extLst>
                          </a:blip>
                          <a:srcRect l="3281" r="3281"/>
                          <a:stretch/>
                        </pic:blipFill>
                        <pic:spPr>
                          <a:xfrm>
                            <a:off x="319" y="0"/>
                            <a:ext cx="10397264" cy="4781040"/>
                          </a:xfrm>
                          <a:prstGeom prst="rect">
                            <a:avLst/>
                          </a:prstGeom>
                        </pic:spPr>
                      </pic:pic>
                      <wps:wsp>
                        <wps:cNvPr id="298" name="Text Box 65"/>
                        <wps:cNvSpPr txBox="1"/>
                        <wps:spPr>
                          <a:xfrm>
                            <a:off x="0" y="4805064"/>
                            <a:ext cx="10396839" cy="424996"/>
                          </a:xfrm>
                          <a:prstGeom prst="rect">
                            <a:avLst/>
                          </a:prstGeom>
                          <a:solidFill>
                            <a:schemeClr val="lt1"/>
                          </a:solidFill>
                          <a:ln w="6350">
                            <a:noFill/>
                          </a:ln>
                        </wps:spPr>
                        <wps:txbx>
                          <w:txbxContent>
                            <w:p w14:paraId="774D5C2C" w14:textId="77777777" w:rsidR="008C5E5F" w:rsidRDefault="008C5E5F" w:rsidP="00262BC3">
                              <w:pPr>
                                <w:ind w:firstLine="0"/>
                                <w:jc w:val="center"/>
                                <w:rPr>
                                  <w:b/>
                                </w:rPr>
                              </w:pPr>
                              <w:r w:rsidRPr="0023546A">
                                <w:rPr>
                                  <w:b/>
                                  <w:lang w:val="bg-BG"/>
                                </w:rPr>
                                <w:t>Фиг</w:t>
                              </w:r>
                              <w:r>
                                <w:rPr>
                                  <w:b/>
                                </w:rPr>
                                <w:t xml:space="preserve">. 4.10.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5FE535C9" id="Group 296" o:spid="_x0000_s1157" style="position:absolute;left:0;text-align:left;margin-left:70.6pt;margin-top:0;width:345.7pt;height:303.65pt;z-index:252433408;mso-width-relative:margin;mso-height-relative:margin" coordsize="103975,523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">
                <v:shape id="Picture 297" o:spid="_x0000_s1158" type="#_x0000_t75" style="position:absolute;left:3;width:103972;height:4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">
                  <v:imagedata r:id="rId64" o:title="" cropleft="2150f" cropright="2150f"/>
                  <v:path arrowok="t"/>
                </v:shape>
                <v:shape id="Text Box 65" o:spid="_x0000_s1159" type="#_x0000_t202" style="position:absolute;top:48050;width:103968;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" fillcolor="white [3201]" stroked="f" strokeweight=".5pt">
                  <v:textbox>
                    <w:txbxContent>
                      <w:p w14:paraId="774D5C2C" w14:textId="77777777" w:rsidR="008C5E5F" w:rsidRDefault="008C5E5F" w:rsidP="00262BC3">
                        <w:pPr>
                          <w:ind w:firstLine="0"/>
                          <w:jc w:val="center"/>
                          <w:rPr>
                            <w:b/>
                          </w:rPr>
                        </w:pPr>
                        <w:r w:rsidRPr="0023546A">
                          <w:rPr>
                            <w:b/>
                            <w:lang w:val="bg-BG"/>
                          </w:rPr>
                          <w:t>Фиг</w:t>
                        </w:r>
                        <w:r>
                          <w:rPr>
                            <w:b/>
                          </w:rPr>
                          <w:t xml:space="preserve">. 4.10. </w:t>
                        </w:r>
                      </w:p>
                    </w:txbxContent>
                  </v:textbox>
                </v:shape>
                <w10:wrap type="topAndBottom"/>
              </v:group>
            </w:pict>
          </mc:Fallback>
        </mc:AlternateContent>
      </w:r>
      <w:r w:rsidR="00A12B8C" w:rsidRPr="00DC4A76">
        <w:rPr>
          <w:lang w:val="bg-BG"/>
        </w:rPr>
        <w:t xml:space="preserve">На мястото бяха установени петна от горене с висока температура по металните части (фиг. </w:t>
      </w:r>
      <w:r w:rsidR="0070337E" w:rsidRPr="00DC4A76">
        <w:rPr>
          <w:lang w:val="bg-BG"/>
        </w:rPr>
        <w:t>4.17</w:t>
      </w:r>
      <w:r w:rsidR="00A12B8C" w:rsidRPr="00DC4A76">
        <w:rPr>
          <w:lang w:val="bg-BG"/>
        </w:rPr>
        <w:t xml:space="preserve">, поз. 1), както и изгоряла изолация. Също така бе установено, че гъвкавата връзка на двигател-помпата с тяговия трансформатор – </w:t>
      </w:r>
      <w:r w:rsidR="00B10ABF">
        <w:rPr>
          <w:lang w:val="bg-BG"/>
        </w:rPr>
        <w:t xml:space="preserve">гумено съединение </w:t>
      </w:r>
      <w:r w:rsidR="00A12B8C" w:rsidRPr="00DC4A76">
        <w:rPr>
          <w:lang w:val="bg-BG"/>
        </w:rPr>
        <w:t xml:space="preserve">– е изгоряла и напълно липсва (фиг. </w:t>
      </w:r>
      <w:r w:rsidR="0070337E" w:rsidRPr="00DC4A76">
        <w:rPr>
          <w:lang w:val="bg-BG"/>
        </w:rPr>
        <w:t>4.17</w:t>
      </w:r>
      <w:r w:rsidR="00A12B8C" w:rsidRPr="00DC4A76">
        <w:rPr>
          <w:lang w:val="bg-BG"/>
        </w:rPr>
        <w:t xml:space="preserve">, поз. 2), а крановете, водещи от и към трансформатора са стопени частично (фиг. </w:t>
      </w:r>
      <w:r w:rsidR="0070337E" w:rsidRPr="00DC4A76">
        <w:rPr>
          <w:lang w:val="bg-BG"/>
        </w:rPr>
        <w:t>4.17</w:t>
      </w:r>
      <w:r w:rsidR="00A12B8C" w:rsidRPr="00DC4A76">
        <w:rPr>
          <w:lang w:val="bg-BG"/>
        </w:rPr>
        <w:t>, поз. 3).</w:t>
      </w:r>
    </w:p>
    <w:p w14:paraId="43B63A9E" w14:textId="1BF49224" w:rsidR="0070337E" w:rsidRPr="00DC4A76" w:rsidRDefault="0070337E" w:rsidP="00A12B8C">
      <w:pPr>
        <w:tabs>
          <w:tab w:val="left" w:pos="993"/>
        </w:tabs>
        <w:rPr>
          <w:lang w:val="bg-BG"/>
        </w:rPr>
      </w:pPr>
      <w:r w:rsidRPr="00DC4A76">
        <w:rPr>
          <w:noProof/>
          <w:szCs w:val="24"/>
          <w:lang w:val="bg-BG" w:eastAsia="bg-BG"/>
        </w:rPr>
        <w:lastRenderedPageBreak/>
        <mc:AlternateContent>
          <mc:Choice Requires="wpg">
            <w:drawing>
              <wp:anchor distT="0" distB="0" distL="114300" distR="114300" simplePos="0" relativeHeight="252441600" behindDoc="0" locked="0" layoutInCell="1" allowOverlap="1" wp14:anchorId="7A50CB21" wp14:editId="3E8F137A">
                <wp:simplePos x="0" y="0"/>
                <wp:positionH relativeFrom="column">
                  <wp:posOffset>3066044</wp:posOffset>
                </wp:positionH>
                <wp:positionV relativeFrom="paragraph">
                  <wp:posOffset>4082415</wp:posOffset>
                </wp:positionV>
                <wp:extent cx="2619375" cy="3970655"/>
                <wp:effectExtent l="0" t="0" r="9525" b="0"/>
                <wp:wrapTopAndBottom/>
                <wp:docPr id="307" name="Group 307"/>
                <wp:cNvGraphicFramePr/>
                <a:graphic xmlns:a="http://schemas.openxmlformats.org/drawingml/2006/main">
                  <a:graphicData uri="http://schemas.microsoft.com/office/word/2010/wordprocessingGroup">
                    <wpg:wgp>
                      <wpg:cNvGrpSpPr/>
                      <wpg:grpSpPr>
                        <a:xfrm>
                          <a:off x="0" y="0"/>
                          <a:ext cx="2619375" cy="3970655"/>
                          <a:chOff x="0" y="0"/>
                          <a:chExt cx="6029005" cy="5076286"/>
                        </a:xfrm>
                      </wpg:grpSpPr>
                      <pic:pic xmlns:pic="http://schemas.openxmlformats.org/drawingml/2006/picture">
                        <pic:nvPicPr>
                          <pic:cNvPr id="308" name="Picture 308"/>
                          <pic:cNvPicPr>
                            <a:picLocks noChangeAspect="1"/>
                          </pic:cNvPicPr>
                        </pic:nvPicPr>
                        <pic:blipFill>
                          <a:blip r:embed="rId65" cstate="print">
                            <a:extLst>
                              <a:ext uri="{28A0092B-C50C-407E-A947-70E740481C1C}">
                                <a14:useLocalDpi xmlns:a14="http://schemas.microsoft.com/office/drawing/2010/main" val="0"/>
                              </a:ext>
                            </a:extLst>
                          </a:blip>
                          <a:srcRect l="112" r="112"/>
                          <a:stretch/>
                        </pic:blipFill>
                        <pic:spPr>
                          <a:xfrm>
                            <a:off x="0" y="0"/>
                            <a:ext cx="6029005" cy="4613969"/>
                          </a:xfrm>
                          <a:prstGeom prst="rect">
                            <a:avLst/>
                          </a:prstGeom>
                        </pic:spPr>
                      </pic:pic>
                      <wps:wsp>
                        <wps:cNvPr id="309" name="Text Box 86"/>
                        <wps:cNvSpPr txBox="1"/>
                        <wps:spPr>
                          <a:xfrm>
                            <a:off x="154" y="4651290"/>
                            <a:ext cx="6028849" cy="424996"/>
                          </a:xfrm>
                          <a:prstGeom prst="rect">
                            <a:avLst/>
                          </a:prstGeom>
                          <a:solidFill>
                            <a:schemeClr val="lt1"/>
                          </a:solidFill>
                          <a:ln w="6350">
                            <a:noFill/>
                          </a:ln>
                        </wps:spPr>
                        <wps:txbx>
                          <w:txbxContent>
                            <w:p w14:paraId="088DB83D" w14:textId="2F293A93" w:rsidR="008C5E5F" w:rsidRPr="0070337E" w:rsidRDefault="008C5E5F" w:rsidP="0070337E">
                              <w:pPr>
                                <w:ind w:firstLine="0"/>
                                <w:jc w:val="center"/>
                                <w:rPr>
                                  <w:b/>
                                  <w:bCs/>
                                  <w:sz w:val="32"/>
                                  <w:szCs w:val="28"/>
                                  <w:lang w:val="bg-BG"/>
                                </w:rPr>
                              </w:pPr>
                              <w:r w:rsidRPr="0023546A">
                                <w:rPr>
                                  <w:b/>
                                  <w:lang w:val="bg-BG"/>
                                </w:rPr>
                                <w:t>Фиг</w:t>
                              </w:r>
                              <w:r>
                                <w:rPr>
                                  <w:b/>
                                </w:rPr>
                                <w:t xml:space="preserve">. </w:t>
                              </w:r>
                              <w:r>
                                <w:rPr>
                                  <w:b/>
                                  <w:lang w:val="bg-BG"/>
                                </w:rPr>
                                <w:t>4.14.</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7A50CB21" id="Group 307" o:spid="_x0000_s1160" style="position:absolute;left:0;text-align:left;margin-left:241.4pt;margin-top:321.45pt;width:206.25pt;height:312.65pt;z-index:252441600;mso-width-relative:margin;mso-height-relative:margin" coordsize="60290,507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">
                <v:shape id="Picture 308" o:spid="_x0000_s1161" type="#_x0000_t75" style="position:absolute;width:60290;height:46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">
                  <v:imagedata r:id="rId66" o:title="" cropleft="73f" cropright="73f"/>
                  <v:path arrowok="t"/>
                </v:shape>
                <v:shape id="Text Box 86" o:spid="_x0000_s1162" type="#_x0000_t202" style="position:absolute;left:1;top:46512;width:60289;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" fillcolor="white [3201]" stroked="f" strokeweight=".5pt">
                  <v:textbox>
                    <w:txbxContent>
                      <w:p w14:paraId="088DB83D" w14:textId="2F293A93" w:rsidR="008C5E5F" w:rsidRPr="0070337E" w:rsidRDefault="008C5E5F" w:rsidP="0070337E">
                        <w:pPr>
                          <w:ind w:firstLine="0"/>
                          <w:jc w:val="center"/>
                          <w:rPr>
                            <w:b/>
                            <w:bCs/>
                            <w:sz w:val="32"/>
                            <w:szCs w:val="28"/>
                            <w:lang w:val="bg-BG"/>
                          </w:rPr>
                        </w:pPr>
                        <w:r w:rsidRPr="0023546A">
                          <w:rPr>
                            <w:b/>
                            <w:lang w:val="bg-BG"/>
                          </w:rPr>
                          <w:t>Фиг</w:t>
                        </w:r>
                        <w:r>
                          <w:rPr>
                            <w:b/>
                          </w:rPr>
                          <w:t xml:space="preserve">. </w:t>
                        </w:r>
                        <w:r>
                          <w:rPr>
                            <w:b/>
                            <w:lang w:val="bg-BG"/>
                          </w:rPr>
                          <w:t>4.14.</w:t>
                        </w:r>
                      </w:p>
                    </w:txbxContent>
                  </v:textbox>
                </v:shape>
                <w10:wrap type="topAndBottom"/>
              </v:group>
            </w:pict>
          </mc:Fallback>
        </mc:AlternateContent>
      </w:r>
      <w:r w:rsidRPr="00DC4A76">
        <w:rPr>
          <w:noProof/>
          <w:szCs w:val="24"/>
          <w:lang w:val="bg-BG" w:eastAsia="bg-BG"/>
        </w:rPr>
        <mc:AlternateContent>
          <mc:Choice Requires="wpg">
            <w:drawing>
              <wp:anchor distT="0" distB="0" distL="114300" distR="114300" simplePos="0" relativeHeight="252443648" behindDoc="0" locked="0" layoutInCell="1" allowOverlap="1" wp14:anchorId="397ABD25" wp14:editId="11EB178C">
                <wp:simplePos x="0" y="0"/>
                <wp:positionH relativeFrom="column">
                  <wp:posOffset>208279</wp:posOffset>
                </wp:positionH>
                <wp:positionV relativeFrom="paragraph">
                  <wp:posOffset>4077395</wp:posOffset>
                </wp:positionV>
                <wp:extent cx="2700655" cy="3970655"/>
                <wp:effectExtent l="0" t="0" r="4445" b="0"/>
                <wp:wrapTopAndBottom/>
                <wp:docPr id="310" name="Group 310"/>
                <wp:cNvGraphicFramePr/>
                <a:graphic xmlns:a="http://schemas.openxmlformats.org/drawingml/2006/main">
                  <a:graphicData uri="http://schemas.microsoft.com/office/word/2010/wordprocessingGroup">
                    <wpg:wgp>
                      <wpg:cNvGrpSpPr/>
                      <wpg:grpSpPr>
                        <a:xfrm>
                          <a:off x="0" y="0"/>
                          <a:ext cx="2700655" cy="3970655"/>
                          <a:chOff x="0" y="0"/>
                          <a:chExt cx="6029005" cy="5076286"/>
                        </a:xfrm>
                      </wpg:grpSpPr>
                      <pic:pic xmlns:pic="http://schemas.openxmlformats.org/drawingml/2006/picture">
                        <pic:nvPicPr>
                          <pic:cNvPr id="311" name="Picture 311"/>
                          <pic:cNvPicPr>
                            <a:picLocks noChangeAspect="1"/>
                          </pic:cNvPicPr>
                        </pic:nvPicPr>
                        <pic:blipFill>
                          <a:blip r:embed="rId67" cstate="print">
                            <a:extLst>
                              <a:ext uri="{28A0092B-C50C-407E-A947-70E740481C1C}">
                                <a14:useLocalDpi xmlns:a14="http://schemas.microsoft.com/office/drawing/2010/main" val="0"/>
                              </a:ext>
                            </a:extLst>
                          </a:blip>
                          <a:srcRect l="114" r="114"/>
                          <a:stretch/>
                        </pic:blipFill>
                        <pic:spPr>
                          <a:xfrm>
                            <a:off x="0" y="0"/>
                            <a:ext cx="6029005" cy="4613969"/>
                          </a:xfrm>
                          <a:prstGeom prst="rect">
                            <a:avLst/>
                          </a:prstGeom>
                        </pic:spPr>
                      </pic:pic>
                      <wps:wsp>
                        <wps:cNvPr id="312" name="Text Box 83"/>
                        <wps:cNvSpPr txBox="1"/>
                        <wps:spPr>
                          <a:xfrm>
                            <a:off x="154" y="4651290"/>
                            <a:ext cx="6028849" cy="424996"/>
                          </a:xfrm>
                          <a:prstGeom prst="rect">
                            <a:avLst/>
                          </a:prstGeom>
                          <a:solidFill>
                            <a:schemeClr val="lt1"/>
                          </a:solidFill>
                          <a:ln w="6350">
                            <a:noFill/>
                          </a:ln>
                        </wps:spPr>
                        <wps:txbx>
                          <w:txbxContent>
                            <w:p w14:paraId="34B711E1" w14:textId="77E454DC" w:rsidR="008C5E5F" w:rsidRDefault="008C5E5F" w:rsidP="0070337E">
                              <w:pPr>
                                <w:ind w:firstLine="0"/>
                                <w:jc w:val="center"/>
                                <w:rPr>
                                  <w:b/>
                                  <w:bCs/>
                                  <w:sz w:val="32"/>
                                  <w:szCs w:val="28"/>
                                </w:rPr>
                              </w:pPr>
                              <w:r>
                                <w:rPr>
                                  <w:b/>
                                </w:rPr>
                                <w:t xml:space="preserve">Фиг. </w:t>
                              </w:r>
                              <w:r>
                                <w:rPr>
                                  <w:b/>
                                  <w:lang w:val="bg-BG"/>
                                </w:rPr>
                                <w:t>4.13.</w:t>
                              </w:r>
                              <w:r>
                                <w:rPr>
                                  <w:b/>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397ABD25" id="Group 310" o:spid="_x0000_s1163" style="position:absolute;left:0;text-align:left;margin-left:16.4pt;margin-top:321.05pt;width:212.65pt;height:312.65pt;z-index:252443648" coordsize="60290,507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">
                <v:shape id="Picture 311" o:spid="_x0000_s1164" type="#_x0000_t75" style="position:absolute;width:60290;height:46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">
                  <v:imagedata r:id="rId68" o:title="" cropleft="75f" cropright="75f"/>
                  <v:path arrowok="t"/>
                </v:shape>
                <v:shape id="Text Box 83" o:spid="_x0000_s1165" type="#_x0000_t202" style="position:absolute;left:1;top:46512;width:60289;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" fillcolor="white [3201]" stroked="f" strokeweight=".5pt">
                  <v:textbox>
                    <w:txbxContent>
                      <w:p w14:paraId="34B711E1" w14:textId="77E454DC" w:rsidR="008C5E5F" w:rsidRDefault="008C5E5F" w:rsidP="0070337E">
                        <w:pPr>
                          <w:ind w:firstLine="0"/>
                          <w:jc w:val="center"/>
                          <w:rPr>
                            <w:b/>
                            <w:bCs/>
                            <w:sz w:val="32"/>
                            <w:szCs w:val="28"/>
                          </w:rPr>
                        </w:pPr>
                        <w:r>
                          <w:rPr>
                            <w:b/>
                          </w:rPr>
                          <w:t xml:space="preserve">Фиг. </w:t>
                        </w:r>
                        <w:r>
                          <w:rPr>
                            <w:b/>
                            <w:lang w:val="bg-BG"/>
                          </w:rPr>
                          <w:t>4.13.</w:t>
                        </w:r>
                        <w:r>
                          <w:rPr>
                            <w:b/>
                          </w:rPr>
                          <w:t xml:space="preserve"> </w:t>
                        </w:r>
                      </w:p>
                    </w:txbxContent>
                  </v:textbox>
                </v:shape>
                <w10:wrap type="topAndBottom"/>
              </v:group>
            </w:pict>
          </mc:Fallback>
        </mc:AlternateContent>
      </w:r>
      <w:r w:rsidRPr="00DC4A76">
        <w:rPr>
          <w:noProof/>
          <w:lang w:val="bg-BG" w:eastAsia="bg-BG"/>
        </w:rPr>
        <mc:AlternateContent>
          <mc:Choice Requires="wpg">
            <w:drawing>
              <wp:anchor distT="0" distB="0" distL="114300" distR="114300" simplePos="0" relativeHeight="252439552" behindDoc="0" locked="0" layoutInCell="1" allowOverlap="1" wp14:anchorId="690E6491" wp14:editId="7AA2471D">
                <wp:simplePos x="0" y="0"/>
                <wp:positionH relativeFrom="column">
                  <wp:posOffset>217805</wp:posOffset>
                </wp:positionH>
                <wp:positionV relativeFrom="paragraph">
                  <wp:posOffset>6865</wp:posOffset>
                </wp:positionV>
                <wp:extent cx="5483860" cy="3930650"/>
                <wp:effectExtent l="0" t="0" r="2540" b="0"/>
                <wp:wrapTopAndBottom/>
                <wp:docPr id="306" name="Group 306"/>
                <wp:cNvGraphicFramePr/>
                <a:graphic xmlns:a="http://schemas.openxmlformats.org/drawingml/2006/main">
                  <a:graphicData uri="http://schemas.microsoft.com/office/word/2010/wordprocessingGroup">
                    <wpg:wgp>
                      <wpg:cNvGrpSpPr/>
                      <wpg:grpSpPr>
                        <a:xfrm>
                          <a:off x="0" y="0"/>
                          <a:ext cx="5483860" cy="3930650"/>
                          <a:chOff x="0" y="0"/>
                          <a:chExt cx="5485020" cy="3930650"/>
                        </a:xfrm>
                      </wpg:grpSpPr>
                      <wpg:grpSp>
                        <wpg:cNvPr id="302" name="Group 302"/>
                        <wpg:cNvGrpSpPr/>
                        <wpg:grpSpPr>
                          <a:xfrm>
                            <a:off x="0" y="0"/>
                            <a:ext cx="5485020" cy="3930650"/>
                            <a:chOff x="0" y="0"/>
                            <a:chExt cx="12247768" cy="5025626"/>
                          </a:xfrm>
                        </wpg:grpSpPr>
                        <pic:pic xmlns:pic="http://schemas.openxmlformats.org/drawingml/2006/picture">
                          <pic:nvPicPr>
                            <pic:cNvPr id="303" name="Picture 303"/>
                            <pic:cNvPicPr>
                              <a:picLocks noChangeAspect="1"/>
                            </pic:cNvPicPr>
                          </pic:nvPicPr>
                          <pic:blipFill rotWithShape="1">
                            <a:blip r:embed="rId69" cstate="print">
                              <a:extLst>
                                <a:ext uri="{28A0092B-C50C-407E-A947-70E740481C1C}">
                                  <a14:useLocalDpi xmlns:a14="http://schemas.microsoft.com/office/drawing/2010/main" val="0"/>
                                </a:ext>
                              </a:extLst>
                            </a:blip>
                            <a:srcRect l="-4" t="-52" r="16" b="-162"/>
                            <a:stretch/>
                          </pic:blipFill>
                          <pic:spPr>
                            <a:xfrm>
                              <a:off x="1" y="0"/>
                              <a:ext cx="6029005" cy="4613969"/>
                            </a:xfrm>
                            <a:prstGeom prst="rect">
                              <a:avLst/>
                            </a:prstGeom>
                          </pic:spPr>
                        </pic:pic>
                        <wps:wsp>
                          <wps:cNvPr id="304" name="Text Box 77"/>
                          <wps:cNvSpPr txBox="1"/>
                          <wps:spPr>
                            <a:xfrm>
                              <a:off x="0" y="4600631"/>
                              <a:ext cx="12247768" cy="424995"/>
                            </a:xfrm>
                            <a:prstGeom prst="rect">
                              <a:avLst/>
                            </a:prstGeom>
                            <a:solidFill>
                              <a:schemeClr val="lt1"/>
                            </a:solidFill>
                            <a:ln w="6350">
                              <a:noFill/>
                            </a:ln>
                          </wps:spPr>
                          <wps:txbx>
                            <w:txbxContent>
                              <w:p w14:paraId="2D9AA87C" w14:textId="77777777" w:rsidR="008C5E5F" w:rsidRDefault="008C5E5F" w:rsidP="00262BC3">
                                <w:pPr>
                                  <w:ind w:firstLine="0"/>
                                  <w:jc w:val="center"/>
                                  <w:rPr>
                                    <w:b/>
                                    <w:bCs/>
                                    <w:sz w:val="32"/>
                                    <w:szCs w:val="28"/>
                                  </w:rPr>
                                </w:pPr>
                                <w:r w:rsidRPr="0023546A">
                                  <w:rPr>
                                    <w:b/>
                                    <w:lang w:val="bg-BG"/>
                                  </w:rPr>
                                  <w:t>Фиг</w:t>
                                </w:r>
                                <w:r>
                                  <w:rPr>
                                    <w:b/>
                                  </w:rPr>
                                  <w:t xml:space="preserve">. 4.12.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05" name="Picture 305" descr="A picture containing dark&#10;&#10;Description automatically generated"/>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2786331" y="0"/>
                            <a:ext cx="2698689" cy="3598252"/>
                          </a:xfrm>
                          <a:prstGeom prst="rect">
                            <a:avLst/>
                          </a:prstGeom>
                          <a:noFill/>
                          <a:ln>
                            <a:noFill/>
                          </a:ln>
                        </pic:spPr>
                      </pic:pic>
                    </wpg:wgp>
                  </a:graphicData>
                </a:graphic>
                <wp14:sizeRelH relativeFrom="margin">
                  <wp14:pctWidth>0</wp14:pctWidth>
                </wp14:sizeRelH>
              </wp:anchor>
            </w:drawing>
          </mc:Choice>
          <mc:Fallback xmlns:w16se="http://schemas.microsoft.com/office/word/2015/wordml/symex" xmlns:cx1="http://schemas.microsoft.com/office/drawing/2015/9/8/chartex" xmlns:cx="http://schemas.microsoft.com/office/drawing/2014/chartex">
            <w:pict>
              <v:group w14:anchorId="690E6491" id="Group 306" o:spid="_x0000_s1166" style="position:absolute;left:0;text-align:left;margin-left:17.15pt;margin-top:.55pt;width:431.8pt;height:309.5pt;z-index:252439552;mso-width-relative:margin" coordsize="54850,393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&#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">
                <v:group id="Group 302" o:spid="_x0000_s1167" style="position:absolute;width:54850;height:39306" coordsize="122477,50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 id="Picture 303" o:spid="_x0000_s1168" type="#_x0000_t75" style="position:absolute;width:60290;height:46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">
                    <v:imagedata r:id="rId71" o:title="" croptop="-34f" cropbottom="-106f" cropleft="-3f" cropright="10f"/>
                    <v:path arrowok="t"/>
                  </v:shape>
                  <v:shape id="Text Box 77" o:spid="_x0000_s1169" type="#_x0000_t202" style="position:absolute;top:46006;width:122477;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" fillcolor="white [3201]" stroked="f" strokeweight=".5pt">
                    <v:textbox>
                      <w:txbxContent>
                        <w:p w14:paraId="2D9AA87C" w14:textId="77777777" w:rsidR="008C5E5F" w:rsidRDefault="008C5E5F" w:rsidP="00262BC3">
                          <w:pPr>
                            <w:ind w:firstLine="0"/>
                            <w:jc w:val="center"/>
                            <w:rPr>
                              <w:b/>
                              <w:bCs/>
                              <w:sz w:val="32"/>
                              <w:szCs w:val="28"/>
                            </w:rPr>
                          </w:pPr>
                          <w:r w:rsidRPr="0023546A">
                            <w:rPr>
                              <w:b/>
                              <w:lang w:val="bg-BG"/>
                            </w:rPr>
                            <w:t>Фиг</w:t>
                          </w:r>
                          <w:r>
                            <w:rPr>
                              <w:b/>
                            </w:rPr>
                            <w:t xml:space="preserve">. 4.12. </w:t>
                          </w:r>
                        </w:p>
                      </w:txbxContent>
                    </v:textbox>
                  </v:shape>
                </v:group>
                <v:shape id="Picture 305" o:spid="_x0000_s1170" type="#_x0000_t75" alt="A picture containing dark&#10;&#10;Description automatically generated" style="position:absolute;left:27863;width:26987;height:35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">
                  <v:imagedata r:id="rId72" o:title="A picture containing dark&#10;&#10;Description automatically generated"/>
                  <v:path arrowok="t"/>
                </v:shape>
                <w10:wrap type="topAndBottom"/>
              </v:group>
            </w:pict>
          </mc:Fallback>
        </mc:AlternateContent>
      </w:r>
    </w:p>
    <w:p w14:paraId="5995CA00" w14:textId="2779322D" w:rsidR="0070337E" w:rsidRPr="00DC4A76" w:rsidRDefault="0070337E" w:rsidP="00A12B8C">
      <w:pPr>
        <w:tabs>
          <w:tab w:val="left" w:pos="993"/>
        </w:tabs>
        <w:rPr>
          <w:lang w:val="bg-BG"/>
        </w:rPr>
      </w:pPr>
    </w:p>
    <w:p w14:paraId="791660EC" w14:textId="4C044729" w:rsidR="0070337E" w:rsidRPr="00DC4A76" w:rsidRDefault="00B11B52" w:rsidP="00A12B8C">
      <w:pPr>
        <w:tabs>
          <w:tab w:val="left" w:pos="993"/>
        </w:tabs>
        <w:rPr>
          <w:lang w:val="bg-BG"/>
        </w:rPr>
      </w:pPr>
      <w:r w:rsidRPr="00DC4A76">
        <w:rPr>
          <w:noProof/>
          <w:szCs w:val="24"/>
          <w:lang w:val="bg-BG" w:eastAsia="bg-BG"/>
        </w:rPr>
        <w:lastRenderedPageBreak/>
        <mc:AlternateContent>
          <mc:Choice Requires="wpg">
            <w:drawing>
              <wp:anchor distT="0" distB="0" distL="114300" distR="114300" simplePos="0" relativeHeight="252447744" behindDoc="0" locked="0" layoutInCell="1" allowOverlap="1" wp14:anchorId="2A0DDAC5" wp14:editId="44886E13">
                <wp:simplePos x="0" y="0"/>
                <wp:positionH relativeFrom="column">
                  <wp:posOffset>497541</wp:posOffset>
                </wp:positionH>
                <wp:positionV relativeFrom="paragraph">
                  <wp:posOffset>4548505</wp:posOffset>
                </wp:positionV>
                <wp:extent cx="5361940" cy="4350385"/>
                <wp:effectExtent l="0" t="0" r="0" b="0"/>
                <wp:wrapTopAndBottom/>
                <wp:docPr id="321" name="Group 321"/>
                <wp:cNvGraphicFramePr/>
                <a:graphic xmlns:a="http://schemas.openxmlformats.org/drawingml/2006/main">
                  <a:graphicData uri="http://schemas.microsoft.com/office/word/2010/wordprocessingGroup">
                    <wpg:wgp>
                      <wpg:cNvGrpSpPr/>
                      <wpg:grpSpPr>
                        <a:xfrm>
                          <a:off x="0" y="0"/>
                          <a:ext cx="5361940" cy="4350385"/>
                          <a:chOff x="0" y="0"/>
                          <a:chExt cx="11970110" cy="5561936"/>
                        </a:xfrm>
                      </wpg:grpSpPr>
                      <pic:pic xmlns:pic="http://schemas.openxmlformats.org/drawingml/2006/picture">
                        <pic:nvPicPr>
                          <pic:cNvPr id="322" name="Picture 322"/>
                          <pic:cNvPicPr>
                            <a:picLocks noChangeAspect="1"/>
                          </pic:cNvPicPr>
                        </pic:nvPicPr>
                        <pic:blipFill rotWithShape="1">
                          <a:blip r:embed="rId73" cstate="print">
                            <a:extLst>
                              <a:ext uri="{28A0092B-C50C-407E-A947-70E740481C1C}">
                                <a14:useLocalDpi xmlns:a14="http://schemas.microsoft.com/office/drawing/2010/main" val="0"/>
                              </a:ext>
                            </a:extLst>
                          </a:blip>
                          <a:srcRect l="-134" r="-70"/>
                          <a:stretch/>
                        </pic:blipFill>
                        <pic:spPr>
                          <a:xfrm>
                            <a:off x="2" y="0"/>
                            <a:ext cx="11970108" cy="5126765"/>
                          </a:xfrm>
                          <a:prstGeom prst="rect">
                            <a:avLst/>
                          </a:prstGeom>
                        </pic:spPr>
                      </pic:pic>
                      <wps:wsp>
                        <wps:cNvPr id="323" name="Text Box 97"/>
                        <wps:cNvSpPr txBox="1"/>
                        <wps:spPr>
                          <a:xfrm>
                            <a:off x="0" y="5136940"/>
                            <a:ext cx="11968764" cy="424996"/>
                          </a:xfrm>
                          <a:prstGeom prst="rect">
                            <a:avLst/>
                          </a:prstGeom>
                          <a:solidFill>
                            <a:schemeClr val="lt1"/>
                          </a:solidFill>
                          <a:ln w="6350">
                            <a:noFill/>
                          </a:ln>
                        </wps:spPr>
                        <wps:txbx>
                          <w:txbxContent>
                            <w:p w14:paraId="708E7A67" w14:textId="3DC58A38" w:rsidR="008C5E5F" w:rsidRDefault="008C5E5F" w:rsidP="0070337E">
                              <w:pPr>
                                <w:ind w:firstLine="0"/>
                                <w:jc w:val="center"/>
                                <w:rPr>
                                  <w:b/>
                                  <w:bCs/>
                                  <w:sz w:val="32"/>
                                  <w:szCs w:val="28"/>
                                </w:rPr>
                              </w:pPr>
                              <w:r w:rsidRPr="0023546A">
                                <w:rPr>
                                  <w:b/>
                                  <w:lang w:val="bg-BG"/>
                                </w:rPr>
                                <w:t>Фиг</w:t>
                              </w:r>
                              <w:r>
                                <w:rPr>
                                  <w:b/>
                                </w:rPr>
                                <w:t xml:space="preserve">. </w:t>
                              </w:r>
                              <w:r>
                                <w:rPr>
                                  <w:b/>
                                  <w:lang w:val="bg-BG"/>
                                </w:rPr>
                                <w:t>4.16</w:t>
                              </w:r>
                              <w:r>
                                <w:rPr>
                                  <w:b/>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2A0DDAC5" id="Group 321" o:spid="_x0000_s1171" style="position:absolute;left:0;text-align:left;margin-left:39.2pt;margin-top:358.15pt;width:422.2pt;height:342.55pt;z-index:252447744" coordsize="119701,556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">
                <v:shape id="Picture 322" o:spid="_x0000_s1172" type="#_x0000_t75" style="position:absolute;width:119701;height:5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">
                  <v:imagedata r:id="rId74" o:title="" cropleft="-88f" cropright="-46f"/>
                  <v:path arrowok="t"/>
                </v:shape>
                <v:shape id="Text Box 97" o:spid="_x0000_s1173" type="#_x0000_t202" style="position:absolute;top:51369;width:119687;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" fillcolor="white [3201]" stroked="f" strokeweight=".5pt">
                  <v:textbox>
                    <w:txbxContent>
                      <w:p w14:paraId="708E7A67" w14:textId="3DC58A38" w:rsidR="008C5E5F" w:rsidRDefault="008C5E5F" w:rsidP="0070337E">
                        <w:pPr>
                          <w:ind w:firstLine="0"/>
                          <w:jc w:val="center"/>
                          <w:rPr>
                            <w:b/>
                            <w:bCs/>
                            <w:sz w:val="32"/>
                            <w:szCs w:val="28"/>
                          </w:rPr>
                        </w:pPr>
                        <w:r w:rsidRPr="0023546A">
                          <w:rPr>
                            <w:b/>
                            <w:lang w:val="bg-BG"/>
                          </w:rPr>
                          <w:t>Фиг</w:t>
                        </w:r>
                        <w:r>
                          <w:rPr>
                            <w:b/>
                          </w:rPr>
                          <w:t xml:space="preserve">. </w:t>
                        </w:r>
                        <w:r>
                          <w:rPr>
                            <w:b/>
                            <w:lang w:val="bg-BG"/>
                          </w:rPr>
                          <w:t>4.16</w:t>
                        </w:r>
                        <w:r>
                          <w:rPr>
                            <w:b/>
                          </w:rPr>
                          <w:t xml:space="preserve">. </w:t>
                        </w:r>
                      </w:p>
                    </w:txbxContent>
                  </v:textbox>
                </v:shape>
                <w10:wrap type="topAndBottom"/>
              </v:group>
            </w:pict>
          </mc:Fallback>
        </mc:AlternateContent>
      </w:r>
      <w:r w:rsidRPr="00DC4A76">
        <w:rPr>
          <w:noProof/>
          <w:szCs w:val="24"/>
          <w:lang w:val="bg-BG" w:eastAsia="bg-BG"/>
        </w:rPr>
        <mc:AlternateContent>
          <mc:Choice Requires="wpg">
            <w:drawing>
              <wp:anchor distT="0" distB="0" distL="114300" distR="114300" simplePos="0" relativeHeight="252445696" behindDoc="0" locked="0" layoutInCell="1" allowOverlap="1" wp14:anchorId="4D63EE34" wp14:editId="02F322BD">
                <wp:simplePos x="0" y="0"/>
                <wp:positionH relativeFrom="column">
                  <wp:posOffset>215493</wp:posOffset>
                </wp:positionH>
                <wp:positionV relativeFrom="paragraph">
                  <wp:posOffset>91428</wp:posOffset>
                </wp:positionV>
                <wp:extent cx="5948680" cy="4312920"/>
                <wp:effectExtent l="0" t="0" r="0" b="0"/>
                <wp:wrapTopAndBottom/>
                <wp:docPr id="313" name="Group 313"/>
                <wp:cNvGraphicFramePr/>
                <a:graphic xmlns:a="http://schemas.openxmlformats.org/drawingml/2006/main">
                  <a:graphicData uri="http://schemas.microsoft.com/office/word/2010/wordprocessingGroup">
                    <wpg:wgp>
                      <wpg:cNvGrpSpPr/>
                      <wpg:grpSpPr>
                        <a:xfrm>
                          <a:off x="0" y="0"/>
                          <a:ext cx="5948680" cy="4312920"/>
                          <a:chOff x="0" y="0"/>
                          <a:chExt cx="4511187" cy="3270753"/>
                        </a:xfrm>
                      </wpg:grpSpPr>
                      <wpg:grpSp>
                        <wpg:cNvPr id="314" name="Group 314"/>
                        <wpg:cNvGrpSpPr/>
                        <wpg:grpSpPr>
                          <a:xfrm>
                            <a:off x="0" y="0"/>
                            <a:ext cx="4511187" cy="3270753"/>
                            <a:chOff x="0" y="0"/>
                            <a:chExt cx="4511187" cy="3270753"/>
                          </a:xfrm>
                        </wpg:grpSpPr>
                        <wpg:grpSp>
                          <wpg:cNvPr id="317" name="Group 317"/>
                          <wpg:cNvGrpSpPr/>
                          <wpg:grpSpPr>
                            <a:xfrm>
                              <a:off x="0" y="15"/>
                              <a:ext cx="4510916" cy="3270738"/>
                              <a:chOff x="0" y="15"/>
                              <a:chExt cx="10069549" cy="4181660"/>
                            </a:xfrm>
                          </wpg:grpSpPr>
                          <pic:pic xmlns:pic="http://schemas.openxmlformats.org/drawingml/2006/picture">
                            <pic:nvPicPr>
                              <pic:cNvPr id="319" name="Picture 319"/>
                              <pic:cNvPicPr>
                                <a:picLocks noChangeAspect="1"/>
                              </pic:cNvPicPr>
                            </pic:nvPicPr>
                            <pic:blipFill>
                              <a:blip r:embed="rId75" cstate="print">
                                <a:extLst>
                                  <a:ext uri="{28A0092B-C50C-407E-A947-70E740481C1C}">
                                    <a14:useLocalDpi xmlns:a14="http://schemas.microsoft.com/office/drawing/2010/main" val="0"/>
                                  </a:ext>
                                </a:extLst>
                              </a:blip>
                              <a:srcRect l="112" r="112"/>
                              <a:stretch/>
                            </pic:blipFill>
                            <pic:spPr>
                              <a:xfrm>
                                <a:off x="40" y="15"/>
                                <a:ext cx="4908707" cy="3756780"/>
                              </a:xfrm>
                              <a:prstGeom prst="rect">
                                <a:avLst/>
                              </a:prstGeom>
                            </pic:spPr>
                          </pic:pic>
                          <wps:wsp>
                            <wps:cNvPr id="320" name="Text Box 91"/>
                            <wps:cNvSpPr txBox="1"/>
                            <wps:spPr>
                              <a:xfrm>
                                <a:off x="0" y="3756679"/>
                                <a:ext cx="10069549" cy="424996"/>
                              </a:xfrm>
                              <a:prstGeom prst="rect">
                                <a:avLst/>
                              </a:prstGeom>
                              <a:solidFill>
                                <a:schemeClr val="lt1"/>
                              </a:solidFill>
                              <a:ln w="6350">
                                <a:noFill/>
                              </a:ln>
                            </wps:spPr>
                            <wps:txbx>
                              <w:txbxContent>
                                <w:p w14:paraId="0DB61DA8" w14:textId="26ACEF31" w:rsidR="008C5E5F" w:rsidRDefault="008C5E5F" w:rsidP="0070337E">
                                  <w:pPr>
                                    <w:ind w:firstLine="0"/>
                                    <w:jc w:val="center"/>
                                    <w:rPr>
                                      <w:b/>
                                      <w:bCs/>
                                      <w:sz w:val="32"/>
                                      <w:szCs w:val="28"/>
                                    </w:rPr>
                                  </w:pPr>
                                  <w:r w:rsidRPr="0023546A">
                                    <w:rPr>
                                      <w:b/>
                                      <w:lang w:val="bg-BG"/>
                                    </w:rPr>
                                    <w:t>Фиг</w:t>
                                  </w:r>
                                  <w:r>
                                    <w:rPr>
                                      <w:b/>
                                    </w:rPr>
                                    <w:t xml:space="preserve">. </w:t>
                                  </w:r>
                                  <w:r>
                                    <w:rPr>
                                      <w:b/>
                                      <w:lang w:val="bg-BG"/>
                                    </w:rPr>
                                    <w:t>4.15</w:t>
                                  </w:r>
                                  <w:r>
                                    <w:rPr>
                                      <w:b/>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18" name="Picture 318"/>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2303926" y="0"/>
                              <a:ext cx="2207261" cy="2943014"/>
                            </a:xfrm>
                            <a:prstGeom prst="rect">
                              <a:avLst/>
                            </a:prstGeom>
                          </pic:spPr>
                        </pic:pic>
                      </wpg:grpSp>
                      <wps:wsp>
                        <wps:cNvPr id="315" name="Straight Arrow Connector 315"/>
                        <wps:cNvCnPr/>
                        <wps:spPr>
                          <a:xfrm flipH="1">
                            <a:off x="1184230" y="653592"/>
                            <a:ext cx="500421" cy="53186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6" name="Straight Arrow Connector 316"/>
                        <wps:cNvCnPr/>
                        <wps:spPr>
                          <a:xfrm>
                            <a:off x="2770501" y="824044"/>
                            <a:ext cx="272876" cy="531489"/>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D63EE34" id="Group 313" o:spid="_x0000_s1174" style="position:absolute;left:0;text-align:left;margin-left:16.95pt;margin-top:7.2pt;width:468.4pt;height:339.6pt;z-index:252445696;mso-width-relative:margin;mso-height-relative:margin" coordsize="45111,327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">
                <v:group id="Group 314" o:spid="_x0000_s1175" style="position:absolute;width:45111;height:32707" coordsize="45111,32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group id="Group 317" o:spid="_x0000_s1176" style="position:absolute;width:45109;height:32707" coordorigin="" coordsize="100695,4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">
                    <v:shape id="Picture 319" o:spid="_x0000_s1177" type="#_x0000_t75" style="position:absolute;width:49087;height:37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">
                      <v:imagedata r:id="rId77" o:title="" cropleft="73f" cropright="73f"/>
                      <v:path arrowok="t"/>
                    </v:shape>
                    <v:shape id="Text Box 91" o:spid="_x0000_s1178" type="#_x0000_t202" style="position:absolute;top:37566;width:100695;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" fillcolor="white [3201]" stroked="f" strokeweight=".5pt">
                      <v:textbox>
                        <w:txbxContent>
                          <w:p w14:paraId="0DB61DA8" w14:textId="26ACEF31" w:rsidR="008C5E5F" w:rsidRDefault="008C5E5F" w:rsidP="0070337E">
                            <w:pPr>
                              <w:ind w:firstLine="0"/>
                              <w:jc w:val="center"/>
                              <w:rPr>
                                <w:b/>
                                <w:bCs/>
                                <w:sz w:val="32"/>
                                <w:szCs w:val="28"/>
                              </w:rPr>
                            </w:pPr>
                            <w:r w:rsidRPr="0023546A">
                              <w:rPr>
                                <w:b/>
                                <w:lang w:val="bg-BG"/>
                              </w:rPr>
                              <w:t>Фиг</w:t>
                            </w:r>
                            <w:r>
                              <w:rPr>
                                <w:b/>
                              </w:rPr>
                              <w:t xml:space="preserve">. </w:t>
                            </w:r>
                            <w:r>
                              <w:rPr>
                                <w:b/>
                                <w:lang w:val="bg-BG"/>
                              </w:rPr>
                              <w:t>4.15</w:t>
                            </w:r>
                            <w:r>
                              <w:rPr>
                                <w:b/>
                              </w:rPr>
                              <w:t xml:space="preserve">. </w:t>
                            </w:r>
                          </w:p>
                        </w:txbxContent>
                      </v:textbox>
                    </v:shape>
                  </v:group>
                  <v:shape id="Picture 318" o:spid="_x0000_s1179" type="#_x0000_t75" style="position:absolute;left:23039;width:22072;height:29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">
                    <v:imagedata r:id="rId78" o:title=""/>
                    <v:path arrowok="t"/>
                  </v:shape>
                </v:group>
                <v:shape id="Straight Arrow Connector 315" o:spid="_x0000_s1180" type="#_x0000_t32" style="position:absolute;left:11842;top:6535;width:5004;height:531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" strokecolor="yellow" strokeweight="3pt">
                  <v:stroke endarrow="block"/>
                </v:shape>
                <v:shape id="Straight Arrow Connector 316" o:spid="_x0000_s1181" type="#_x0000_t32" style="position:absolute;left:27705;top:8240;width:2728;height:53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" strokecolor="yellow" strokeweight="3pt">
                  <v:stroke endarrow="block"/>
                </v:shape>
                <w10:wrap type="topAndBottom"/>
              </v:group>
            </w:pict>
          </mc:Fallback>
        </mc:AlternateContent>
      </w:r>
    </w:p>
    <w:p w14:paraId="37AF3060" w14:textId="6B1AB3BE" w:rsidR="0070337E" w:rsidRPr="00DC4A76" w:rsidRDefault="0070337E" w:rsidP="00A12B8C">
      <w:pPr>
        <w:tabs>
          <w:tab w:val="left" w:pos="993"/>
        </w:tabs>
        <w:rPr>
          <w:lang w:val="bg-BG"/>
        </w:rPr>
      </w:pPr>
    </w:p>
    <w:p w14:paraId="3B078BDB" w14:textId="1E41591C" w:rsidR="0070337E" w:rsidRPr="00DC4A76" w:rsidRDefault="0070337E" w:rsidP="00A12B8C">
      <w:pPr>
        <w:tabs>
          <w:tab w:val="left" w:pos="993"/>
        </w:tabs>
        <w:rPr>
          <w:lang w:val="bg-BG"/>
        </w:rPr>
      </w:pPr>
    </w:p>
    <w:p w14:paraId="1089A7D9" w14:textId="7D754547" w:rsidR="00A12B8C" w:rsidRPr="00DC4A76" w:rsidRDefault="0070337E" w:rsidP="00A12B8C">
      <w:pPr>
        <w:tabs>
          <w:tab w:val="left" w:pos="993"/>
        </w:tabs>
        <w:rPr>
          <w:lang w:val="bg-BG"/>
        </w:rPr>
      </w:pPr>
      <w:r w:rsidRPr="00DC4A76">
        <w:rPr>
          <w:noProof/>
          <w:szCs w:val="24"/>
          <w:lang w:val="bg-BG" w:eastAsia="bg-BG"/>
        </w:rPr>
        <mc:AlternateContent>
          <mc:Choice Requires="wpg">
            <w:drawing>
              <wp:anchor distT="0" distB="0" distL="114300" distR="114300" simplePos="0" relativeHeight="252449792" behindDoc="0" locked="0" layoutInCell="1" allowOverlap="1" wp14:anchorId="0BF29291" wp14:editId="40F39856">
                <wp:simplePos x="0" y="0"/>
                <wp:positionH relativeFrom="column">
                  <wp:posOffset>517585</wp:posOffset>
                </wp:positionH>
                <wp:positionV relativeFrom="paragraph">
                  <wp:posOffset>59942</wp:posOffset>
                </wp:positionV>
                <wp:extent cx="5361940" cy="4350385"/>
                <wp:effectExtent l="0" t="0" r="0" b="0"/>
                <wp:wrapTopAndBottom/>
                <wp:docPr id="324" name="Group 324"/>
                <wp:cNvGraphicFramePr/>
                <a:graphic xmlns:a="http://schemas.openxmlformats.org/drawingml/2006/main">
                  <a:graphicData uri="http://schemas.microsoft.com/office/word/2010/wordprocessingGroup">
                    <wpg:wgp>
                      <wpg:cNvGrpSpPr/>
                      <wpg:grpSpPr>
                        <a:xfrm>
                          <a:off x="0" y="0"/>
                          <a:ext cx="5361940" cy="4350385"/>
                          <a:chOff x="0" y="0"/>
                          <a:chExt cx="5362023" cy="4350293"/>
                        </a:xfrm>
                      </wpg:grpSpPr>
                      <wpg:grpSp>
                        <wpg:cNvPr id="325" name="Group 325"/>
                        <wpg:cNvGrpSpPr/>
                        <wpg:grpSpPr>
                          <a:xfrm>
                            <a:off x="0" y="0"/>
                            <a:ext cx="5362023" cy="4350293"/>
                            <a:chOff x="0" y="0"/>
                            <a:chExt cx="5362023" cy="4350293"/>
                          </a:xfrm>
                        </wpg:grpSpPr>
                        <wpg:grpSp>
                          <wpg:cNvPr id="331" name="Group 331"/>
                          <wpg:cNvGrpSpPr/>
                          <wpg:grpSpPr>
                            <a:xfrm>
                              <a:off x="0" y="0"/>
                              <a:ext cx="5362023" cy="4350293"/>
                              <a:chOff x="0" y="0"/>
                              <a:chExt cx="5362023" cy="4350293"/>
                            </a:xfrm>
                          </wpg:grpSpPr>
                          <wpg:grpSp>
                            <wpg:cNvPr id="333" name="Group 333"/>
                            <wpg:cNvGrpSpPr/>
                            <wpg:grpSpPr>
                              <a:xfrm>
                                <a:off x="0" y="0"/>
                                <a:ext cx="5362023" cy="4350293"/>
                                <a:chOff x="0" y="0"/>
                                <a:chExt cx="11970110" cy="5561936"/>
                              </a:xfrm>
                            </wpg:grpSpPr>
                            <pic:pic xmlns:pic="http://schemas.openxmlformats.org/drawingml/2006/picture">
                              <pic:nvPicPr>
                                <pic:cNvPr id="335" name="Picture 335"/>
                                <pic:cNvPicPr>
                                  <a:picLocks noChangeAspect="1"/>
                                </pic:cNvPicPr>
                              </pic:nvPicPr>
                              <pic:blipFill>
                                <a:blip r:embed="rId79" cstate="print">
                                  <a:extLst>
                                    <a:ext uri="{28A0092B-C50C-407E-A947-70E740481C1C}">
                                      <a14:useLocalDpi xmlns:a14="http://schemas.microsoft.com/office/drawing/2010/main" val="0"/>
                                    </a:ext>
                                  </a:extLst>
                                </a:blip>
                                <a:srcRect t="121" b="121"/>
                                <a:stretch/>
                              </pic:blipFill>
                              <pic:spPr>
                                <a:xfrm>
                                  <a:off x="2" y="0"/>
                                  <a:ext cx="11970108" cy="5126764"/>
                                </a:xfrm>
                                <a:prstGeom prst="rect">
                                  <a:avLst/>
                                </a:prstGeom>
                              </pic:spPr>
                            </pic:pic>
                            <wps:wsp>
                              <wps:cNvPr id="336" name="Text Box 100"/>
                              <wps:cNvSpPr txBox="1"/>
                              <wps:spPr>
                                <a:xfrm>
                                  <a:off x="0" y="5136940"/>
                                  <a:ext cx="11968764" cy="424996"/>
                                </a:xfrm>
                                <a:prstGeom prst="rect">
                                  <a:avLst/>
                                </a:prstGeom>
                                <a:solidFill>
                                  <a:schemeClr val="lt1"/>
                                </a:solidFill>
                                <a:ln w="6350">
                                  <a:noFill/>
                                </a:ln>
                              </wps:spPr>
                              <wps:txbx>
                                <w:txbxContent>
                                  <w:p w14:paraId="73ED81BD" w14:textId="3BC061E7" w:rsidR="008C5E5F" w:rsidRDefault="008C5E5F" w:rsidP="0070337E">
                                    <w:pPr>
                                      <w:ind w:firstLine="0"/>
                                      <w:jc w:val="center"/>
                                      <w:rPr>
                                        <w:b/>
                                        <w:bCs/>
                                        <w:sz w:val="32"/>
                                        <w:szCs w:val="28"/>
                                      </w:rPr>
                                    </w:pPr>
                                    <w:r w:rsidRPr="0023546A">
                                      <w:rPr>
                                        <w:b/>
                                        <w:lang w:val="bg-BG"/>
                                      </w:rPr>
                                      <w:t>Фиг</w:t>
                                    </w:r>
                                    <w:r>
                                      <w:rPr>
                                        <w:b/>
                                      </w:rPr>
                                      <w:t xml:space="preserve">. </w:t>
                                    </w:r>
                                    <w:r>
                                      <w:rPr>
                                        <w:b/>
                                        <w:lang w:val="bg-BG"/>
                                      </w:rPr>
                                      <w:t>4.</w:t>
                                    </w:r>
                                    <w:r>
                                      <w:rPr>
                                        <w:b/>
                                      </w:rPr>
                                      <w:t>1</w:t>
                                    </w:r>
                                    <w:r>
                                      <w:rPr>
                                        <w:b/>
                                        <w:lang w:val="bg-BG"/>
                                      </w:rPr>
                                      <w:t>7</w:t>
                                    </w:r>
                                    <w:r>
                                      <w:rPr>
                                        <w:b/>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334" name="Straight Arrow Connector 334"/>
                            <wps:cNvCnPr/>
                            <wps:spPr>
                              <a:xfrm flipH="1" flipV="1">
                                <a:off x="2790825" y="695325"/>
                                <a:ext cx="447675" cy="45720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332" name="Text Box 103"/>
                          <wps:cNvSpPr txBox="1"/>
                          <wps:spPr>
                            <a:xfrm>
                              <a:off x="3067003" y="695238"/>
                              <a:ext cx="375926" cy="380992"/>
                            </a:xfrm>
                            <a:prstGeom prst="rect">
                              <a:avLst/>
                            </a:prstGeom>
                            <a:noFill/>
                            <a:ln w="6350">
                              <a:noFill/>
                            </a:ln>
                          </wps:spPr>
                          <wps:txbx>
                            <w:txbxContent>
                              <w:p w14:paraId="79973148" w14:textId="77777777" w:rsidR="008C5E5F" w:rsidRDefault="008C5E5F" w:rsidP="0070337E">
                                <w:pPr>
                                  <w:ind w:firstLine="0"/>
                                  <w:rPr>
                                    <w:b/>
                                    <w:bCs/>
                                    <w:i/>
                                    <w:iCs/>
                                    <w:color w:val="FFFF00"/>
                                    <w:sz w:val="40"/>
                                    <w:szCs w:val="36"/>
                                  </w:rPr>
                                </w:pPr>
                                <w:r>
                                  <w:rPr>
                                    <w:b/>
                                    <w:bCs/>
                                    <w:i/>
                                    <w:iCs/>
                                    <w:color w:val="FFFF00"/>
                                    <w:sz w:val="40"/>
                                    <w:szCs w:val="36"/>
                                  </w:rPr>
                                  <w:t>1</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326" name="Straight Arrow Connector 326"/>
                        <wps:cNvCnPr/>
                        <wps:spPr>
                          <a:xfrm flipH="1">
                            <a:off x="2381250" y="2028825"/>
                            <a:ext cx="295275" cy="49593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7" name="Text Box 106"/>
                        <wps:cNvSpPr txBox="1"/>
                        <wps:spPr>
                          <a:xfrm>
                            <a:off x="2428875" y="1695450"/>
                            <a:ext cx="375926" cy="380357"/>
                          </a:xfrm>
                          <a:prstGeom prst="rect">
                            <a:avLst/>
                          </a:prstGeom>
                          <a:noFill/>
                          <a:ln w="6350">
                            <a:noFill/>
                          </a:ln>
                        </wps:spPr>
                        <wps:txbx>
                          <w:txbxContent>
                            <w:p w14:paraId="384AA0A7" w14:textId="77777777" w:rsidR="008C5E5F" w:rsidRDefault="008C5E5F" w:rsidP="0070337E">
                              <w:pPr>
                                <w:ind w:firstLine="0"/>
                                <w:rPr>
                                  <w:b/>
                                  <w:bCs/>
                                  <w:i/>
                                  <w:iCs/>
                                  <w:color w:val="FFFF00"/>
                                  <w:sz w:val="40"/>
                                  <w:szCs w:val="36"/>
                                </w:rPr>
                              </w:pPr>
                              <w:r>
                                <w:rPr>
                                  <w:b/>
                                  <w:bCs/>
                                  <w:i/>
                                  <w:iCs/>
                                  <w:color w:val="FFFF00"/>
                                  <w:sz w:val="40"/>
                                  <w:szCs w:val="36"/>
                                </w:rPr>
                                <w:t>2</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328" name="Straight Arrow Connector 328"/>
                        <wps:cNvCnPr/>
                        <wps:spPr>
                          <a:xfrm flipH="1" flipV="1">
                            <a:off x="809625" y="1695450"/>
                            <a:ext cx="447668" cy="457143"/>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29" name="Text Box 108"/>
                        <wps:cNvSpPr txBox="1"/>
                        <wps:spPr>
                          <a:xfrm>
                            <a:off x="1200150" y="1924050"/>
                            <a:ext cx="375926" cy="380357"/>
                          </a:xfrm>
                          <a:prstGeom prst="rect">
                            <a:avLst/>
                          </a:prstGeom>
                          <a:noFill/>
                          <a:ln w="6350">
                            <a:noFill/>
                          </a:ln>
                        </wps:spPr>
                        <wps:txbx>
                          <w:txbxContent>
                            <w:p w14:paraId="2201E622" w14:textId="77777777" w:rsidR="008C5E5F" w:rsidRDefault="008C5E5F" w:rsidP="0070337E">
                              <w:pPr>
                                <w:ind w:firstLine="0"/>
                                <w:rPr>
                                  <w:b/>
                                  <w:bCs/>
                                  <w:i/>
                                  <w:iCs/>
                                  <w:color w:val="FFFF00"/>
                                  <w:sz w:val="40"/>
                                  <w:szCs w:val="36"/>
                                </w:rPr>
                              </w:pPr>
                              <w:r>
                                <w:rPr>
                                  <w:b/>
                                  <w:bCs/>
                                  <w:i/>
                                  <w:iCs/>
                                  <w:color w:val="FFFF00"/>
                                  <w:sz w:val="40"/>
                                  <w:szCs w:val="36"/>
                                </w:rPr>
                                <w:t>3</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330" name="Straight Arrow Connector 330"/>
                        <wps:cNvCnPr/>
                        <wps:spPr>
                          <a:xfrm flipH="1">
                            <a:off x="638175" y="2152650"/>
                            <a:ext cx="618490" cy="15367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0BF29291" id="Group 324" o:spid="_x0000_s1182" style="position:absolute;left:0;text-align:left;margin-left:40.75pt;margin-top:4.7pt;width:422.2pt;height:342.55pt;z-index:252449792" coordsize="53620,435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">
                <v:group id="Group 325" o:spid="_x0000_s1183" style="position:absolute;width:53620;height:43502" coordsize="53620,43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">
                  <v:group id="Group 331" o:spid="_x0000_s1184" style="position:absolute;width:53620;height:43502" coordsize="53620,43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">
                    <v:group id="Group 333" o:spid="_x0000_s1185" style="position:absolute;width:53620;height:43502" coordsize="119701,55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shape id="Picture 335" o:spid="_x0000_s1186" type="#_x0000_t75" style="position:absolute;width:119701;height:5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">
                        <v:imagedata r:id="rId80" o:title="" croptop="79f" cropbottom="79f"/>
                        <v:path arrowok="t"/>
                      </v:shape>
                      <v:shape id="Text Box 100" o:spid="_x0000_s1187" type="#_x0000_t202" style="position:absolute;top:51369;width:119687;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" fillcolor="white [3201]" stroked="f" strokeweight=".5pt">
                        <v:textbox>
                          <w:txbxContent>
                            <w:p w14:paraId="73ED81BD" w14:textId="3BC061E7" w:rsidR="008C5E5F" w:rsidRDefault="008C5E5F" w:rsidP="0070337E">
                              <w:pPr>
                                <w:ind w:firstLine="0"/>
                                <w:jc w:val="center"/>
                                <w:rPr>
                                  <w:b/>
                                  <w:bCs/>
                                  <w:sz w:val="32"/>
                                  <w:szCs w:val="28"/>
                                </w:rPr>
                              </w:pPr>
                              <w:proofErr w:type="spellStart"/>
                              <w:r w:rsidRPr="0023546A">
                                <w:rPr>
                                  <w:b/>
                                  <w:lang w:val="bg-BG"/>
                                </w:rPr>
                                <w:t>Фиг</w:t>
                              </w:r>
                              <w:proofErr w:type="spellEnd"/>
                              <w:r>
                                <w:rPr>
                                  <w:b/>
                                </w:rPr>
                                <w:t xml:space="preserve">. </w:t>
                              </w:r>
                              <w:r>
                                <w:rPr>
                                  <w:b/>
                                  <w:lang w:val="bg-BG"/>
                                </w:rPr>
                                <w:t>4.</w:t>
                              </w:r>
                              <w:r>
                                <w:rPr>
                                  <w:b/>
                                </w:rPr>
                                <w:t>1</w:t>
                              </w:r>
                              <w:r>
                                <w:rPr>
                                  <w:b/>
                                  <w:lang w:val="bg-BG"/>
                                </w:rPr>
                                <w:t>7</w:t>
                              </w:r>
                              <w:r>
                                <w:rPr>
                                  <w:b/>
                                </w:rPr>
                                <w:t xml:space="preserve">. </w:t>
                              </w:r>
                            </w:p>
                          </w:txbxContent>
                        </v:textbox>
                      </v:shape>
                    </v:group>
                    <v:shape id="Straight Arrow Connector 334" o:spid="_x0000_s1188" type="#_x0000_t32" style="position:absolute;left:27908;top:6953;width:4477;height:45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" strokecolor="yellow" strokeweight="3pt">
                      <v:stroke endarrow="block"/>
                    </v:shape>
                  </v:group>
                  <v:shape id="Text Box 103" o:spid="_x0000_s1189" type="#_x0000_t202" style="position:absolute;left:30670;top:6952;width:3759;height:38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" filled="f" stroked="f" strokeweight=".5pt">
                    <v:textbox>
                      <w:txbxContent>
                        <w:p w14:paraId="79973148" w14:textId="77777777" w:rsidR="008C5E5F" w:rsidRDefault="008C5E5F" w:rsidP="0070337E">
                          <w:pPr>
                            <w:ind w:firstLine="0"/>
                            <w:rPr>
                              <w:b/>
                              <w:bCs/>
                              <w:i/>
                              <w:iCs/>
                              <w:color w:val="FFFF00"/>
                              <w:sz w:val="40"/>
                              <w:szCs w:val="36"/>
                            </w:rPr>
                          </w:pPr>
                          <w:r>
                            <w:rPr>
                              <w:b/>
                              <w:bCs/>
                              <w:i/>
                              <w:iCs/>
                              <w:color w:val="FFFF00"/>
                              <w:sz w:val="40"/>
                              <w:szCs w:val="36"/>
                            </w:rPr>
                            <w:t>1</w:t>
                          </w:r>
                        </w:p>
                      </w:txbxContent>
                    </v:textbox>
                  </v:shape>
                </v:group>
                <v:shape id="Straight Arrow Connector 326" o:spid="_x0000_s1190" type="#_x0000_t32" style="position:absolute;left:23812;top:20288;width:2953;height:495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" strokecolor="yellow" strokeweight="3pt">
                  <v:stroke endarrow="block"/>
                </v:shape>
                <v:shape id="Text Box 106" o:spid="_x0000_s1191" type="#_x0000_t202" style="position:absolute;left:24288;top:16954;width:3760;height:38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" filled="f" stroked="f" strokeweight=".5pt">
                  <v:textbox>
                    <w:txbxContent>
                      <w:p w14:paraId="384AA0A7" w14:textId="77777777" w:rsidR="008C5E5F" w:rsidRDefault="008C5E5F" w:rsidP="0070337E">
                        <w:pPr>
                          <w:ind w:firstLine="0"/>
                          <w:rPr>
                            <w:b/>
                            <w:bCs/>
                            <w:i/>
                            <w:iCs/>
                            <w:color w:val="FFFF00"/>
                            <w:sz w:val="40"/>
                            <w:szCs w:val="36"/>
                          </w:rPr>
                        </w:pPr>
                        <w:r>
                          <w:rPr>
                            <w:b/>
                            <w:bCs/>
                            <w:i/>
                            <w:iCs/>
                            <w:color w:val="FFFF00"/>
                            <w:sz w:val="40"/>
                            <w:szCs w:val="36"/>
                          </w:rPr>
                          <w:t>2</w:t>
                        </w:r>
                      </w:p>
                    </w:txbxContent>
                  </v:textbox>
                </v:shape>
                <v:shape id="Straight Arrow Connector 328" o:spid="_x0000_s1192" type="#_x0000_t32" style="position:absolute;left:8096;top:16954;width:4476;height:457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" strokecolor="yellow" strokeweight="3pt">
                  <v:stroke endarrow="block"/>
                </v:shape>
                <v:shape id="Text Box 108" o:spid="_x0000_s1193" type="#_x0000_t202" style="position:absolute;left:12001;top:19240;width:3759;height:38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" filled="f" stroked="f" strokeweight=".5pt">
                  <v:textbox>
                    <w:txbxContent>
                      <w:p w14:paraId="2201E622" w14:textId="77777777" w:rsidR="008C5E5F" w:rsidRDefault="008C5E5F" w:rsidP="0070337E">
                        <w:pPr>
                          <w:ind w:firstLine="0"/>
                          <w:rPr>
                            <w:b/>
                            <w:bCs/>
                            <w:i/>
                            <w:iCs/>
                            <w:color w:val="FFFF00"/>
                            <w:sz w:val="40"/>
                            <w:szCs w:val="36"/>
                          </w:rPr>
                        </w:pPr>
                        <w:r>
                          <w:rPr>
                            <w:b/>
                            <w:bCs/>
                            <w:i/>
                            <w:iCs/>
                            <w:color w:val="FFFF00"/>
                            <w:sz w:val="40"/>
                            <w:szCs w:val="36"/>
                          </w:rPr>
                          <w:t>3</w:t>
                        </w:r>
                      </w:p>
                    </w:txbxContent>
                  </v:textbox>
                </v:shape>
                <v:shape id="Straight Arrow Connector 330" o:spid="_x0000_s1194" type="#_x0000_t32" style="position:absolute;left:6381;top:21526;width:6185;height:153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" strokecolor="yellow" strokeweight="3pt">
                  <v:stroke endarrow="block"/>
                </v:shape>
                <w10:wrap type="topAndBottom"/>
              </v:group>
            </w:pict>
          </mc:Fallback>
        </mc:AlternateContent>
      </w:r>
      <w:r w:rsidR="00A12B8C" w:rsidRPr="00DC4A76">
        <w:rPr>
          <w:lang w:val="bg-BG"/>
        </w:rPr>
        <w:t>От направения анализ може да се направи заключението, че огнището на запалването се намира в областта на двигател-помпата от страна на втора тягова група.</w:t>
      </w:r>
    </w:p>
    <w:p w14:paraId="0BF8E8EE" w14:textId="486DCCDC" w:rsidR="00A12B8C" w:rsidRPr="00DC4A76" w:rsidRDefault="00A12B8C" w:rsidP="00A12B8C">
      <w:pPr>
        <w:tabs>
          <w:tab w:val="left" w:pos="993"/>
        </w:tabs>
        <w:rPr>
          <w:lang w:val="bg-BG"/>
        </w:rPr>
      </w:pPr>
      <w:r w:rsidRPr="00DC4A76">
        <w:rPr>
          <w:lang w:val="bg-BG"/>
        </w:rPr>
        <w:t>Комисията за разследване огледа обстойно свалената двигател-помпа и изиска измерването на кондензаторите на д</w:t>
      </w:r>
      <w:r w:rsidR="001B38D7">
        <w:rPr>
          <w:lang w:val="bg-BG"/>
        </w:rPr>
        <w:t>вете двигател-помпи. От огледа се установи</w:t>
      </w:r>
      <w:r w:rsidRPr="00DC4A76">
        <w:rPr>
          <w:lang w:val="bg-BG"/>
        </w:rPr>
        <w:t>, че двигател-помпата е изправна и по нея ня</w:t>
      </w:r>
      <w:r w:rsidR="001B38D7">
        <w:rPr>
          <w:lang w:val="bg-BG"/>
        </w:rPr>
        <w:t>ма видими</w:t>
      </w:r>
      <w:r w:rsidRPr="00DC4A76">
        <w:rPr>
          <w:lang w:val="bg-BG"/>
        </w:rPr>
        <w:t xml:space="preserve"> поражения (фиг. </w:t>
      </w:r>
      <w:r w:rsidR="00B11B52" w:rsidRPr="00DC4A76">
        <w:rPr>
          <w:lang w:val="bg-BG"/>
        </w:rPr>
        <w:t>4.18</w:t>
      </w:r>
      <w:r w:rsidRPr="00DC4A76">
        <w:rPr>
          <w:lang w:val="bg-BG"/>
        </w:rPr>
        <w:t xml:space="preserve">). При измерването на кондензаторите бе установено, че техните параметри не отговарят на номиналните им стойности, заложени в техническата документация.  Също така бе измерена дебелината на медната мембрана на бароскопите, като бе установено, че тя е 0,8 мм (фиг. </w:t>
      </w:r>
      <w:r w:rsidR="00B11B52" w:rsidRPr="00DC4A76">
        <w:rPr>
          <w:lang w:val="bg-BG"/>
        </w:rPr>
        <w:t>4.19</w:t>
      </w:r>
      <w:r w:rsidRPr="00DC4A76">
        <w:rPr>
          <w:lang w:val="bg-BG"/>
        </w:rPr>
        <w:t>). От извършените наблюдения и измервания може да се направи изводът, че двигател-помпите, и в частност тази от страната на втора тягова група, не са работили в нормален режим с номин</w:t>
      </w:r>
      <w:r w:rsidR="0047338B">
        <w:rPr>
          <w:lang w:val="bg-BG"/>
        </w:rPr>
        <w:t>алните си параметри и дебитът на масло</w:t>
      </w:r>
      <w:r w:rsidRPr="00DC4A76">
        <w:rPr>
          <w:lang w:val="bg-BG"/>
        </w:rPr>
        <w:t xml:space="preserve"> е бил намален. Това е довело до повишаване на температурата на трансформаторното масло, което в един момент се е запалило</w:t>
      </w:r>
      <w:r w:rsidR="00B10ABF">
        <w:rPr>
          <w:lang w:val="bg-BG"/>
        </w:rPr>
        <w:t xml:space="preserve"> и</w:t>
      </w:r>
      <w:r w:rsidRPr="00DC4A76">
        <w:rPr>
          <w:lang w:val="bg-BG"/>
        </w:rPr>
        <w:t xml:space="preserve"> е довело до запалване на останалите горими елементи в тази област. В крайна сметка се е запалил</w:t>
      </w:r>
      <w:r w:rsidR="00B10ABF">
        <w:rPr>
          <w:lang w:val="bg-BG"/>
        </w:rPr>
        <w:t>о гуменото съединение</w:t>
      </w:r>
      <w:r w:rsidRPr="00DC4A76">
        <w:rPr>
          <w:lang w:val="bg-BG"/>
        </w:rPr>
        <w:t>, свързващ</w:t>
      </w:r>
      <w:r w:rsidR="00B10ABF">
        <w:rPr>
          <w:lang w:val="bg-BG"/>
        </w:rPr>
        <w:t>о</w:t>
      </w:r>
      <w:r w:rsidRPr="00DC4A76">
        <w:rPr>
          <w:lang w:val="bg-BG"/>
        </w:rPr>
        <w:t xml:space="preserve"> двигател-помпата с тяговия трансформатор, вследстви</w:t>
      </w:r>
      <w:r w:rsidR="001B38D7">
        <w:rPr>
          <w:lang w:val="bg-BG"/>
        </w:rPr>
        <w:t>е което се е ра</w:t>
      </w:r>
      <w:r w:rsidR="0047338B">
        <w:rPr>
          <w:lang w:val="bg-BG"/>
        </w:rPr>
        <w:t>зляло и запалило</w:t>
      </w:r>
      <w:r w:rsidRPr="00DC4A76">
        <w:rPr>
          <w:lang w:val="bg-BG"/>
        </w:rPr>
        <w:t xml:space="preserve"> останалото трансформаторно масло, което от своя страна е спомогнало за разрастването на пожара. Защитата от ниско налягане на маслото на тяговия трансформатор в лицето на бароскопите </w:t>
      </w:r>
      <w:r w:rsidR="00AB4EC7">
        <w:rPr>
          <w:lang w:val="bg-BG"/>
        </w:rPr>
        <w:t>с (удебелени</w:t>
      </w:r>
      <w:r w:rsidR="00AB4EC7" w:rsidRPr="00AB4EC7">
        <w:rPr>
          <w:lang w:val="bg-BG"/>
        </w:rPr>
        <w:t xml:space="preserve"> </w:t>
      </w:r>
      <w:r w:rsidR="00AB4EC7">
        <w:rPr>
          <w:lang w:val="bg-BG"/>
        </w:rPr>
        <w:t xml:space="preserve">медни мембрани) </w:t>
      </w:r>
      <w:r w:rsidRPr="00DC4A76">
        <w:rPr>
          <w:lang w:val="bg-BG"/>
        </w:rPr>
        <w:t>също не е з</w:t>
      </w:r>
      <w:r w:rsidR="00AB4EC7">
        <w:rPr>
          <w:lang w:val="bg-BG"/>
        </w:rPr>
        <w:t>адействала, за да сигнализира, че</w:t>
      </w:r>
      <w:r w:rsidRPr="00DC4A76">
        <w:rPr>
          <w:lang w:val="bg-BG"/>
        </w:rPr>
        <w:t xml:space="preserve"> работата на двигател-помпите </w:t>
      </w:r>
      <w:r w:rsidR="001B38D7">
        <w:rPr>
          <w:lang w:val="bg-BG"/>
        </w:rPr>
        <w:t xml:space="preserve">е </w:t>
      </w:r>
      <w:r w:rsidRPr="00DC4A76">
        <w:rPr>
          <w:lang w:val="bg-BG"/>
        </w:rPr>
        <w:t xml:space="preserve">с </w:t>
      </w:r>
      <w:r w:rsidR="00B10ABF">
        <w:rPr>
          <w:lang w:val="bg-BG"/>
        </w:rPr>
        <w:t>намален</w:t>
      </w:r>
      <w:r w:rsidRPr="00DC4A76">
        <w:rPr>
          <w:lang w:val="bg-BG"/>
        </w:rPr>
        <w:t xml:space="preserve"> дебит.</w:t>
      </w:r>
    </w:p>
    <w:p w14:paraId="46AB18AC" w14:textId="2E659C22" w:rsidR="00CD684E" w:rsidRPr="00DC4A76" w:rsidRDefault="00327080" w:rsidP="00A12B8C">
      <w:pPr>
        <w:tabs>
          <w:tab w:val="left" w:pos="993"/>
        </w:tabs>
        <w:rPr>
          <w:lang w:val="bg-BG"/>
        </w:rPr>
      </w:pPr>
      <w:r>
        <w:rPr>
          <w:noProof/>
          <w:szCs w:val="24"/>
          <w:lang w:val="bg-BG" w:eastAsia="bg-BG"/>
        </w:rPr>
        <w:lastRenderedPageBreak/>
        <mc:AlternateContent>
          <mc:Choice Requires="wpg">
            <w:drawing>
              <wp:anchor distT="0" distB="0" distL="114300" distR="114300" simplePos="0" relativeHeight="252525568" behindDoc="0" locked="0" layoutInCell="1" allowOverlap="1" wp14:anchorId="7B3EFA96" wp14:editId="7C01E029">
                <wp:simplePos x="0" y="0"/>
                <wp:positionH relativeFrom="column">
                  <wp:posOffset>289560</wp:posOffset>
                </wp:positionH>
                <wp:positionV relativeFrom="paragraph">
                  <wp:posOffset>2569845</wp:posOffset>
                </wp:positionV>
                <wp:extent cx="5785485" cy="3069590"/>
                <wp:effectExtent l="0" t="0" r="5715" b="0"/>
                <wp:wrapTopAndBottom/>
                <wp:docPr id="108" name="Group 108"/>
                <wp:cNvGraphicFramePr/>
                <a:graphic xmlns:a="http://schemas.openxmlformats.org/drawingml/2006/main">
                  <a:graphicData uri="http://schemas.microsoft.com/office/word/2010/wordprocessingGroup">
                    <wpg:wgp>
                      <wpg:cNvGrpSpPr/>
                      <wpg:grpSpPr>
                        <a:xfrm>
                          <a:off x="0" y="0"/>
                          <a:ext cx="5785485" cy="3069590"/>
                          <a:chOff x="0" y="0"/>
                          <a:chExt cx="5785485" cy="3069590"/>
                        </a:xfrm>
                      </wpg:grpSpPr>
                      <wpg:grpSp>
                        <wpg:cNvPr id="241" name="Group 241"/>
                        <wpg:cNvGrpSpPr/>
                        <wpg:grpSpPr>
                          <a:xfrm>
                            <a:off x="0" y="0"/>
                            <a:ext cx="5785485" cy="3069590"/>
                            <a:chOff x="0" y="0"/>
                            <a:chExt cx="5785680" cy="3069579"/>
                          </a:xfrm>
                        </wpg:grpSpPr>
                        <wpg:grpSp>
                          <wpg:cNvPr id="242" name="Group 242"/>
                          <wpg:cNvGrpSpPr/>
                          <wpg:grpSpPr>
                            <a:xfrm>
                              <a:off x="0" y="0"/>
                              <a:ext cx="5785680" cy="3069579"/>
                              <a:chOff x="0" y="0"/>
                              <a:chExt cx="12915155" cy="3924478"/>
                            </a:xfrm>
                          </wpg:grpSpPr>
                          <pic:pic xmlns:pic="http://schemas.openxmlformats.org/drawingml/2006/picture">
                            <pic:nvPicPr>
                              <pic:cNvPr id="244" name="Picture 244"/>
                              <pic:cNvPicPr>
                                <a:picLocks noChangeAspect="1"/>
                              </pic:cNvPicPr>
                            </pic:nvPicPr>
                            <pic:blipFill>
                              <a:blip r:embed="rId81" cstate="print">
                                <a:extLst>
                                  <a:ext uri="{28A0092B-C50C-407E-A947-70E740481C1C}">
                                    <a14:useLocalDpi xmlns:a14="http://schemas.microsoft.com/office/drawing/2010/main" val="0"/>
                                  </a:ext>
                                </a:extLst>
                              </a:blip>
                              <a:srcRect t="21955" b="21955"/>
                              <a:stretch/>
                            </pic:blipFill>
                            <pic:spPr>
                              <a:xfrm>
                                <a:off x="4745584" y="0"/>
                                <a:ext cx="8169571" cy="3499482"/>
                              </a:xfrm>
                              <a:prstGeom prst="rect">
                                <a:avLst/>
                              </a:prstGeom>
                            </pic:spPr>
                          </pic:pic>
                          <wps:wsp>
                            <wps:cNvPr id="245" name="Text Box 119"/>
                            <wps:cNvSpPr txBox="1"/>
                            <wps:spPr>
                              <a:xfrm>
                                <a:off x="0" y="3499482"/>
                                <a:ext cx="12914324" cy="424996"/>
                              </a:xfrm>
                              <a:prstGeom prst="rect">
                                <a:avLst/>
                              </a:prstGeom>
                              <a:solidFill>
                                <a:schemeClr val="lt1"/>
                              </a:solidFill>
                              <a:ln w="6350">
                                <a:noFill/>
                              </a:ln>
                            </wps:spPr>
                            <wps:txbx>
                              <w:txbxContent>
                                <w:p w14:paraId="4174BCF8" w14:textId="1FDD139E" w:rsidR="008C5E5F" w:rsidRDefault="008C5E5F" w:rsidP="00A12B8C">
                                  <w:pPr>
                                    <w:ind w:firstLine="0"/>
                                    <w:jc w:val="center"/>
                                    <w:rPr>
                                      <w:b/>
                                      <w:bCs/>
                                      <w:sz w:val="32"/>
                                      <w:szCs w:val="28"/>
                                    </w:rPr>
                                  </w:pPr>
                                  <w:r>
                                    <w:rPr>
                                      <w:b/>
                                    </w:rPr>
                                    <w:t xml:space="preserve">Фиг. </w:t>
                                  </w:r>
                                  <w:r>
                                    <w:rPr>
                                      <w:b/>
                                      <w:lang w:val="bg-BG"/>
                                    </w:rPr>
                                    <w:t>4.19.</w:t>
                                  </w:r>
                                  <w:r>
                                    <w:rPr>
                                      <w:b/>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43" name="Picture 243"/>
                            <pic:cNvPicPr>
                              <a:picLocks noChangeAspect="1"/>
                            </pic:cNvPicPr>
                          </pic:nvPicPr>
                          <pic:blipFill>
                            <a:blip r:embed="rId82" cstate="print">
                              <a:extLst>
                                <a:ext uri="{28A0092B-C50C-407E-A947-70E740481C1C}">
                                  <a14:useLocalDpi xmlns:a14="http://schemas.microsoft.com/office/drawing/2010/main" val="0"/>
                                </a:ext>
                              </a:extLst>
                            </a:blip>
                            <a:srcRect/>
                            <a:stretch/>
                          </pic:blipFill>
                          <pic:spPr>
                            <a:xfrm>
                              <a:off x="4" y="0"/>
                              <a:ext cx="2052873" cy="2737163"/>
                            </a:xfrm>
                            <a:prstGeom prst="rect">
                              <a:avLst/>
                            </a:prstGeom>
                          </pic:spPr>
                        </pic:pic>
                      </wpg:grpSp>
                      <wps:wsp>
                        <wps:cNvPr id="107" name="Text Box 107"/>
                        <wps:cNvSpPr txBox="1"/>
                        <wps:spPr>
                          <a:xfrm>
                            <a:off x="2600325" y="1866900"/>
                            <a:ext cx="878840" cy="314325"/>
                          </a:xfrm>
                          <a:prstGeom prst="rect">
                            <a:avLst/>
                          </a:prstGeom>
                          <a:noFill/>
                          <a:ln w="6350">
                            <a:noFill/>
                          </a:ln>
                        </wps:spPr>
                        <wps:txbx>
                          <w:txbxContent>
                            <w:p w14:paraId="38E5E9A2" w14:textId="64421905" w:rsidR="008C5E5F" w:rsidRPr="00327080" w:rsidRDefault="008C5E5F" w:rsidP="00327080">
                              <w:pPr>
                                <w:ind w:firstLine="0"/>
                                <w:rPr>
                                  <w:rFonts w:ascii="ISOCPEUR" w:hAnsi="ISOCPEUR"/>
                                  <w:b/>
                                  <w:bCs/>
                                  <w:i/>
                                  <w:iCs/>
                                  <w:color w:val="FFFF00"/>
                                  <w:sz w:val="36"/>
                                  <w:szCs w:val="28"/>
                                  <w:lang w:val="bg-BG"/>
                                </w:rPr>
                              </w:pPr>
                              <w:r w:rsidRPr="00327080">
                                <w:rPr>
                                  <w:rFonts w:ascii="ISOCPEUR" w:hAnsi="ISOCPEUR"/>
                                  <w:b/>
                                  <w:bCs/>
                                  <w:i/>
                                  <w:iCs/>
                                  <w:color w:val="FFFF00"/>
                                  <w:sz w:val="36"/>
                                  <w:szCs w:val="28"/>
                                  <w:lang w:val="bg-BG"/>
                                </w:rPr>
                                <w:t>0,8</w:t>
                              </w:r>
                              <w:r w:rsidRPr="00327080">
                                <w:rPr>
                                  <w:rFonts w:ascii="ISOCPEUR" w:hAnsi="ISOCPEUR"/>
                                  <w:b/>
                                  <w:bCs/>
                                  <w:i/>
                                  <w:iCs/>
                                  <w:color w:val="FFFF00"/>
                                  <w:sz w:val="36"/>
                                  <w:szCs w:val="28"/>
                                </w:rPr>
                                <w:t xml:space="preserve"> mm</w:t>
                              </w:r>
                              <w:r w:rsidRPr="00327080">
                                <w:rPr>
                                  <w:rFonts w:ascii="ISOCPEUR" w:hAnsi="ISOCPEUR"/>
                                  <w:b/>
                                  <w:bCs/>
                                  <w:i/>
                                  <w:iCs/>
                                  <w:color w:val="FFFF00"/>
                                  <w:sz w:val="36"/>
                                  <w:szCs w:val="28"/>
                                  <w:lang w:val="bg-BG"/>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7B3EFA96" id="Group 108" o:spid="_x0000_s1195" style="position:absolute;left:0;text-align:left;margin-left:22.8pt;margin-top:202.35pt;width:455.55pt;height:241.7pt;z-index:252525568" coordsize="57854,306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">
                <v:group id="Group 241" o:spid="_x0000_s1196" style="position:absolute;width:57854;height:30695" coordsize="57856,30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group id="Group 242" o:spid="_x0000_s1197" style="position:absolute;width:57856;height:30695" coordsize="129151,3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shape id="Picture 244" o:spid="_x0000_s1198" type="#_x0000_t75" style="position:absolute;left:47455;width:81696;height:34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">
                      <v:imagedata r:id="rId83" o:title="" croptop="14388f" cropbottom="14388f"/>
                      <v:path arrowok="t"/>
                    </v:shape>
                    <v:shape id="Text Box 119" o:spid="_x0000_s1199" type="#_x0000_t202" style="position:absolute;top:34994;width:129143;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" fillcolor="white [3201]" stroked="f" strokeweight=".5pt">
                      <v:textbox>
                        <w:txbxContent>
                          <w:p w14:paraId="4174BCF8" w14:textId="1FDD139E" w:rsidR="008C5E5F" w:rsidRDefault="008C5E5F" w:rsidP="00A12B8C">
                            <w:pPr>
                              <w:ind w:firstLine="0"/>
                              <w:jc w:val="center"/>
                              <w:rPr>
                                <w:b/>
                                <w:bCs/>
                                <w:sz w:val="32"/>
                                <w:szCs w:val="28"/>
                              </w:rPr>
                            </w:pPr>
                            <w:proofErr w:type="spellStart"/>
                            <w:r>
                              <w:rPr>
                                <w:b/>
                              </w:rPr>
                              <w:t>Фиг</w:t>
                            </w:r>
                            <w:proofErr w:type="spellEnd"/>
                            <w:r>
                              <w:rPr>
                                <w:b/>
                              </w:rPr>
                              <w:t xml:space="preserve">. </w:t>
                            </w:r>
                            <w:r>
                              <w:rPr>
                                <w:b/>
                                <w:lang w:val="bg-BG"/>
                              </w:rPr>
                              <w:t>4.19.</w:t>
                            </w:r>
                            <w:r>
                              <w:rPr>
                                <w:b/>
                              </w:rPr>
                              <w:t xml:space="preserve"> </w:t>
                            </w:r>
                          </w:p>
                        </w:txbxContent>
                      </v:textbox>
                    </v:shape>
                  </v:group>
                  <v:shape id="Picture 243" o:spid="_x0000_s1200" type="#_x0000_t75" style="position:absolute;width:20528;height:27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">
                    <v:imagedata r:id="rId84" o:title=""/>
                    <v:path arrowok="t"/>
                  </v:shape>
                </v:group>
                <v:shape id="Text Box 107" o:spid="_x0000_s1201" type="#_x0000_t202" style="position:absolute;left:26003;top:18669;width:8788;height:3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" filled="f" stroked="f" strokeweight=".5pt">
                  <v:textbox>
                    <w:txbxContent>
                      <w:p w14:paraId="38E5E9A2" w14:textId="64421905" w:rsidR="008C5E5F" w:rsidRPr="00327080" w:rsidRDefault="008C5E5F" w:rsidP="00327080">
                        <w:pPr>
                          <w:ind w:firstLine="0"/>
                          <w:rPr>
                            <w:rFonts w:ascii="ISOCPEUR" w:hAnsi="ISOCPEUR"/>
                            <w:b/>
                            <w:bCs/>
                            <w:i/>
                            <w:iCs/>
                            <w:color w:val="FFFF00"/>
                            <w:sz w:val="36"/>
                            <w:szCs w:val="28"/>
                            <w:lang w:val="bg-BG"/>
                          </w:rPr>
                        </w:pPr>
                        <w:r w:rsidRPr="00327080">
                          <w:rPr>
                            <w:rFonts w:ascii="ISOCPEUR" w:hAnsi="ISOCPEUR"/>
                            <w:b/>
                            <w:bCs/>
                            <w:i/>
                            <w:iCs/>
                            <w:color w:val="FFFF00"/>
                            <w:sz w:val="36"/>
                            <w:szCs w:val="28"/>
                            <w:lang w:val="bg-BG"/>
                          </w:rPr>
                          <w:t>0,8</w:t>
                        </w:r>
                        <w:r w:rsidRPr="00327080">
                          <w:rPr>
                            <w:rFonts w:ascii="ISOCPEUR" w:hAnsi="ISOCPEUR"/>
                            <w:b/>
                            <w:bCs/>
                            <w:i/>
                            <w:iCs/>
                            <w:color w:val="FFFF00"/>
                            <w:sz w:val="36"/>
                            <w:szCs w:val="28"/>
                          </w:rPr>
                          <w:t xml:space="preserve"> mm</w:t>
                        </w:r>
                        <w:r w:rsidRPr="00327080">
                          <w:rPr>
                            <w:rFonts w:ascii="ISOCPEUR" w:hAnsi="ISOCPEUR"/>
                            <w:b/>
                            <w:bCs/>
                            <w:i/>
                            <w:iCs/>
                            <w:color w:val="FFFF00"/>
                            <w:sz w:val="36"/>
                            <w:szCs w:val="28"/>
                            <w:lang w:val="bg-BG"/>
                          </w:rPr>
                          <w:t xml:space="preserve"> </w:t>
                        </w:r>
                      </w:p>
                    </w:txbxContent>
                  </v:textbox>
                </v:shape>
                <w10:wrap type="topAndBottom"/>
              </v:group>
            </w:pict>
          </mc:Fallback>
        </mc:AlternateContent>
      </w:r>
      <w:r w:rsidR="00B11B52" w:rsidRPr="00DC4A76">
        <w:rPr>
          <w:noProof/>
          <w:szCs w:val="24"/>
          <w:lang w:val="bg-BG" w:eastAsia="bg-BG"/>
        </w:rPr>
        <mc:AlternateContent>
          <mc:Choice Requires="wpg">
            <w:drawing>
              <wp:anchor distT="0" distB="0" distL="114300" distR="114300" simplePos="0" relativeHeight="252430336" behindDoc="0" locked="0" layoutInCell="1" allowOverlap="1" wp14:anchorId="1D719832" wp14:editId="0B85B5C5">
                <wp:simplePos x="0" y="0"/>
                <wp:positionH relativeFrom="column">
                  <wp:posOffset>164957</wp:posOffset>
                </wp:positionH>
                <wp:positionV relativeFrom="paragraph">
                  <wp:posOffset>467</wp:posOffset>
                </wp:positionV>
                <wp:extent cx="6025515" cy="2564130"/>
                <wp:effectExtent l="0" t="0" r="0" b="7620"/>
                <wp:wrapTopAndBottom/>
                <wp:docPr id="246" name="Group 246"/>
                <wp:cNvGraphicFramePr/>
                <a:graphic xmlns:a="http://schemas.openxmlformats.org/drawingml/2006/main">
                  <a:graphicData uri="http://schemas.microsoft.com/office/word/2010/wordprocessingGroup">
                    <wpg:wgp>
                      <wpg:cNvGrpSpPr/>
                      <wpg:grpSpPr>
                        <a:xfrm>
                          <a:off x="0" y="0"/>
                          <a:ext cx="6025515" cy="2564130"/>
                          <a:chOff x="0" y="0"/>
                          <a:chExt cx="6025658" cy="2564247"/>
                        </a:xfrm>
                      </wpg:grpSpPr>
                      <wpg:grpSp>
                        <wpg:cNvPr id="247" name="Group 247"/>
                        <wpg:cNvGrpSpPr/>
                        <wpg:grpSpPr>
                          <a:xfrm>
                            <a:off x="0" y="3"/>
                            <a:ext cx="6025658" cy="2564244"/>
                            <a:chOff x="0" y="3"/>
                            <a:chExt cx="13450848" cy="3278402"/>
                          </a:xfrm>
                        </wpg:grpSpPr>
                        <pic:pic xmlns:pic="http://schemas.openxmlformats.org/drawingml/2006/picture">
                          <pic:nvPicPr>
                            <pic:cNvPr id="249" name="Picture 249"/>
                            <pic:cNvPicPr>
                              <a:picLocks noChangeAspect="1"/>
                            </pic:cNvPicPr>
                          </pic:nvPicPr>
                          <pic:blipFill>
                            <a:blip r:embed="rId85" cstate="print">
                              <a:extLst>
                                <a:ext uri="{28A0092B-C50C-407E-A947-70E740481C1C}">
                                  <a14:useLocalDpi xmlns:a14="http://schemas.microsoft.com/office/drawing/2010/main" val="0"/>
                                </a:ext>
                              </a:extLst>
                            </a:blip>
                            <a:srcRect t="121" b="121"/>
                            <a:stretch/>
                          </pic:blipFill>
                          <pic:spPr>
                            <a:xfrm>
                              <a:off x="6780938" y="3"/>
                              <a:ext cx="6669910" cy="2856964"/>
                            </a:xfrm>
                            <a:prstGeom prst="rect">
                              <a:avLst/>
                            </a:prstGeom>
                          </pic:spPr>
                        </pic:pic>
                        <wps:wsp>
                          <wps:cNvPr id="250" name="Text Box 114"/>
                          <wps:cNvSpPr txBox="1"/>
                          <wps:spPr>
                            <a:xfrm>
                              <a:off x="0" y="2853409"/>
                              <a:ext cx="13449997" cy="424996"/>
                            </a:xfrm>
                            <a:prstGeom prst="rect">
                              <a:avLst/>
                            </a:prstGeom>
                            <a:solidFill>
                              <a:schemeClr val="lt1"/>
                            </a:solidFill>
                            <a:ln w="6350">
                              <a:noFill/>
                            </a:ln>
                          </wps:spPr>
                          <wps:txbx>
                            <w:txbxContent>
                              <w:p w14:paraId="6EFB8045" w14:textId="79E62888" w:rsidR="008C5E5F" w:rsidRDefault="008C5E5F" w:rsidP="00A12B8C">
                                <w:pPr>
                                  <w:ind w:firstLine="0"/>
                                  <w:jc w:val="center"/>
                                  <w:rPr>
                                    <w:b/>
                                    <w:bCs/>
                                    <w:sz w:val="32"/>
                                    <w:szCs w:val="28"/>
                                  </w:rPr>
                                </w:pPr>
                                <w:r>
                                  <w:rPr>
                                    <w:b/>
                                  </w:rPr>
                                  <w:t xml:space="preserve">Фиг. </w:t>
                                </w:r>
                                <w:r>
                                  <w:rPr>
                                    <w:b/>
                                    <w:lang w:val="bg-BG"/>
                                  </w:rPr>
                                  <w:t>4.18.</w:t>
                                </w:r>
                                <w:r>
                                  <w:rPr>
                                    <w:b/>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48" name="Picture 248"/>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978062" cy="2233547"/>
                          </a:xfrm>
                          <a:prstGeom prst="rect">
                            <a:avLst/>
                          </a:prstGeom>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1D719832" id="Group 246" o:spid="_x0000_s1202" style="position:absolute;left:0;text-align:left;margin-left:13pt;margin-top:.05pt;width:474.45pt;height:201.9pt;z-index:252430336" coordsize="60256,256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">
                <v:group id="Group 247" o:spid="_x0000_s1203" style="position:absolute;width:60256;height:25642" coordorigin="" coordsize="134508,32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Picture 249" o:spid="_x0000_s1204" type="#_x0000_t75" style="position:absolute;left:67809;width:66699;height:28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">
                    <v:imagedata r:id="rId87" o:title="" croptop="79f" cropbottom="79f"/>
                    <v:path arrowok="t"/>
                  </v:shape>
                  <v:shape id="Text Box 114" o:spid="_x0000_s1205" type="#_x0000_t202" style="position:absolute;top:28534;width:134499;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" fillcolor="white [3201]" stroked="f" strokeweight=".5pt">
                    <v:textbox>
                      <w:txbxContent>
                        <w:p w14:paraId="6EFB8045" w14:textId="79E62888" w:rsidR="008C5E5F" w:rsidRDefault="008C5E5F" w:rsidP="00A12B8C">
                          <w:pPr>
                            <w:ind w:firstLine="0"/>
                            <w:jc w:val="center"/>
                            <w:rPr>
                              <w:b/>
                              <w:bCs/>
                              <w:sz w:val="32"/>
                              <w:szCs w:val="28"/>
                            </w:rPr>
                          </w:pPr>
                          <w:r>
                            <w:rPr>
                              <w:b/>
                            </w:rPr>
                            <w:t xml:space="preserve">Фиг. </w:t>
                          </w:r>
                          <w:r>
                            <w:rPr>
                              <w:b/>
                              <w:lang w:val="bg-BG"/>
                            </w:rPr>
                            <w:t>4.18.</w:t>
                          </w:r>
                          <w:r>
                            <w:rPr>
                              <w:b/>
                            </w:rPr>
                            <w:t xml:space="preserve"> </w:t>
                          </w:r>
                        </w:p>
                      </w:txbxContent>
                    </v:textbox>
                  </v:shape>
                </v:group>
                <v:shape id="Picture 248" o:spid="_x0000_s1206" type="#_x0000_t75" style="position:absolute;width:29780;height:22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">
                  <v:imagedata r:id="rId88" o:title=""/>
                  <v:path arrowok="t"/>
                </v:shape>
                <w10:wrap type="topAndBottom"/>
              </v:group>
            </w:pict>
          </mc:Fallback>
        </mc:AlternateContent>
      </w:r>
      <w:r w:rsidR="00A12B8C" w:rsidRPr="00DC4A76">
        <w:rPr>
          <w:lang w:val="bg-BG"/>
        </w:rPr>
        <w:t>Всички изброени факти в крайна сметка са довели до запалването на изолацията на кабелите, захранващи двигател-помпата от страна</w:t>
      </w:r>
      <w:r>
        <w:rPr>
          <w:lang w:val="bg-BG"/>
        </w:rPr>
        <w:t>та</w:t>
      </w:r>
      <w:r w:rsidR="00A12B8C" w:rsidRPr="00DC4A76">
        <w:rPr>
          <w:lang w:val="bg-BG"/>
        </w:rPr>
        <w:t xml:space="preserve"> на втор</w:t>
      </w:r>
      <w:r w:rsidR="001B38D7">
        <w:rPr>
          <w:lang w:val="bg-BG"/>
        </w:rPr>
        <w:t>а тягова група, вследствие на това</w:t>
      </w:r>
      <w:r w:rsidR="00A12B8C" w:rsidRPr="00DC4A76">
        <w:rPr>
          <w:lang w:val="bg-BG"/>
        </w:rPr>
        <w:t xml:space="preserve"> са се запалили и други елементи в тази част на машинното помещение и това е довело до запалване на трансформаторното масло и </w:t>
      </w:r>
      <w:r w:rsidR="001B38D7">
        <w:rPr>
          <w:lang w:val="bg-BG"/>
        </w:rPr>
        <w:t xml:space="preserve">това е </w:t>
      </w:r>
      <w:r w:rsidR="005C6CB9">
        <w:rPr>
          <w:lang w:val="bg-BG"/>
        </w:rPr>
        <w:t>разраснало</w:t>
      </w:r>
      <w:r w:rsidR="00A12B8C" w:rsidRPr="00DC4A76">
        <w:rPr>
          <w:lang w:val="bg-BG"/>
        </w:rPr>
        <w:t xml:space="preserve"> пожара.</w:t>
      </w:r>
    </w:p>
    <w:p w14:paraId="17D94B26" w14:textId="77777777" w:rsidR="00B11B52" w:rsidRPr="00DC4A76" w:rsidRDefault="00B11B52" w:rsidP="00B11B52">
      <w:pPr>
        <w:spacing w:line="300" w:lineRule="auto"/>
        <w:ind w:left="142" w:firstLine="425"/>
        <w:rPr>
          <w:b/>
          <w:lang w:val="bg-BG"/>
        </w:rPr>
      </w:pPr>
    </w:p>
    <w:p w14:paraId="10403035" w14:textId="2955D546" w:rsidR="00264715" w:rsidRPr="00AB4EC7" w:rsidRDefault="00AB4EC7" w:rsidP="005C6CB9">
      <w:pPr>
        <w:ind w:left="142" w:firstLine="567"/>
        <w:rPr>
          <w:b/>
          <w:lang w:val="bg-BG"/>
        </w:rPr>
      </w:pPr>
      <w:r w:rsidRPr="00AB4EC7">
        <w:rPr>
          <w:lang w:val="bg-BG"/>
        </w:rPr>
        <w:t>При така стеклите се обстоятелства вероятността за</w:t>
      </w:r>
      <w:r>
        <w:rPr>
          <w:b/>
          <w:lang w:val="bg-BG"/>
        </w:rPr>
        <w:t xml:space="preserve"> </w:t>
      </w:r>
      <w:r w:rsidR="002F43E6" w:rsidRPr="002F43E6">
        <w:rPr>
          <w:iCs/>
          <w:lang w:val="bg-BG"/>
        </w:rPr>
        <w:t xml:space="preserve">възникване </w:t>
      </w:r>
      <w:r w:rsidR="00264715" w:rsidRPr="002F43E6">
        <w:rPr>
          <w:iCs/>
          <w:lang w:val="bg-BG"/>
        </w:rPr>
        <w:t>на пожар</w:t>
      </w:r>
      <w:r>
        <w:rPr>
          <w:iCs/>
          <w:lang w:val="bg-BG"/>
        </w:rPr>
        <w:t>а</w:t>
      </w:r>
      <w:r w:rsidR="005C6CB9">
        <w:rPr>
          <w:iCs/>
          <w:lang w:val="bg-BG"/>
        </w:rPr>
        <w:t xml:space="preserve"> по време на движение на</w:t>
      </w:r>
      <w:r w:rsidR="00264715" w:rsidRPr="002F43E6">
        <w:rPr>
          <w:iCs/>
          <w:lang w:val="bg-BG"/>
        </w:rPr>
        <w:t xml:space="preserve"> локомотив</w:t>
      </w:r>
      <w:r>
        <w:rPr>
          <w:iCs/>
          <w:lang w:val="bg-BG"/>
        </w:rPr>
        <w:t>а</w:t>
      </w:r>
      <w:r w:rsidR="00264715" w:rsidRPr="00DC4A76">
        <w:rPr>
          <w:lang w:val="bg-BG"/>
        </w:rPr>
        <w:t xml:space="preserve"> е неизправност</w:t>
      </w:r>
      <w:r>
        <w:rPr>
          <w:lang w:val="bg-BG"/>
        </w:rPr>
        <w:t>та</w:t>
      </w:r>
      <w:r w:rsidR="00264715" w:rsidRPr="00DC4A76">
        <w:rPr>
          <w:lang w:val="bg-BG"/>
        </w:rPr>
        <w:t xml:space="preserve"> на втория контур от охладителната система на тяговия трансформатор</w:t>
      </w:r>
      <w:r>
        <w:rPr>
          <w:lang w:val="bg-BG"/>
        </w:rPr>
        <w:t>, която е нарушила охлаждането на маслото в тяговия трансформатор</w:t>
      </w:r>
      <w:r w:rsidR="00264715" w:rsidRPr="00DC4A76">
        <w:rPr>
          <w:lang w:val="bg-BG"/>
        </w:rPr>
        <w:t>.</w:t>
      </w:r>
    </w:p>
    <w:p w14:paraId="012FDD92" w14:textId="77777777" w:rsidR="00B11B52" w:rsidRPr="00DC4A76" w:rsidRDefault="00B11B52" w:rsidP="00B11B52">
      <w:pPr>
        <w:ind w:firstLine="567"/>
        <w:rPr>
          <w:lang w:val="bg-BG"/>
        </w:rPr>
      </w:pPr>
    </w:p>
    <w:p w14:paraId="776600A5" w14:textId="74501946" w:rsidR="00264715" w:rsidRPr="00B10ABF" w:rsidRDefault="00264715" w:rsidP="005C6CB9">
      <w:pPr>
        <w:rPr>
          <w:bCs/>
          <w:lang w:val="bg-BG"/>
        </w:rPr>
      </w:pPr>
      <w:r w:rsidRPr="00DC4A76">
        <w:rPr>
          <w:lang w:val="bg-BG"/>
        </w:rPr>
        <w:t xml:space="preserve">Комисията установи, че при произшествието, </w:t>
      </w:r>
      <w:r w:rsidRPr="00B10ABF">
        <w:rPr>
          <w:bCs/>
          <w:lang w:val="bg-BG"/>
        </w:rPr>
        <w:t>след задействане на пожарогасителната инсталация (ПГИ) на локомотив № 91520044169-8, не е последвал конструктивно заложеният ефект на гасене на пожара в локомотива</w:t>
      </w:r>
      <w:r w:rsidR="00B10ABF" w:rsidRPr="00B10ABF">
        <w:rPr>
          <w:bCs/>
          <w:lang w:val="bg-BG"/>
        </w:rPr>
        <w:t xml:space="preserve"> (фиг. 4.16)</w:t>
      </w:r>
      <w:r w:rsidRPr="00B10ABF">
        <w:rPr>
          <w:bCs/>
          <w:lang w:val="bg-BG"/>
        </w:rPr>
        <w:t>.</w:t>
      </w:r>
    </w:p>
    <w:p w14:paraId="768E4067" w14:textId="4C72F5EF" w:rsidR="00B11B52" w:rsidRPr="00DC4A76" w:rsidRDefault="00B11B52" w:rsidP="00AB4EC7">
      <w:pPr>
        <w:ind w:firstLine="0"/>
        <w:rPr>
          <w:lang w:val="bg-BG"/>
        </w:rPr>
      </w:pPr>
    </w:p>
    <w:p w14:paraId="1F7E837F" w14:textId="733105D7" w:rsidR="00264715" w:rsidRPr="00DC4A76" w:rsidRDefault="005C6CB9" w:rsidP="005C6CB9">
      <w:pPr>
        <w:rPr>
          <w:lang w:val="bg-BG"/>
        </w:rPr>
      </w:pPr>
      <w:r>
        <w:rPr>
          <w:lang w:val="bg-BG"/>
        </w:rPr>
        <w:t>По разпореждане на К</w:t>
      </w:r>
      <w:r w:rsidR="00AB4EC7">
        <w:rPr>
          <w:lang w:val="bg-BG"/>
        </w:rPr>
        <w:t>омисията за разследване се извършиха допълнителни измервания на</w:t>
      </w:r>
      <w:r w:rsidR="00E944B7">
        <w:rPr>
          <w:lang w:val="bg-BG"/>
        </w:rPr>
        <w:t>:</w:t>
      </w:r>
    </w:p>
    <w:p w14:paraId="538768B7" w14:textId="1B2E1771" w:rsidR="00264715" w:rsidRPr="00DC4A76" w:rsidRDefault="00264715">
      <w:pPr>
        <w:pStyle w:val="ListParagraph"/>
        <w:numPr>
          <w:ilvl w:val="0"/>
          <w:numId w:val="29"/>
        </w:numPr>
        <w:rPr>
          <w:lang w:val="bg-BG"/>
        </w:rPr>
      </w:pPr>
      <w:r w:rsidRPr="00DC4A76">
        <w:rPr>
          <w:lang w:val="bg-BG"/>
        </w:rPr>
        <w:t>Протокол за проверка на маслената помпа на локомотива от 12.01.2023 г. (вж. Фиг.</w:t>
      </w:r>
      <w:r w:rsidR="00B11B52" w:rsidRPr="00DC4A76">
        <w:rPr>
          <w:lang w:val="bg-BG"/>
        </w:rPr>
        <w:t xml:space="preserve"> 4.20</w:t>
      </w:r>
      <w:r w:rsidRPr="00DC4A76">
        <w:rPr>
          <w:lang w:val="bg-BG"/>
        </w:rPr>
        <w:t>);</w:t>
      </w:r>
    </w:p>
    <w:p w14:paraId="0CC91C8F" w14:textId="4971750D" w:rsidR="00264715" w:rsidRPr="00DC4A76" w:rsidRDefault="00264715">
      <w:pPr>
        <w:pStyle w:val="ListParagraph"/>
        <w:numPr>
          <w:ilvl w:val="0"/>
          <w:numId w:val="29"/>
        </w:numPr>
        <w:rPr>
          <w:lang w:val="bg-BG"/>
        </w:rPr>
      </w:pPr>
      <w:r w:rsidRPr="00DC4A76">
        <w:rPr>
          <w:lang w:val="bg-BG"/>
        </w:rPr>
        <w:t>Протокол за химически анализ и технически изпитвания на маслото в контура от 12.01.2023 г. (вж. Фиг.</w:t>
      </w:r>
      <w:r w:rsidR="00B11B52" w:rsidRPr="00DC4A76">
        <w:rPr>
          <w:lang w:val="bg-BG"/>
        </w:rPr>
        <w:t xml:space="preserve"> 4.21</w:t>
      </w:r>
      <w:r w:rsidRPr="00DC4A76">
        <w:rPr>
          <w:lang w:val="bg-BG"/>
        </w:rPr>
        <w:t>);</w:t>
      </w:r>
    </w:p>
    <w:p w14:paraId="1A5958E4" w14:textId="6E6FD6D3" w:rsidR="00264715" w:rsidRPr="00DC4A76" w:rsidRDefault="00264715">
      <w:pPr>
        <w:pStyle w:val="ListParagraph"/>
        <w:numPr>
          <w:ilvl w:val="0"/>
          <w:numId w:val="29"/>
        </w:numPr>
        <w:rPr>
          <w:lang w:val="bg-BG"/>
        </w:rPr>
      </w:pPr>
      <w:r w:rsidRPr="00DC4A76">
        <w:rPr>
          <w:lang w:val="bg-BG"/>
        </w:rPr>
        <w:lastRenderedPageBreak/>
        <w:t>Констативен протокол от измерване капацитета на кондензаторите на маслените по</w:t>
      </w:r>
      <w:r w:rsidR="00E944B7">
        <w:rPr>
          <w:lang w:val="bg-BG"/>
        </w:rPr>
        <w:t>мпи</w:t>
      </w:r>
      <w:r w:rsidRPr="00DC4A76">
        <w:rPr>
          <w:lang w:val="bg-BG"/>
        </w:rPr>
        <w:t xml:space="preserve"> от 12.01.2023 г. (вж. Фиг.</w:t>
      </w:r>
      <w:r w:rsidR="00B11B52" w:rsidRPr="00DC4A76">
        <w:rPr>
          <w:lang w:val="bg-BG"/>
        </w:rPr>
        <w:t xml:space="preserve"> 4.22</w:t>
      </w:r>
      <w:r w:rsidRPr="00DC4A76">
        <w:rPr>
          <w:lang w:val="bg-BG"/>
        </w:rPr>
        <w:t>);</w:t>
      </w:r>
    </w:p>
    <w:p w14:paraId="70B3EC7B" w14:textId="21FDB0FB" w:rsidR="00264715" w:rsidRPr="00DC4A76" w:rsidRDefault="00264715">
      <w:pPr>
        <w:pStyle w:val="ListParagraph"/>
        <w:numPr>
          <w:ilvl w:val="0"/>
          <w:numId w:val="29"/>
        </w:numPr>
        <w:rPr>
          <w:lang w:val="bg-BG"/>
        </w:rPr>
      </w:pPr>
      <w:r w:rsidRPr="00DC4A76">
        <w:rPr>
          <w:lang w:val="bg-BG"/>
        </w:rPr>
        <w:t>Протокол от теглово</w:t>
      </w:r>
      <w:r w:rsidR="00E944B7">
        <w:rPr>
          <w:lang w:val="bg-BG"/>
        </w:rPr>
        <w:t>то</w:t>
      </w:r>
      <w:r w:rsidRPr="00DC4A76">
        <w:rPr>
          <w:lang w:val="bg-BG"/>
        </w:rPr>
        <w:t xml:space="preserve"> претегляне на елементите от </w:t>
      </w:r>
      <w:r w:rsidR="00E944B7">
        <w:rPr>
          <w:lang w:val="bg-BG"/>
        </w:rPr>
        <w:t>ПГИ</w:t>
      </w:r>
      <w:r w:rsidRPr="00DC4A76">
        <w:rPr>
          <w:lang w:val="bg-BG"/>
        </w:rPr>
        <w:t xml:space="preserve"> от 12.01.2023 г. (баки с пожарогасителен прах – 4 бр. и бутилки с газ СО</w:t>
      </w:r>
      <w:r w:rsidRPr="00DC4A76">
        <w:rPr>
          <w:vertAlign w:val="subscript"/>
          <w:lang w:val="bg-BG"/>
        </w:rPr>
        <w:t>2</w:t>
      </w:r>
      <w:r w:rsidRPr="00DC4A76">
        <w:rPr>
          <w:lang w:val="bg-BG"/>
        </w:rPr>
        <w:t xml:space="preserve"> – 2 бр.) - вж. Фиг.</w:t>
      </w:r>
      <w:r w:rsidR="00B11B52" w:rsidRPr="00DC4A76">
        <w:rPr>
          <w:lang w:val="bg-BG"/>
        </w:rPr>
        <w:t>4.2</w:t>
      </w:r>
      <w:r w:rsidRPr="00DC4A76">
        <w:rPr>
          <w:lang w:val="bg-BG"/>
        </w:rPr>
        <w:t>3.</w:t>
      </w:r>
    </w:p>
    <w:p w14:paraId="418419BA" w14:textId="2359D499" w:rsidR="00264715" w:rsidRPr="00DC4A76" w:rsidRDefault="00264715" w:rsidP="00264715">
      <w:pPr>
        <w:pStyle w:val="ListParagraph"/>
        <w:spacing w:line="300" w:lineRule="auto"/>
        <w:ind w:left="0" w:firstLine="567"/>
        <w:rPr>
          <w:lang w:val="bg-BG"/>
        </w:rPr>
      </w:pPr>
    </w:p>
    <w:p w14:paraId="3C7F9519" w14:textId="483DB9BD" w:rsidR="00B11B52" w:rsidRPr="00DC4A76" w:rsidRDefault="005A355C" w:rsidP="00B11B52">
      <w:pPr>
        <w:pStyle w:val="ListParagraph"/>
        <w:ind w:left="0" w:firstLine="567"/>
        <w:rPr>
          <w:lang w:val="bg-BG"/>
        </w:rPr>
      </w:pPr>
      <w:r>
        <w:rPr>
          <w:noProof/>
          <w:lang w:val="bg-BG" w:eastAsia="bg-BG"/>
        </w:rPr>
        <mc:AlternateContent>
          <mc:Choice Requires="wpg">
            <w:drawing>
              <wp:anchor distT="0" distB="0" distL="114300" distR="114300" simplePos="0" relativeHeight="252507136" behindDoc="0" locked="0" layoutInCell="1" allowOverlap="1" wp14:anchorId="030B5E6E" wp14:editId="1AC3358D">
                <wp:simplePos x="0" y="0"/>
                <wp:positionH relativeFrom="column">
                  <wp:posOffset>30480</wp:posOffset>
                </wp:positionH>
                <wp:positionV relativeFrom="paragraph">
                  <wp:posOffset>138074</wp:posOffset>
                </wp:positionV>
                <wp:extent cx="6313805" cy="6588760"/>
                <wp:effectExtent l="19050" t="19050" r="10795" b="2540"/>
                <wp:wrapTopAndBottom/>
                <wp:docPr id="97" name="Group 97"/>
                <wp:cNvGraphicFramePr/>
                <a:graphic xmlns:a="http://schemas.openxmlformats.org/drawingml/2006/main">
                  <a:graphicData uri="http://schemas.microsoft.com/office/word/2010/wordprocessingGroup">
                    <wpg:wgp>
                      <wpg:cNvGrpSpPr/>
                      <wpg:grpSpPr>
                        <a:xfrm>
                          <a:off x="0" y="0"/>
                          <a:ext cx="6313805" cy="6588760"/>
                          <a:chOff x="0" y="0"/>
                          <a:chExt cx="6313805" cy="6588760"/>
                        </a:xfrm>
                      </wpg:grpSpPr>
                      <wpg:grpSp>
                        <wpg:cNvPr id="92" name="Group 92"/>
                        <wpg:cNvGrpSpPr/>
                        <wpg:grpSpPr>
                          <a:xfrm>
                            <a:off x="0" y="0"/>
                            <a:ext cx="6313805" cy="6588760"/>
                            <a:chOff x="0" y="0"/>
                            <a:chExt cx="6313805" cy="6588760"/>
                          </a:xfrm>
                        </wpg:grpSpPr>
                        <wpg:grpSp>
                          <wpg:cNvPr id="64" name="Group 64"/>
                          <wpg:cNvGrpSpPr/>
                          <wpg:grpSpPr>
                            <a:xfrm>
                              <a:off x="0" y="0"/>
                              <a:ext cx="6313805" cy="6588760"/>
                              <a:chOff x="0" y="0"/>
                              <a:chExt cx="6313805" cy="6588760"/>
                            </a:xfrm>
                          </wpg:grpSpPr>
                          <wpg:grpSp>
                            <wpg:cNvPr id="4" name="Group 4"/>
                            <wpg:cNvGrpSpPr/>
                            <wpg:grpSpPr>
                              <a:xfrm>
                                <a:off x="0" y="0"/>
                                <a:ext cx="6313805" cy="6588760"/>
                                <a:chOff x="0" y="0"/>
                                <a:chExt cx="6313805" cy="6588760"/>
                              </a:xfrm>
                            </wpg:grpSpPr>
                            <wpg:grpSp>
                              <wpg:cNvPr id="386" name="Group 386"/>
                              <wpg:cNvGrpSpPr/>
                              <wpg:grpSpPr>
                                <a:xfrm>
                                  <a:off x="0" y="0"/>
                                  <a:ext cx="6313805" cy="6588760"/>
                                  <a:chOff x="0" y="0"/>
                                  <a:chExt cx="6313805" cy="6588760"/>
                                </a:xfrm>
                              </wpg:grpSpPr>
                              <wpg:grpSp>
                                <wpg:cNvPr id="65" name="Group 65"/>
                                <wpg:cNvGrpSpPr/>
                                <wpg:grpSpPr>
                                  <a:xfrm>
                                    <a:off x="0" y="0"/>
                                    <a:ext cx="6313805" cy="6588760"/>
                                    <a:chOff x="180000" y="180000"/>
                                    <a:chExt cx="5760720" cy="6011551"/>
                                  </a:xfrm>
                                </wpg:grpSpPr>
                                <wps:wsp>
                                  <wps:cNvPr id="66" name="Text Box 15"/>
                                  <wps:cNvSpPr txBox="1"/>
                                  <wps:spPr>
                                    <a:xfrm>
                                      <a:off x="199050" y="5752420"/>
                                      <a:ext cx="5724524" cy="439131"/>
                                    </a:xfrm>
                                    <a:prstGeom prst="rect">
                                      <a:avLst/>
                                    </a:prstGeom>
                                    <a:solidFill>
                                      <a:schemeClr val="lt1"/>
                                    </a:solidFill>
                                    <a:ln w="6350">
                                      <a:noFill/>
                                    </a:ln>
                                  </wps:spPr>
                                  <wps:txbx>
                                    <w:txbxContent>
                                      <w:p w14:paraId="76DEB9AD" w14:textId="717893AC" w:rsidR="008C5E5F" w:rsidRPr="003A3A59" w:rsidRDefault="008C5E5F" w:rsidP="00264715">
                                        <w:pPr>
                                          <w:ind w:firstLine="0"/>
                                          <w:jc w:val="center"/>
                                          <w:rPr>
                                            <w:rFonts w:eastAsia="Calibri"/>
                                            <w:b/>
                                            <w:bCs/>
                                            <w:szCs w:val="24"/>
                                            <w:lang w:val="bg-BG"/>
                                          </w:rPr>
                                        </w:pPr>
                                        <w:r w:rsidRPr="003A3A59">
                                          <w:rPr>
                                            <w:b/>
                                            <w:szCs w:val="24"/>
                                            <w:lang w:val="bg-BG"/>
                                          </w:rPr>
                                          <w:t xml:space="preserve">Фиг. </w:t>
                                        </w:r>
                                        <w:r>
                                          <w:rPr>
                                            <w:b/>
                                            <w:szCs w:val="24"/>
                                            <w:lang w:val="bg-BG"/>
                                          </w:rPr>
                                          <w:t>4.20</w:t>
                                        </w:r>
                                        <w:r w:rsidRPr="003A3A59">
                                          <w:rPr>
                                            <w:b/>
                                            <w:szCs w:val="24"/>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2" name="Картина 4"/>
                                    <pic:cNvPicPr>
                                      <a:picLocks noChangeAspect="1"/>
                                    </pic:cNvPicPr>
                                  </pic:nvPicPr>
                                  <pic:blipFill>
                                    <a:blip r:embed="rId89" cstate="print"/>
                                    <a:stretch>
                                      <a:fillRect/>
                                    </a:stretch>
                                  </pic:blipFill>
                                  <pic:spPr>
                                    <a:xfrm>
                                      <a:off x="180000" y="180000"/>
                                      <a:ext cx="5760720" cy="5572760"/>
                                    </a:xfrm>
                                    <a:prstGeom prst="rect">
                                      <a:avLst/>
                                    </a:prstGeom>
                                    <a:ln>
                                      <a:solidFill>
                                        <a:schemeClr val="tx1"/>
                                      </a:solidFill>
                                    </a:ln>
                                  </pic:spPr>
                                </pic:pic>
                              </wpg:grpSp>
                              <wps:wsp>
                                <wps:cNvPr id="385" name="Text Box 385"/>
                                <wps:cNvSpPr txBox="1"/>
                                <wps:spPr>
                                  <a:xfrm>
                                    <a:off x="909980" y="3528822"/>
                                    <a:ext cx="1638605" cy="131674"/>
                                  </a:xfrm>
                                  <a:prstGeom prst="rect">
                                    <a:avLst/>
                                  </a:prstGeom>
                                  <a:solidFill>
                                    <a:schemeClr val="bg1">
                                      <a:lumMod val="50000"/>
                                    </a:schemeClr>
                                  </a:solidFill>
                                  <a:ln w="6350">
                                    <a:noFill/>
                                  </a:ln>
                                </wps:spPr>
                                <wps:txbx>
                                  <w:txbxContent>
                                    <w:p w14:paraId="5C802C66" w14:textId="77777777" w:rsidR="008C5E5F" w:rsidRDefault="008C5E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 name="Text Box 1"/>
                              <wps:cNvSpPr txBox="1"/>
                              <wps:spPr>
                                <a:xfrm>
                                  <a:off x="1057275" y="3657600"/>
                                  <a:ext cx="1488918" cy="131674"/>
                                </a:xfrm>
                                <a:prstGeom prst="rect">
                                  <a:avLst/>
                                </a:prstGeom>
                                <a:solidFill>
                                  <a:schemeClr val="bg1">
                                    <a:lumMod val="50000"/>
                                  </a:schemeClr>
                                </a:solidFill>
                                <a:ln w="6350">
                                  <a:noFill/>
                                </a:ln>
                              </wps:spPr>
                              <wps:txbx>
                                <w:txbxContent>
                                  <w:p w14:paraId="08209721" w14:textId="77777777" w:rsidR="008C5E5F" w:rsidRDefault="008C5E5F"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2" name="Text Box 22"/>
                            <wps:cNvSpPr txBox="1"/>
                            <wps:spPr>
                              <a:xfrm>
                                <a:off x="980082" y="3786832"/>
                                <a:ext cx="1228762" cy="131674"/>
                              </a:xfrm>
                              <a:prstGeom prst="rect">
                                <a:avLst/>
                              </a:prstGeom>
                              <a:solidFill>
                                <a:schemeClr val="bg1">
                                  <a:lumMod val="50000"/>
                                </a:schemeClr>
                              </a:solidFill>
                              <a:ln w="6350">
                                <a:noFill/>
                              </a:ln>
                            </wps:spPr>
                            <wps:txbx>
                              <w:txbxContent>
                                <w:p w14:paraId="39AFA84A" w14:textId="77777777" w:rsidR="008C5E5F" w:rsidRDefault="008C5E5F"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1" name="Text Box 91"/>
                          <wps:cNvSpPr txBox="1"/>
                          <wps:spPr>
                            <a:xfrm>
                              <a:off x="361340" y="4435907"/>
                              <a:ext cx="1865072" cy="1506931"/>
                            </a:xfrm>
                            <a:prstGeom prst="rect">
                              <a:avLst/>
                            </a:prstGeom>
                            <a:solidFill>
                              <a:schemeClr val="bg1">
                                <a:lumMod val="50000"/>
                              </a:schemeClr>
                            </a:solidFill>
                            <a:ln w="6350">
                              <a:noFill/>
                            </a:ln>
                          </wps:spPr>
                          <wps:txbx>
                            <w:txbxContent>
                              <w:p w14:paraId="09707B67" w14:textId="77777777" w:rsidR="008C5E5F" w:rsidRDefault="008C5E5F"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3" name="Text Box 93"/>
                        <wps:cNvSpPr txBox="1"/>
                        <wps:spPr>
                          <a:xfrm>
                            <a:off x="2716835" y="4896765"/>
                            <a:ext cx="1002182" cy="321030"/>
                          </a:xfrm>
                          <a:prstGeom prst="rect">
                            <a:avLst/>
                          </a:prstGeom>
                          <a:solidFill>
                            <a:schemeClr val="bg1">
                              <a:lumMod val="50000"/>
                            </a:schemeClr>
                          </a:solidFill>
                          <a:ln w="6350">
                            <a:noFill/>
                          </a:ln>
                        </wps:spPr>
                        <wps:txbx>
                          <w:txbxContent>
                            <w:p w14:paraId="5ADD4215" w14:textId="77777777" w:rsidR="008C5E5F" w:rsidRDefault="008C5E5F"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 name="Text Box 94"/>
                        <wps:cNvSpPr txBox="1"/>
                        <wps:spPr>
                          <a:xfrm>
                            <a:off x="4787036" y="4823613"/>
                            <a:ext cx="1053389" cy="408813"/>
                          </a:xfrm>
                          <a:prstGeom prst="rect">
                            <a:avLst/>
                          </a:prstGeom>
                          <a:solidFill>
                            <a:schemeClr val="bg1">
                              <a:lumMod val="50000"/>
                            </a:schemeClr>
                          </a:solidFill>
                          <a:ln w="6350">
                            <a:noFill/>
                          </a:ln>
                        </wps:spPr>
                        <wps:txbx>
                          <w:txbxContent>
                            <w:p w14:paraId="2AA7EEEF" w14:textId="77777777" w:rsidR="008C5E5F" w:rsidRDefault="008C5E5F"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 name="Text Box 95"/>
                        <wps:cNvSpPr txBox="1"/>
                        <wps:spPr>
                          <a:xfrm>
                            <a:off x="2811932" y="5394198"/>
                            <a:ext cx="672999" cy="130455"/>
                          </a:xfrm>
                          <a:prstGeom prst="rect">
                            <a:avLst/>
                          </a:prstGeom>
                          <a:solidFill>
                            <a:schemeClr val="bg1">
                              <a:lumMod val="50000"/>
                            </a:schemeClr>
                          </a:solidFill>
                          <a:ln w="6350">
                            <a:noFill/>
                          </a:ln>
                        </wps:spPr>
                        <wps:txbx>
                          <w:txbxContent>
                            <w:p w14:paraId="2B370C74" w14:textId="77777777" w:rsidR="008C5E5F" w:rsidRDefault="008C5E5F"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Text Box 96"/>
                        <wps:cNvSpPr txBox="1"/>
                        <wps:spPr>
                          <a:xfrm>
                            <a:off x="5196688" y="5372253"/>
                            <a:ext cx="460857" cy="152781"/>
                          </a:xfrm>
                          <a:prstGeom prst="rect">
                            <a:avLst/>
                          </a:prstGeom>
                          <a:solidFill>
                            <a:schemeClr val="bg1">
                              <a:lumMod val="50000"/>
                            </a:schemeClr>
                          </a:solidFill>
                          <a:ln w="6350">
                            <a:noFill/>
                          </a:ln>
                        </wps:spPr>
                        <wps:txbx>
                          <w:txbxContent>
                            <w:p w14:paraId="6B55211A" w14:textId="77777777" w:rsidR="008C5E5F" w:rsidRDefault="008C5E5F"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030B5E6E" id="Group 97" o:spid="_x0000_s1207" style="position:absolute;left:0;text-align:left;margin-left:2.4pt;margin-top:10.85pt;width:497.15pt;height:518.8pt;z-index:252507136" coordsize="63138,658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&#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AAOgpHzjilooAj8s/fYnPpSEEng1I/3&#10;TTVXcM5pplJ2QOgxjBNGDnGKcrEnBpcDOaNRXZXmjfdnbRCWXJ2mp2XcetNZQvQmnzaWKUrqzHKc&#10;qCfSlpF6D6UtSQ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jMFGTS0YB6igBkZBPBpwbLbcUuAOgpNoznFAC02XoPrTqbL0H1oGtxI5A2RjocU+kVQBnFLQIK&#10;KKKACiiigAooooAKKKKACiiigAooooAKKKKACiiigAooooAKKKKACiiigAooooAKKKKACiiigAoo&#10;ooAKKKKACiiigAooooAKKKKACiiigAooooAKKKKACiiigAooooAKKKKACiiigAooooAKKKKACiii&#10;gAooooAKKKKACiiigAooooARm2npSQyGVA5QrnsetOoAxw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kZQ3WlooABwM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SMwUFmOAOpoAWigEEZBooAKKKKACiiigAooooAKKKKACiiigAoooyD0N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jKHUow4I5paKAEVQo2qMAUtFFABRRRQAUUUUAFFFFABRRRQAUU&#10;UUAB6GsvwxY61YQ3EGs36T5uGa3ZQchD0B9a1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mTQQzpsmjDD0Ip9FGwDYYY4E8uJAqjoBTqKKACiiigAooooAKKKK&#10;ACiiigAooooAKKKKACiiigAooooAKKKKAEZ1TljjJpQQRkVHcKGUZPQ5p6DCigBaKKKACiijIzjN&#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I3Q89q8H+OEafEX9oPwv8NS2+Czja+u2Vc7MHIDf&#10;XivdriaO3geeVgFRCzE9gK8T/Zxs28Y+PfFPxcvr7zDPdm0tR/CqKByMj2row9oqVTsvzKj3PUvG&#10;PifTvAvhW41/UGCRWsJKr1LY4AA79q574L+E5ALv4l6qZGvvEDCbZcD5reL+GMegwM/jWNqGh6x8&#10;YfiLG82plPDeiTMptlTme5UnLZ7rxivVYo0hjEUagKowoA6Cif7qny9XuDdlYdRRRXOS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Mc0DpxQQCMGgcD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">
                <v:group id="Group 92" o:spid="_x0000_s1208" style="position:absolute;width:63138;height:65887" coordsize="63138,6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group id="Group 64" o:spid="_x0000_s1209" style="position:absolute;width:63138;height:65887" coordsize="63138,6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Group 4" o:spid="_x0000_s1210" style="position:absolute;width:63138;height:65887" coordsize="63138,6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group id="Group 386" o:spid="_x0000_s1211" style="position:absolute;width:63138;height:65887" coordsize="63138,6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">
                        <v:group id="Group 65" o:spid="_x0000_s1212" style="position:absolute;width:63138;height:65887" coordorigin="1800,1800" coordsize="57607,60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Text Box 15" o:spid="_x0000_s1213" type="#_x0000_t202" style="position:absolute;left:1990;top:57524;width:57245;height:4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" fillcolor="white [3201]" stroked="f" strokeweight=".5pt">
                            <v:textbox>
                              <w:txbxContent>
                                <w:p w14:paraId="76DEB9AD" w14:textId="717893AC" w:rsidR="008C5E5F" w:rsidRPr="003A3A59" w:rsidRDefault="008C5E5F" w:rsidP="00264715">
                                  <w:pPr>
                                    <w:ind w:firstLine="0"/>
                                    <w:jc w:val="center"/>
                                    <w:rPr>
                                      <w:rFonts w:eastAsia="Calibri"/>
                                      <w:b/>
                                      <w:bCs/>
                                      <w:szCs w:val="24"/>
                                      <w:lang w:val="bg-BG"/>
                                    </w:rPr>
                                  </w:pPr>
                                  <w:r w:rsidRPr="003A3A59">
                                    <w:rPr>
                                      <w:b/>
                                      <w:szCs w:val="24"/>
                                      <w:lang w:val="bg-BG"/>
                                    </w:rPr>
                                    <w:t xml:space="preserve">Фиг. </w:t>
                                  </w:r>
                                  <w:r>
                                    <w:rPr>
                                      <w:b/>
                                      <w:szCs w:val="24"/>
                                      <w:lang w:val="bg-BG"/>
                                    </w:rPr>
                                    <w:t>4.20</w:t>
                                  </w:r>
                                  <w:r w:rsidRPr="003A3A59">
                                    <w:rPr>
                                      <w:b/>
                                      <w:szCs w:val="24"/>
                                      <w:lang w:val="bg-BG"/>
                                    </w:rPr>
                                    <w:t>.</w:t>
                                  </w:r>
                                </w:p>
                              </w:txbxContent>
                            </v:textbox>
                          </v:shape>
                          <v:shape id="Картина 4" o:spid="_x0000_s1214" type="#_x0000_t75" style="position:absolute;left:1800;top:1800;width:57607;height:55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" stroked="t" strokecolor="black [3213]">
                            <v:imagedata r:id="rId90" o:title=""/>
                            <v:path arrowok="t"/>
                          </v:shape>
                        </v:group>
                        <v:shape id="Text Box 385" o:spid="_x0000_s1215" type="#_x0000_t202" style="position:absolute;left:9099;top:35288;width:16386;height:1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" fillcolor="#7f7f7f [1612]" stroked="f" strokeweight=".5pt">
                          <v:textbox>
                            <w:txbxContent>
                              <w:p w14:paraId="5C802C66" w14:textId="77777777" w:rsidR="008C5E5F" w:rsidRDefault="008C5E5F"/>
                            </w:txbxContent>
                          </v:textbox>
                        </v:shape>
                      </v:group>
                      <v:shape id="Text Box 1" o:spid="_x0000_s1216" type="#_x0000_t202" style="position:absolute;left:10572;top:36576;width:14889;height:1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" fillcolor="#7f7f7f [1612]" stroked="f" strokeweight=".5pt">
                        <v:textbox>
                          <w:txbxContent>
                            <w:p w14:paraId="08209721" w14:textId="77777777" w:rsidR="008C5E5F" w:rsidRDefault="008C5E5F" w:rsidP="005A355C"/>
                          </w:txbxContent>
                        </v:textbox>
                      </v:shape>
                    </v:group>
                    <v:shape id="Text Box 22" o:spid="_x0000_s1217" type="#_x0000_t202" style="position:absolute;left:9800;top:37868;width:12288;height:1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" fillcolor="#7f7f7f [1612]" stroked="f" strokeweight=".5pt">
                      <v:textbox>
                        <w:txbxContent>
                          <w:p w14:paraId="39AFA84A" w14:textId="77777777" w:rsidR="008C5E5F" w:rsidRDefault="008C5E5F" w:rsidP="005A355C"/>
                        </w:txbxContent>
                      </v:textbox>
                    </v:shape>
                  </v:group>
                  <v:shape id="Text Box 91" o:spid="_x0000_s1218" type="#_x0000_t202" style="position:absolute;left:3613;top:44359;width:18651;height:15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" fillcolor="#7f7f7f [1612]" stroked="f" strokeweight=".5pt">
                    <v:textbox>
                      <w:txbxContent>
                        <w:p w14:paraId="09707B67" w14:textId="77777777" w:rsidR="008C5E5F" w:rsidRDefault="008C5E5F" w:rsidP="005A355C"/>
                      </w:txbxContent>
                    </v:textbox>
                  </v:shape>
                </v:group>
                <v:shape id="Text Box 93" o:spid="_x0000_s1219" type="#_x0000_t202" style="position:absolute;left:27168;top:48967;width:10022;height:3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" fillcolor="#7f7f7f [1612]" stroked="f" strokeweight=".5pt">
                  <v:textbox>
                    <w:txbxContent>
                      <w:p w14:paraId="5ADD4215" w14:textId="77777777" w:rsidR="008C5E5F" w:rsidRDefault="008C5E5F" w:rsidP="005A355C"/>
                    </w:txbxContent>
                  </v:textbox>
                </v:shape>
                <v:shape id="Text Box 94" o:spid="_x0000_s1220" type="#_x0000_t202" style="position:absolute;left:47870;top:48236;width:10534;height:4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" fillcolor="#7f7f7f [1612]" stroked="f" strokeweight=".5pt">
                  <v:textbox>
                    <w:txbxContent>
                      <w:p w14:paraId="2AA7EEEF" w14:textId="77777777" w:rsidR="008C5E5F" w:rsidRDefault="008C5E5F" w:rsidP="005A355C"/>
                    </w:txbxContent>
                  </v:textbox>
                </v:shape>
                <v:shape id="Text Box 95" o:spid="_x0000_s1221" type="#_x0000_t202" style="position:absolute;left:28119;top:53941;width:6730;height:1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" fillcolor="#7f7f7f [1612]" stroked="f" strokeweight=".5pt">
                  <v:textbox>
                    <w:txbxContent>
                      <w:p w14:paraId="2B370C74" w14:textId="77777777" w:rsidR="008C5E5F" w:rsidRDefault="008C5E5F" w:rsidP="005A355C"/>
                    </w:txbxContent>
                  </v:textbox>
                </v:shape>
                <v:shape id="Text Box 96" o:spid="_x0000_s1222" type="#_x0000_t202" style="position:absolute;left:51966;top:53722;width:4609;height:1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" fillcolor="#7f7f7f [1612]" stroked="f" strokeweight=".5pt">
                  <v:textbox>
                    <w:txbxContent>
                      <w:p w14:paraId="6B55211A" w14:textId="77777777" w:rsidR="008C5E5F" w:rsidRDefault="008C5E5F" w:rsidP="005A355C"/>
                    </w:txbxContent>
                  </v:textbox>
                </v:shape>
                <w10:wrap type="topAndBottom"/>
              </v:group>
            </w:pict>
          </mc:Fallback>
        </mc:AlternateContent>
      </w:r>
    </w:p>
    <w:p w14:paraId="63486C7B" w14:textId="40C5A9AB" w:rsidR="00B11B52" w:rsidRPr="00DC4A76" w:rsidRDefault="005A355C" w:rsidP="00B11B52">
      <w:pPr>
        <w:pStyle w:val="ListParagraph"/>
        <w:ind w:left="0" w:firstLine="567"/>
        <w:rPr>
          <w:lang w:val="bg-BG"/>
        </w:rPr>
      </w:pPr>
      <w:r>
        <w:rPr>
          <w:noProof/>
          <w:lang w:val="bg-BG" w:eastAsia="bg-BG"/>
        </w:rPr>
        <w:lastRenderedPageBreak/>
        <mc:AlternateContent>
          <mc:Choice Requires="wpg">
            <w:drawing>
              <wp:anchor distT="0" distB="0" distL="114300" distR="114300" simplePos="0" relativeHeight="252494848" behindDoc="0" locked="0" layoutInCell="1" allowOverlap="1" wp14:anchorId="7A0AE5C6" wp14:editId="6165D5AD">
                <wp:simplePos x="0" y="0"/>
                <wp:positionH relativeFrom="column">
                  <wp:posOffset>67056</wp:posOffset>
                </wp:positionH>
                <wp:positionV relativeFrom="paragraph">
                  <wp:posOffset>163906</wp:posOffset>
                </wp:positionV>
                <wp:extent cx="6289040" cy="7623810"/>
                <wp:effectExtent l="19050" t="19050" r="16510" b="0"/>
                <wp:wrapTopAndBottom/>
                <wp:docPr id="90" name="Group 90"/>
                <wp:cNvGraphicFramePr/>
                <a:graphic xmlns:a="http://schemas.openxmlformats.org/drawingml/2006/main">
                  <a:graphicData uri="http://schemas.microsoft.com/office/word/2010/wordprocessingGroup">
                    <wpg:wgp>
                      <wpg:cNvGrpSpPr/>
                      <wpg:grpSpPr>
                        <a:xfrm>
                          <a:off x="0" y="0"/>
                          <a:ext cx="6289040" cy="7623810"/>
                          <a:chOff x="0" y="0"/>
                          <a:chExt cx="6289040" cy="7623810"/>
                        </a:xfrm>
                      </wpg:grpSpPr>
                      <wpg:grpSp>
                        <wpg:cNvPr id="88" name="Group 88"/>
                        <wpg:cNvGrpSpPr/>
                        <wpg:grpSpPr>
                          <a:xfrm>
                            <a:off x="0" y="0"/>
                            <a:ext cx="6289040" cy="7623810"/>
                            <a:chOff x="0" y="0"/>
                            <a:chExt cx="6289040" cy="7623810"/>
                          </a:xfrm>
                        </wpg:grpSpPr>
                        <wpg:grpSp>
                          <wpg:cNvPr id="337" name="Group 337"/>
                          <wpg:cNvGrpSpPr/>
                          <wpg:grpSpPr>
                            <a:xfrm>
                              <a:off x="0" y="0"/>
                              <a:ext cx="6289040" cy="7623810"/>
                              <a:chOff x="618089" y="852781"/>
                              <a:chExt cx="5546350" cy="6723310"/>
                            </a:xfrm>
                          </wpg:grpSpPr>
                          <wps:wsp>
                            <wps:cNvPr id="338" name="Text Box 15"/>
                            <wps:cNvSpPr txBox="1"/>
                            <wps:spPr>
                              <a:xfrm>
                                <a:off x="618089" y="7276759"/>
                                <a:ext cx="5546350" cy="299332"/>
                              </a:xfrm>
                              <a:prstGeom prst="rect">
                                <a:avLst/>
                              </a:prstGeom>
                              <a:solidFill>
                                <a:schemeClr val="lt1"/>
                              </a:solidFill>
                              <a:ln w="6350">
                                <a:noFill/>
                              </a:ln>
                            </wps:spPr>
                            <wps:txbx>
                              <w:txbxContent>
                                <w:p w14:paraId="1FEFFE11" w14:textId="025B74FC" w:rsidR="008C5E5F" w:rsidRPr="003A3A59" w:rsidRDefault="008C5E5F" w:rsidP="00B11B52">
                                  <w:pPr>
                                    <w:ind w:firstLine="0"/>
                                    <w:jc w:val="center"/>
                                    <w:rPr>
                                      <w:rFonts w:eastAsia="Calibri"/>
                                      <w:b/>
                                      <w:bCs/>
                                      <w:szCs w:val="24"/>
                                      <w:lang w:val="bg-BG"/>
                                    </w:rPr>
                                  </w:pPr>
                                  <w:r w:rsidRPr="003A3A59">
                                    <w:rPr>
                                      <w:b/>
                                      <w:szCs w:val="24"/>
                                      <w:lang w:val="bg-BG"/>
                                    </w:rPr>
                                    <w:t xml:space="preserve">Фиг. </w:t>
                                  </w:r>
                                  <w:r>
                                    <w:rPr>
                                      <w:b/>
                                      <w:szCs w:val="24"/>
                                      <w:lang w:val="bg-BG"/>
                                    </w:rPr>
                                    <w:t>4</w:t>
                                  </w:r>
                                  <w:r w:rsidRPr="003A3A59">
                                    <w:rPr>
                                      <w:b/>
                                      <w:szCs w:val="24"/>
                                      <w:lang w:val="bg-BG"/>
                                    </w:rPr>
                                    <w:t>.2</w:t>
                                  </w:r>
                                  <w:r>
                                    <w:rPr>
                                      <w:b/>
                                      <w:szCs w:val="24"/>
                                      <w:lang w:val="bg-BG"/>
                                    </w:rPr>
                                    <w:t>1</w:t>
                                  </w:r>
                                  <w:r w:rsidRPr="003A3A59">
                                    <w:rPr>
                                      <w:b/>
                                      <w:szCs w:val="24"/>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39" name="Картина 4"/>
                              <pic:cNvPicPr>
                                <a:picLocks noChangeAspect="1"/>
                              </pic:cNvPicPr>
                            </pic:nvPicPr>
                            <pic:blipFill>
                              <a:blip r:embed="rId91">
                                <a:extLst>
                                  <a:ext uri="{28A0092B-C50C-407E-A947-70E740481C1C}">
                                    <a14:useLocalDpi xmlns:a14="http://schemas.microsoft.com/office/drawing/2010/main" val="0"/>
                                  </a:ext>
                                </a:extLst>
                              </a:blip>
                              <a:srcRect/>
                              <a:stretch/>
                            </pic:blipFill>
                            <pic:spPr>
                              <a:xfrm>
                                <a:off x="618089" y="852781"/>
                                <a:ext cx="5546350" cy="6414793"/>
                              </a:xfrm>
                              <a:prstGeom prst="rect">
                                <a:avLst/>
                              </a:prstGeom>
                              <a:ln>
                                <a:solidFill>
                                  <a:schemeClr val="tx1"/>
                                </a:solidFill>
                              </a:ln>
                            </pic:spPr>
                          </pic:pic>
                        </wpg:grpSp>
                        <wps:wsp>
                          <wps:cNvPr id="87" name="Text Box 87"/>
                          <wps:cNvSpPr txBox="1"/>
                          <wps:spPr>
                            <a:xfrm>
                              <a:off x="1385468" y="6403696"/>
                              <a:ext cx="804672" cy="489280"/>
                            </a:xfrm>
                            <a:prstGeom prst="rect">
                              <a:avLst/>
                            </a:prstGeom>
                            <a:solidFill>
                              <a:schemeClr val="bg1">
                                <a:lumMod val="50000"/>
                              </a:schemeClr>
                            </a:solidFill>
                            <a:ln w="6350">
                              <a:noFill/>
                            </a:ln>
                          </wps:spPr>
                          <wps:txbx>
                            <w:txbxContent>
                              <w:p w14:paraId="3BE6E86F" w14:textId="77777777" w:rsidR="008C5E5F" w:rsidRDefault="008C5E5F"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9" name="Text Box 89"/>
                        <wps:cNvSpPr txBox="1"/>
                        <wps:spPr>
                          <a:xfrm>
                            <a:off x="909980" y="6893814"/>
                            <a:ext cx="614477" cy="175565"/>
                          </a:xfrm>
                          <a:prstGeom prst="rect">
                            <a:avLst/>
                          </a:prstGeom>
                          <a:solidFill>
                            <a:schemeClr val="bg1">
                              <a:lumMod val="50000"/>
                            </a:schemeClr>
                          </a:solidFill>
                          <a:ln w="6350">
                            <a:noFill/>
                          </a:ln>
                        </wps:spPr>
                        <wps:txbx>
                          <w:txbxContent>
                            <w:p w14:paraId="19FDDFB6" w14:textId="77777777" w:rsidR="008C5E5F" w:rsidRDefault="008C5E5F"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7A0AE5C6" id="Group 90" o:spid="_x0000_s1223" style="position:absolute;left:0;text-align:left;margin-left:5.3pt;margin-top:12.9pt;width:495.2pt;height:600.3pt;z-index:252494848" coordsize="62890,762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">
                <v:group id="Group 88" o:spid="_x0000_s1224" style="position:absolute;width:62890;height:76238" coordsize="62890,76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group id="Group 337" o:spid="_x0000_s1225" style="position:absolute;width:62890;height:76238" coordorigin="6180,8527" coordsize="55463,67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">
                    <v:shape id="Text Box 15" o:spid="_x0000_s1226" type="#_x0000_t202" style="position:absolute;left:6180;top:72767;width:55464;height:2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" fillcolor="white [3201]" stroked="f" strokeweight=".5pt">
                      <v:textbox>
                        <w:txbxContent>
                          <w:p w14:paraId="1FEFFE11" w14:textId="025B74FC" w:rsidR="008C5E5F" w:rsidRPr="003A3A59" w:rsidRDefault="008C5E5F" w:rsidP="00B11B52">
                            <w:pPr>
                              <w:ind w:firstLine="0"/>
                              <w:jc w:val="center"/>
                              <w:rPr>
                                <w:rFonts w:eastAsia="Calibri"/>
                                <w:b/>
                                <w:bCs/>
                                <w:szCs w:val="24"/>
                                <w:lang w:val="bg-BG"/>
                              </w:rPr>
                            </w:pPr>
                            <w:r w:rsidRPr="003A3A59">
                              <w:rPr>
                                <w:b/>
                                <w:szCs w:val="24"/>
                                <w:lang w:val="bg-BG"/>
                              </w:rPr>
                              <w:t xml:space="preserve">Фиг. </w:t>
                            </w:r>
                            <w:r>
                              <w:rPr>
                                <w:b/>
                                <w:szCs w:val="24"/>
                                <w:lang w:val="bg-BG"/>
                              </w:rPr>
                              <w:t>4</w:t>
                            </w:r>
                            <w:r w:rsidRPr="003A3A59">
                              <w:rPr>
                                <w:b/>
                                <w:szCs w:val="24"/>
                                <w:lang w:val="bg-BG"/>
                              </w:rPr>
                              <w:t>.2</w:t>
                            </w:r>
                            <w:r>
                              <w:rPr>
                                <w:b/>
                                <w:szCs w:val="24"/>
                                <w:lang w:val="bg-BG"/>
                              </w:rPr>
                              <w:t>1</w:t>
                            </w:r>
                            <w:r w:rsidRPr="003A3A59">
                              <w:rPr>
                                <w:b/>
                                <w:szCs w:val="24"/>
                                <w:lang w:val="bg-BG"/>
                              </w:rPr>
                              <w:t>.</w:t>
                            </w:r>
                          </w:p>
                        </w:txbxContent>
                      </v:textbox>
                    </v:shape>
                    <v:shape id="Картина 4" o:spid="_x0000_s1227" type="#_x0000_t75" style="position:absolute;left:6180;top:8527;width:55464;height:64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" stroked="t" strokecolor="black [3213]">
                      <v:imagedata r:id="rId92" o:title=""/>
                      <v:path arrowok="t"/>
                    </v:shape>
                  </v:group>
                  <v:shape id="Text Box 87" o:spid="_x0000_s1228" type="#_x0000_t202" style="position:absolute;left:13854;top:64036;width:8047;height:4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" fillcolor="#7f7f7f [1612]" stroked="f" strokeweight=".5pt">
                    <v:textbox>
                      <w:txbxContent>
                        <w:p w14:paraId="3BE6E86F" w14:textId="77777777" w:rsidR="008C5E5F" w:rsidRDefault="008C5E5F" w:rsidP="005A355C"/>
                      </w:txbxContent>
                    </v:textbox>
                  </v:shape>
                </v:group>
                <v:shape id="Text Box 89" o:spid="_x0000_s1229" type="#_x0000_t202" style="position:absolute;left:9099;top:68938;width:6145;height:1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" fillcolor="#7f7f7f [1612]" stroked="f" strokeweight=".5pt">
                  <v:textbox>
                    <w:txbxContent>
                      <w:p w14:paraId="19FDDFB6" w14:textId="77777777" w:rsidR="008C5E5F" w:rsidRDefault="008C5E5F" w:rsidP="005A355C"/>
                    </w:txbxContent>
                  </v:textbox>
                </v:shape>
                <w10:wrap type="topAndBottom"/>
              </v:group>
            </w:pict>
          </mc:Fallback>
        </mc:AlternateContent>
      </w:r>
    </w:p>
    <w:p w14:paraId="1D0594FB" w14:textId="1F147A07" w:rsidR="00B11B52" w:rsidRPr="00DC4A76" w:rsidRDefault="00B11B52" w:rsidP="00B11B52">
      <w:pPr>
        <w:pStyle w:val="ListParagraph"/>
        <w:ind w:left="0" w:firstLine="567"/>
        <w:rPr>
          <w:lang w:val="bg-BG"/>
        </w:rPr>
      </w:pPr>
    </w:p>
    <w:p w14:paraId="47A1ECB0" w14:textId="5FA44CAF" w:rsidR="00B11B52" w:rsidRPr="00DC4A76" w:rsidRDefault="00B11B52" w:rsidP="00B11B52">
      <w:pPr>
        <w:pStyle w:val="ListParagraph"/>
        <w:ind w:left="0" w:firstLine="567"/>
        <w:rPr>
          <w:lang w:val="bg-BG"/>
        </w:rPr>
      </w:pPr>
    </w:p>
    <w:p w14:paraId="283EA4F7" w14:textId="116F8DE9" w:rsidR="00B11B52" w:rsidRPr="00DC4A76" w:rsidRDefault="00B11B52" w:rsidP="00B11B52">
      <w:pPr>
        <w:pStyle w:val="ListParagraph"/>
        <w:ind w:left="0" w:firstLine="567"/>
        <w:rPr>
          <w:lang w:val="bg-BG"/>
        </w:rPr>
      </w:pPr>
    </w:p>
    <w:p w14:paraId="173F807D" w14:textId="184537C0" w:rsidR="00B11B52" w:rsidRPr="00DC4A76" w:rsidRDefault="00B11B52" w:rsidP="00B11B52">
      <w:pPr>
        <w:pStyle w:val="ListParagraph"/>
        <w:ind w:left="0" w:firstLine="567"/>
        <w:rPr>
          <w:lang w:val="bg-BG"/>
        </w:rPr>
      </w:pPr>
    </w:p>
    <w:p w14:paraId="45ECA23C" w14:textId="3DAF4C6C" w:rsidR="00B11B52" w:rsidRPr="00DC4A76" w:rsidRDefault="00B11B52" w:rsidP="00B11B52">
      <w:pPr>
        <w:pStyle w:val="ListParagraph"/>
        <w:ind w:left="0" w:firstLine="567"/>
        <w:rPr>
          <w:lang w:val="bg-BG"/>
        </w:rPr>
      </w:pPr>
    </w:p>
    <w:p w14:paraId="03DBD5E8" w14:textId="7EC28F8E" w:rsidR="00264715" w:rsidRPr="00DC4A76" w:rsidRDefault="005A355C" w:rsidP="00B11B52">
      <w:pPr>
        <w:pStyle w:val="ListParagraph"/>
        <w:ind w:left="0" w:firstLine="567"/>
        <w:rPr>
          <w:lang w:val="bg-BG"/>
        </w:rPr>
      </w:pPr>
      <w:r>
        <w:rPr>
          <w:noProof/>
          <w:lang w:val="bg-BG" w:eastAsia="bg-BG"/>
        </w:rPr>
        <w:lastRenderedPageBreak/>
        <mc:AlternateContent>
          <mc:Choice Requires="wpg">
            <w:drawing>
              <wp:anchor distT="0" distB="0" distL="114300" distR="114300" simplePos="0" relativeHeight="252488704" behindDoc="0" locked="0" layoutInCell="1" allowOverlap="1" wp14:anchorId="1A27824B" wp14:editId="3FD17442">
                <wp:simplePos x="0" y="0"/>
                <wp:positionH relativeFrom="column">
                  <wp:posOffset>59741</wp:posOffset>
                </wp:positionH>
                <wp:positionV relativeFrom="paragraph">
                  <wp:posOffset>46863</wp:posOffset>
                </wp:positionV>
                <wp:extent cx="6242569" cy="7349706"/>
                <wp:effectExtent l="19050" t="19050" r="25400" b="3810"/>
                <wp:wrapTopAndBottom/>
                <wp:docPr id="86" name="Group 86"/>
                <wp:cNvGraphicFramePr/>
                <a:graphic xmlns:a="http://schemas.openxmlformats.org/drawingml/2006/main">
                  <a:graphicData uri="http://schemas.microsoft.com/office/word/2010/wordprocessingGroup">
                    <wpg:wgp>
                      <wpg:cNvGrpSpPr/>
                      <wpg:grpSpPr>
                        <a:xfrm>
                          <a:off x="0" y="0"/>
                          <a:ext cx="6242569" cy="7349706"/>
                          <a:chOff x="0" y="0"/>
                          <a:chExt cx="6242569" cy="7349706"/>
                        </a:xfrm>
                      </wpg:grpSpPr>
                      <wpg:grpSp>
                        <wpg:cNvPr id="82" name="Group 82"/>
                        <wpg:cNvGrpSpPr/>
                        <wpg:grpSpPr>
                          <a:xfrm>
                            <a:off x="0" y="0"/>
                            <a:ext cx="6242569" cy="7349706"/>
                            <a:chOff x="0" y="0"/>
                            <a:chExt cx="6242569" cy="7349706"/>
                          </a:xfrm>
                        </wpg:grpSpPr>
                        <wpg:grpSp>
                          <wpg:cNvPr id="340" name="Group 340"/>
                          <wpg:cNvGrpSpPr/>
                          <wpg:grpSpPr>
                            <a:xfrm>
                              <a:off x="0" y="0"/>
                              <a:ext cx="6242569" cy="7349706"/>
                              <a:chOff x="618089" y="1046174"/>
                              <a:chExt cx="5546350" cy="6529917"/>
                            </a:xfrm>
                          </wpg:grpSpPr>
                          <wps:wsp>
                            <wps:cNvPr id="341" name="Text Box 15"/>
                            <wps:cNvSpPr txBox="1"/>
                            <wps:spPr>
                              <a:xfrm>
                                <a:off x="618089" y="7276759"/>
                                <a:ext cx="5546350" cy="299332"/>
                              </a:xfrm>
                              <a:prstGeom prst="rect">
                                <a:avLst/>
                              </a:prstGeom>
                              <a:solidFill>
                                <a:schemeClr val="lt1"/>
                              </a:solidFill>
                              <a:ln w="6350">
                                <a:noFill/>
                              </a:ln>
                            </wps:spPr>
                            <wps:txbx>
                              <w:txbxContent>
                                <w:p w14:paraId="7B26116F" w14:textId="609EF3A5" w:rsidR="008C5E5F" w:rsidRPr="003A3A59" w:rsidRDefault="008C5E5F" w:rsidP="00B11B52">
                                  <w:pPr>
                                    <w:ind w:firstLine="0"/>
                                    <w:jc w:val="center"/>
                                    <w:rPr>
                                      <w:rFonts w:eastAsia="Calibri"/>
                                      <w:b/>
                                      <w:bCs/>
                                      <w:szCs w:val="24"/>
                                      <w:lang w:val="bg-BG"/>
                                    </w:rPr>
                                  </w:pPr>
                                  <w:r w:rsidRPr="003A3A59">
                                    <w:rPr>
                                      <w:b/>
                                      <w:szCs w:val="24"/>
                                      <w:lang w:val="bg-BG"/>
                                    </w:rPr>
                                    <w:t xml:space="preserve">Фиг. </w:t>
                                  </w:r>
                                  <w:r>
                                    <w:rPr>
                                      <w:b/>
                                      <w:szCs w:val="24"/>
                                      <w:lang w:val="bg-BG"/>
                                    </w:rPr>
                                    <w:t>4</w:t>
                                  </w:r>
                                  <w:r w:rsidRPr="003A3A59">
                                    <w:rPr>
                                      <w:b/>
                                      <w:szCs w:val="24"/>
                                      <w:lang w:val="bg-BG"/>
                                    </w:rPr>
                                    <w:t>.2</w:t>
                                  </w:r>
                                  <w:r>
                                    <w:rPr>
                                      <w:b/>
                                      <w:szCs w:val="24"/>
                                      <w:lang w:val="bg-BG"/>
                                    </w:rPr>
                                    <w:t>2</w:t>
                                  </w:r>
                                  <w:r w:rsidRPr="003A3A59">
                                    <w:rPr>
                                      <w:b/>
                                      <w:szCs w:val="24"/>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42" name="Картина 4"/>
                              <pic:cNvPicPr>
                                <a:picLocks noChangeAspect="1"/>
                              </pic:cNvPicPr>
                            </pic:nvPicPr>
                            <pic:blipFill>
                              <a:blip r:embed="rId93">
                                <a:extLst>
                                  <a:ext uri="{28A0092B-C50C-407E-A947-70E740481C1C}">
                                    <a14:useLocalDpi xmlns:a14="http://schemas.microsoft.com/office/drawing/2010/main" val="0"/>
                                  </a:ext>
                                </a:extLst>
                              </a:blip>
                              <a:srcRect/>
                              <a:stretch/>
                            </pic:blipFill>
                            <pic:spPr>
                              <a:xfrm>
                                <a:off x="618089" y="1046174"/>
                                <a:ext cx="5546350" cy="6028006"/>
                              </a:xfrm>
                              <a:prstGeom prst="rect">
                                <a:avLst/>
                              </a:prstGeom>
                              <a:ln>
                                <a:solidFill>
                                  <a:schemeClr val="tx1"/>
                                </a:solidFill>
                              </a:ln>
                            </pic:spPr>
                          </pic:pic>
                        </wpg:grpSp>
                        <wps:wsp>
                          <wps:cNvPr id="79" name="Text Box 79"/>
                          <wps:cNvSpPr txBox="1"/>
                          <wps:spPr>
                            <a:xfrm>
                              <a:off x="281940" y="2331720"/>
                              <a:ext cx="1638300" cy="165735"/>
                            </a:xfrm>
                            <a:prstGeom prst="rect">
                              <a:avLst/>
                            </a:prstGeom>
                            <a:solidFill>
                              <a:schemeClr val="bg1">
                                <a:lumMod val="50000"/>
                              </a:schemeClr>
                            </a:solidFill>
                            <a:ln w="6350">
                              <a:noFill/>
                            </a:ln>
                          </wps:spPr>
                          <wps:txbx>
                            <w:txbxContent>
                              <w:p w14:paraId="41BDA732" w14:textId="77777777" w:rsidR="008C5E5F" w:rsidRDefault="008C5E5F"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0" name="Text Box 80"/>
                          <wps:cNvSpPr txBox="1"/>
                          <wps:spPr>
                            <a:xfrm>
                              <a:off x="312420" y="2529840"/>
                              <a:ext cx="1588770" cy="165735"/>
                            </a:xfrm>
                            <a:prstGeom prst="rect">
                              <a:avLst/>
                            </a:prstGeom>
                            <a:solidFill>
                              <a:schemeClr val="bg1">
                                <a:lumMod val="50000"/>
                              </a:schemeClr>
                            </a:solidFill>
                            <a:ln w="6350">
                              <a:noFill/>
                            </a:ln>
                          </wps:spPr>
                          <wps:txbx>
                            <w:txbxContent>
                              <w:p w14:paraId="6EB67FA1" w14:textId="77777777" w:rsidR="008C5E5F" w:rsidRDefault="008C5E5F"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Text Box 81"/>
                          <wps:cNvSpPr txBox="1"/>
                          <wps:spPr>
                            <a:xfrm>
                              <a:off x="312420" y="2727960"/>
                              <a:ext cx="1550670" cy="131674"/>
                            </a:xfrm>
                            <a:prstGeom prst="rect">
                              <a:avLst/>
                            </a:prstGeom>
                            <a:solidFill>
                              <a:schemeClr val="bg1">
                                <a:lumMod val="50000"/>
                              </a:schemeClr>
                            </a:solidFill>
                            <a:ln w="6350">
                              <a:noFill/>
                            </a:ln>
                          </wps:spPr>
                          <wps:txbx>
                            <w:txbxContent>
                              <w:p w14:paraId="0236C048" w14:textId="77777777" w:rsidR="008C5E5F" w:rsidRDefault="008C5E5F"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3" name="Text Box 83"/>
                        <wps:cNvSpPr txBox="1"/>
                        <wps:spPr>
                          <a:xfrm>
                            <a:off x="1027023" y="5123536"/>
                            <a:ext cx="1638605" cy="664845"/>
                          </a:xfrm>
                          <a:prstGeom prst="rect">
                            <a:avLst/>
                          </a:prstGeom>
                          <a:solidFill>
                            <a:schemeClr val="bg1">
                              <a:lumMod val="50000"/>
                            </a:schemeClr>
                          </a:solidFill>
                          <a:ln w="6350">
                            <a:noFill/>
                          </a:ln>
                        </wps:spPr>
                        <wps:txbx>
                          <w:txbxContent>
                            <w:p w14:paraId="316E8BB5" w14:textId="77777777" w:rsidR="008C5E5F" w:rsidRDefault="008C5E5F"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 name="Text Box 84"/>
                        <wps:cNvSpPr txBox="1"/>
                        <wps:spPr>
                          <a:xfrm>
                            <a:off x="741731" y="5796534"/>
                            <a:ext cx="857250" cy="390525"/>
                          </a:xfrm>
                          <a:prstGeom prst="rect">
                            <a:avLst/>
                          </a:prstGeom>
                          <a:solidFill>
                            <a:schemeClr val="bg1">
                              <a:lumMod val="50000"/>
                            </a:schemeClr>
                          </a:solidFill>
                          <a:ln w="6350">
                            <a:noFill/>
                          </a:ln>
                        </wps:spPr>
                        <wps:txbx>
                          <w:txbxContent>
                            <w:p w14:paraId="4D845CFA" w14:textId="77777777" w:rsidR="008C5E5F" w:rsidRDefault="008C5E5F"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5" name="Text Box 85"/>
                        <wps:cNvSpPr txBox="1"/>
                        <wps:spPr>
                          <a:xfrm>
                            <a:off x="741731" y="6191555"/>
                            <a:ext cx="714375" cy="388620"/>
                          </a:xfrm>
                          <a:prstGeom prst="rect">
                            <a:avLst/>
                          </a:prstGeom>
                          <a:solidFill>
                            <a:schemeClr val="bg1">
                              <a:lumMod val="50000"/>
                            </a:schemeClr>
                          </a:solidFill>
                          <a:ln w="6350">
                            <a:noFill/>
                          </a:ln>
                        </wps:spPr>
                        <wps:txbx>
                          <w:txbxContent>
                            <w:p w14:paraId="6D2306BE" w14:textId="77777777" w:rsidR="008C5E5F" w:rsidRDefault="008C5E5F"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1A27824B" id="Group 86" o:spid="_x0000_s1230" style="position:absolute;left:0;text-align:left;margin-left:4.7pt;margin-top:3.7pt;width:491.55pt;height:578.7pt;z-index:252488704" coordsize="62425,734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">
                <v:group id="Group 82" o:spid="_x0000_s1231" style="position:absolute;width:62425;height:73497" coordsize="62425,73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group id="Group 340" o:spid="_x0000_s1232" style="position:absolute;width:62425;height:73497" coordorigin="6180,10461" coordsize="55463,65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shape id="Text Box 15" o:spid="_x0000_s1233" type="#_x0000_t202" style="position:absolute;left:6180;top:72767;width:55464;height:2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" fillcolor="white [3201]" stroked="f" strokeweight=".5pt">
                      <v:textbox>
                        <w:txbxContent>
                          <w:p w14:paraId="7B26116F" w14:textId="609EF3A5" w:rsidR="008C5E5F" w:rsidRPr="003A3A59" w:rsidRDefault="008C5E5F" w:rsidP="00B11B52">
                            <w:pPr>
                              <w:ind w:firstLine="0"/>
                              <w:jc w:val="center"/>
                              <w:rPr>
                                <w:rFonts w:eastAsia="Calibri"/>
                                <w:b/>
                                <w:bCs/>
                                <w:szCs w:val="24"/>
                                <w:lang w:val="bg-BG"/>
                              </w:rPr>
                            </w:pPr>
                            <w:r w:rsidRPr="003A3A59">
                              <w:rPr>
                                <w:b/>
                                <w:szCs w:val="24"/>
                                <w:lang w:val="bg-BG"/>
                              </w:rPr>
                              <w:t xml:space="preserve">Фиг. </w:t>
                            </w:r>
                            <w:r>
                              <w:rPr>
                                <w:b/>
                                <w:szCs w:val="24"/>
                                <w:lang w:val="bg-BG"/>
                              </w:rPr>
                              <w:t>4</w:t>
                            </w:r>
                            <w:r w:rsidRPr="003A3A59">
                              <w:rPr>
                                <w:b/>
                                <w:szCs w:val="24"/>
                                <w:lang w:val="bg-BG"/>
                              </w:rPr>
                              <w:t>.2</w:t>
                            </w:r>
                            <w:r>
                              <w:rPr>
                                <w:b/>
                                <w:szCs w:val="24"/>
                                <w:lang w:val="bg-BG"/>
                              </w:rPr>
                              <w:t>2</w:t>
                            </w:r>
                            <w:r w:rsidRPr="003A3A59">
                              <w:rPr>
                                <w:b/>
                                <w:szCs w:val="24"/>
                                <w:lang w:val="bg-BG"/>
                              </w:rPr>
                              <w:t>.</w:t>
                            </w:r>
                          </w:p>
                        </w:txbxContent>
                      </v:textbox>
                    </v:shape>
                    <v:shape id="Картина 4" o:spid="_x0000_s1234" type="#_x0000_t75" style="position:absolute;left:6180;top:10461;width:55464;height:60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" stroked="t" strokecolor="black [3213]">
                      <v:imagedata r:id="rId94" o:title=""/>
                      <v:path arrowok="t"/>
                    </v:shape>
                  </v:group>
                  <v:shape id="Text Box 79" o:spid="_x0000_s1235" type="#_x0000_t202" style="position:absolute;left:2819;top:23317;width:16383;height:1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" fillcolor="#7f7f7f [1612]" stroked="f" strokeweight=".5pt">
                    <v:textbox>
                      <w:txbxContent>
                        <w:p w14:paraId="41BDA732" w14:textId="77777777" w:rsidR="008C5E5F" w:rsidRDefault="008C5E5F" w:rsidP="005A355C"/>
                      </w:txbxContent>
                    </v:textbox>
                  </v:shape>
                  <v:shape id="Text Box 80" o:spid="_x0000_s1236" type="#_x0000_t202" style="position:absolute;left:3124;top:25298;width:15887;height:1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" fillcolor="#7f7f7f [1612]" stroked="f" strokeweight=".5pt">
                    <v:textbox>
                      <w:txbxContent>
                        <w:p w14:paraId="6EB67FA1" w14:textId="77777777" w:rsidR="008C5E5F" w:rsidRDefault="008C5E5F" w:rsidP="005A355C"/>
                      </w:txbxContent>
                    </v:textbox>
                  </v:shape>
                  <v:shape id="Text Box 81" o:spid="_x0000_s1237" type="#_x0000_t202" style="position:absolute;left:3124;top:27279;width:15506;height:13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" fillcolor="#7f7f7f [1612]" stroked="f" strokeweight=".5pt">
                    <v:textbox>
                      <w:txbxContent>
                        <w:p w14:paraId="0236C048" w14:textId="77777777" w:rsidR="008C5E5F" w:rsidRDefault="008C5E5F" w:rsidP="005A355C"/>
                      </w:txbxContent>
                    </v:textbox>
                  </v:shape>
                </v:group>
                <v:shape id="Text Box 83" o:spid="_x0000_s1238" type="#_x0000_t202" style="position:absolute;left:10270;top:51235;width:16386;height:6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" fillcolor="#7f7f7f [1612]" stroked="f" strokeweight=".5pt">
                  <v:textbox>
                    <w:txbxContent>
                      <w:p w14:paraId="316E8BB5" w14:textId="77777777" w:rsidR="008C5E5F" w:rsidRDefault="008C5E5F" w:rsidP="005A355C"/>
                    </w:txbxContent>
                  </v:textbox>
                </v:shape>
                <v:shape id="Text Box 84" o:spid="_x0000_s1239" type="#_x0000_t202" style="position:absolute;left:7417;top:57965;width:8572;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" fillcolor="#7f7f7f [1612]" stroked="f" strokeweight=".5pt">
                  <v:textbox>
                    <w:txbxContent>
                      <w:p w14:paraId="4D845CFA" w14:textId="77777777" w:rsidR="008C5E5F" w:rsidRDefault="008C5E5F" w:rsidP="005A355C"/>
                    </w:txbxContent>
                  </v:textbox>
                </v:shape>
                <v:shape id="Text Box 85" o:spid="_x0000_s1240" type="#_x0000_t202" style="position:absolute;left:7417;top:61915;width:7144;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" fillcolor="#7f7f7f [1612]" stroked="f" strokeweight=".5pt">
                  <v:textbox>
                    <w:txbxContent>
                      <w:p w14:paraId="6D2306BE" w14:textId="77777777" w:rsidR="008C5E5F" w:rsidRDefault="008C5E5F" w:rsidP="005A355C"/>
                    </w:txbxContent>
                  </v:textbox>
                </v:shape>
                <w10:wrap type="topAndBottom"/>
              </v:group>
            </w:pict>
          </mc:Fallback>
        </mc:AlternateContent>
      </w:r>
      <w:r w:rsidR="00E944B7">
        <w:rPr>
          <w:lang w:val="bg-BG"/>
        </w:rPr>
        <w:t>Комисия от Л</w:t>
      </w:r>
      <w:r w:rsidR="00264715" w:rsidRPr="00DC4A76">
        <w:rPr>
          <w:lang w:val="bg-BG"/>
        </w:rPr>
        <w:t>окомотивно депо Горна Оряховица констатира, че:</w:t>
      </w:r>
    </w:p>
    <w:p w14:paraId="23A9D6E3" w14:textId="4BA91CDB" w:rsidR="00264715" w:rsidRPr="002F43E6" w:rsidRDefault="00E944B7">
      <w:pPr>
        <w:pStyle w:val="ListParagraph"/>
        <w:numPr>
          <w:ilvl w:val="0"/>
          <w:numId w:val="30"/>
        </w:numPr>
        <w:rPr>
          <w:lang w:val="bg-BG"/>
        </w:rPr>
      </w:pPr>
      <w:r>
        <w:rPr>
          <w:lang w:val="bg-BG"/>
        </w:rPr>
        <w:t>Д</w:t>
      </w:r>
      <w:r w:rsidR="00264715" w:rsidRPr="002F43E6">
        <w:rPr>
          <w:lang w:val="bg-BG"/>
        </w:rPr>
        <w:t xml:space="preserve">емонтираната маслена </w:t>
      </w:r>
      <w:r w:rsidR="005C6CB9">
        <w:rPr>
          <w:lang w:val="bg-BG"/>
        </w:rPr>
        <w:t>двигател-</w:t>
      </w:r>
      <w:r w:rsidR="00264715" w:rsidRPr="002F43E6">
        <w:rPr>
          <w:lang w:val="bg-BG"/>
        </w:rPr>
        <w:t>помпа II от локомотив № 91520044169-8, след раз</w:t>
      </w:r>
      <w:r>
        <w:rPr>
          <w:lang w:val="bg-BG"/>
        </w:rPr>
        <w:t>глобяване е технически изправна</w:t>
      </w:r>
      <w:r w:rsidR="00264715" w:rsidRPr="002F43E6">
        <w:rPr>
          <w:lang w:val="bg-BG"/>
        </w:rPr>
        <w:t>;</w:t>
      </w:r>
    </w:p>
    <w:p w14:paraId="45A57F62" w14:textId="731D05F7" w:rsidR="00264715" w:rsidRPr="00DC4A76" w:rsidRDefault="00E944B7">
      <w:pPr>
        <w:pStyle w:val="ListParagraph"/>
        <w:numPr>
          <w:ilvl w:val="0"/>
          <w:numId w:val="30"/>
        </w:numPr>
        <w:rPr>
          <w:lang w:val="bg-BG"/>
        </w:rPr>
      </w:pPr>
      <w:r>
        <w:rPr>
          <w:lang w:val="bg-BG"/>
        </w:rPr>
        <w:t>С</w:t>
      </w:r>
      <w:r w:rsidR="00264715" w:rsidRPr="002F43E6">
        <w:rPr>
          <w:lang w:val="bg-BG"/>
        </w:rPr>
        <w:t xml:space="preserve">ъгласно резултатите от анализа, маслото отговаря на ПЛС 486/20”. </w:t>
      </w:r>
      <w:r w:rsidR="00264715" w:rsidRPr="00DC4A76">
        <w:rPr>
          <w:lang w:val="bg-BG"/>
        </w:rPr>
        <w:t xml:space="preserve">Установена е пламна температура </w:t>
      </w:r>
      <w:r w:rsidR="00264715" w:rsidRPr="002F43E6">
        <w:rPr>
          <w:bCs/>
          <w:lang w:val="bg-BG"/>
        </w:rPr>
        <w:t>163ºС,</w:t>
      </w:r>
      <w:r w:rsidR="00264715" w:rsidRPr="00DC4A76">
        <w:rPr>
          <w:lang w:val="bg-BG"/>
        </w:rPr>
        <w:t xml:space="preserve"> при минимално изискуема </w:t>
      </w:r>
      <w:r w:rsidR="00264715" w:rsidRPr="002F43E6">
        <w:rPr>
          <w:bCs/>
          <w:lang w:val="bg-BG"/>
        </w:rPr>
        <w:t>135ºС.</w:t>
      </w:r>
      <w:r>
        <w:rPr>
          <w:lang w:val="bg-BG"/>
        </w:rPr>
        <w:t xml:space="preserve"> В структурата на маслото не са открити съдържание на</w:t>
      </w:r>
      <w:r w:rsidR="00264715" w:rsidRPr="00DC4A76">
        <w:rPr>
          <w:lang w:val="bg-BG"/>
        </w:rPr>
        <w:t xml:space="preserve"> вода и </w:t>
      </w:r>
      <w:r>
        <w:rPr>
          <w:lang w:val="bg-BG"/>
        </w:rPr>
        <w:t xml:space="preserve">други </w:t>
      </w:r>
      <w:r w:rsidR="00264715" w:rsidRPr="00DC4A76">
        <w:rPr>
          <w:lang w:val="bg-BG"/>
        </w:rPr>
        <w:t>механични примеси;</w:t>
      </w:r>
    </w:p>
    <w:p w14:paraId="79149FED" w14:textId="1D8FE8A6" w:rsidR="00264715" w:rsidRPr="00DC4A76" w:rsidRDefault="00264715">
      <w:pPr>
        <w:pStyle w:val="ListParagraph"/>
        <w:numPr>
          <w:ilvl w:val="0"/>
          <w:numId w:val="30"/>
        </w:numPr>
        <w:rPr>
          <w:lang w:val="bg-BG"/>
        </w:rPr>
      </w:pPr>
      <w:r w:rsidRPr="00DC4A76">
        <w:rPr>
          <w:lang w:val="bg-BG"/>
        </w:rPr>
        <w:t>Измерените стойности на капацитета на пусковите кондензатори на маслените по</w:t>
      </w:r>
      <w:r w:rsidR="00E944B7">
        <w:rPr>
          <w:lang w:val="bg-BG"/>
        </w:rPr>
        <w:t>мпи</w:t>
      </w:r>
      <w:r w:rsidRPr="00DC4A76">
        <w:rPr>
          <w:lang w:val="bg-BG"/>
        </w:rPr>
        <w:t xml:space="preserve"> са съответно </w:t>
      </w:r>
      <w:r w:rsidRPr="002F43E6">
        <w:rPr>
          <w:bCs/>
          <w:lang w:val="bg-BG"/>
        </w:rPr>
        <w:t>85 μF</w:t>
      </w:r>
      <w:r w:rsidRPr="00DC4A76">
        <w:rPr>
          <w:lang w:val="bg-BG"/>
        </w:rPr>
        <w:t xml:space="preserve"> </w:t>
      </w:r>
      <w:r w:rsidR="002F43E6">
        <w:rPr>
          <w:lang w:val="bg-BG"/>
        </w:rPr>
        <w:t xml:space="preserve">(на помпа 1) </w:t>
      </w:r>
      <w:r w:rsidRPr="00DC4A76">
        <w:rPr>
          <w:lang w:val="bg-BG"/>
        </w:rPr>
        <w:t xml:space="preserve">и </w:t>
      </w:r>
      <w:r w:rsidRPr="002F43E6">
        <w:rPr>
          <w:bCs/>
          <w:lang w:val="bg-BG"/>
        </w:rPr>
        <w:t>21 μF</w:t>
      </w:r>
      <w:r w:rsidR="002F43E6" w:rsidRPr="002F43E6">
        <w:rPr>
          <w:bCs/>
          <w:lang w:val="bg-BG"/>
        </w:rPr>
        <w:t xml:space="preserve"> (на помпа 2)</w:t>
      </w:r>
      <w:r w:rsidR="002F43E6">
        <w:rPr>
          <w:bCs/>
          <w:lang w:val="bg-BG"/>
        </w:rPr>
        <w:t xml:space="preserve"> при номинални стойности 88 </w:t>
      </w:r>
      <w:r w:rsidR="002F43E6" w:rsidRPr="002F43E6">
        <w:rPr>
          <w:bCs/>
          <w:lang w:val="bg-BG"/>
        </w:rPr>
        <w:t>μF</w:t>
      </w:r>
      <w:r w:rsidRPr="00DC4A76">
        <w:rPr>
          <w:lang w:val="bg-BG"/>
        </w:rPr>
        <w:t>;</w:t>
      </w:r>
    </w:p>
    <w:p w14:paraId="27483252" w14:textId="054E5CB5" w:rsidR="00264715" w:rsidRPr="00DC4A76" w:rsidRDefault="00264715">
      <w:pPr>
        <w:pStyle w:val="ListParagraph"/>
        <w:numPr>
          <w:ilvl w:val="0"/>
          <w:numId w:val="30"/>
        </w:numPr>
        <w:rPr>
          <w:lang w:val="bg-BG"/>
        </w:rPr>
      </w:pPr>
      <w:r w:rsidRPr="00DC4A76">
        <w:rPr>
          <w:lang w:val="bg-BG"/>
        </w:rPr>
        <w:lastRenderedPageBreak/>
        <w:t>Нетно т</w:t>
      </w:r>
      <w:r w:rsidR="005C6CB9">
        <w:rPr>
          <w:lang w:val="bg-BG"/>
        </w:rPr>
        <w:t>егло на пожарогасителите</w:t>
      </w:r>
      <w:r w:rsidRPr="00DC4A76">
        <w:rPr>
          <w:lang w:val="bg-BG"/>
        </w:rPr>
        <w:t xml:space="preserve"> на ПГИ от локомотив № 91520044169-8:</w:t>
      </w:r>
    </w:p>
    <w:p w14:paraId="17BF4AEF" w14:textId="4FA7ABF9" w:rsidR="00264715" w:rsidRPr="00DC4A76" w:rsidRDefault="00264715">
      <w:pPr>
        <w:pStyle w:val="ListParagraph"/>
        <w:numPr>
          <w:ilvl w:val="0"/>
          <w:numId w:val="31"/>
        </w:numPr>
        <w:rPr>
          <w:lang w:val="bg-BG"/>
        </w:rPr>
      </w:pPr>
      <w:r w:rsidRPr="00DC4A76">
        <w:rPr>
          <w:lang w:val="bg-BG"/>
        </w:rPr>
        <w:t>1. Бака с пожарогасителен прах – 8,460 kg.</w:t>
      </w:r>
    </w:p>
    <w:p w14:paraId="20AA6FD1" w14:textId="0E3EBCF9" w:rsidR="00264715" w:rsidRPr="00DC4A76" w:rsidRDefault="00264715">
      <w:pPr>
        <w:pStyle w:val="ListParagraph"/>
        <w:numPr>
          <w:ilvl w:val="0"/>
          <w:numId w:val="31"/>
        </w:numPr>
        <w:rPr>
          <w:lang w:val="bg-BG"/>
        </w:rPr>
      </w:pPr>
      <w:r w:rsidRPr="00DC4A76">
        <w:rPr>
          <w:lang w:val="bg-BG"/>
        </w:rPr>
        <w:t>2. Бака с пожарогасителен прах – 9,040 kg.</w:t>
      </w:r>
    </w:p>
    <w:p w14:paraId="45907938" w14:textId="2C227935" w:rsidR="00264715" w:rsidRPr="00DC4A76" w:rsidRDefault="00264715">
      <w:pPr>
        <w:pStyle w:val="ListParagraph"/>
        <w:numPr>
          <w:ilvl w:val="0"/>
          <w:numId w:val="31"/>
        </w:numPr>
        <w:rPr>
          <w:lang w:val="bg-BG"/>
        </w:rPr>
      </w:pPr>
      <w:r w:rsidRPr="00DC4A76">
        <w:rPr>
          <w:lang w:val="bg-BG"/>
        </w:rPr>
        <w:t>3. Бака с пожарогасителен прах – 10,000 kg.</w:t>
      </w:r>
    </w:p>
    <w:p w14:paraId="52874072" w14:textId="3E32574F" w:rsidR="00264715" w:rsidRPr="00DC4A76" w:rsidRDefault="00264715">
      <w:pPr>
        <w:pStyle w:val="ListParagraph"/>
        <w:numPr>
          <w:ilvl w:val="0"/>
          <w:numId w:val="31"/>
        </w:numPr>
        <w:rPr>
          <w:lang w:val="bg-BG"/>
        </w:rPr>
      </w:pPr>
      <w:r w:rsidRPr="00DC4A76">
        <w:rPr>
          <w:lang w:val="bg-BG"/>
        </w:rPr>
        <w:t>4. Бака с пожарогасителен прах – 9,720 kg.</w:t>
      </w:r>
    </w:p>
    <w:p w14:paraId="29C02CDB" w14:textId="4D0A8556" w:rsidR="00264715" w:rsidRPr="00DC4A76" w:rsidRDefault="00264715">
      <w:pPr>
        <w:pStyle w:val="ListParagraph"/>
        <w:numPr>
          <w:ilvl w:val="0"/>
          <w:numId w:val="31"/>
        </w:numPr>
        <w:rPr>
          <w:lang w:val="bg-BG"/>
        </w:rPr>
      </w:pPr>
      <w:r w:rsidRPr="00DC4A76">
        <w:rPr>
          <w:lang w:val="bg-BG"/>
        </w:rPr>
        <w:t>5. Пожарогасител СО</w:t>
      </w:r>
      <w:r w:rsidRPr="00DC4A76">
        <w:rPr>
          <w:vertAlign w:val="subscript"/>
          <w:lang w:val="bg-BG"/>
        </w:rPr>
        <w:t>2</w:t>
      </w:r>
      <w:r w:rsidRPr="00DC4A76">
        <w:rPr>
          <w:lang w:val="bg-BG"/>
        </w:rPr>
        <w:t xml:space="preserve"> - 5,000 kg.</w:t>
      </w:r>
    </w:p>
    <w:p w14:paraId="4C85A66C" w14:textId="4FE6F4C9" w:rsidR="00264715" w:rsidRPr="00DC4A76" w:rsidRDefault="005A355C">
      <w:pPr>
        <w:pStyle w:val="ListParagraph"/>
        <w:numPr>
          <w:ilvl w:val="0"/>
          <w:numId w:val="31"/>
        </w:numPr>
        <w:rPr>
          <w:lang w:val="bg-BG"/>
        </w:rPr>
      </w:pPr>
      <w:r>
        <w:rPr>
          <w:noProof/>
          <w:lang w:val="bg-BG" w:eastAsia="bg-BG"/>
        </w:rPr>
        <mc:AlternateContent>
          <mc:Choice Requires="wpg">
            <w:drawing>
              <wp:anchor distT="0" distB="0" distL="114300" distR="114300" simplePos="0" relativeHeight="252518400" behindDoc="0" locked="0" layoutInCell="1" allowOverlap="1" wp14:anchorId="6A49B249" wp14:editId="4DEA24AF">
                <wp:simplePos x="0" y="0"/>
                <wp:positionH relativeFrom="column">
                  <wp:posOffset>147523</wp:posOffset>
                </wp:positionH>
                <wp:positionV relativeFrom="paragraph">
                  <wp:posOffset>353441</wp:posOffset>
                </wp:positionV>
                <wp:extent cx="5546350" cy="4782085"/>
                <wp:effectExtent l="19050" t="19050" r="16510" b="0"/>
                <wp:wrapTopAndBottom/>
                <wp:docPr id="103" name="Group 103"/>
                <wp:cNvGraphicFramePr/>
                <a:graphic xmlns:a="http://schemas.openxmlformats.org/drawingml/2006/main">
                  <a:graphicData uri="http://schemas.microsoft.com/office/word/2010/wordprocessingGroup">
                    <wpg:wgp>
                      <wpg:cNvGrpSpPr/>
                      <wpg:grpSpPr>
                        <a:xfrm>
                          <a:off x="0" y="0"/>
                          <a:ext cx="5546350" cy="4782085"/>
                          <a:chOff x="0" y="0"/>
                          <a:chExt cx="5546350" cy="4782085"/>
                        </a:xfrm>
                      </wpg:grpSpPr>
                      <wpg:grpSp>
                        <wpg:cNvPr id="343" name="Group 343"/>
                        <wpg:cNvGrpSpPr/>
                        <wpg:grpSpPr>
                          <a:xfrm>
                            <a:off x="0" y="0"/>
                            <a:ext cx="5546350" cy="4782085"/>
                            <a:chOff x="618089" y="1823392"/>
                            <a:chExt cx="5546350" cy="4782085"/>
                          </a:xfrm>
                        </wpg:grpSpPr>
                        <wps:wsp>
                          <wps:cNvPr id="344" name="Text Box 15"/>
                          <wps:cNvSpPr txBox="1"/>
                          <wps:spPr>
                            <a:xfrm>
                              <a:off x="618089" y="6306145"/>
                              <a:ext cx="5546350" cy="299332"/>
                            </a:xfrm>
                            <a:prstGeom prst="rect">
                              <a:avLst/>
                            </a:prstGeom>
                            <a:solidFill>
                              <a:schemeClr val="lt1"/>
                            </a:solidFill>
                            <a:ln w="6350">
                              <a:noFill/>
                            </a:ln>
                          </wps:spPr>
                          <wps:txbx>
                            <w:txbxContent>
                              <w:p w14:paraId="04B23C80" w14:textId="6D6C314A" w:rsidR="008C5E5F" w:rsidRPr="003A3A59" w:rsidRDefault="008C5E5F" w:rsidP="00B11B52">
                                <w:pPr>
                                  <w:ind w:firstLine="0"/>
                                  <w:jc w:val="center"/>
                                  <w:rPr>
                                    <w:rFonts w:eastAsia="Calibri"/>
                                    <w:b/>
                                    <w:bCs/>
                                    <w:szCs w:val="24"/>
                                    <w:lang w:val="bg-BG"/>
                                  </w:rPr>
                                </w:pPr>
                                <w:r w:rsidRPr="003A3A59">
                                  <w:rPr>
                                    <w:b/>
                                    <w:szCs w:val="24"/>
                                    <w:lang w:val="bg-BG"/>
                                  </w:rPr>
                                  <w:t xml:space="preserve">Фиг. </w:t>
                                </w:r>
                                <w:r>
                                  <w:rPr>
                                    <w:b/>
                                    <w:szCs w:val="24"/>
                                    <w:lang w:val="bg-BG"/>
                                  </w:rPr>
                                  <w:t>4.</w:t>
                                </w:r>
                                <w:r w:rsidRPr="003A3A59">
                                  <w:rPr>
                                    <w:b/>
                                    <w:szCs w:val="24"/>
                                    <w:lang w:val="bg-BG"/>
                                  </w:rPr>
                                  <w:t>2</w:t>
                                </w:r>
                                <w:r>
                                  <w:rPr>
                                    <w:b/>
                                    <w:szCs w:val="24"/>
                                    <w:lang w:val="bg-BG"/>
                                  </w:rPr>
                                  <w:t>3</w:t>
                                </w:r>
                                <w:r w:rsidRPr="003A3A59">
                                  <w:rPr>
                                    <w:b/>
                                    <w:szCs w:val="24"/>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45" name="Картина 4"/>
                            <pic:cNvPicPr>
                              <a:picLocks noChangeAspect="1"/>
                            </pic:cNvPicPr>
                          </pic:nvPicPr>
                          <pic:blipFill>
                            <a:blip r:embed="rId95">
                              <a:extLst>
                                <a:ext uri="{28A0092B-C50C-407E-A947-70E740481C1C}">
                                  <a14:useLocalDpi xmlns:a14="http://schemas.microsoft.com/office/drawing/2010/main" val="0"/>
                                </a:ext>
                              </a:extLst>
                            </a:blip>
                            <a:srcRect/>
                            <a:stretch/>
                          </pic:blipFill>
                          <pic:spPr>
                            <a:xfrm>
                              <a:off x="618089" y="1823392"/>
                              <a:ext cx="5546350" cy="4473569"/>
                            </a:xfrm>
                            <a:prstGeom prst="rect">
                              <a:avLst/>
                            </a:prstGeom>
                            <a:ln>
                              <a:solidFill>
                                <a:schemeClr val="tx1"/>
                              </a:solidFill>
                            </a:ln>
                          </pic:spPr>
                        </pic:pic>
                      </wpg:grpSp>
                      <wps:wsp>
                        <wps:cNvPr id="98" name="Text Box 98"/>
                        <wps:cNvSpPr txBox="1"/>
                        <wps:spPr>
                          <a:xfrm>
                            <a:off x="3338627" y="3367888"/>
                            <a:ext cx="980237" cy="394182"/>
                          </a:xfrm>
                          <a:prstGeom prst="rect">
                            <a:avLst/>
                          </a:prstGeom>
                          <a:solidFill>
                            <a:schemeClr val="bg1">
                              <a:lumMod val="50000"/>
                            </a:schemeClr>
                          </a:solidFill>
                          <a:ln w="6350">
                            <a:noFill/>
                          </a:ln>
                        </wps:spPr>
                        <wps:txbx>
                          <w:txbxContent>
                            <w:p w14:paraId="54334EB9" w14:textId="77777777" w:rsidR="008C5E5F" w:rsidRDefault="008C5E5F"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 name="Text Box 99"/>
                        <wps:cNvSpPr txBox="1"/>
                        <wps:spPr>
                          <a:xfrm>
                            <a:off x="3375203" y="3814115"/>
                            <a:ext cx="599846" cy="203505"/>
                          </a:xfrm>
                          <a:prstGeom prst="rect">
                            <a:avLst/>
                          </a:prstGeom>
                          <a:solidFill>
                            <a:schemeClr val="bg1">
                              <a:lumMod val="50000"/>
                            </a:schemeClr>
                          </a:solidFill>
                          <a:ln w="6350">
                            <a:noFill/>
                          </a:ln>
                        </wps:spPr>
                        <wps:txbx>
                          <w:txbxContent>
                            <w:p w14:paraId="3089D942" w14:textId="77777777" w:rsidR="008C5E5F" w:rsidRDefault="008C5E5F"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 name="Text Box 100"/>
                        <wps:cNvSpPr txBox="1"/>
                        <wps:spPr>
                          <a:xfrm>
                            <a:off x="4435907" y="3923843"/>
                            <a:ext cx="541325" cy="115722"/>
                          </a:xfrm>
                          <a:prstGeom prst="rect">
                            <a:avLst/>
                          </a:prstGeom>
                          <a:solidFill>
                            <a:schemeClr val="bg1">
                              <a:lumMod val="50000"/>
                            </a:schemeClr>
                          </a:solidFill>
                          <a:ln w="6350">
                            <a:noFill/>
                          </a:ln>
                        </wps:spPr>
                        <wps:txbx>
                          <w:txbxContent>
                            <w:p w14:paraId="0B3DB9F9" w14:textId="77777777" w:rsidR="008C5E5F" w:rsidRDefault="008C5E5F"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 name="Text Box 101"/>
                        <wps:cNvSpPr txBox="1"/>
                        <wps:spPr>
                          <a:xfrm>
                            <a:off x="4435907" y="3645865"/>
                            <a:ext cx="599846" cy="115723"/>
                          </a:xfrm>
                          <a:prstGeom prst="rect">
                            <a:avLst/>
                          </a:prstGeom>
                          <a:solidFill>
                            <a:schemeClr val="bg1">
                              <a:lumMod val="50000"/>
                            </a:schemeClr>
                          </a:solidFill>
                          <a:ln w="6350">
                            <a:noFill/>
                          </a:ln>
                        </wps:spPr>
                        <wps:txbx>
                          <w:txbxContent>
                            <w:p w14:paraId="17AF0E75" w14:textId="77777777" w:rsidR="008C5E5F" w:rsidRDefault="008C5E5F"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 name="Text Box 102"/>
                        <wps:cNvSpPr txBox="1"/>
                        <wps:spPr>
                          <a:xfrm>
                            <a:off x="3682441" y="4077462"/>
                            <a:ext cx="687629" cy="168250"/>
                          </a:xfrm>
                          <a:prstGeom prst="rect">
                            <a:avLst/>
                          </a:prstGeom>
                          <a:solidFill>
                            <a:schemeClr val="bg1">
                              <a:lumMod val="50000"/>
                            </a:schemeClr>
                          </a:solidFill>
                          <a:ln w="6350">
                            <a:noFill/>
                          </a:ln>
                        </wps:spPr>
                        <wps:txbx>
                          <w:txbxContent>
                            <w:p w14:paraId="046FFBBD" w14:textId="77777777" w:rsidR="008C5E5F" w:rsidRDefault="008C5E5F" w:rsidP="005A35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6A49B249" id="Group 103" o:spid="_x0000_s1241" style="position:absolute;left:0;text-align:left;margin-left:11.6pt;margin-top:27.85pt;width:436.7pt;height:376.55pt;z-index:252518400" coordsize="55463,478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">
                <v:group id="Group 343" o:spid="_x0000_s1242" style="position:absolute;width:55463;height:47820" coordorigin="6180,18233" coordsize="55463,4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">
                  <v:shape id="Text Box 15" o:spid="_x0000_s1243" type="#_x0000_t202" style="position:absolute;left:6180;top:63061;width:55464;height:2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" fillcolor="white [3201]" stroked="f" strokeweight=".5pt">
                    <v:textbox>
                      <w:txbxContent>
                        <w:p w14:paraId="04B23C80" w14:textId="6D6C314A" w:rsidR="008C5E5F" w:rsidRPr="003A3A59" w:rsidRDefault="008C5E5F" w:rsidP="00B11B52">
                          <w:pPr>
                            <w:ind w:firstLine="0"/>
                            <w:jc w:val="center"/>
                            <w:rPr>
                              <w:rFonts w:eastAsia="Calibri"/>
                              <w:b/>
                              <w:bCs/>
                              <w:szCs w:val="24"/>
                              <w:lang w:val="bg-BG"/>
                            </w:rPr>
                          </w:pPr>
                          <w:r w:rsidRPr="003A3A59">
                            <w:rPr>
                              <w:b/>
                              <w:szCs w:val="24"/>
                              <w:lang w:val="bg-BG"/>
                            </w:rPr>
                            <w:t xml:space="preserve">Фиг. </w:t>
                          </w:r>
                          <w:r>
                            <w:rPr>
                              <w:b/>
                              <w:szCs w:val="24"/>
                              <w:lang w:val="bg-BG"/>
                            </w:rPr>
                            <w:t>4.</w:t>
                          </w:r>
                          <w:r w:rsidRPr="003A3A59">
                            <w:rPr>
                              <w:b/>
                              <w:szCs w:val="24"/>
                              <w:lang w:val="bg-BG"/>
                            </w:rPr>
                            <w:t>2</w:t>
                          </w:r>
                          <w:r>
                            <w:rPr>
                              <w:b/>
                              <w:szCs w:val="24"/>
                              <w:lang w:val="bg-BG"/>
                            </w:rPr>
                            <w:t>3</w:t>
                          </w:r>
                          <w:r w:rsidRPr="003A3A59">
                            <w:rPr>
                              <w:b/>
                              <w:szCs w:val="24"/>
                              <w:lang w:val="bg-BG"/>
                            </w:rPr>
                            <w:t>.</w:t>
                          </w:r>
                        </w:p>
                      </w:txbxContent>
                    </v:textbox>
                  </v:shape>
                  <v:shape id="Картина 4" o:spid="_x0000_s1244" type="#_x0000_t75" style="position:absolute;left:6180;top:18233;width:55464;height:44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" stroked="t" strokecolor="black [3213]">
                    <v:imagedata r:id="rId96" o:title=""/>
                    <v:path arrowok="t"/>
                  </v:shape>
                </v:group>
                <v:shape id="Text Box 98" o:spid="_x0000_s1245" type="#_x0000_t202" style="position:absolute;left:33386;top:33678;width:9802;height:3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" fillcolor="#7f7f7f [1612]" stroked="f" strokeweight=".5pt">
                  <v:textbox>
                    <w:txbxContent>
                      <w:p w14:paraId="54334EB9" w14:textId="77777777" w:rsidR="008C5E5F" w:rsidRDefault="008C5E5F" w:rsidP="005A355C"/>
                    </w:txbxContent>
                  </v:textbox>
                </v:shape>
                <v:shape id="Text Box 99" o:spid="_x0000_s1246" type="#_x0000_t202" style="position:absolute;left:33752;top:38141;width:5998;height:2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" fillcolor="#7f7f7f [1612]" stroked="f" strokeweight=".5pt">
                  <v:textbox>
                    <w:txbxContent>
                      <w:p w14:paraId="3089D942" w14:textId="77777777" w:rsidR="008C5E5F" w:rsidRDefault="008C5E5F" w:rsidP="005A355C"/>
                    </w:txbxContent>
                  </v:textbox>
                </v:shape>
                <v:shape id="Text Box 100" o:spid="_x0000_s1247" type="#_x0000_t202" style="position:absolute;left:44359;top:39238;width:5413;height:1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" fillcolor="#7f7f7f [1612]" stroked="f" strokeweight=".5pt">
                  <v:textbox>
                    <w:txbxContent>
                      <w:p w14:paraId="0B3DB9F9" w14:textId="77777777" w:rsidR="008C5E5F" w:rsidRDefault="008C5E5F" w:rsidP="005A355C"/>
                    </w:txbxContent>
                  </v:textbox>
                </v:shape>
                <v:shape id="Text Box 101" o:spid="_x0000_s1248" type="#_x0000_t202" style="position:absolute;left:44359;top:36458;width:5998;height:1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" fillcolor="#7f7f7f [1612]" stroked="f" strokeweight=".5pt">
                  <v:textbox>
                    <w:txbxContent>
                      <w:p w14:paraId="17AF0E75" w14:textId="77777777" w:rsidR="008C5E5F" w:rsidRDefault="008C5E5F" w:rsidP="005A355C"/>
                    </w:txbxContent>
                  </v:textbox>
                </v:shape>
                <v:shape id="Text Box 102" o:spid="_x0000_s1249" type="#_x0000_t202" style="position:absolute;left:36824;top:40774;width:6876;height:1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" fillcolor="#7f7f7f [1612]" stroked="f" strokeweight=".5pt">
                  <v:textbox>
                    <w:txbxContent>
                      <w:p w14:paraId="046FFBBD" w14:textId="77777777" w:rsidR="008C5E5F" w:rsidRDefault="008C5E5F" w:rsidP="005A355C"/>
                    </w:txbxContent>
                  </v:textbox>
                </v:shape>
                <w10:wrap type="topAndBottom"/>
              </v:group>
            </w:pict>
          </mc:Fallback>
        </mc:AlternateContent>
      </w:r>
      <w:r w:rsidR="00264715" w:rsidRPr="00DC4A76">
        <w:rPr>
          <w:lang w:val="bg-BG"/>
        </w:rPr>
        <w:t>6. Пожарогасител СО</w:t>
      </w:r>
      <w:r w:rsidR="00264715" w:rsidRPr="00DC4A76">
        <w:rPr>
          <w:vertAlign w:val="subscript"/>
          <w:lang w:val="bg-BG"/>
        </w:rPr>
        <w:t>2</w:t>
      </w:r>
      <w:r w:rsidR="00264715" w:rsidRPr="00DC4A76">
        <w:rPr>
          <w:lang w:val="bg-BG"/>
        </w:rPr>
        <w:t xml:space="preserve"> - 4,800 kg.</w:t>
      </w:r>
    </w:p>
    <w:p w14:paraId="64E389B3" w14:textId="7C8A071D" w:rsidR="007A5968" w:rsidRPr="00DC4A76" w:rsidRDefault="007A5968" w:rsidP="007A5968">
      <w:pPr>
        <w:rPr>
          <w:lang w:val="bg-BG"/>
        </w:rPr>
      </w:pPr>
    </w:p>
    <w:p w14:paraId="3D0B7B2C" w14:textId="48273BFF" w:rsidR="007A5968" w:rsidRPr="00DC4A76" w:rsidRDefault="007A5968" w:rsidP="007A5968">
      <w:pPr>
        <w:rPr>
          <w:lang w:val="bg-BG"/>
        </w:rPr>
      </w:pPr>
      <w:r w:rsidRPr="00DC4A76">
        <w:rPr>
          <w:lang w:val="bg-BG"/>
        </w:rPr>
        <w:t xml:space="preserve">Предвид обстоятелството, че преди възникване на пожара локомотив № </w:t>
      </w:r>
      <w:r w:rsidR="002F43E6">
        <w:rPr>
          <w:lang w:val="bg-BG"/>
        </w:rPr>
        <w:t>915200</w:t>
      </w:r>
      <w:r w:rsidRPr="00DC4A76">
        <w:rPr>
          <w:lang w:val="bg-BG"/>
        </w:rPr>
        <w:t>44169</w:t>
      </w:r>
      <w:r w:rsidR="002F43E6">
        <w:rPr>
          <w:lang w:val="bg-BG"/>
        </w:rPr>
        <w:t>-8</w:t>
      </w:r>
      <w:r w:rsidR="005C6CB9">
        <w:rPr>
          <w:lang w:val="bg-BG"/>
        </w:rPr>
        <w:t xml:space="preserve"> е работил на високи позиции</w:t>
      </w:r>
      <w:r w:rsidRPr="00DC4A76">
        <w:rPr>
          <w:lang w:val="bg-BG"/>
        </w:rPr>
        <w:t xml:space="preserve"> (преди гара Мездра п</w:t>
      </w:r>
      <w:r w:rsidR="00E944B7">
        <w:rPr>
          <w:lang w:val="bg-BG"/>
        </w:rPr>
        <w:t>родължително се е движил със скорост</w:t>
      </w:r>
      <w:r w:rsidRPr="00DC4A76">
        <w:rPr>
          <w:lang w:val="bg-BG"/>
        </w:rPr>
        <w:t xml:space="preserve"> 130 км/час, с голяма теглителна сила, респ. токово натоварване</w:t>
      </w:r>
      <w:r w:rsidR="002F43E6">
        <w:rPr>
          <w:lang w:val="bg-BG"/>
        </w:rPr>
        <w:t xml:space="preserve"> – фиг. 4.7</w:t>
      </w:r>
      <w:r w:rsidRPr="00DC4A76">
        <w:rPr>
          <w:lang w:val="bg-BG"/>
        </w:rPr>
        <w:t xml:space="preserve">), може да се </w:t>
      </w:r>
      <w:r w:rsidR="00DC4A76" w:rsidRPr="00DC4A76">
        <w:rPr>
          <w:lang w:val="bg-BG"/>
        </w:rPr>
        <w:t>предполага</w:t>
      </w:r>
      <w:r w:rsidRPr="00DC4A76">
        <w:rPr>
          <w:lang w:val="bg-BG"/>
        </w:rPr>
        <w:t xml:space="preserve">, че </w:t>
      </w:r>
      <w:r w:rsidR="005C6CB9">
        <w:rPr>
          <w:lang w:val="bg-BG"/>
        </w:rPr>
        <w:t xml:space="preserve">вероятна </w:t>
      </w:r>
      <w:r w:rsidRPr="00DC4A76">
        <w:rPr>
          <w:lang w:val="bg-BG"/>
        </w:rPr>
        <w:t xml:space="preserve">причина за възникване на пожара е </w:t>
      </w:r>
      <w:r w:rsidR="00E944B7">
        <w:rPr>
          <w:lang w:val="bg-BG"/>
        </w:rPr>
        <w:t xml:space="preserve">и </w:t>
      </w:r>
      <w:r w:rsidRPr="00DC4A76">
        <w:rPr>
          <w:lang w:val="bg-BG"/>
        </w:rPr>
        <w:t>недостатъчно</w:t>
      </w:r>
      <w:r w:rsidR="00E944B7">
        <w:rPr>
          <w:lang w:val="bg-BG"/>
        </w:rPr>
        <w:t>то</w:t>
      </w:r>
      <w:r w:rsidRPr="00DC4A76">
        <w:rPr>
          <w:lang w:val="bg-BG"/>
        </w:rPr>
        <w:t xml:space="preserve"> охлаждане на изправителните шкафове или масления контур. </w:t>
      </w:r>
    </w:p>
    <w:p w14:paraId="51D1CAEC" w14:textId="3B6B11C4" w:rsidR="007A5968" w:rsidRPr="00DC4A76" w:rsidRDefault="007A5968" w:rsidP="007A5968">
      <w:pPr>
        <w:rPr>
          <w:lang w:val="bg-BG"/>
        </w:rPr>
      </w:pPr>
      <w:r w:rsidRPr="00DC4A76">
        <w:rPr>
          <w:lang w:val="bg-BG"/>
        </w:rPr>
        <w:t>Въпреки това, на база констатираните значителен брой запалвания на локомотиви от серия 4</w:t>
      </w:r>
      <w:r w:rsidR="002F43E6">
        <w:rPr>
          <w:lang w:val="bg-BG"/>
        </w:rPr>
        <w:t>4</w:t>
      </w:r>
      <w:r w:rsidRPr="00DC4A76">
        <w:rPr>
          <w:lang w:val="bg-BG"/>
        </w:rPr>
        <w:t xml:space="preserve">, възникнали след т.нар. </w:t>
      </w:r>
      <w:r w:rsidR="00E944B7">
        <w:rPr>
          <w:lang w:val="bg-BG"/>
        </w:rPr>
        <w:t>,,</w:t>
      </w:r>
      <w:r w:rsidRPr="002F43E6">
        <w:rPr>
          <w:i/>
          <w:iCs/>
          <w:lang w:val="bg-BG"/>
        </w:rPr>
        <w:t>модернизация</w:t>
      </w:r>
      <w:r w:rsidR="00E944B7">
        <w:rPr>
          <w:i/>
          <w:iCs/>
          <w:lang w:val="bg-BG"/>
        </w:rPr>
        <w:t>“</w:t>
      </w:r>
      <w:r w:rsidRPr="00DC4A76">
        <w:rPr>
          <w:lang w:val="bg-BG"/>
        </w:rPr>
        <w:t>, състояща се в монтиране на нов електронен електромер и предвид зоната на възникване на пожара, би могло да се предполага, че запалването може да е възникнало в зоната на измервателния напреженов трансформатор на електромера. На фиг.</w:t>
      </w:r>
      <w:r w:rsidR="00DC4A76">
        <w:rPr>
          <w:lang w:val="bg-BG"/>
        </w:rPr>
        <w:t xml:space="preserve"> </w:t>
      </w:r>
      <w:r w:rsidRPr="00DC4A76">
        <w:rPr>
          <w:lang w:val="bg-BG"/>
        </w:rPr>
        <w:t>4</w:t>
      </w:r>
      <w:r w:rsidR="00DC4A76">
        <w:rPr>
          <w:lang w:val="bg-BG"/>
        </w:rPr>
        <w:t>.24</w:t>
      </w:r>
      <w:r w:rsidRPr="00DC4A76">
        <w:rPr>
          <w:lang w:val="bg-BG"/>
        </w:rPr>
        <w:t xml:space="preserve"> е показана принципната електрическа схема на този електромер.</w:t>
      </w:r>
    </w:p>
    <w:p w14:paraId="108EA85C" w14:textId="77777777" w:rsidR="00B17D2B" w:rsidRDefault="00B17D2B" w:rsidP="007A5968">
      <w:pPr>
        <w:ind w:firstLine="567"/>
        <w:rPr>
          <w:lang w:val="bg-BG"/>
        </w:rPr>
      </w:pPr>
    </w:p>
    <w:p w14:paraId="0B2C49A5" w14:textId="7509D1E7" w:rsidR="00B17D2B" w:rsidRDefault="00B17D2B" w:rsidP="007A5968">
      <w:pPr>
        <w:ind w:firstLine="567"/>
        <w:rPr>
          <w:lang w:val="bg-BG"/>
        </w:rPr>
      </w:pPr>
      <w:r>
        <w:rPr>
          <w:noProof/>
          <w:lang w:val="bg-BG" w:eastAsia="bg-BG"/>
        </w:rPr>
        <w:lastRenderedPageBreak/>
        <mc:AlternateContent>
          <mc:Choice Requires="wpg">
            <w:drawing>
              <wp:anchor distT="0" distB="0" distL="114300" distR="114300" simplePos="0" relativeHeight="252460032" behindDoc="0" locked="0" layoutInCell="1" allowOverlap="1" wp14:anchorId="1051EEC1" wp14:editId="01B0324D">
                <wp:simplePos x="0" y="0"/>
                <wp:positionH relativeFrom="column">
                  <wp:posOffset>546100</wp:posOffset>
                </wp:positionH>
                <wp:positionV relativeFrom="paragraph">
                  <wp:posOffset>3578225</wp:posOffset>
                </wp:positionV>
                <wp:extent cx="5046345" cy="5320665"/>
                <wp:effectExtent l="19050" t="19050" r="20955" b="0"/>
                <wp:wrapTopAndBottom/>
                <wp:docPr id="371" name="Group 371"/>
                <wp:cNvGraphicFramePr/>
                <a:graphic xmlns:a="http://schemas.openxmlformats.org/drawingml/2006/main">
                  <a:graphicData uri="http://schemas.microsoft.com/office/word/2010/wordprocessingGroup">
                    <wpg:wgp>
                      <wpg:cNvGrpSpPr/>
                      <wpg:grpSpPr>
                        <a:xfrm>
                          <a:off x="0" y="0"/>
                          <a:ext cx="5046345" cy="5320665"/>
                          <a:chOff x="618089" y="390206"/>
                          <a:chExt cx="5546350" cy="5848614"/>
                        </a:xfrm>
                      </wpg:grpSpPr>
                      <wps:wsp>
                        <wps:cNvPr id="372" name="Text Box 15"/>
                        <wps:cNvSpPr txBox="1"/>
                        <wps:spPr>
                          <a:xfrm>
                            <a:off x="618089" y="5708224"/>
                            <a:ext cx="5546350" cy="530596"/>
                          </a:xfrm>
                          <a:prstGeom prst="rect">
                            <a:avLst/>
                          </a:prstGeom>
                          <a:solidFill>
                            <a:schemeClr val="lt1"/>
                          </a:solidFill>
                          <a:ln w="6350">
                            <a:noFill/>
                          </a:ln>
                        </wps:spPr>
                        <wps:txbx>
                          <w:txbxContent>
                            <w:p w14:paraId="7C7F6FF3" w14:textId="6CD1ECA9" w:rsidR="008C5E5F" w:rsidRPr="007253C3" w:rsidRDefault="008C5E5F" w:rsidP="00DC4A76">
                              <w:pPr>
                                <w:ind w:firstLine="0"/>
                                <w:jc w:val="center"/>
                                <w:rPr>
                                  <w:rFonts w:eastAsia="Calibri"/>
                                  <w:b/>
                                  <w:bCs/>
                                  <w:szCs w:val="24"/>
                                  <w:lang w:val="bg-BG"/>
                                </w:rPr>
                              </w:pPr>
                              <w:r w:rsidRPr="007253C3">
                                <w:rPr>
                                  <w:b/>
                                  <w:bCs/>
                                  <w:szCs w:val="24"/>
                                  <w:lang w:val="bg-BG"/>
                                </w:rPr>
                                <w:t>Фиг. 4.25.</w:t>
                              </w:r>
                              <w:r w:rsidRPr="007253C3">
                                <w:rPr>
                                  <w:b/>
                                  <w:bCs/>
                                  <w:lang w:val="bg-BG"/>
                                </w:rPr>
                                <w:t xml:space="preserve"> Местоположение и свързване на измервателния напреженов трансформатор на електромера.</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73" name="Картина 4"/>
                          <pic:cNvPicPr>
                            <a:picLocks noChangeAspect="1"/>
                          </pic:cNvPicPr>
                        </pic:nvPicPr>
                        <pic:blipFill>
                          <a:blip r:embed="rId97">
                            <a:extLst>
                              <a:ext uri="{28A0092B-C50C-407E-A947-70E740481C1C}">
                                <a14:useLocalDpi xmlns:a14="http://schemas.microsoft.com/office/drawing/2010/main" val="0"/>
                              </a:ext>
                            </a:extLst>
                          </a:blip>
                          <a:srcRect/>
                          <a:stretch/>
                        </pic:blipFill>
                        <pic:spPr>
                          <a:xfrm>
                            <a:off x="618089" y="390206"/>
                            <a:ext cx="5546350" cy="531807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1051EEC1" id="Group 371" o:spid="_x0000_s1250" style="position:absolute;left:0;text-align:left;margin-left:43pt;margin-top:281.75pt;width:397.35pt;height:418.95pt;z-index:252460032;mso-width-relative:margin;mso-height-relative:margin" coordorigin="6180,3902" coordsize="55463,584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">
                <v:shape id="Text Box 15" o:spid="_x0000_s1251" type="#_x0000_t202" style="position:absolute;left:6180;top:57082;width:55464;height:5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" fillcolor="white [3201]" stroked="f" strokeweight=".5pt">
                  <v:textbox>
                    <w:txbxContent>
                      <w:p w14:paraId="7C7F6FF3" w14:textId="6CD1ECA9" w:rsidR="008C5E5F" w:rsidRPr="007253C3" w:rsidRDefault="008C5E5F" w:rsidP="00DC4A76">
                        <w:pPr>
                          <w:ind w:firstLine="0"/>
                          <w:jc w:val="center"/>
                          <w:rPr>
                            <w:rFonts w:eastAsia="Calibri"/>
                            <w:b/>
                            <w:bCs/>
                            <w:szCs w:val="24"/>
                            <w:lang w:val="bg-BG"/>
                          </w:rPr>
                        </w:pPr>
                        <w:r w:rsidRPr="007253C3">
                          <w:rPr>
                            <w:b/>
                            <w:bCs/>
                            <w:szCs w:val="24"/>
                            <w:lang w:val="bg-BG"/>
                          </w:rPr>
                          <w:t>Фиг. 4.25.</w:t>
                        </w:r>
                        <w:r w:rsidRPr="007253C3">
                          <w:rPr>
                            <w:b/>
                            <w:bCs/>
                            <w:lang w:val="bg-BG"/>
                          </w:rPr>
                          <w:t xml:space="preserve"> Местоположение и свързване на измервателния напреженов трансформатор на електромера.</w:t>
                        </w:r>
                      </w:p>
                    </w:txbxContent>
                  </v:textbox>
                </v:shape>
                <v:shape id="Картина 4" o:spid="_x0000_s1252" type="#_x0000_t75" style="position:absolute;left:6180;top:3902;width:55464;height:53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" stroked="t" strokecolor="black [3213]">
                  <v:imagedata r:id="rId98" o:title=""/>
                  <v:path arrowok="t"/>
                </v:shape>
                <w10:wrap type="topAndBottom"/>
              </v:group>
            </w:pict>
          </mc:Fallback>
        </mc:AlternateContent>
      </w:r>
      <w:r>
        <w:rPr>
          <w:noProof/>
          <w:lang w:val="bg-BG" w:eastAsia="bg-BG"/>
        </w:rPr>
        <mc:AlternateContent>
          <mc:Choice Requires="wpg">
            <w:drawing>
              <wp:anchor distT="0" distB="0" distL="114300" distR="114300" simplePos="0" relativeHeight="252457984" behindDoc="0" locked="0" layoutInCell="1" allowOverlap="1" wp14:anchorId="65718EFC" wp14:editId="5C27E605">
                <wp:simplePos x="0" y="0"/>
                <wp:positionH relativeFrom="column">
                  <wp:posOffset>462915</wp:posOffset>
                </wp:positionH>
                <wp:positionV relativeFrom="paragraph">
                  <wp:posOffset>19050</wp:posOffset>
                </wp:positionV>
                <wp:extent cx="5130800" cy="3325495"/>
                <wp:effectExtent l="19050" t="19050" r="12700" b="8255"/>
                <wp:wrapTopAndBottom/>
                <wp:docPr id="368" name="Group 368"/>
                <wp:cNvGraphicFramePr/>
                <a:graphic xmlns:a="http://schemas.openxmlformats.org/drawingml/2006/main">
                  <a:graphicData uri="http://schemas.microsoft.com/office/word/2010/wordprocessingGroup">
                    <wpg:wgp>
                      <wpg:cNvGrpSpPr/>
                      <wpg:grpSpPr>
                        <a:xfrm>
                          <a:off x="0" y="0"/>
                          <a:ext cx="5130800" cy="3325495"/>
                          <a:chOff x="618089" y="2412672"/>
                          <a:chExt cx="5546350" cy="3594936"/>
                        </a:xfrm>
                      </wpg:grpSpPr>
                      <wps:wsp>
                        <wps:cNvPr id="369" name="Text Box 15"/>
                        <wps:cNvSpPr txBox="1"/>
                        <wps:spPr>
                          <a:xfrm>
                            <a:off x="618089" y="5708276"/>
                            <a:ext cx="5546350" cy="299332"/>
                          </a:xfrm>
                          <a:prstGeom prst="rect">
                            <a:avLst/>
                          </a:prstGeom>
                          <a:solidFill>
                            <a:schemeClr val="lt1"/>
                          </a:solidFill>
                          <a:ln w="6350">
                            <a:noFill/>
                          </a:ln>
                        </wps:spPr>
                        <wps:txbx>
                          <w:txbxContent>
                            <w:p w14:paraId="6EF3425B" w14:textId="6681C13C" w:rsidR="008C5E5F" w:rsidRPr="003A3A59" w:rsidRDefault="008C5E5F" w:rsidP="00DC4A76">
                              <w:pPr>
                                <w:ind w:firstLine="0"/>
                                <w:jc w:val="center"/>
                                <w:rPr>
                                  <w:rFonts w:eastAsia="Calibri"/>
                                  <w:b/>
                                  <w:bCs/>
                                  <w:szCs w:val="24"/>
                                  <w:lang w:val="bg-BG"/>
                                </w:rPr>
                              </w:pPr>
                              <w:r w:rsidRPr="003A3A59">
                                <w:rPr>
                                  <w:b/>
                                  <w:szCs w:val="24"/>
                                  <w:lang w:val="bg-BG"/>
                                </w:rPr>
                                <w:t xml:space="preserve">Фиг. </w:t>
                              </w:r>
                              <w:r>
                                <w:rPr>
                                  <w:b/>
                                  <w:szCs w:val="24"/>
                                  <w:lang w:val="bg-BG"/>
                                </w:rPr>
                                <w:t>4</w:t>
                              </w:r>
                              <w:r w:rsidRPr="003A3A59">
                                <w:rPr>
                                  <w:b/>
                                  <w:szCs w:val="24"/>
                                  <w:lang w:val="bg-BG"/>
                                </w:rPr>
                                <w:t>.2</w:t>
                              </w:r>
                              <w:r>
                                <w:rPr>
                                  <w:b/>
                                  <w:szCs w:val="24"/>
                                  <w:lang w:val="bg-BG"/>
                                </w:rPr>
                                <w:t>4</w:t>
                              </w:r>
                              <w:r w:rsidRPr="003A3A59">
                                <w:rPr>
                                  <w:b/>
                                  <w:szCs w:val="24"/>
                                  <w:lang w:val="bg-BG"/>
                                </w:rPr>
                                <w:t>.</w:t>
                              </w:r>
                              <w:r>
                                <w:rPr>
                                  <w:b/>
                                  <w:szCs w:val="24"/>
                                  <w:lang w:val="bg-BG"/>
                                </w:rPr>
                                <w:t xml:space="preserve"> Принципна схема на електронен електромер.</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70" name="Картина 4"/>
                          <pic:cNvPicPr>
                            <a:picLocks noChangeAspect="1"/>
                          </pic:cNvPicPr>
                        </pic:nvPicPr>
                        <pic:blipFill>
                          <a:blip r:embed="rId99">
                            <a:extLst>
                              <a:ext uri="{28A0092B-C50C-407E-A947-70E740481C1C}">
                                <a14:useLocalDpi xmlns:a14="http://schemas.microsoft.com/office/drawing/2010/main" val="0"/>
                              </a:ext>
                            </a:extLst>
                          </a:blip>
                          <a:srcRect/>
                          <a:stretch/>
                        </pic:blipFill>
                        <pic:spPr>
                          <a:xfrm>
                            <a:off x="618089" y="2412672"/>
                            <a:ext cx="5546350" cy="3295009"/>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5718EFC" id="Group 368" o:spid="_x0000_s1253" style="position:absolute;left:0;text-align:left;margin-left:36.45pt;margin-top:1.5pt;width:404pt;height:261.85pt;z-index:252457984;mso-width-relative:margin;mso-height-relative:margin" coordorigin="6180,24126" coordsize="55463,359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">
                <v:shape id="Text Box 15" o:spid="_x0000_s1254" type="#_x0000_t202" style="position:absolute;left:6180;top:57082;width:55464;height:2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" fillcolor="white [3201]" stroked="f" strokeweight=".5pt">
                  <v:textbox>
                    <w:txbxContent>
                      <w:p w14:paraId="6EF3425B" w14:textId="6681C13C" w:rsidR="008C5E5F" w:rsidRPr="003A3A59" w:rsidRDefault="008C5E5F" w:rsidP="00DC4A76">
                        <w:pPr>
                          <w:ind w:firstLine="0"/>
                          <w:jc w:val="center"/>
                          <w:rPr>
                            <w:rFonts w:eastAsia="Calibri"/>
                            <w:b/>
                            <w:bCs/>
                            <w:szCs w:val="24"/>
                            <w:lang w:val="bg-BG"/>
                          </w:rPr>
                        </w:pPr>
                        <w:r w:rsidRPr="003A3A59">
                          <w:rPr>
                            <w:b/>
                            <w:szCs w:val="24"/>
                            <w:lang w:val="bg-BG"/>
                          </w:rPr>
                          <w:t xml:space="preserve">Фиг. </w:t>
                        </w:r>
                        <w:r>
                          <w:rPr>
                            <w:b/>
                            <w:szCs w:val="24"/>
                            <w:lang w:val="bg-BG"/>
                          </w:rPr>
                          <w:t>4</w:t>
                        </w:r>
                        <w:r w:rsidRPr="003A3A59">
                          <w:rPr>
                            <w:b/>
                            <w:szCs w:val="24"/>
                            <w:lang w:val="bg-BG"/>
                          </w:rPr>
                          <w:t>.2</w:t>
                        </w:r>
                        <w:r>
                          <w:rPr>
                            <w:b/>
                            <w:szCs w:val="24"/>
                            <w:lang w:val="bg-BG"/>
                          </w:rPr>
                          <w:t>4</w:t>
                        </w:r>
                        <w:r w:rsidRPr="003A3A59">
                          <w:rPr>
                            <w:b/>
                            <w:szCs w:val="24"/>
                            <w:lang w:val="bg-BG"/>
                          </w:rPr>
                          <w:t>.</w:t>
                        </w:r>
                        <w:r>
                          <w:rPr>
                            <w:b/>
                            <w:szCs w:val="24"/>
                            <w:lang w:val="bg-BG"/>
                          </w:rPr>
                          <w:t xml:space="preserve"> Принципна схема на електронен електромер.</w:t>
                        </w:r>
                      </w:p>
                    </w:txbxContent>
                  </v:textbox>
                </v:shape>
                <v:shape id="Картина 4" o:spid="_x0000_s1255" type="#_x0000_t75" style="position:absolute;left:6180;top:24126;width:55464;height:329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" stroked="t" strokecolor="black [3213]">
                  <v:imagedata r:id="rId100" o:title=""/>
                  <v:path arrowok="t"/>
                </v:shape>
                <w10:wrap type="topAndBottom"/>
              </v:group>
            </w:pict>
          </mc:Fallback>
        </mc:AlternateContent>
      </w:r>
    </w:p>
    <w:p w14:paraId="78629FF0" w14:textId="282DB0F5" w:rsidR="007A5968" w:rsidRPr="00DC4A76" w:rsidRDefault="007A5968" w:rsidP="007A5968">
      <w:pPr>
        <w:ind w:firstLine="567"/>
        <w:rPr>
          <w:lang w:val="bg-BG"/>
        </w:rPr>
      </w:pPr>
      <w:r w:rsidRPr="00DC4A76">
        <w:rPr>
          <w:lang w:val="bg-BG"/>
        </w:rPr>
        <w:lastRenderedPageBreak/>
        <w:t>На фиг.</w:t>
      </w:r>
      <w:r w:rsidR="00DC4A76">
        <w:rPr>
          <w:lang w:val="bg-BG"/>
        </w:rPr>
        <w:t xml:space="preserve"> 4.2</w:t>
      </w:r>
      <w:r w:rsidRPr="00DC4A76">
        <w:rPr>
          <w:lang w:val="bg-BG"/>
        </w:rPr>
        <w:t>5 е показана топологията (местоположение и свързване) на измервателния напреженов трансформатор на електромера.</w:t>
      </w:r>
    </w:p>
    <w:p w14:paraId="21BA3CB8" w14:textId="629C87EE" w:rsidR="007A5968" w:rsidRPr="00DC4A76" w:rsidRDefault="00B17D2B" w:rsidP="007A5968">
      <w:pPr>
        <w:ind w:firstLine="567"/>
        <w:rPr>
          <w:lang w:val="bg-BG"/>
        </w:rPr>
      </w:pPr>
      <w:r>
        <w:rPr>
          <w:noProof/>
          <w:lang w:val="bg-BG" w:eastAsia="bg-BG"/>
        </w:rPr>
        <mc:AlternateContent>
          <mc:Choice Requires="wpg">
            <w:drawing>
              <wp:anchor distT="0" distB="0" distL="114300" distR="114300" simplePos="0" relativeHeight="252462080" behindDoc="0" locked="0" layoutInCell="1" allowOverlap="1" wp14:anchorId="593BC045" wp14:editId="5F865756">
                <wp:simplePos x="0" y="0"/>
                <wp:positionH relativeFrom="column">
                  <wp:posOffset>346710</wp:posOffset>
                </wp:positionH>
                <wp:positionV relativeFrom="paragraph">
                  <wp:posOffset>331470</wp:posOffset>
                </wp:positionV>
                <wp:extent cx="5546350" cy="3584476"/>
                <wp:effectExtent l="19050" t="19050" r="16510" b="0"/>
                <wp:wrapTopAndBottom/>
                <wp:docPr id="374" name="Group 374"/>
                <wp:cNvGraphicFramePr/>
                <a:graphic xmlns:a="http://schemas.openxmlformats.org/drawingml/2006/main">
                  <a:graphicData uri="http://schemas.microsoft.com/office/word/2010/wordprocessingGroup">
                    <wpg:wgp>
                      <wpg:cNvGrpSpPr/>
                      <wpg:grpSpPr>
                        <a:xfrm>
                          <a:off x="0" y="0"/>
                          <a:ext cx="5546350" cy="3584476"/>
                          <a:chOff x="618089" y="1403307"/>
                          <a:chExt cx="5546350" cy="3584476"/>
                        </a:xfrm>
                      </wpg:grpSpPr>
                      <wps:wsp>
                        <wps:cNvPr id="375" name="Text Box 15"/>
                        <wps:cNvSpPr txBox="1"/>
                        <wps:spPr>
                          <a:xfrm>
                            <a:off x="618089" y="4688451"/>
                            <a:ext cx="5546350" cy="299332"/>
                          </a:xfrm>
                          <a:prstGeom prst="rect">
                            <a:avLst/>
                          </a:prstGeom>
                          <a:solidFill>
                            <a:schemeClr val="lt1"/>
                          </a:solidFill>
                          <a:ln w="6350">
                            <a:noFill/>
                          </a:ln>
                        </wps:spPr>
                        <wps:txbx>
                          <w:txbxContent>
                            <w:p w14:paraId="619506BF" w14:textId="0A47AC92" w:rsidR="008C5E5F" w:rsidRPr="007253C3" w:rsidRDefault="008C5E5F" w:rsidP="00DC4A76">
                              <w:pPr>
                                <w:ind w:firstLine="0"/>
                                <w:jc w:val="center"/>
                                <w:rPr>
                                  <w:rFonts w:eastAsia="Calibri"/>
                                  <w:b/>
                                  <w:bCs/>
                                  <w:szCs w:val="24"/>
                                  <w:lang w:val="bg-BG"/>
                                </w:rPr>
                              </w:pPr>
                              <w:r w:rsidRPr="007253C3">
                                <w:rPr>
                                  <w:b/>
                                  <w:bCs/>
                                  <w:szCs w:val="24"/>
                                  <w:lang w:val="bg-BG"/>
                                </w:rPr>
                                <w:t>Фиг. 4.26.</w:t>
                              </w:r>
                              <w:r w:rsidRPr="007253C3">
                                <w:rPr>
                                  <w:b/>
                                  <w:bCs/>
                                  <w:lang w:val="bg-BG"/>
                                </w:rPr>
                                <w:t xml:space="preserve"> Еднолинейна схема на електронния електромер.</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76" name="Картина 4"/>
                          <pic:cNvPicPr>
                            <a:picLocks noChangeAspect="1"/>
                          </pic:cNvPicPr>
                        </pic:nvPicPr>
                        <pic:blipFill>
                          <a:blip r:embed="rId101">
                            <a:extLst>
                              <a:ext uri="{28A0092B-C50C-407E-A947-70E740481C1C}">
                                <a14:useLocalDpi xmlns:a14="http://schemas.microsoft.com/office/drawing/2010/main" val="0"/>
                              </a:ext>
                            </a:extLst>
                          </a:blip>
                          <a:srcRect/>
                          <a:stretch/>
                        </pic:blipFill>
                        <pic:spPr>
                          <a:xfrm>
                            <a:off x="618089" y="1403307"/>
                            <a:ext cx="5546350" cy="3291868"/>
                          </a:xfrm>
                          <a:prstGeom prst="rect">
                            <a:avLst/>
                          </a:prstGeom>
                          <a:ln>
                            <a:solidFill>
                              <a:schemeClr val="tx1"/>
                            </a:solidFill>
                          </a:ln>
                        </pic:spPr>
                      </pic:pic>
                    </wpg:wgp>
                  </a:graphicData>
                </a:graphic>
              </wp:anchor>
            </w:drawing>
          </mc:Choice>
          <mc:Fallback xmlns:w16se="http://schemas.microsoft.com/office/word/2015/wordml/symex" xmlns:cx1="http://schemas.microsoft.com/office/drawing/2015/9/8/chartex" xmlns:cx="http://schemas.microsoft.com/office/drawing/2014/chartex">
            <w:pict>
              <v:group w14:anchorId="593BC045" id="Group 374" o:spid="_x0000_s1256" style="position:absolute;left:0;text-align:left;margin-left:27.3pt;margin-top:26.1pt;width:436.7pt;height:282.25pt;z-index:252462080" coordorigin="6180,14033" coordsize="55463,358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">
                <v:shape id="Text Box 15" o:spid="_x0000_s1257" type="#_x0000_t202" style="position:absolute;left:6180;top:46884;width:55464;height:2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" fillcolor="white [3201]" stroked="f" strokeweight=".5pt">
                  <v:textbox>
                    <w:txbxContent>
                      <w:p w14:paraId="619506BF" w14:textId="0A47AC92" w:rsidR="008C5E5F" w:rsidRPr="007253C3" w:rsidRDefault="008C5E5F" w:rsidP="00DC4A76">
                        <w:pPr>
                          <w:ind w:firstLine="0"/>
                          <w:jc w:val="center"/>
                          <w:rPr>
                            <w:rFonts w:eastAsia="Calibri"/>
                            <w:b/>
                            <w:bCs/>
                            <w:szCs w:val="24"/>
                            <w:lang w:val="bg-BG"/>
                          </w:rPr>
                        </w:pPr>
                        <w:r w:rsidRPr="007253C3">
                          <w:rPr>
                            <w:b/>
                            <w:bCs/>
                            <w:szCs w:val="24"/>
                            <w:lang w:val="bg-BG"/>
                          </w:rPr>
                          <w:t>Фиг. 4.26.</w:t>
                        </w:r>
                        <w:r w:rsidRPr="007253C3">
                          <w:rPr>
                            <w:b/>
                            <w:bCs/>
                            <w:lang w:val="bg-BG"/>
                          </w:rPr>
                          <w:t xml:space="preserve"> Еднолинейна схема на електронния електромер.</w:t>
                        </w:r>
                      </w:p>
                    </w:txbxContent>
                  </v:textbox>
                </v:shape>
                <v:shape id="Картина 4" o:spid="_x0000_s1258" type="#_x0000_t75" style="position:absolute;left:6180;top:14033;width:55464;height:3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" stroked="t" strokecolor="black [3213]">
                  <v:imagedata r:id="rId102" o:title=""/>
                  <v:path arrowok="t"/>
                </v:shape>
                <w10:wrap type="topAndBottom"/>
              </v:group>
            </w:pict>
          </mc:Fallback>
        </mc:AlternateContent>
      </w:r>
      <w:r w:rsidR="007A5968" w:rsidRPr="00DC4A76">
        <w:rPr>
          <w:lang w:val="bg-BG"/>
        </w:rPr>
        <w:t>На фиг.</w:t>
      </w:r>
      <w:r w:rsidR="00DC4A76">
        <w:rPr>
          <w:lang w:val="bg-BG"/>
        </w:rPr>
        <w:t xml:space="preserve"> 4.2</w:t>
      </w:r>
      <w:r w:rsidR="007A5968" w:rsidRPr="00DC4A76">
        <w:rPr>
          <w:lang w:val="bg-BG"/>
        </w:rPr>
        <w:t>6 е показана т.нар. „еднолинейна схема” на електронния електромер.</w:t>
      </w:r>
    </w:p>
    <w:p w14:paraId="069D717B" w14:textId="27DB64A3" w:rsidR="0046672A" w:rsidRPr="00DC4A76" w:rsidRDefault="007A5968" w:rsidP="007A5968">
      <w:pPr>
        <w:tabs>
          <w:tab w:val="left" w:pos="567"/>
        </w:tabs>
        <w:ind w:firstLine="567"/>
        <w:rPr>
          <w:lang w:val="bg-BG"/>
        </w:rPr>
      </w:pPr>
      <w:r w:rsidRPr="00DC4A76">
        <w:rPr>
          <w:lang w:val="bg-BG"/>
        </w:rPr>
        <w:t xml:space="preserve">Възможна причина за пожара в локомотив № </w:t>
      </w:r>
      <w:r w:rsidR="007253C3">
        <w:rPr>
          <w:lang w:val="bg-BG"/>
        </w:rPr>
        <w:t>915200</w:t>
      </w:r>
      <w:r w:rsidRPr="00DC4A76">
        <w:rPr>
          <w:lang w:val="bg-BG"/>
        </w:rPr>
        <w:t>44169</w:t>
      </w:r>
      <w:r w:rsidR="007253C3">
        <w:rPr>
          <w:lang w:val="bg-BG"/>
        </w:rPr>
        <w:t>-8</w:t>
      </w:r>
      <w:r w:rsidRPr="00DC4A76">
        <w:rPr>
          <w:lang w:val="bg-BG"/>
        </w:rPr>
        <w:t xml:space="preserve"> е възникване на късо съединение/„разкачане” на единия край на гъвкавия проводник ПВ А2 16</w:t>
      </w:r>
      <w:r w:rsidR="00DC4A76">
        <w:rPr>
          <w:lang w:val="bg-BG"/>
        </w:rPr>
        <w:t xml:space="preserve"> </w:t>
      </w:r>
      <w:r w:rsidRPr="00DC4A76">
        <w:rPr>
          <w:lang w:val="bg-BG"/>
        </w:rPr>
        <w:t>mm</w:t>
      </w:r>
      <w:r w:rsidRPr="00DC4A76">
        <w:rPr>
          <w:vertAlign w:val="superscript"/>
          <w:lang w:val="bg-BG"/>
        </w:rPr>
        <w:t>2</w:t>
      </w:r>
      <w:r w:rsidRPr="00DC4A76">
        <w:rPr>
          <w:lang w:val="bg-BG"/>
        </w:rPr>
        <w:t xml:space="preserve">. Аналогично на предходни запалвания, това би могло да предизвика електрическа дъга спрямо заземените корпусни детайли в тази високоволтова зона и налични, макар и минимални количества масло (напр. трансформаторно или от компресорите) лесно да се запали. През установената прогоряла гумена гъвкава връзка към маслената помпа на </w:t>
      </w:r>
      <w:r w:rsidR="007253C3">
        <w:rPr>
          <w:lang w:val="bg-BG"/>
        </w:rPr>
        <w:t>втория</w:t>
      </w:r>
      <w:r w:rsidRPr="00DC4A76">
        <w:rPr>
          <w:lang w:val="bg-BG"/>
        </w:rPr>
        <w:t xml:space="preserve"> охладителен контур е изтекло определено количество трансформаторно масло, което е довело до значителното опожаряване на локомотива.</w:t>
      </w:r>
    </w:p>
    <w:p w14:paraId="3F7DD09D" w14:textId="290560CE" w:rsidR="007A5968" w:rsidRPr="00DC4A76" w:rsidRDefault="00E944B7" w:rsidP="00F13785">
      <w:pPr>
        <w:tabs>
          <w:tab w:val="left" w:pos="567"/>
        </w:tabs>
        <w:ind w:firstLine="567"/>
        <w:rPr>
          <w:lang w:val="bg-BG"/>
        </w:rPr>
      </w:pPr>
      <w:r>
        <w:rPr>
          <w:lang w:val="bg-BG"/>
        </w:rPr>
        <w:t>У</w:t>
      </w:r>
      <w:r w:rsidR="007A5968" w:rsidRPr="00DC4A76">
        <w:rPr>
          <w:lang w:val="bg-BG"/>
        </w:rPr>
        <w:t>станови</w:t>
      </w:r>
      <w:r>
        <w:rPr>
          <w:lang w:val="bg-BG"/>
        </w:rPr>
        <w:t xml:space="preserve"> се</w:t>
      </w:r>
      <w:r w:rsidR="007A5968" w:rsidRPr="00DC4A76">
        <w:rPr>
          <w:lang w:val="bg-BG"/>
        </w:rPr>
        <w:t xml:space="preserve">, че в тягови </w:t>
      </w:r>
      <w:r>
        <w:rPr>
          <w:lang w:val="bg-BG"/>
        </w:rPr>
        <w:t xml:space="preserve">двигатели </w:t>
      </w:r>
      <w:r w:rsidR="003A040D">
        <w:rPr>
          <w:lang w:val="bg-BG"/>
        </w:rPr>
        <w:t xml:space="preserve">(ТД) </w:t>
      </w:r>
      <w:r>
        <w:rPr>
          <w:lang w:val="bg-BG"/>
        </w:rPr>
        <w:t>№2 и №3, разположени под</w:t>
      </w:r>
      <w:r w:rsidR="007A5968" w:rsidRPr="00DC4A76">
        <w:rPr>
          <w:lang w:val="bg-BG"/>
        </w:rPr>
        <w:t xml:space="preserve"> зоната на пожара, не е възникнал т.нар. „кръгов огън” </w:t>
      </w:r>
      <w:r w:rsidR="00E8627D">
        <w:rPr>
          <w:lang w:val="bg-BG"/>
        </w:rPr>
        <w:t xml:space="preserve">в тях </w:t>
      </w:r>
      <w:r w:rsidR="007A5968" w:rsidRPr="00DC4A76">
        <w:rPr>
          <w:lang w:val="bg-BG"/>
        </w:rPr>
        <w:t>(на фиг.</w:t>
      </w:r>
      <w:r w:rsidR="00245BDF">
        <w:rPr>
          <w:lang w:val="bg-BG"/>
        </w:rPr>
        <w:t xml:space="preserve"> 4.27</w:t>
      </w:r>
      <w:r w:rsidR="007A5968" w:rsidRPr="00DC4A76">
        <w:rPr>
          <w:lang w:val="bg-BG"/>
        </w:rPr>
        <w:t xml:space="preserve"> и фиг.</w:t>
      </w:r>
      <w:r w:rsidR="00245BDF">
        <w:rPr>
          <w:lang w:val="bg-BG"/>
        </w:rPr>
        <w:t xml:space="preserve"> 4.2</w:t>
      </w:r>
      <w:r w:rsidR="007A5968" w:rsidRPr="00DC4A76">
        <w:rPr>
          <w:lang w:val="bg-BG"/>
        </w:rPr>
        <w:t>8 са показани снимки на колекторите на двата ТД). Следователно това не може</w:t>
      </w:r>
      <w:r w:rsidR="00E8627D">
        <w:rPr>
          <w:lang w:val="bg-BG"/>
        </w:rPr>
        <w:t xml:space="preserve"> да бъде причина за възникване</w:t>
      </w:r>
      <w:r w:rsidR="007A5968" w:rsidRPr="00DC4A76">
        <w:rPr>
          <w:lang w:val="bg-BG"/>
        </w:rPr>
        <w:t xml:space="preserve"> на пожара в локомотива.</w:t>
      </w:r>
    </w:p>
    <w:p w14:paraId="3F325AF5" w14:textId="55F9A6B7" w:rsidR="007A5968" w:rsidRDefault="00DC4A76" w:rsidP="00F13785">
      <w:pPr>
        <w:tabs>
          <w:tab w:val="left" w:pos="567"/>
        </w:tabs>
        <w:ind w:firstLine="567"/>
        <w:rPr>
          <w:lang w:val="bg-BG"/>
        </w:rPr>
      </w:pPr>
      <w:r w:rsidRPr="00DC4A76">
        <w:rPr>
          <w:lang w:val="bg-BG"/>
        </w:rPr>
        <w:t>Не се установиха други неизправности на ПЖПС (локомотивът и вагоните) в състава на БВ № 2610, които да са причина за произшествието.</w:t>
      </w:r>
    </w:p>
    <w:p w14:paraId="414EE704" w14:textId="39B7D2BC" w:rsidR="007253C3" w:rsidRPr="00F13785" w:rsidRDefault="007253C3" w:rsidP="00F13785">
      <w:pPr>
        <w:tabs>
          <w:tab w:val="left" w:pos="709"/>
        </w:tabs>
        <w:ind w:right="28"/>
        <w:rPr>
          <w:lang w:val="bg-BG"/>
        </w:rPr>
      </w:pPr>
      <w:r w:rsidRPr="00F13785">
        <w:rPr>
          <w:lang w:val="bg-BG"/>
        </w:rPr>
        <w:t>Комисията, след няколко посещения в Локомотивно депо Горна Оряховица,  осъществи огледи и констатира следното:</w:t>
      </w:r>
    </w:p>
    <w:p w14:paraId="1D715FB2" w14:textId="1547ED8A" w:rsidR="007253C3" w:rsidRPr="00F13785" w:rsidRDefault="007253C3">
      <w:pPr>
        <w:numPr>
          <w:ilvl w:val="0"/>
          <w:numId w:val="32"/>
        </w:numPr>
        <w:tabs>
          <w:tab w:val="left" w:pos="709"/>
        </w:tabs>
        <w:ind w:right="28"/>
        <w:rPr>
          <w:lang w:val="bg-BG"/>
        </w:rPr>
      </w:pPr>
      <w:r w:rsidRPr="00F13785">
        <w:rPr>
          <w:lang w:val="bg-BG"/>
        </w:rPr>
        <w:t>Опожарени силови кабели на 3-ти тягов двигател (фиг. 4.12);</w:t>
      </w:r>
    </w:p>
    <w:p w14:paraId="2170E41E" w14:textId="2060AABB" w:rsidR="007253C3" w:rsidRPr="00F13785" w:rsidRDefault="007253C3">
      <w:pPr>
        <w:numPr>
          <w:ilvl w:val="0"/>
          <w:numId w:val="32"/>
        </w:numPr>
        <w:tabs>
          <w:tab w:val="left" w:pos="709"/>
        </w:tabs>
        <w:ind w:right="28"/>
        <w:rPr>
          <w:lang w:val="bg-BG"/>
        </w:rPr>
      </w:pPr>
      <w:r w:rsidRPr="00F13785">
        <w:rPr>
          <w:lang w:val="bg-BG"/>
        </w:rPr>
        <w:t>Опожарен тягов токоизправител 022 (фиг. 4.13 и 4.14);</w:t>
      </w:r>
    </w:p>
    <w:p w14:paraId="5A06201A" w14:textId="0D070AF2" w:rsidR="007253C3" w:rsidRPr="00F13785" w:rsidRDefault="007253C3">
      <w:pPr>
        <w:pStyle w:val="ListParagraph"/>
        <w:numPr>
          <w:ilvl w:val="0"/>
          <w:numId w:val="32"/>
        </w:numPr>
        <w:tabs>
          <w:tab w:val="left" w:pos="709"/>
        </w:tabs>
        <w:rPr>
          <w:lang w:val="bg-BG"/>
        </w:rPr>
      </w:pPr>
      <w:r w:rsidRPr="00F13785">
        <w:rPr>
          <w:lang w:val="bg-BG"/>
        </w:rPr>
        <w:t>Изгорял високо температурен маркуч на двигател помпата на 2</w:t>
      </w:r>
      <w:r w:rsidR="003A040D">
        <w:rPr>
          <w:lang w:val="bg-BG"/>
        </w:rPr>
        <w:t>-ри</w:t>
      </w:r>
      <w:r w:rsidRPr="00F13785">
        <w:rPr>
          <w:lang w:val="bg-BG"/>
        </w:rPr>
        <w:t xml:space="preserve"> кръг за охлаждане на маслото на трансформатора;</w:t>
      </w:r>
    </w:p>
    <w:p w14:paraId="3048DF83" w14:textId="342A3AF8" w:rsidR="00C73C0B" w:rsidRPr="00F13785" w:rsidRDefault="00C73C0B" w:rsidP="00F13785">
      <w:pPr>
        <w:tabs>
          <w:tab w:val="left" w:pos="709"/>
        </w:tabs>
        <w:rPr>
          <w:lang w:val="bg-BG"/>
        </w:rPr>
      </w:pPr>
    </w:p>
    <w:p w14:paraId="1A082BDE" w14:textId="5BAD27B8" w:rsidR="00C73C0B" w:rsidRPr="00F13785" w:rsidRDefault="003A040D" w:rsidP="00F13785">
      <w:pPr>
        <w:tabs>
          <w:tab w:val="left" w:pos="851"/>
          <w:tab w:val="left" w:pos="1134"/>
        </w:tabs>
        <w:ind w:right="28"/>
        <w:rPr>
          <w:lang w:val="bg-BG"/>
        </w:rPr>
      </w:pPr>
      <w:r>
        <w:rPr>
          <w:lang w:val="bg-BG"/>
        </w:rPr>
        <w:t>На д</w:t>
      </w:r>
      <w:r w:rsidR="00C73C0B" w:rsidRPr="00F13785">
        <w:rPr>
          <w:lang w:val="bg-BG"/>
        </w:rPr>
        <w:t>в</w:t>
      </w:r>
      <w:r>
        <w:rPr>
          <w:lang w:val="bg-BG"/>
        </w:rPr>
        <w:t>игател-помпите беше подадено напрежение от</w:t>
      </w:r>
      <w:r w:rsidR="00C73C0B" w:rsidRPr="00F13785">
        <w:rPr>
          <w:lang w:val="bg-BG"/>
        </w:rPr>
        <w:t xml:space="preserve"> външен източник и се установи, че работят нормално на празен ход. </w:t>
      </w:r>
    </w:p>
    <w:p w14:paraId="4687B16D" w14:textId="515638F6" w:rsidR="00C73C0B" w:rsidRPr="00F13785" w:rsidRDefault="00C73C0B" w:rsidP="00F13785">
      <w:pPr>
        <w:tabs>
          <w:tab w:val="left" w:pos="851"/>
          <w:tab w:val="left" w:pos="1134"/>
        </w:tabs>
        <w:ind w:right="28"/>
        <w:rPr>
          <w:lang w:val="bg-BG"/>
        </w:rPr>
      </w:pPr>
      <w:r w:rsidRPr="00F13785">
        <w:rPr>
          <w:lang w:val="bg-BG"/>
        </w:rPr>
        <w:t>Проверени бяха бароскопите (релетата за контрол на налягането) 268 и 269. Установено бе, че не работят</w:t>
      </w:r>
      <w:r w:rsidR="003A040D">
        <w:rPr>
          <w:lang w:val="bg-BG"/>
        </w:rPr>
        <w:t xml:space="preserve"> поради дебелите мембрани</w:t>
      </w:r>
      <w:r w:rsidRPr="00F13785">
        <w:rPr>
          <w:lang w:val="bg-BG"/>
        </w:rPr>
        <w:t xml:space="preserve">. </w:t>
      </w:r>
    </w:p>
    <w:p w14:paraId="1A152F31" w14:textId="496B5E70" w:rsidR="00C73C0B" w:rsidRPr="00F13785" w:rsidRDefault="00C73C0B" w:rsidP="00F13785">
      <w:pPr>
        <w:tabs>
          <w:tab w:val="left" w:pos="709"/>
        </w:tabs>
        <w:rPr>
          <w:lang w:val="bg-BG"/>
        </w:rPr>
      </w:pPr>
      <w:r w:rsidRPr="00F13785">
        <w:rPr>
          <w:lang w:val="bg-BG"/>
        </w:rPr>
        <w:t>Проверено бе затягането на кабелните обувки на трети тягов двигател страна клемното табло. Здрави с обгорели силови кабели.</w:t>
      </w:r>
    </w:p>
    <w:p w14:paraId="3712BF3C" w14:textId="6CA45110" w:rsidR="00C73C0B" w:rsidRPr="00F13785" w:rsidRDefault="00B17D2B" w:rsidP="00F13785">
      <w:pPr>
        <w:tabs>
          <w:tab w:val="left" w:pos="709"/>
        </w:tabs>
        <w:rPr>
          <w:lang w:val="bg-BG"/>
        </w:rPr>
      </w:pPr>
      <w:r>
        <w:rPr>
          <w:noProof/>
          <w:lang w:val="bg-BG" w:eastAsia="bg-BG"/>
        </w:rPr>
        <w:lastRenderedPageBreak/>
        <mc:AlternateContent>
          <mc:Choice Requires="wpg">
            <w:drawing>
              <wp:anchor distT="0" distB="0" distL="114300" distR="114300" simplePos="0" relativeHeight="252523520" behindDoc="0" locked="0" layoutInCell="1" allowOverlap="1" wp14:anchorId="15E4007B" wp14:editId="16DB28A7">
                <wp:simplePos x="0" y="0"/>
                <wp:positionH relativeFrom="column">
                  <wp:posOffset>3239135</wp:posOffset>
                </wp:positionH>
                <wp:positionV relativeFrom="paragraph">
                  <wp:posOffset>473710</wp:posOffset>
                </wp:positionV>
                <wp:extent cx="2778125" cy="3884930"/>
                <wp:effectExtent l="0" t="19050" r="3175" b="1270"/>
                <wp:wrapTopAndBottom/>
                <wp:docPr id="380" name="Group 380"/>
                <wp:cNvGraphicFramePr/>
                <a:graphic xmlns:a="http://schemas.openxmlformats.org/drawingml/2006/main">
                  <a:graphicData uri="http://schemas.microsoft.com/office/word/2010/wordprocessingGroup">
                    <wpg:wgp>
                      <wpg:cNvGrpSpPr/>
                      <wpg:grpSpPr>
                        <a:xfrm>
                          <a:off x="0" y="0"/>
                          <a:ext cx="2778125" cy="3884930"/>
                          <a:chOff x="422103" y="0"/>
                          <a:chExt cx="2778298" cy="3885391"/>
                        </a:xfrm>
                      </wpg:grpSpPr>
                      <wps:wsp>
                        <wps:cNvPr id="381" name="Text Box 15"/>
                        <wps:cNvSpPr txBox="1"/>
                        <wps:spPr>
                          <a:xfrm>
                            <a:off x="422103" y="3586059"/>
                            <a:ext cx="2778298" cy="299332"/>
                          </a:xfrm>
                          <a:prstGeom prst="rect">
                            <a:avLst/>
                          </a:prstGeom>
                          <a:solidFill>
                            <a:schemeClr val="lt1"/>
                          </a:solidFill>
                          <a:ln w="6350">
                            <a:noFill/>
                          </a:ln>
                        </wps:spPr>
                        <wps:txbx>
                          <w:txbxContent>
                            <w:p w14:paraId="5F33A586" w14:textId="77777777" w:rsidR="008C5E5F" w:rsidRPr="003A3A59" w:rsidRDefault="008C5E5F" w:rsidP="00B17D2B">
                              <w:pPr>
                                <w:ind w:firstLine="0"/>
                                <w:jc w:val="center"/>
                                <w:rPr>
                                  <w:rFonts w:eastAsia="Calibri"/>
                                  <w:b/>
                                  <w:bCs/>
                                  <w:szCs w:val="24"/>
                                  <w:lang w:val="bg-BG"/>
                                </w:rPr>
                              </w:pPr>
                              <w:r w:rsidRPr="003A3A59">
                                <w:rPr>
                                  <w:b/>
                                  <w:szCs w:val="24"/>
                                  <w:lang w:val="bg-BG"/>
                                </w:rPr>
                                <w:t xml:space="preserve">Фиг. </w:t>
                              </w:r>
                              <w:r>
                                <w:rPr>
                                  <w:b/>
                                  <w:szCs w:val="24"/>
                                  <w:lang w:val="bg-BG"/>
                                </w:rPr>
                                <w:t>4</w:t>
                              </w:r>
                              <w:r w:rsidRPr="003A3A59">
                                <w:rPr>
                                  <w:b/>
                                  <w:szCs w:val="24"/>
                                  <w:lang w:val="bg-BG"/>
                                </w:rPr>
                                <w:t>.2</w:t>
                              </w:r>
                              <w:r>
                                <w:rPr>
                                  <w:b/>
                                  <w:szCs w:val="24"/>
                                  <w:lang w:val="bg-BG"/>
                                </w:rPr>
                                <w:t>8</w:t>
                              </w:r>
                              <w:r w:rsidRPr="003A3A59">
                                <w:rPr>
                                  <w:b/>
                                  <w:szCs w:val="24"/>
                                  <w:lang w:val="bg-BG"/>
                                </w:rPr>
                                <w:t>.</w:t>
                              </w:r>
                              <w:r>
                                <w:rPr>
                                  <w:b/>
                                  <w:szCs w:val="24"/>
                                  <w:lang w:val="bg-BG"/>
                                </w:rPr>
                                <w:t xml:space="preserve"> </w:t>
                              </w:r>
                              <w:r>
                                <w:rPr>
                                  <w:b/>
                                </w:rPr>
                                <w:t>ТД №3</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82" name="Картина 4"/>
                          <pic:cNvPicPr>
                            <a:picLocks noChangeAspect="1"/>
                          </pic:cNvPicPr>
                        </pic:nvPicPr>
                        <pic:blipFill>
                          <a:blip r:embed="rId103">
                            <a:extLst>
                              <a:ext uri="{28A0092B-C50C-407E-A947-70E740481C1C}">
                                <a14:useLocalDpi xmlns:a14="http://schemas.microsoft.com/office/drawing/2010/main" val="0"/>
                              </a:ext>
                            </a:extLst>
                          </a:blip>
                          <a:srcRect/>
                          <a:stretch/>
                        </pic:blipFill>
                        <pic:spPr>
                          <a:xfrm>
                            <a:off x="473519" y="0"/>
                            <a:ext cx="2675466" cy="3564858"/>
                          </a:xfrm>
                          <a:prstGeom prst="rect">
                            <a:avLst/>
                          </a:prstGeom>
                          <a:ln>
                            <a:solidFill>
                              <a:schemeClr val="tx1"/>
                            </a:solidFill>
                          </a:ln>
                        </pic:spPr>
                      </pic:pic>
                    </wpg:wgp>
                  </a:graphicData>
                </a:graphic>
              </wp:anchor>
            </w:drawing>
          </mc:Choice>
          <mc:Fallback xmlns:w16se="http://schemas.microsoft.com/office/word/2015/wordml/symex" xmlns:cx1="http://schemas.microsoft.com/office/drawing/2015/9/8/chartex" xmlns:cx="http://schemas.microsoft.com/office/drawing/2014/chartex">
            <w:pict>
              <v:group w14:anchorId="15E4007B" id="Group 380" o:spid="_x0000_s1259" style="position:absolute;left:0;text-align:left;margin-left:255.05pt;margin-top:37.3pt;width:218.75pt;height:305.9pt;z-index:252523520" coordorigin="4221" coordsize="27782,388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">
                <v:shape id="Text Box 15" o:spid="_x0000_s1260" type="#_x0000_t202" style="position:absolute;left:4221;top:35860;width:27783;height:2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" fillcolor="white [3201]" stroked="f" strokeweight=".5pt">
                  <v:textbox>
                    <w:txbxContent>
                      <w:p w14:paraId="5F33A586" w14:textId="77777777" w:rsidR="008C5E5F" w:rsidRPr="003A3A59" w:rsidRDefault="008C5E5F" w:rsidP="00B17D2B">
                        <w:pPr>
                          <w:ind w:firstLine="0"/>
                          <w:jc w:val="center"/>
                          <w:rPr>
                            <w:rFonts w:eastAsia="Calibri"/>
                            <w:b/>
                            <w:bCs/>
                            <w:szCs w:val="24"/>
                            <w:lang w:val="bg-BG"/>
                          </w:rPr>
                        </w:pPr>
                        <w:r w:rsidRPr="003A3A59">
                          <w:rPr>
                            <w:b/>
                            <w:szCs w:val="24"/>
                            <w:lang w:val="bg-BG"/>
                          </w:rPr>
                          <w:t xml:space="preserve">Фиг. </w:t>
                        </w:r>
                        <w:r>
                          <w:rPr>
                            <w:b/>
                            <w:szCs w:val="24"/>
                            <w:lang w:val="bg-BG"/>
                          </w:rPr>
                          <w:t>4</w:t>
                        </w:r>
                        <w:r w:rsidRPr="003A3A59">
                          <w:rPr>
                            <w:b/>
                            <w:szCs w:val="24"/>
                            <w:lang w:val="bg-BG"/>
                          </w:rPr>
                          <w:t>.2</w:t>
                        </w:r>
                        <w:r>
                          <w:rPr>
                            <w:b/>
                            <w:szCs w:val="24"/>
                            <w:lang w:val="bg-BG"/>
                          </w:rPr>
                          <w:t>8</w:t>
                        </w:r>
                        <w:r w:rsidRPr="003A3A59">
                          <w:rPr>
                            <w:b/>
                            <w:szCs w:val="24"/>
                            <w:lang w:val="bg-BG"/>
                          </w:rPr>
                          <w:t>.</w:t>
                        </w:r>
                        <w:r>
                          <w:rPr>
                            <w:b/>
                            <w:szCs w:val="24"/>
                            <w:lang w:val="bg-BG"/>
                          </w:rPr>
                          <w:t xml:space="preserve"> </w:t>
                        </w:r>
                        <w:r>
                          <w:rPr>
                            <w:b/>
                          </w:rPr>
                          <w:t>ТД №3</w:t>
                        </w:r>
                      </w:p>
                    </w:txbxContent>
                  </v:textbox>
                </v:shape>
                <v:shape id="Картина 4" o:spid="_x0000_s1261" type="#_x0000_t75" style="position:absolute;left:4735;width:26754;height:35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" stroked="t" strokecolor="black [3213]">
                  <v:imagedata r:id="rId104" o:title=""/>
                  <v:path arrowok="t"/>
                </v:shape>
                <w10:wrap type="topAndBottom"/>
              </v:group>
            </w:pict>
          </mc:Fallback>
        </mc:AlternateContent>
      </w:r>
      <w:r>
        <w:rPr>
          <w:noProof/>
          <w:lang w:val="bg-BG" w:eastAsia="bg-BG"/>
        </w:rPr>
        <mc:AlternateContent>
          <mc:Choice Requires="wpg">
            <w:drawing>
              <wp:anchor distT="0" distB="0" distL="114300" distR="114300" simplePos="0" relativeHeight="252522496" behindDoc="0" locked="0" layoutInCell="1" allowOverlap="1" wp14:anchorId="592CB06C" wp14:editId="2B34778D">
                <wp:simplePos x="0" y="0"/>
                <wp:positionH relativeFrom="column">
                  <wp:posOffset>254613</wp:posOffset>
                </wp:positionH>
                <wp:positionV relativeFrom="paragraph">
                  <wp:posOffset>473710</wp:posOffset>
                </wp:positionV>
                <wp:extent cx="2778125" cy="3884930"/>
                <wp:effectExtent l="19050" t="19050" r="22225" b="1270"/>
                <wp:wrapTopAndBottom/>
                <wp:docPr id="377" name="Group 377"/>
                <wp:cNvGraphicFramePr/>
                <a:graphic xmlns:a="http://schemas.openxmlformats.org/drawingml/2006/main">
                  <a:graphicData uri="http://schemas.microsoft.com/office/word/2010/wordprocessingGroup">
                    <wpg:wgp>
                      <wpg:cNvGrpSpPr/>
                      <wpg:grpSpPr>
                        <a:xfrm>
                          <a:off x="0" y="0"/>
                          <a:ext cx="2778125" cy="3884930"/>
                          <a:chOff x="422103" y="0"/>
                          <a:chExt cx="2778298" cy="3885391"/>
                        </a:xfrm>
                      </wpg:grpSpPr>
                      <wps:wsp>
                        <wps:cNvPr id="378" name="Text Box 15"/>
                        <wps:cNvSpPr txBox="1"/>
                        <wps:spPr>
                          <a:xfrm>
                            <a:off x="422103" y="3586059"/>
                            <a:ext cx="2778298" cy="299332"/>
                          </a:xfrm>
                          <a:prstGeom prst="rect">
                            <a:avLst/>
                          </a:prstGeom>
                          <a:solidFill>
                            <a:schemeClr val="lt1"/>
                          </a:solidFill>
                          <a:ln w="6350">
                            <a:noFill/>
                          </a:ln>
                        </wps:spPr>
                        <wps:txbx>
                          <w:txbxContent>
                            <w:p w14:paraId="26B0943D" w14:textId="77777777" w:rsidR="008C5E5F" w:rsidRPr="003A3A59" w:rsidRDefault="008C5E5F" w:rsidP="00B17D2B">
                              <w:pPr>
                                <w:ind w:firstLine="0"/>
                                <w:jc w:val="center"/>
                                <w:rPr>
                                  <w:rFonts w:eastAsia="Calibri"/>
                                  <w:b/>
                                  <w:bCs/>
                                  <w:szCs w:val="24"/>
                                  <w:lang w:val="bg-BG"/>
                                </w:rPr>
                              </w:pPr>
                              <w:r w:rsidRPr="003A3A59">
                                <w:rPr>
                                  <w:b/>
                                  <w:szCs w:val="24"/>
                                  <w:lang w:val="bg-BG"/>
                                </w:rPr>
                                <w:t xml:space="preserve">Фиг. </w:t>
                              </w:r>
                              <w:r>
                                <w:rPr>
                                  <w:b/>
                                  <w:szCs w:val="24"/>
                                  <w:lang w:val="bg-BG"/>
                                </w:rPr>
                                <w:t>4</w:t>
                              </w:r>
                              <w:r w:rsidRPr="003A3A59">
                                <w:rPr>
                                  <w:b/>
                                  <w:szCs w:val="24"/>
                                  <w:lang w:val="bg-BG"/>
                                </w:rPr>
                                <w:t>.2</w:t>
                              </w:r>
                              <w:r>
                                <w:rPr>
                                  <w:b/>
                                  <w:szCs w:val="24"/>
                                  <w:lang w:val="bg-BG"/>
                                </w:rPr>
                                <w:t>7</w:t>
                              </w:r>
                              <w:r w:rsidRPr="003A3A59">
                                <w:rPr>
                                  <w:b/>
                                  <w:szCs w:val="24"/>
                                  <w:lang w:val="bg-BG"/>
                                </w:rPr>
                                <w:t>.</w:t>
                              </w:r>
                              <w:r>
                                <w:rPr>
                                  <w:b/>
                                  <w:szCs w:val="24"/>
                                  <w:lang w:val="bg-BG"/>
                                </w:rPr>
                                <w:t xml:space="preserve"> </w:t>
                              </w:r>
                              <w:r>
                                <w:rPr>
                                  <w:b/>
                                </w:rPr>
                                <w:t>ТД №2</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79" name="Картина 4"/>
                          <pic:cNvPicPr>
                            <a:picLocks noChangeAspect="1"/>
                          </pic:cNvPicPr>
                        </pic:nvPicPr>
                        <pic:blipFill>
                          <a:blip r:embed="rId105">
                            <a:extLst>
                              <a:ext uri="{28A0092B-C50C-407E-A947-70E740481C1C}">
                                <a14:useLocalDpi xmlns:a14="http://schemas.microsoft.com/office/drawing/2010/main" val="0"/>
                              </a:ext>
                            </a:extLst>
                          </a:blip>
                          <a:srcRect/>
                          <a:stretch/>
                        </pic:blipFill>
                        <pic:spPr>
                          <a:xfrm>
                            <a:off x="422103" y="0"/>
                            <a:ext cx="2778298" cy="3564858"/>
                          </a:xfrm>
                          <a:prstGeom prst="rect">
                            <a:avLst/>
                          </a:prstGeom>
                          <a:ln>
                            <a:solidFill>
                              <a:schemeClr val="tx1"/>
                            </a:solidFill>
                          </a:ln>
                        </pic:spPr>
                      </pic:pic>
                    </wpg:wgp>
                  </a:graphicData>
                </a:graphic>
              </wp:anchor>
            </w:drawing>
          </mc:Choice>
          <mc:Fallback xmlns:w16se="http://schemas.microsoft.com/office/word/2015/wordml/symex" xmlns:cx1="http://schemas.microsoft.com/office/drawing/2015/9/8/chartex" xmlns:cx="http://schemas.microsoft.com/office/drawing/2014/chartex">
            <w:pict>
              <v:group w14:anchorId="592CB06C" id="Group 377" o:spid="_x0000_s1262" style="position:absolute;left:0;text-align:left;margin-left:20.05pt;margin-top:37.3pt;width:218.75pt;height:305.9pt;z-index:252522496" coordorigin="4221" coordsize="27782,388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">
                <v:shape id="Text Box 15" o:spid="_x0000_s1263" type="#_x0000_t202" style="position:absolute;left:4221;top:35860;width:27783;height:2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" fillcolor="white [3201]" stroked="f" strokeweight=".5pt">
                  <v:textbox>
                    <w:txbxContent>
                      <w:p w14:paraId="26B0943D" w14:textId="77777777" w:rsidR="008C5E5F" w:rsidRPr="003A3A59" w:rsidRDefault="008C5E5F" w:rsidP="00B17D2B">
                        <w:pPr>
                          <w:ind w:firstLine="0"/>
                          <w:jc w:val="center"/>
                          <w:rPr>
                            <w:rFonts w:eastAsia="Calibri"/>
                            <w:b/>
                            <w:bCs/>
                            <w:szCs w:val="24"/>
                            <w:lang w:val="bg-BG"/>
                          </w:rPr>
                        </w:pPr>
                        <w:r w:rsidRPr="003A3A59">
                          <w:rPr>
                            <w:b/>
                            <w:szCs w:val="24"/>
                            <w:lang w:val="bg-BG"/>
                          </w:rPr>
                          <w:t xml:space="preserve">Фиг. </w:t>
                        </w:r>
                        <w:r>
                          <w:rPr>
                            <w:b/>
                            <w:szCs w:val="24"/>
                            <w:lang w:val="bg-BG"/>
                          </w:rPr>
                          <w:t>4</w:t>
                        </w:r>
                        <w:r w:rsidRPr="003A3A59">
                          <w:rPr>
                            <w:b/>
                            <w:szCs w:val="24"/>
                            <w:lang w:val="bg-BG"/>
                          </w:rPr>
                          <w:t>.2</w:t>
                        </w:r>
                        <w:r>
                          <w:rPr>
                            <w:b/>
                            <w:szCs w:val="24"/>
                            <w:lang w:val="bg-BG"/>
                          </w:rPr>
                          <w:t>7</w:t>
                        </w:r>
                        <w:r w:rsidRPr="003A3A59">
                          <w:rPr>
                            <w:b/>
                            <w:szCs w:val="24"/>
                            <w:lang w:val="bg-BG"/>
                          </w:rPr>
                          <w:t>.</w:t>
                        </w:r>
                        <w:r>
                          <w:rPr>
                            <w:b/>
                            <w:szCs w:val="24"/>
                            <w:lang w:val="bg-BG"/>
                          </w:rPr>
                          <w:t xml:space="preserve"> </w:t>
                        </w:r>
                        <w:r>
                          <w:rPr>
                            <w:b/>
                          </w:rPr>
                          <w:t>ТД №2</w:t>
                        </w:r>
                      </w:p>
                    </w:txbxContent>
                  </v:textbox>
                </v:shape>
                <v:shape id="Картина 4" o:spid="_x0000_s1264" type="#_x0000_t75" style="position:absolute;left:4221;width:27783;height:35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" stroked="t" strokecolor="black [3213]">
                  <v:imagedata r:id="rId106" o:title=""/>
                  <v:path arrowok="t"/>
                </v:shape>
                <w10:wrap type="topAndBottom"/>
              </v:group>
            </w:pict>
          </mc:Fallback>
        </mc:AlternateContent>
      </w:r>
      <w:r w:rsidR="00C73C0B" w:rsidRPr="00F13785">
        <w:rPr>
          <w:lang w:val="bg-BG"/>
        </w:rPr>
        <w:t>Реле 015</w:t>
      </w:r>
      <w:r w:rsidR="00C73C0B" w:rsidRPr="00F13785">
        <w:rPr>
          <w:vertAlign w:val="subscript"/>
          <w:lang w:val="bg-BG"/>
        </w:rPr>
        <w:t>10</w:t>
      </w:r>
      <w:r w:rsidR="00C73C0B" w:rsidRPr="00F13785">
        <w:rPr>
          <w:lang w:val="bg-BG"/>
        </w:rPr>
        <w:t xml:space="preserve"> за контрол на температурата на трансформаторното масло (75-85°С) не е сработило.</w:t>
      </w:r>
    </w:p>
    <w:p w14:paraId="7BA8A9C2" w14:textId="4492618C" w:rsidR="00C73C0B" w:rsidRPr="00F13785" w:rsidRDefault="00C73C0B" w:rsidP="00F13785">
      <w:pPr>
        <w:tabs>
          <w:tab w:val="left" w:pos="709"/>
        </w:tabs>
        <w:rPr>
          <w:lang w:val="bg-BG"/>
        </w:rPr>
      </w:pPr>
    </w:p>
    <w:p w14:paraId="6805C5B8" w14:textId="67B8F142" w:rsidR="00C73C0B" w:rsidRPr="00F13785" w:rsidRDefault="00C73C0B" w:rsidP="00F13785">
      <w:pPr>
        <w:tabs>
          <w:tab w:val="left" w:pos="8080"/>
        </w:tabs>
        <w:rPr>
          <w:lang w:val="bg-BG"/>
        </w:rPr>
      </w:pPr>
      <w:r w:rsidRPr="00F13785">
        <w:rPr>
          <w:lang w:val="bg-BG"/>
        </w:rPr>
        <w:t xml:space="preserve">От направените огледи и констатации, може да се заключи, че най-вероятната причина за възникване на пожара в локомотив № 91520044169-8 е запалване на трансформаторното масло на двигател-помпа 238 на втория кръг за охлаждане. Поради несигурна работа на двигател помпите и липса на контрол за охлаждане на маслото е достигната температура на запалване </w:t>
      </w:r>
      <w:r w:rsidR="003A040D">
        <w:rPr>
          <w:lang w:val="bg-BG"/>
        </w:rPr>
        <w:t xml:space="preserve">от </w:t>
      </w:r>
      <w:r w:rsidRPr="00F13785">
        <w:rPr>
          <w:lang w:val="bg-BG"/>
        </w:rPr>
        <w:t>163°С (протокол №</w:t>
      </w:r>
      <w:r w:rsidR="00F13785">
        <w:rPr>
          <w:lang w:val="bg-BG"/>
        </w:rPr>
        <w:t xml:space="preserve"> 6 – фиг. 4.21</w:t>
      </w:r>
      <w:r w:rsidRPr="00F13785">
        <w:rPr>
          <w:lang w:val="bg-BG"/>
        </w:rPr>
        <w:t xml:space="preserve">) </w:t>
      </w:r>
      <w:r w:rsidR="00F13785" w:rsidRPr="00F13785">
        <w:rPr>
          <w:lang w:val="bg-BG"/>
        </w:rPr>
        <w:t xml:space="preserve">и то </w:t>
      </w:r>
      <w:r w:rsidRPr="00F13785">
        <w:rPr>
          <w:lang w:val="bg-BG"/>
        </w:rPr>
        <w:t>се е възпламенило. Нагряло е допълнително гуменото съединение от трансформаторното масло</w:t>
      </w:r>
      <w:r w:rsidR="003A040D">
        <w:rPr>
          <w:lang w:val="bg-BG"/>
        </w:rPr>
        <w:t>, което</w:t>
      </w:r>
      <w:r w:rsidRPr="00F13785">
        <w:rPr>
          <w:lang w:val="bg-BG"/>
        </w:rPr>
        <w:t xml:space="preserve"> е довело до вз</w:t>
      </w:r>
      <w:r w:rsidR="00F13785" w:rsidRPr="00F13785">
        <w:rPr>
          <w:lang w:val="bg-BG"/>
        </w:rPr>
        <w:t>р</w:t>
      </w:r>
      <w:r w:rsidRPr="00F13785">
        <w:rPr>
          <w:lang w:val="bg-BG"/>
        </w:rPr>
        <w:t>ив</w:t>
      </w:r>
      <w:r w:rsidR="003A040D">
        <w:rPr>
          <w:lang w:val="bg-BG"/>
        </w:rPr>
        <w:t xml:space="preserve"> и разкъсване</w:t>
      </w:r>
      <w:r w:rsidRPr="00F13785">
        <w:rPr>
          <w:lang w:val="bg-BG"/>
        </w:rPr>
        <w:t>. Това е допълнителен източник на гор</w:t>
      </w:r>
      <w:r w:rsidR="00F13785" w:rsidRPr="00F13785">
        <w:rPr>
          <w:lang w:val="bg-BG"/>
        </w:rPr>
        <w:t>ене</w:t>
      </w:r>
      <w:r w:rsidRPr="00F13785">
        <w:rPr>
          <w:lang w:val="bg-BG"/>
        </w:rPr>
        <w:t>.</w:t>
      </w:r>
    </w:p>
    <w:p w14:paraId="5B0D5CED" w14:textId="5B76F841" w:rsidR="00DC4A76" w:rsidRPr="00F13785" w:rsidRDefault="00DC4A76" w:rsidP="00F13785">
      <w:pPr>
        <w:tabs>
          <w:tab w:val="left" w:pos="567"/>
        </w:tabs>
        <w:ind w:firstLine="567"/>
        <w:rPr>
          <w:lang w:val="bg-BG"/>
        </w:rPr>
      </w:pPr>
    </w:p>
    <w:p w14:paraId="7BA39EBC" w14:textId="29115A41" w:rsidR="00C95E7A" w:rsidRPr="00DC4A76" w:rsidRDefault="008C0832">
      <w:pPr>
        <w:pStyle w:val="ListParagraph"/>
        <w:numPr>
          <w:ilvl w:val="2"/>
          <w:numId w:val="10"/>
        </w:numPr>
        <w:tabs>
          <w:tab w:val="left" w:pos="851"/>
        </w:tabs>
        <w:ind w:left="1276" w:right="28" w:hanging="567"/>
        <w:rPr>
          <w:i/>
          <w:iCs/>
          <w:lang w:val="bg-BG"/>
        </w:rPr>
      </w:pPr>
      <w:r w:rsidRPr="00DC4A76">
        <w:rPr>
          <w:i/>
          <w:iCs/>
          <w:lang w:val="bg-BG"/>
        </w:rPr>
        <w:t>Управител на инфраструктурата.</w:t>
      </w:r>
    </w:p>
    <w:p w14:paraId="0B0549CD" w14:textId="41D840A0" w:rsidR="00084456" w:rsidRPr="00DC4A76" w:rsidRDefault="00084456" w:rsidP="000B3AFC">
      <w:pPr>
        <w:tabs>
          <w:tab w:val="left" w:pos="851"/>
        </w:tabs>
        <w:ind w:left="709" w:right="28" w:firstLine="0"/>
        <w:rPr>
          <w:i/>
          <w:iCs/>
          <w:lang w:val="bg-BG"/>
        </w:rPr>
      </w:pPr>
      <w:r w:rsidRPr="00DC4A76">
        <w:rPr>
          <w:i/>
          <w:iCs/>
          <w:lang w:val="bg-BG"/>
        </w:rPr>
        <w:t>Анали</w:t>
      </w:r>
      <w:r w:rsidR="00EC5A09" w:rsidRPr="00DC4A76">
        <w:rPr>
          <w:i/>
          <w:iCs/>
          <w:lang w:val="bg-BG"/>
        </w:rPr>
        <w:t>з на състоянието на железопътната инфраструктура</w:t>
      </w:r>
      <w:r w:rsidRPr="00DC4A76">
        <w:rPr>
          <w:i/>
          <w:iCs/>
          <w:lang w:val="bg-BG"/>
        </w:rPr>
        <w:t>.</w:t>
      </w:r>
    </w:p>
    <w:p w14:paraId="1CC66D6B" w14:textId="1E705E74" w:rsidR="00A367F9" w:rsidRPr="00DC4A76" w:rsidRDefault="00A367F9" w:rsidP="000B3AFC">
      <w:pPr>
        <w:tabs>
          <w:tab w:val="left" w:pos="851"/>
        </w:tabs>
        <w:ind w:left="709" w:right="28" w:firstLine="0"/>
        <w:rPr>
          <w:iCs/>
          <w:lang w:val="bg-BG"/>
        </w:rPr>
      </w:pPr>
      <w:r w:rsidRPr="00DC4A76">
        <w:rPr>
          <w:iCs/>
          <w:lang w:val="bg-BG"/>
        </w:rPr>
        <w:t>Няма отношение.</w:t>
      </w:r>
    </w:p>
    <w:p w14:paraId="5069C45A" w14:textId="12039EC5" w:rsidR="008C0832" w:rsidRPr="00DC4A76" w:rsidRDefault="0058734C" w:rsidP="00590CE6">
      <w:pPr>
        <w:pStyle w:val="ListParagraph"/>
        <w:numPr>
          <w:ilvl w:val="2"/>
          <w:numId w:val="10"/>
        </w:numPr>
        <w:tabs>
          <w:tab w:val="left" w:pos="1276"/>
        </w:tabs>
        <w:spacing w:before="120"/>
        <w:ind w:left="0" w:firstLine="709"/>
        <w:contextualSpacing w:val="0"/>
        <w:rPr>
          <w:i/>
          <w:iCs/>
          <w:lang w:val="bg-BG"/>
        </w:rPr>
      </w:pPr>
      <w:r w:rsidRPr="00DC4A76">
        <w:rPr>
          <w:i/>
          <w:iCs/>
          <w:lang w:val="bg-BG"/>
        </w:rPr>
        <w:t>Субекти, отговарящи за техническата поддръжка.</w:t>
      </w:r>
    </w:p>
    <w:p w14:paraId="1D0AC826" w14:textId="7F133F42" w:rsidR="00771416" w:rsidRPr="00DC4A76" w:rsidRDefault="00771416" w:rsidP="00BC63A2">
      <w:pPr>
        <w:pStyle w:val="ListParagraph"/>
        <w:ind w:hanging="11"/>
        <w:rPr>
          <w:lang w:val="bg-BG"/>
        </w:rPr>
      </w:pPr>
      <w:r w:rsidRPr="00DC4A76">
        <w:rPr>
          <w:lang w:val="bg-BG"/>
        </w:rPr>
        <w:t xml:space="preserve">,,БДЖ-Пътнически превози“ ЕООД притежава Сертификат на структура, която отговаря за поддръжката № BG /31/0021/ 0001, валиден от 19.04.2021 до 18.04.2026 г.; </w:t>
      </w:r>
    </w:p>
    <w:p w14:paraId="41AD10CD" w14:textId="77777777" w:rsidR="00771416" w:rsidRPr="00DC4A76" w:rsidRDefault="00771416" w:rsidP="00BC63A2">
      <w:pPr>
        <w:pStyle w:val="ListParagraph"/>
        <w:ind w:hanging="11"/>
        <w:rPr>
          <w:lang w:val="bg-BG"/>
        </w:rPr>
      </w:pPr>
      <w:r w:rsidRPr="00DC4A76">
        <w:rPr>
          <w:lang w:val="bg-BG"/>
        </w:rPr>
        <w:t>ДП НКЖИ притежава Сертификат на структура, която отговаря за поддръжката с ЕИН BG /31/0020/ 0003, валиден от 01.07.2020 г. до 30.06.2025 г.</w:t>
      </w:r>
    </w:p>
    <w:p w14:paraId="049E830C" w14:textId="06633056" w:rsidR="00445CF4" w:rsidRPr="00DC4A76" w:rsidRDefault="00771416" w:rsidP="00771416">
      <w:pPr>
        <w:pStyle w:val="ListParagraph"/>
        <w:ind w:left="0"/>
        <w:rPr>
          <w:lang w:val="bg-BG"/>
        </w:rPr>
      </w:pPr>
      <w:r w:rsidRPr="00DC4A76">
        <w:rPr>
          <w:lang w:val="bg-BG"/>
        </w:rPr>
        <w:t>ДП НКЖИ притежава Сертификат на лице, отговорно за поддържането на железопътни превозни средства с ЕИН BGRA 2020/ 0004, валиден от 01.07.2020 г. до 16.06.2023 г.</w:t>
      </w:r>
    </w:p>
    <w:p w14:paraId="426C2FCF" w14:textId="36184A2E" w:rsidR="00F94AA5" w:rsidRPr="00DC4A76" w:rsidRDefault="0058734C">
      <w:pPr>
        <w:pStyle w:val="ListParagraph"/>
        <w:numPr>
          <w:ilvl w:val="2"/>
          <w:numId w:val="10"/>
        </w:numPr>
        <w:spacing w:before="120"/>
        <w:ind w:left="1134" w:hanging="425"/>
        <w:contextualSpacing w:val="0"/>
        <w:rPr>
          <w:i/>
          <w:iCs/>
          <w:lang w:val="bg-BG"/>
        </w:rPr>
      </w:pPr>
      <w:r w:rsidRPr="00DC4A76">
        <w:rPr>
          <w:i/>
          <w:iCs/>
          <w:lang w:val="bg-BG"/>
        </w:rPr>
        <w:t>Производители или доставчици на подвижен състав и железопътни продукти.</w:t>
      </w:r>
      <w:bookmarkStart w:id="16" w:name="_Hlk77515760"/>
    </w:p>
    <w:p w14:paraId="266C8260" w14:textId="2BD26B54" w:rsidR="00F94AA5" w:rsidRPr="00DC4A76" w:rsidRDefault="00924EFB" w:rsidP="008D737C">
      <w:pPr>
        <w:rPr>
          <w:i/>
          <w:iCs/>
          <w:lang w:val="bg-BG"/>
        </w:rPr>
      </w:pPr>
      <w:r w:rsidRPr="00DC4A76">
        <w:rPr>
          <w:lang w:val="bg-BG"/>
        </w:rPr>
        <w:t>Не е приложимо.</w:t>
      </w:r>
      <w:bookmarkEnd w:id="16"/>
    </w:p>
    <w:p w14:paraId="6F8FDB83" w14:textId="77777777" w:rsidR="00F94AA5" w:rsidRPr="00DC4A76" w:rsidRDefault="0058734C">
      <w:pPr>
        <w:pStyle w:val="ListParagraph"/>
        <w:numPr>
          <w:ilvl w:val="2"/>
          <w:numId w:val="10"/>
        </w:numPr>
        <w:spacing w:before="120"/>
        <w:ind w:left="1134" w:hanging="425"/>
        <w:rPr>
          <w:i/>
          <w:iCs/>
          <w:lang w:val="bg-BG"/>
        </w:rPr>
      </w:pPr>
      <w:r w:rsidRPr="00DC4A76">
        <w:rPr>
          <w:i/>
          <w:iCs/>
          <w:lang w:val="bg-BG"/>
        </w:rPr>
        <w:t>Национален орган по безопасност.</w:t>
      </w:r>
    </w:p>
    <w:p w14:paraId="05AF4DD5" w14:textId="5034906D" w:rsidR="00F94AA5" w:rsidRDefault="00A46EB3" w:rsidP="006B0B06">
      <w:pPr>
        <w:rPr>
          <w:lang w:val="bg-BG"/>
        </w:rPr>
      </w:pPr>
      <w:r w:rsidRPr="00DC4A76">
        <w:rPr>
          <w:lang w:val="bg-BG"/>
        </w:rPr>
        <w:t>Изпълнителна агенция ,,Железопътна администрация“ е национален орган по безопасността на Република България</w:t>
      </w:r>
      <w:r w:rsidR="00480DAA" w:rsidRPr="00DC4A76">
        <w:rPr>
          <w:lang w:val="bg-BG"/>
        </w:rPr>
        <w:t>.</w:t>
      </w:r>
    </w:p>
    <w:p w14:paraId="0B959279" w14:textId="77777777" w:rsidR="003A040D" w:rsidRPr="00DC4A76" w:rsidRDefault="003A040D" w:rsidP="006B0B06">
      <w:pPr>
        <w:rPr>
          <w:i/>
          <w:iCs/>
          <w:lang w:val="bg-BG"/>
        </w:rPr>
      </w:pPr>
    </w:p>
    <w:p w14:paraId="3CBE42A4" w14:textId="77777777" w:rsidR="00F94AA5" w:rsidRPr="00DC4A76" w:rsidRDefault="0058734C">
      <w:pPr>
        <w:pStyle w:val="ListParagraph"/>
        <w:numPr>
          <w:ilvl w:val="2"/>
          <w:numId w:val="10"/>
        </w:numPr>
        <w:spacing w:before="120"/>
        <w:ind w:left="1134" w:hanging="425"/>
        <w:rPr>
          <w:i/>
          <w:iCs/>
          <w:lang w:val="bg-BG"/>
        </w:rPr>
      </w:pPr>
      <w:r w:rsidRPr="00DC4A76">
        <w:rPr>
          <w:i/>
          <w:iCs/>
          <w:lang w:val="bg-BG"/>
        </w:rPr>
        <w:lastRenderedPageBreak/>
        <w:t>Нотифицирани органи или органи за оценка на риска.</w:t>
      </w:r>
    </w:p>
    <w:p w14:paraId="096103FE" w14:textId="69E2CC23" w:rsidR="00F94AA5" w:rsidRPr="00DC4A76" w:rsidRDefault="00480DAA" w:rsidP="008D737C">
      <w:pPr>
        <w:ind w:left="709" w:firstLine="0"/>
        <w:rPr>
          <w:i/>
          <w:iCs/>
          <w:lang w:val="bg-BG"/>
        </w:rPr>
      </w:pPr>
      <w:r w:rsidRPr="00DC4A76">
        <w:rPr>
          <w:lang w:val="bg-BG"/>
        </w:rPr>
        <w:t>Не е приложимо.</w:t>
      </w:r>
    </w:p>
    <w:p w14:paraId="1BADD9A7" w14:textId="67ACC370" w:rsidR="00F94AA5" w:rsidRPr="00DC4A76" w:rsidRDefault="0058734C">
      <w:pPr>
        <w:pStyle w:val="ListParagraph"/>
        <w:numPr>
          <w:ilvl w:val="2"/>
          <w:numId w:val="10"/>
        </w:numPr>
        <w:spacing w:before="120"/>
        <w:ind w:left="1134" w:hanging="425"/>
        <w:rPr>
          <w:i/>
          <w:iCs/>
          <w:lang w:val="bg-BG"/>
        </w:rPr>
      </w:pPr>
      <w:r w:rsidRPr="00DC4A76">
        <w:rPr>
          <w:i/>
          <w:iCs/>
          <w:lang w:val="bg-BG"/>
        </w:rPr>
        <w:t>Органи за сертифициране на субектите, отговарящи за техническата поддръжка.</w:t>
      </w:r>
      <w:r w:rsidR="00F94AA5" w:rsidRPr="00DC4A76">
        <w:rPr>
          <w:i/>
          <w:iCs/>
          <w:lang w:val="bg-BG"/>
        </w:rPr>
        <w:t xml:space="preserve"> </w:t>
      </w:r>
    </w:p>
    <w:p w14:paraId="184A6F50" w14:textId="66E00751" w:rsidR="00644898" w:rsidRPr="00DC4A76" w:rsidRDefault="00644898" w:rsidP="00644898">
      <w:pPr>
        <w:rPr>
          <w:lang w:val="bg-BG"/>
        </w:rPr>
      </w:pPr>
      <w:r w:rsidRPr="00DC4A76">
        <w:rPr>
          <w:lang w:val="bg-BG"/>
        </w:rPr>
        <w:t xml:space="preserve">Изпълнителна агенция </w:t>
      </w:r>
      <w:r w:rsidR="0046066D" w:rsidRPr="00DC4A76">
        <w:rPr>
          <w:lang w:val="bg-BG"/>
        </w:rPr>
        <w:t>„Железопътна администрация“ е</w:t>
      </w:r>
      <w:r w:rsidRPr="00DC4A76">
        <w:rPr>
          <w:lang w:val="bg-BG"/>
        </w:rPr>
        <w:t xml:space="preserve"> национален орган по безопасността в железопътния транспорт</w:t>
      </w:r>
      <w:r w:rsidR="00AD7575" w:rsidRPr="00DC4A76">
        <w:rPr>
          <w:lang w:val="bg-BG"/>
        </w:rPr>
        <w:t>,</w:t>
      </w:r>
      <w:r w:rsidRPr="00DC4A76">
        <w:rPr>
          <w:lang w:val="bg-BG"/>
        </w:rPr>
        <w:t xml:space="preserve"> извършва сертифициране на лицата, отговорни за поддръжката на возила (ЛОП)</w:t>
      </w:r>
      <w:r w:rsidR="00AD7575" w:rsidRPr="00DC4A76">
        <w:rPr>
          <w:lang w:val="bg-BG"/>
        </w:rPr>
        <w:t>,</w:t>
      </w:r>
      <w:r w:rsidRPr="00DC4A76">
        <w:rPr>
          <w:lang w:val="bg-BG"/>
        </w:rPr>
        <w:t xml:space="preserve"> в съответствие с Директива 2004/49/ЕО и Регламент (ЕС) 445/2011, в съответствие с Наредба </w:t>
      </w:r>
      <w:r w:rsidR="00AD7575" w:rsidRPr="00DC4A76">
        <w:rPr>
          <w:lang w:val="bg-BG"/>
        </w:rPr>
        <w:t xml:space="preserve">№ </w:t>
      </w:r>
      <w:r w:rsidRPr="00DC4A76">
        <w:rPr>
          <w:lang w:val="bg-BG"/>
        </w:rPr>
        <w:t xml:space="preserve">59 за управление на безопасността в железопътния транспорт и за функции по поддръжка в съответствие с Директива 2004/49/ЕО и Регламент(ЕС) 445/2011. </w:t>
      </w:r>
    </w:p>
    <w:p w14:paraId="56FAB8CD" w14:textId="4E5C462C" w:rsidR="00445CF4" w:rsidRPr="00DC4A76" w:rsidRDefault="00644898" w:rsidP="00644898">
      <w:pPr>
        <w:pStyle w:val="ListParagraph"/>
        <w:ind w:left="0"/>
        <w:rPr>
          <w:lang w:val="bg-BG"/>
        </w:rPr>
      </w:pPr>
      <w:r w:rsidRPr="00DC4A76">
        <w:rPr>
          <w:lang w:val="bg-BG"/>
        </w:rPr>
        <w:tab/>
        <w:t>Считано от 16 юни 2020 г. ИАЖА извършва сертифициране на ЛОП съгласно Регламент за изпълнение (ЕС) 2019/779 на Комисията от 16 май 2019 година за установяване на подробни разпоредби относно система за сертифициране на структурите, които отговарят за поддръжката на превозни средства, в съответствие с Директива (ЕС) 2016/798 на Европейския парламент и на Съвета и за отмяна на Регламент (ЕС) № 445/2011 на Комисията.</w:t>
      </w:r>
    </w:p>
    <w:p w14:paraId="2BF8D8FB" w14:textId="77777777" w:rsidR="00F94AA5" w:rsidRPr="00DC4A76" w:rsidRDefault="00F94AA5">
      <w:pPr>
        <w:pStyle w:val="ListParagraph"/>
        <w:numPr>
          <w:ilvl w:val="2"/>
          <w:numId w:val="10"/>
        </w:numPr>
        <w:spacing w:before="120"/>
        <w:ind w:left="1276" w:hanging="567"/>
        <w:contextualSpacing w:val="0"/>
        <w:rPr>
          <w:i/>
          <w:iCs/>
          <w:lang w:val="bg-BG"/>
        </w:rPr>
      </w:pPr>
      <w:r w:rsidRPr="00DC4A76">
        <w:rPr>
          <w:i/>
          <w:iCs/>
          <w:lang w:val="bg-BG"/>
        </w:rPr>
        <w:t>Лица или субекти, които имат отношение към събитието, документирани или не в съответните СУБ или посочени в регистър.</w:t>
      </w:r>
    </w:p>
    <w:p w14:paraId="12F2DE77" w14:textId="7D65F682" w:rsidR="008D737C" w:rsidRPr="00DC4A76" w:rsidRDefault="008D737C" w:rsidP="008D737C">
      <w:pPr>
        <w:tabs>
          <w:tab w:val="left" w:pos="1276"/>
        </w:tabs>
        <w:spacing w:before="120"/>
        <w:rPr>
          <w:iCs/>
          <w:lang w:val="bg-BG"/>
        </w:rPr>
      </w:pPr>
      <w:r w:rsidRPr="00DC4A76">
        <w:rPr>
          <w:iCs/>
          <w:lang w:val="bg-BG"/>
        </w:rPr>
        <w:sym w:font="Symbol" w:char="F0B7"/>
      </w:r>
      <w:r w:rsidRPr="00DC4A76">
        <w:rPr>
          <w:iCs/>
          <w:lang w:val="bg-BG"/>
        </w:rPr>
        <w:t xml:space="preserve"> ДП НКЖИ прилага Процедура по безопасност ПБ 2.09 „Методика за определяне, оценка и управление на риска“ версия 05 в сила от 01.03.2019 г., част от СУБ.</w:t>
      </w:r>
    </w:p>
    <w:p w14:paraId="0C0738A0" w14:textId="543835FF" w:rsidR="0088652D" w:rsidRPr="00DC4A76" w:rsidRDefault="008D737C" w:rsidP="001D3F23">
      <w:pPr>
        <w:pStyle w:val="ListParagraph"/>
        <w:ind w:left="0"/>
        <w:contextualSpacing w:val="0"/>
        <w:rPr>
          <w:lang w:val="bg-BG"/>
        </w:rPr>
      </w:pPr>
      <w:r w:rsidRPr="00DC4A76">
        <w:rPr>
          <w:iCs/>
          <w:lang w:val="bg-BG"/>
        </w:rPr>
        <w:sym w:font="Symbol" w:char="F0B7"/>
      </w:r>
      <w:r w:rsidRPr="00DC4A76">
        <w:rPr>
          <w:iCs/>
          <w:lang w:val="bg-BG"/>
        </w:rPr>
        <w:t xml:space="preserve"> БДЖ ПП ЕООД прилага Процедура по качество</w:t>
      </w:r>
      <w:r w:rsidR="00771416" w:rsidRPr="00DC4A76">
        <w:rPr>
          <w:iCs/>
          <w:lang w:val="bg-BG"/>
        </w:rPr>
        <w:t>то</w:t>
      </w:r>
      <w:r w:rsidRPr="00DC4A76">
        <w:rPr>
          <w:iCs/>
          <w:lang w:val="bg-BG"/>
        </w:rPr>
        <w:t xml:space="preserve"> ПК-2-15 „Управление на безопасността на Пътнически превози. Наблюдение и информация“ от 13.12.2018 г. </w:t>
      </w:r>
      <w:r w:rsidR="00AD7575" w:rsidRPr="00DC4A76">
        <w:rPr>
          <w:iCs/>
          <w:lang w:val="bg-BG"/>
        </w:rPr>
        <w:t xml:space="preserve">и </w:t>
      </w:r>
      <w:r w:rsidRPr="00DC4A76">
        <w:rPr>
          <w:iCs/>
          <w:lang w:val="bg-BG"/>
        </w:rPr>
        <w:t>Методика за оценка на риска на безопасността в БДЖ ПП ЕООД от 23.02.2012 г.</w:t>
      </w:r>
    </w:p>
    <w:p w14:paraId="47F0BEB5" w14:textId="55DC270B" w:rsidR="0058734C" w:rsidRPr="00DC4A76" w:rsidRDefault="0058734C">
      <w:pPr>
        <w:pStyle w:val="ListParagraph"/>
        <w:numPr>
          <w:ilvl w:val="1"/>
          <w:numId w:val="20"/>
        </w:numPr>
        <w:tabs>
          <w:tab w:val="left" w:pos="1134"/>
        </w:tabs>
        <w:spacing w:before="120"/>
        <w:ind w:left="0" w:firstLine="709"/>
        <w:contextualSpacing w:val="0"/>
        <w:rPr>
          <w:bCs/>
          <w:i/>
          <w:iCs/>
          <w:lang w:val="bg-BG"/>
        </w:rPr>
      </w:pPr>
      <w:r w:rsidRPr="00DC4A76">
        <w:rPr>
          <w:bCs/>
          <w:i/>
          <w:iCs/>
          <w:lang w:val="bg-BG"/>
        </w:rPr>
        <w:t>Подвижен състав и технически съоръжения:</w:t>
      </w:r>
    </w:p>
    <w:p w14:paraId="79D0F639" w14:textId="0D1A4336" w:rsidR="0058734C" w:rsidRPr="00DC4A76" w:rsidRDefault="0058734C">
      <w:pPr>
        <w:pStyle w:val="ListParagraph"/>
        <w:numPr>
          <w:ilvl w:val="2"/>
          <w:numId w:val="20"/>
        </w:numPr>
        <w:tabs>
          <w:tab w:val="left" w:pos="851"/>
          <w:tab w:val="left" w:pos="1276"/>
        </w:tabs>
        <w:spacing w:before="120"/>
        <w:ind w:hanging="579"/>
        <w:rPr>
          <w:i/>
          <w:iCs/>
          <w:lang w:val="bg-BG"/>
        </w:rPr>
      </w:pPr>
      <w:r w:rsidRPr="00DC4A76">
        <w:rPr>
          <w:i/>
          <w:iCs/>
          <w:lang w:val="bg-BG"/>
        </w:rPr>
        <w:t>Фактори, произтичащи от проектирането на подвижния състав, железопътната инфраструктура или техническите съоръжения.</w:t>
      </w:r>
    </w:p>
    <w:p w14:paraId="6082EC0E" w14:textId="56AC34E0" w:rsidR="00445CF4" w:rsidRPr="00DC4A76" w:rsidRDefault="00480DAA" w:rsidP="008D737C">
      <w:pPr>
        <w:rPr>
          <w:lang w:val="bg-BG"/>
        </w:rPr>
      </w:pPr>
      <w:r w:rsidRPr="00DC4A76">
        <w:rPr>
          <w:lang w:val="bg-BG"/>
        </w:rPr>
        <w:t>Не е приложимо.</w:t>
      </w:r>
    </w:p>
    <w:p w14:paraId="19A6BEF6" w14:textId="12E5FF9D" w:rsidR="0058734C" w:rsidRPr="00DC4A76" w:rsidRDefault="0058734C">
      <w:pPr>
        <w:pStyle w:val="ListParagraph"/>
        <w:numPr>
          <w:ilvl w:val="2"/>
          <w:numId w:val="20"/>
        </w:numPr>
        <w:tabs>
          <w:tab w:val="left" w:pos="1276"/>
        </w:tabs>
        <w:spacing w:before="120"/>
        <w:ind w:hanging="721"/>
        <w:rPr>
          <w:i/>
          <w:iCs/>
          <w:lang w:val="bg-BG"/>
        </w:rPr>
      </w:pPr>
      <w:r w:rsidRPr="00DC4A76">
        <w:rPr>
          <w:i/>
          <w:iCs/>
          <w:lang w:val="bg-BG"/>
        </w:rPr>
        <w:t>Фактори, произтичащи от инсталирането и пускането в експлоатация на подвижния състав, железопътната инфраструктура или техническите съоръжения.</w:t>
      </w:r>
    </w:p>
    <w:p w14:paraId="2CF8B018" w14:textId="3CE5B0CD" w:rsidR="00445CF4" w:rsidRPr="00DC4A76" w:rsidRDefault="00480DAA" w:rsidP="00445CF4">
      <w:pPr>
        <w:pStyle w:val="ListParagraph"/>
        <w:ind w:left="0"/>
        <w:rPr>
          <w:lang w:val="bg-BG"/>
        </w:rPr>
      </w:pPr>
      <w:r w:rsidRPr="00DC4A76">
        <w:rPr>
          <w:lang w:val="bg-BG"/>
        </w:rPr>
        <w:t>Не е приложимо.</w:t>
      </w:r>
    </w:p>
    <w:p w14:paraId="5B88628E" w14:textId="77777777" w:rsidR="0058734C" w:rsidRPr="00DC4A76" w:rsidRDefault="0058734C">
      <w:pPr>
        <w:pStyle w:val="ListParagraph"/>
        <w:numPr>
          <w:ilvl w:val="2"/>
          <w:numId w:val="20"/>
        </w:numPr>
        <w:tabs>
          <w:tab w:val="left" w:pos="720"/>
          <w:tab w:val="left" w:pos="1276"/>
        </w:tabs>
        <w:spacing w:before="120"/>
        <w:ind w:left="1287"/>
        <w:contextualSpacing w:val="0"/>
        <w:rPr>
          <w:i/>
          <w:iCs/>
          <w:lang w:val="bg-BG"/>
        </w:rPr>
      </w:pPr>
      <w:r w:rsidRPr="00DC4A76">
        <w:rPr>
          <w:i/>
          <w:iCs/>
          <w:lang w:val="bg-BG"/>
        </w:rPr>
        <w:t>Фактори, дължащи се на производители или друг доставчик на железопътни продукти.</w:t>
      </w:r>
    </w:p>
    <w:p w14:paraId="1A39D9A0" w14:textId="64CF0368" w:rsidR="00445CF4" w:rsidRPr="00DC4A76" w:rsidRDefault="00480DAA" w:rsidP="00445CF4">
      <w:pPr>
        <w:pStyle w:val="ListParagraph"/>
        <w:ind w:left="0"/>
        <w:rPr>
          <w:lang w:val="bg-BG"/>
        </w:rPr>
      </w:pPr>
      <w:r w:rsidRPr="00DC4A76">
        <w:rPr>
          <w:lang w:val="bg-BG"/>
        </w:rPr>
        <w:t>Не е приложимо.</w:t>
      </w:r>
    </w:p>
    <w:p w14:paraId="385E8227" w14:textId="77777777" w:rsidR="0058734C" w:rsidRPr="00DC4A76" w:rsidRDefault="0058734C">
      <w:pPr>
        <w:pStyle w:val="ListParagraph"/>
        <w:numPr>
          <w:ilvl w:val="2"/>
          <w:numId w:val="20"/>
        </w:numPr>
        <w:tabs>
          <w:tab w:val="left" w:pos="1276"/>
        </w:tabs>
        <w:spacing w:before="120"/>
        <w:ind w:left="1287"/>
        <w:contextualSpacing w:val="0"/>
        <w:rPr>
          <w:i/>
          <w:iCs/>
          <w:lang w:val="bg-BG"/>
        </w:rPr>
      </w:pPr>
      <w:r w:rsidRPr="00DC4A76">
        <w:rPr>
          <w:i/>
          <w:iCs/>
          <w:lang w:val="bg-BG"/>
        </w:rPr>
        <w:t>Фактори, произтичащи от техническата поддръжка и/или модификация на подвижния състав или техническите съоръжения.</w:t>
      </w:r>
    </w:p>
    <w:p w14:paraId="1CB3E065" w14:textId="1A61D2F6" w:rsidR="00445CF4" w:rsidRPr="00DC4A76" w:rsidRDefault="00480DAA" w:rsidP="00445CF4">
      <w:pPr>
        <w:pStyle w:val="ListParagraph"/>
        <w:ind w:left="0"/>
        <w:rPr>
          <w:lang w:val="bg-BG"/>
        </w:rPr>
      </w:pPr>
      <w:r w:rsidRPr="00DC4A76">
        <w:rPr>
          <w:lang w:val="bg-BG"/>
        </w:rPr>
        <w:t>Не е приложимо.</w:t>
      </w:r>
    </w:p>
    <w:p w14:paraId="3BB44E72" w14:textId="77777777" w:rsidR="0058734C" w:rsidRPr="00DC4A76" w:rsidRDefault="0058734C">
      <w:pPr>
        <w:pStyle w:val="ListParagraph"/>
        <w:numPr>
          <w:ilvl w:val="2"/>
          <w:numId w:val="20"/>
        </w:numPr>
        <w:tabs>
          <w:tab w:val="left" w:pos="1276"/>
        </w:tabs>
        <w:spacing w:before="120"/>
        <w:ind w:left="1287"/>
        <w:contextualSpacing w:val="0"/>
        <w:rPr>
          <w:i/>
          <w:iCs/>
          <w:lang w:val="bg-BG"/>
        </w:rPr>
      </w:pPr>
      <w:r w:rsidRPr="00DC4A76">
        <w:rPr>
          <w:i/>
          <w:iCs/>
          <w:lang w:val="bg-BG"/>
        </w:rPr>
        <w:t>Фактори, дължащи се на субекта,</w:t>
      </w:r>
      <w:r w:rsidR="00623D2C" w:rsidRPr="00DC4A76">
        <w:rPr>
          <w:i/>
          <w:iCs/>
          <w:lang w:val="bg-BG"/>
        </w:rPr>
        <w:t xml:space="preserve"> който отговаря за техническата поддръжка, работилниците за техническа поддръжка и други доставчици на услуги по техническа поддръжка.</w:t>
      </w:r>
    </w:p>
    <w:p w14:paraId="0F323765" w14:textId="35E6FA50" w:rsidR="00445CF4" w:rsidRPr="00DC4A76" w:rsidRDefault="00480DAA" w:rsidP="00445CF4">
      <w:pPr>
        <w:pStyle w:val="ListParagraph"/>
        <w:ind w:left="0"/>
        <w:rPr>
          <w:lang w:val="bg-BG"/>
        </w:rPr>
      </w:pPr>
      <w:r w:rsidRPr="00DC4A76">
        <w:rPr>
          <w:lang w:val="bg-BG"/>
        </w:rPr>
        <w:t>Не е приложимо.</w:t>
      </w:r>
    </w:p>
    <w:p w14:paraId="0255928D" w14:textId="1D5B00E6" w:rsidR="00480DAA" w:rsidRPr="00DC4A76" w:rsidRDefault="00623D2C">
      <w:pPr>
        <w:pStyle w:val="ListParagraph"/>
        <w:numPr>
          <w:ilvl w:val="2"/>
          <w:numId w:val="20"/>
        </w:numPr>
        <w:spacing w:before="240"/>
        <w:ind w:left="1287"/>
        <w:contextualSpacing w:val="0"/>
        <w:rPr>
          <w:i/>
          <w:iCs/>
          <w:lang w:val="bg-BG"/>
        </w:rPr>
      </w:pPr>
      <w:r w:rsidRPr="00DC4A76">
        <w:rPr>
          <w:i/>
          <w:iCs/>
          <w:lang w:val="bg-BG"/>
        </w:rPr>
        <w:t>Други фактори или последствия, за които се счита, че имат отношение към целите на разследването.</w:t>
      </w:r>
    </w:p>
    <w:p w14:paraId="773E89D8" w14:textId="129C2043" w:rsidR="00952158" w:rsidRPr="00DC4A76" w:rsidRDefault="00924EFB" w:rsidP="001D3F23">
      <w:pPr>
        <w:pStyle w:val="ListParagraph"/>
        <w:tabs>
          <w:tab w:val="left" w:pos="1276"/>
        </w:tabs>
        <w:ind w:left="0"/>
        <w:contextualSpacing w:val="0"/>
        <w:rPr>
          <w:lang w:val="bg-BG"/>
        </w:rPr>
      </w:pPr>
      <w:r w:rsidRPr="00DC4A76">
        <w:rPr>
          <w:lang w:val="bg-BG"/>
        </w:rPr>
        <w:t>Не е приложимо.</w:t>
      </w:r>
    </w:p>
    <w:p w14:paraId="47057CB4" w14:textId="77777777" w:rsidR="000B3AFC" w:rsidRPr="00DC4A76" w:rsidRDefault="00623D2C">
      <w:pPr>
        <w:pStyle w:val="ListParagraph"/>
        <w:numPr>
          <w:ilvl w:val="1"/>
          <w:numId w:val="20"/>
        </w:numPr>
        <w:tabs>
          <w:tab w:val="left" w:pos="1134"/>
        </w:tabs>
        <w:spacing w:before="120"/>
        <w:ind w:left="958" w:hanging="391"/>
        <w:contextualSpacing w:val="0"/>
        <w:rPr>
          <w:b/>
          <w:i/>
          <w:iCs/>
          <w:lang w:val="bg-BG"/>
        </w:rPr>
      </w:pPr>
      <w:r w:rsidRPr="00DC4A76">
        <w:rPr>
          <w:b/>
          <w:i/>
          <w:iCs/>
          <w:lang w:val="bg-BG"/>
        </w:rPr>
        <w:t>Човешки фактор:</w:t>
      </w:r>
    </w:p>
    <w:p w14:paraId="70F81370" w14:textId="77777777" w:rsidR="000B3AFC" w:rsidRPr="00DC4A76" w:rsidRDefault="00623D2C">
      <w:pPr>
        <w:pStyle w:val="ListParagraph"/>
        <w:numPr>
          <w:ilvl w:val="2"/>
          <w:numId w:val="20"/>
        </w:numPr>
        <w:tabs>
          <w:tab w:val="left" w:pos="1134"/>
        </w:tabs>
        <w:spacing w:before="120"/>
        <w:rPr>
          <w:b/>
          <w:i/>
          <w:iCs/>
          <w:lang w:val="bg-BG"/>
        </w:rPr>
      </w:pPr>
      <w:r w:rsidRPr="00DC4A76">
        <w:rPr>
          <w:i/>
          <w:iCs/>
          <w:lang w:val="bg-BG"/>
        </w:rPr>
        <w:t>Човешки индивидуални характеристики:</w:t>
      </w:r>
    </w:p>
    <w:p w14:paraId="58A05C80" w14:textId="347E6BBD" w:rsidR="00623D2C" w:rsidRPr="00DC4A76" w:rsidRDefault="00623D2C">
      <w:pPr>
        <w:pStyle w:val="ListParagraph"/>
        <w:numPr>
          <w:ilvl w:val="3"/>
          <w:numId w:val="20"/>
        </w:numPr>
        <w:tabs>
          <w:tab w:val="left" w:pos="1134"/>
        </w:tabs>
        <w:spacing w:before="120"/>
        <w:ind w:left="1276" w:hanging="709"/>
        <w:rPr>
          <w:b/>
          <w:i/>
          <w:iCs/>
          <w:lang w:val="bg-BG"/>
        </w:rPr>
      </w:pPr>
      <w:r w:rsidRPr="00DC4A76">
        <w:rPr>
          <w:i/>
          <w:iCs/>
          <w:lang w:val="bg-BG"/>
        </w:rPr>
        <w:t>Обучение и развитие, включително умения и опит.</w:t>
      </w:r>
    </w:p>
    <w:p w14:paraId="714EACCA" w14:textId="77777777" w:rsidR="008D737C" w:rsidRPr="00DC4A76" w:rsidRDefault="008D737C" w:rsidP="008D737C">
      <w:pPr>
        <w:spacing w:before="120"/>
        <w:rPr>
          <w:i/>
          <w:iCs/>
          <w:lang w:val="bg-BG"/>
        </w:rPr>
      </w:pPr>
      <w:r w:rsidRPr="00DC4A76">
        <w:rPr>
          <w:i/>
          <w:iCs/>
          <w:lang w:val="bg-BG"/>
        </w:rPr>
        <w:t>Железопътно предприятие:</w:t>
      </w:r>
    </w:p>
    <w:p w14:paraId="7247C4CE" w14:textId="0F4AC0FA" w:rsidR="008D737C" w:rsidRPr="00DC4A76" w:rsidRDefault="008D737C" w:rsidP="008D737C">
      <w:pPr>
        <w:rPr>
          <w:lang w:val="bg-BG"/>
        </w:rPr>
      </w:pPr>
      <w:r w:rsidRPr="00DC4A76">
        <w:rPr>
          <w:lang w:val="bg-BG"/>
        </w:rPr>
        <w:lastRenderedPageBreak/>
        <w:sym w:font="Symbol" w:char="F0B7"/>
      </w:r>
      <w:r w:rsidR="0050091E" w:rsidRPr="00DC4A76">
        <w:rPr>
          <w:lang w:val="bg-BG"/>
        </w:rPr>
        <w:t xml:space="preserve"> Локомотивен машинист на локомотив № 91520044169-8</w:t>
      </w:r>
      <w:r w:rsidRPr="00DC4A76">
        <w:rPr>
          <w:lang w:val="bg-BG"/>
        </w:rPr>
        <w:t xml:space="preserve">  – Свидете</w:t>
      </w:r>
      <w:r w:rsidR="0050091E" w:rsidRPr="00DC4A76">
        <w:rPr>
          <w:lang w:val="bg-BG"/>
        </w:rPr>
        <w:t>лство за правоспособност № 21665 придобита правоспособност за „Локомотивен м</w:t>
      </w:r>
      <w:r w:rsidRPr="00DC4A76">
        <w:rPr>
          <w:lang w:val="bg-BG"/>
        </w:rPr>
        <w:t>аш</w:t>
      </w:r>
      <w:r w:rsidR="0050091E" w:rsidRPr="00DC4A76">
        <w:rPr>
          <w:lang w:val="bg-BG"/>
        </w:rPr>
        <w:t>инист</w:t>
      </w:r>
      <w:r w:rsidRPr="00DC4A76">
        <w:rPr>
          <w:lang w:val="bg-BG"/>
        </w:rPr>
        <w:t>“,</w:t>
      </w:r>
      <w:r w:rsidR="0050091E" w:rsidRPr="00DC4A76">
        <w:rPr>
          <w:lang w:val="bg-BG"/>
        </w:rPr>
        <w:t xml:space="preserve"> проведено обучение в периода 08.04.÷17.05.2019</w:t>
      </w:r>
      <w:r w:rsidRPr="00DC4A76">
        <w:rPr>
          <w:lang w:val="bg-BG"/>
        </w:rPr>
        <w:t xml:space="preserve"> г., обучаваща институция </w:t>
      </w:r>
      <w:r w:rsidR="0050091E" w:rsidRPr="00DC4A76">
        <w:rPr>
          <w:lang w:val="bg-BG"/>
        </w:rPr>
        <w:t>ВТУ ,,Тодор Каблешков – София, издадено от ИАЖА</w:t>
      </w:r>
      <w:r w:rsidRPr="00DC4A76">
        <w:rPr>
          <w:lang w:val="bg-BG"/>
        </w:rPr>
        <w:t>;</w:t>
      </w:r>
    </w:p>
    <w:p w14:paraId="465603C1" w14:textId="2F4DE6AB" w:rsidR="008D737C" w:rsidRPr="00DC4A76" w:rsidRDefault="008D737C" w:rsidP="008D737C">
      <w:pPr>
        <w:rPr>
          <w:lang w:val="bg-BG"/>
        </w:rPr>
      </w:pPr>
      <w:r w:rsidRPr="00DC4A76">
        <w:rPr>
          <w:lang w:val="bg-BG"/>
        </w:rPr>
        <w:t xml:space="preserve">Свидетелство за управление на локомотив BG </w:t>
      </w:r>
      <w:r w:rsidR="00D95034" w:rsidRPr="00DC4A76">
        <w:rPr>
          <w:lang w:val="bg-BG"/>
        </w:rPr>
        <w:t>71 2021 0022</w:t>
      </w:r>
      <w:r w:rsidR="003526C0" w:rsidRPr="00DC4A76">
        <w:rPr>
          <w:lang w:val="bg-BG"/>
        </w:rPr>
        <w:t>,</w:t>
      </w:r>
      <w:r w:rsidRPr="00DC4A76">
        <w:rPr>
          <w:lang w:val="bg-BG"/>
        </w:rPr>
        <w:t xml:space="preserve"> издадено от ИА ЖА;</w:t>
      </w:r>
    </w:p>
    <w:p w14:paraId="570B8E95" w14:textId="19D7AA21" w:rsidR="00046677" w:rsidRPr="00DC4A76" w:rsidRDefault="008D737C" w:rsidP="008D737C">
      <w:pPr>
        <w:rPr>
          <w:lang w:val="bg-BG"/>
        </w:rPr>
      </w:pPr>
      <w:r w:rsidRPr="00DC4A76">
        <w:rPr>
          <w:lang w:val="bg-BG"/>
        </w:rPr>
        <w:t>Свидетелство № III</w:t>
      </w:r>
      <w:r w:rsidR="00046677" w:rsidRPr="00DC4A76">
        <w:rPr>
          <w:lang w:val="bg-BG"/>
        </w:rPr>
        <w:t>-1167</w:t>
      </w:r>
      <w:r w:rsidRPr="00DC4A76">
        <w:rPr>
          <w:lang w:val="bg-BG"/>
        </w:rPr>
        <w:t xml:space="preserve"> за заемане на длъжност ,,Машинист локомотивен“ в БДЖ ПП ЕООД от </w:t>
      </w:r>
      <w:r w:rsidR="00046677" w:rsidRPr="00DC4A76">
        <w:rPr>
          <w:lang w:val="bg-BG"/>
        </w:rPr>
        <w:t>12.05.2022 г.</w:t>
      </w:r>
    </w:p>
    <w:p w14:paraId="21D45FE7" w14:textId="3EDC9B7A" w:rsidR="008D737C" w:rsidRPr="00DC4A76" w:rsidRDefault="008D737C" w:rsidP="008D737C">
      <w:pPr>
        <w:rPr>
          <w:lang w:val="bg-BG"/>
        </w:rPr>
      </w:pPr>
      <w:r w:rsidRPr="00DC4A76">
        <w:rPr>
          <w:lang w:val="bg-BG"/>
        </w:rPr>
        <w:t xml:space="preserve">Допълнително удостоверение №  </w:t>
      </w:r>
      <w:r w:rsidR="009E484F" w:rsidRPr="00DC4A76">
        <w:rPr>
          <w:lang w:val="bg-BG"/>
        </w:rPr>
        <w:t>00</w:t>
      </w:r>
      <w:r w:rsidR="00D95034" w:rsidRPr="00DC4A76">
        <w:rPr>
          <w:lang w:val="bg-BG"/>
        </w:rPr>
        <w:t>000819208</w:t>
      </w:r>
      <w:r w:rsidRPr="00DC4A76">
        <w:rPr>
          <w:lang w:val="bg-BG"/>
        </w:rPr>
        <w:t xml:space="preserve">  от БДЖ ПП ЕООД за подвижен състав, за който е разрешено машиниста да управлява – серии 43, 44, 45</w:t>
      </w:r>
      <w:r w:rsidR="009E484F" w:rsidRPr="00DC4A76">
        <w:rPr>
          <w:lang w:val="bg-BG"/>
        </w:rPr>
        <w:t xml:space="preserve"> 000</w:t>
      </w:r>
      <w:r w:rsidRPr="00DC4A76">
        <w:rPr>
          <w:lang w:val="bg-BG"/>
        </w:rPr>
        <w:t xml:space="preserve"> от </w:t>
      </w:r>
      <w:r w:rsidR="00D95034" w:rsidRPr="00DC4A76">
        <w:rPr>
          <w:lang w:val="bg-BG"/>
        </w:rPr>
        <w:t>05.12.2021</w:t>
      </w:r>
      <w:r w:rsidRPr="00DC4A76">
        <w:rPr>
          <w:lang w:val="bg-BG"/>
        </w:rPr>
        <w:t xml:space="preserve"> г. по националната железопътна инфраструктура на Р. България до </w:t>
      </w:r>
      <w:r w:rsidR="00D95034" w:rsidRPr="00DC4A76">
        <w:rPr>
          <w:lang w:val="bg-BG"/>
        </w:rPr>
        <w:t>05.11.2024</w:t>
      </w:r>
      <w:r w:rsidRPr="00DC4A76">
        <w:rPr>
          <w:lang w:val="bg-BG"/>
        </w:rPr>
        <w:t xml:space="preserve"> г.</w:t>
      </w:r>
    </w:p>
    <w:p w14:paraId="2A0C2CFF" w14:textId="77777777" w:rsidR="00046677" w:rsidRPr="00DC4A76" w:rsidRDefault="008D737C" w:rsidP="00046677">
      <w:pPr>
        <w:tabs>
          <w:tab w:val="left" w:pos="851"/>
          <w:tab w:val="left" w:pos="993"/>
          <w:tab w:val="left" w:pos="1276"/>
        </w:tabs>
        <w:rPr>
          <w:lang w:val="bg-BG"/>
        </w:rPr>
      </w:pPr>
      <w:r w:rsidRPr="00DC4A76">
        <w:rPr>
          <w:lang w:val="bg-BG"/>
        </w:rPr>
        <w:sym w:font="Symbol" w:char="F0B7"/>
      </w:r>
      <w:r w:rsidRPr="00DC4A76">
        <w:rPr>
          <w:lang w:val="bg-BG"/>
        </w:rPr>
        <w:t xml:space="preserve"> </w:t>
      </w:r>
      <w:r w:rsidR="00046677" w:rsidRPr="00DC4A76">
        <w:rPr>
          <w:lang w:val="bg-BG"/>
        </w:rPr>
        <w:t>Помощник-локомотивен машинист</w:t>
      </w:r>
      <w:r w:rsidRPr="00DC4A76">
        <w:rPr>
          <w:lang w:val="bg-BG"/>
        </w:rPr>
        <w:t xml:space="preserve"> на локомотив № 9</w:t>
      </w:r>
      <w:r w:rsidR="00046677" w:rsidRPr="00DC4A76">
        <w:rPr>
          <w:lang w:val="bg-BG"/>
        </w:rPr>
        <w:t>1520044169-8</w:t>
      </w:r>
      <w:r w:rsidRPr="00DC4A76">
        <w:rPr>
          <w:lang w:val="bg-BG"/>
        </w:rPr>
        <w:t xml:space="preserve">  – Свиде</w:t>
      </w:r>
      <w:r w:rsidR="00046677" w:rsidRPr="00DC4A76">
        <w:rPr>
          <w:lang w:val="bg-BG"/>
        </w:rPr>
        <w:t>телство за правоспособност № 15138</w:t>
      </w:r>
      <w:r w:rsidRPr="00DC4A76">
        <w:rPr>
          <w:lang w:val="bg-BG"/>
        </w:rPr>
        <w:t xml:space="preserve"> придобита правоспособност за „</w:t>
      </w:r>
      <w:r w:rsidR="00046677" w:rsidRPr="00DC4A76">
        <w:rPr>
          <w:lang w:val="bg-BG"/>
        </w:rPr>
        <w:t>Помощник-локомотивен машинист</w:t>
      </w:r>
      <w:r w:rsidRPr="00DC4A76">
        <w:rPr>
          <w:lang w:val="bg-BG"/>
        </w:rPr>
        <w:t>“,</w:t>
      </w:r>
      <w:r w:rsidR="00046677" w:rsidRPr="00DC4A76">
        <w:rPr>
          <w:lang w:val="bg-BG"/>
        </w:rPr>
        <w:t xml:space="preserve"> проведено обучение в периода 12.09</w:t>
      </w:r>
      <w:r w:rsidRPr="00DC4A76">
        <w:rPr>
          <w:lang w:val="bg-BG"/>
        </w:rPr>
        <w:t>.</w:t>
      </w:r>
      <w:r w:rsidR="00046677" w:rsidRPr="00DC4A76">
        <w:rPr>
          <w:lang w:val="bg-BG"/>
        </w:rPr>
        <w:t>2011÷10.02.2012</w:t>
      </w:r>
      <w:r w:rsidRPr="00DC4A76">
        <w:rPr>
          <w:lang w:val="bg-BG"/>
        </w:rPr>
        <w:t xml:space="preserve"> г., обучаваща институция </w:t>
      </w:r>
      <w:r w:rsidR="00046677" w:rsidRPr="00DC4A76">
        <w:rPr>
          <w:lang w:val="bg-BG"/>
        </w:rPr>
        <w:t>ЦПО към БДЖ, издадено от ИАЖА</w:t>
      </w:r>
    </w:p>
    <w:p w14:paraId="5D8347A6" w14:textId="3CFA0E87" w:rsidR="008D737C" w:rsidRPr="00DC4A76" w:rsidRDefault="00046677" w:rsidP="008D737C">
      <w:pPr>
        <w:rPr>
          <w:lang w:val="bg-BG"/>
        </w:rPr>
      </w:pPr>
      <w:r w:rsidRPr="00DC4A76">
        <w:rPr>
          <w:lang w:val="bg-BG"/>
        </w:rPr>
        <w:t>Свидетелство № III-598</w:t>
      </w:r>
      <w:r w:rsidR="008D737C" w:rsidRPr="00DC4A76">
        <w:rPr>
          <w:lang w:val="bg-BG"/>
        </w:rPr>
        <w:t xml:space="preserve">  за заемане на длъжност </w:t>
      </w:r>
      <w:r w:rsidRPr="00DC4A76">
        <w:rPr>
          <w:lang w:val="bg-BG"/>
        </w:rPr>
        <w:t>Помощник-локомотивен машинист в БДЖ ПП ЕООД от 20.05.2019</w:t>
      </w:r>
      <w:r w:rsidR="008D737C" w:rsidRPr="00DC4A76">
        <w:rPr>
          <w:lang w:val="bg-BG"/>
        </w:rPr>
        <w:t xml:space="preserve"> г.</w:t>
      </w:r>
    </w:p>
    <w:p w14:paraId="62454996" w14:textId="76DD9AC1" w:rsidR="008D737C" w:rsidRPr="00DC4A76" w:rsidRDefault="008D737C" w:rsidP="008D737C">
      <w:pPr>
        <w:spacing w:before="120"/>
        <w:rPr>
          <w:lang w:val="bg-BG"/>
        </w:rPr>
      </w:pPr>
      <w:r w:rsidRPr="00DC4A76">
        <w:rPr>
          <w:lang w:val="bg-BG"/>
        </w:rPr>
        <w:sym w:font="Symbol" w:char="F0B7"/>
      </w:r>
      <w:r w:rsidRPr="00DC4A76">
        <w:rPr>
          <w:lang w:val="bg-BG"/>
        </w:rPr>
        <w:t xml:space="preserve"> Началник влак, </w:t>
      </w:r>
      <w:r w:rsidR="00CB4706" w:rsidRPr="00DC4A76">
        <w:rPr>
          <w:lang w:val="bg-BG"/>
        </w:rPr>
        <w:t>пътническо движение на БВ № 2610</w:t>
      </w:r>
      <w:r w:rsidRPr="00DC4A76">
        <w:rPr>
          <w:lang w:val="bg-BG"/>
        </w:rPr>
        <w:t xml:space="preserve"> – Свидетелство за правоспособност </w:t>
      </w:r>
      <w:r w:rsidR="00F70166" w:rsidRPr="00DC4A76">
        <w:rPr>
          <w:lang w:val="bg-BG"/>
        </w:rPr>
        <w:t>№ 21348</w:t>
      </w:r>
      <w:r w:rsidRPr="00DC4A76">
        <w:rPr>
          <w:lang w:val="bg-BG"/>
        </w:rPr>
        <w:t xml:space="preserve"> придобита правоспособност за „Началник влак“,</w:t>
      </w:r>
      <w:r w:rsidR="00F70166" w:rsidRPr="00DC4A76">
        <w:rPr>
          <w:lang w:val="bg-BG"/>
        </w:rPr>
        <w:t xml:space="preserve"> проведено обучение в периода 03.12</w:t>
      </w:r>
      <w:r w:rsidRPr="00DC4A76">
        <w:rPr>
          <w:lang w:val="bg-BG"/>
        </w:rPr>
        <w:t>.</w:t>
      </w:r>
      <w:r w:rsidR="00F70166" w:rsidRPr="00DC4A76">
        <w:rPr>
          <w:lang w:val="bg-BG"/>
        </w:rPr>
        <w:t xml:space="preserve">2018 </w:t>
      </w:r>
      <w:r w:rsidRPr="00DC4A76">
        <w:rPr>
          <w:lang w:val="bg-BG"/>
        </w:rPr>
        <w:t>÷</w:t>
      </w:r>
      <w:r w:rsidR="00F70166" w:rsidRPr="00DC4A76">
        <w:rPr>
          <w:lang w:val="bg-BG"/>
        </w:rPr>
        <w:t xml:space="preserve"> 13.02.2019</w:t>
      </w:r>
      <w:r w:rsidRPr="00DC4A76">
        <w:rPr>
          <w:lang w:val="bg-BG"/>
        </w:rPr>
        <w:t xml:space="preserve"> г., обучаваща институция ЦПО към БДЖ, издадено от ИАЖА ;</w:t>
      </w:r>
    </w:p>
    <w:p w14:paraId="1724E21A" w14:textId="0D40B1BB" w:rsidR="008D737C" w:rsidRPr="00DC4A76" w:rsidRDefault="00CB4706" w:rsidP="008D737C">
      <w:pPr>
        <w:rPr>
          <w:lang w:val="bg-BG"/>
        </w:rPr>
      </w:pPr>
      <w:r w:rsidRPr="00DC4A76">
        <w:rPr>
          <w:lang w:val="bg-BG"/>
        </w:rPr>
        <w:t>Свидетелство № VI-438</w:t>
      </w:r>
      <w:r w:rsidR="008D737C" w:rsidRPr="00DC4A76">
        <w:rPr>
          <w:lang w:val="bg-BG"/>
        </w:rPr>
        <w:t xml:space="preserve"> за заемане на длъжност Началник влак, пътниче</w:t>
      </w:r>
      <w:r w:rsidRPr="00DC4A76">
        <w:rPr>
          <w:lang w:val="bg-BG"/>
        </w:rPr>
        <w:t>ско движение в БДЖ ПП ЕООД от 01.04.2022</w:t>
      </w:r>
      <w:r w:rsidR="008D737C" w:rsidRPr="00DC4A76">
        <w:rPr>
          <w:lang w:val="bg-BG"/>
        </w:rPr>
        <w:t xml:space="preserve"> г.</w:t>
      </w:r>
    </w:p>
    <w:p w14:paraId="329F8A23" w14:textId="77777777" w:rsidR="008D737C" w:rsidRPr="00DC4A76" w:rsidRDefault="008D737C" w:rsidP="008D737C">
      <w:pPr>
        <w:spacing w:before="120"/>
        <w:rPr>
          <w:i/>
          <w:iCs/>
          <w:lang w:val="bg-BG"/>
        </w:rPr>
      </w:pPr>
      <w:r w:rsidRPr="00DC4A76">
        <w:rPr>
          <w:i/>
          <w:iCs/>
          <w:lang w:val="bg-BG"/>
        </w:rPr>
        <w:t>Железопътна инфраструктура:</w:t>
      </w:r>
    </w:p>
    <w:p w14:paraId="2D831E15" w14:textId="4B0F5AA2" w:rsidR="008D737C" w:rsidRPr="00DC4A76" w:rsidRDefault="008D737C" w:rsidP="008D737C">
      <w:pPr>
        <w:ind w:firstLine="720"/>
        <w:rPr>
          <w:lang w:val="bg-BG"/>
        </w:rPr>
      </w:pPr>
      <w:r w:rsidRPr="00DC4A76">
        <w:rPr>
          <w:lang w:val="bg-BG"/>
        </w:rPr>
        <w:sym w:font="Symbol" w:char="F0B7"/>
      </w:r>
      <w:r w:rsidRPr="00DC4A76">
        <w:rPr>
          <w:lang w:val="bg-BG"/>
        </w:rPr>
        <w:t xml:space="preserve"> Рък</w:t>
      </w:r>
      <w:r w:rsidR="00C032FA" w:rsidRPr="00DC4A76">
        <w:rPr>
          <w:lang w:val="bg-BG"/>
        </w:rPr>
        <w:t>оводител движение в гара Мездра юг – Диплома  № 23938</w:t>
      </w:r>
      <w:r w:rsidRPr="00DC4A76">
        <w:rPr>
          <w:lang w:val="bg-BG"/>
        </w:rPr>
        <w:t>, специ</w:t>
      </w:r>
      <w:r w:rsidR="00C032FA" w:rsidRPr="00DC4A76">
        <w:rPr>
          <w:lang w:val="bg-BG"/>
        </w:rPr>
        <w:t>алност ,,Технология и организация</w:t>
      </w:r>
      <w:r w:rsidRPr="00DC4A76">
        <w:rPr>
          <w:lang w:val="bg-BG"/>
        </w:rPr>
        <w:t xml:space="preserve"> на </w:t>
      </w:r>
      <w:r w:rsidR="00C032FA" w:rsidRPr="00DC4A76">
        <w:rPr>
          <w:lang w:val="bg-BG"/>
        </w:rPr>
        <w:t xml:space="preserve">жп </w:t>
      </w:r>
      <w:r w:rsidRPr="00DC4A76">
        <w:rPr>
          <w:lang w:val="bg-BG"/>
        </w:rPr>
        <w:t>транспорта“, п</w:t>
      </w:r>
      <w:r w:rsidR="00C032FA" w:rsidRPr="00DC4A76">
        <w:rPr>
          <w:lang w:val="bg-BG"/>
        </w:rPr>
        <w:t>роведено обучение в периода 1988 ÷ 1991</w:t>
      </w:r>
      <w:r w:rsidRPr="00DC4A76">
        <w:rPr>
          <w:lang w:val="bg-BG"/>
        </w:rPr>
        <w:t xml:space="preserve"> г., издадено от В</w:t>
      </w:r>
      <w:r w:rsidR="00C032FA" w:rsidRPr="00DC4A76">
        <w:rPr>
          <w:lang w:val="bg-BG"/>
        </w:rPr>
        <w:t>НВ</w:t>
      </w:r>
      <w:r w:rsidRPr="00DC4A76">
        <w:rPr>
          <w:lang w:val="bg-BG"/>
        </w:rPr>
        <w:t xml:space="preserve">ТУ ,,Тодор Каблешков – София; </w:t>
      </w:r>
    </w:p>
    <w:p w14:paraId="1A25DC67" w14:textId="1DE5F7B1" w:rsidR="008D737C" w:rsidRPr="00DC4A76" w:rsidRDefault="00C032FA" w:rsidP="008D737C">
      <w:pPr>
        <w:ind w:firstLine="720"/>
        <w:rPr>
          <w:lang w:val="bg-BG"/>
        </w:rPr>
      </w:pPr>
      <w:r w:rsidRPr="00DC4A76">
        <w:rPr>
          <w:lang w:val="bg-BG"/>
        </w:rPr>
        <w:t>Свидетелство № 6492</w:t>
      </w:r>
      <w:r w:rsidR="008D737C" w:rsidRPr="00DC4A76">
        <w:rPr>
          <w:lang w:val="bg-BG"/>
        </w:rPr>
        <w:t xml:space="preserve"> за заемане на длъжност Ръководите</w:t>
      </w:r>
      <w:r w:rsidRPr="00DC4A76">
        <w:rPr>
          <w:lang w:val="bg-BG"/>
        </w:rPr>
        <w:t>л движение в УДВГД – София от 01</w:t>
      </w:r>
      <w:r w:rsidR="008D737C" w:rsidRPr="00DC4A76">
        <w:rPr>
          <w:lang w:val="bg-BG"/>
        </w:rPr>
        <w:t>.</w:t>
      </w:r>
      <w:r w:rsidRPr="00DC4A76">
        <w:rPr>
          <w:lang w:val="bg-BG"/>
        </w:rPr>
        <w:t>01.2023</w:t>
      </w:r>
      <w:r w:rsidR="008D737C" w:rsidRPr="00DC4A76">
        <w:rPr>
          <w:lang w:val="bg-BG"/>
        </w:rPr>
        <w:t xml:space="preserve"> г.</w:t>
      </w:r>
    </w:p>
    <w:p w14:paraId="39852DEA" w14:textId="69EB31BB" w:rsidR="008D737C" w:rsidRPr="00DC4A76" w:rsidRDefault="008D737C" w:rsidP="008D737C">
      <w:pPr>
        <w:spacing w:before="120"/>
        <w:rPr>
          <w:lang w:val="bg-BG"/>
        </w:rPr>
      </w:pPr>
      <w:r w:rsidRPr="00DC4A76">
        <w:rPr>
          <w:lang w:val="bg-BG"/>
        </w:rPr>
        <w:sym w:font="Symbol" w:char="F0B7"/>
      </w:r>
      <w:r w:rsidRPr="00DC4A76">
        <w:rPr>
          <w:lang w:val="bg-BG"/>
        </w:rPr>
        <w:t xml:space="preserve"> Стрел</w:t>
      </w:r>
      <w:r w:rsidR="00C032FA" w:rsidRPr="00DC4A76">
        <w:rPr>
          <w:lang w:val="bg-BG"/>
        </w:rPr>
        <w:t>очник постови в гара Мездра юг</w:t>
      </w:r>
      <w:r w:rsidRPr="00DC4A76">
        <w:rPr>
          <w:lang w:val="bg-BG"/>
        </w:rPr>
        <w:t xml:space="preserve"> – Свидетелство</w:t>
      </w:r>
      <w:r w:rsidR="00E61561" w:rsidRPr="00DC4A76">
        <w:rPr>
          <w:lang w:val="bg-BG"/>
        </w:rPr>
        <w:t xml:space="preserve"> за правоспособност № 23837 </w:t>
      </w:r>
      <w:r w:rsidRPr="00DC4A76">
        <w:rPr>
          <w:lang w:val="bg-BG"/>
        </w:rPr>
        <w:t>придобита правоспособност за „Стрелочник</w:t>
      </w:r>
      <w:r w:rsidR="00E61561" w:rsidRPr="00DC4A76">
        <w:rPr>
          <w:lang w:val="bg-BG"/>
        </w:rPr>
        <w:t xml:space="preserve"> постови</w:t>
      </w:r>
      <w:r w:rsidRPr="00DC4A76">
        <w:rPr>
          <w:lang w:val="bg-BG"/>
        </w:rPr>
        <w:t>“, проведено обуч</w:t>
      </w:r>
      <w:r w:rsidR="00E61561" w:rsidRPr="00DC4A76">
        <w:rPr>
          <w:lang w:val="bg-BG"/>
        </w:rPr>
        <w:t>ение в периода 27.09.÷12.11.2021</w:t>
      </w:r>
      <w:r w:rsidRPr="00DC4A76">
        <w:rPr>
          <w:lang w:val="bg-BG"/>
        </w:rPr>
        <w:t xml:space="preserve"> г., обучав</w:t>
      </w:r>
      <w:r w:rsidR="00E61561" w:rsidRPr="00DC4A76">
        <w:rPr>
          <w:lang w:val="bg-BG"/>
        </w:rPr>
        <w:t>аща институция ЦПК при ДП НКЖИ</w:t>
      </w:r>
      <w:r w:rsidRPr="00DC4A76">
        <w:rPr>
          <w:lang w:val="bg-BG"/>
        </w:rPr>
        <w:t>;</w:t>
      </w:r>
    </w:p>
    <w:p w14:paraId="3FABEAFD" w14:textId="2C1BA493" w:rsidR="000B15B1" w:rsidRPr="00DC4A76" w:rsidRDefault="00C032FA" w:rsidP="00B47354">
      <w:pPr>
        <w:tabs>
          <w:tab w:val="left" w:pos="1560"/>
        </w:tabs>
        <w:ind w:firstLine="720"/>
        <w:rPr>
          <w:lang w:val="bg-BG"/>
        </w:rPr>
      </w:pPr>
      <w:r w:rsidRPr="00DC4A76">
        <w:rPr>
          <w:lang w:val="bg-BG"/>
        </w:rPr>
        <w:t>Свидетелство № 5419</w:t>
      </w:r>
      <w:r w:rsidR="008D737C" w:rsidRPr="00DC4A76">
        <w:rPr>
          <w:lang w:val="bg-BG"/>
        </w:rPr>
        <w:t xml:space="preserve"> за заемане на </w:t>
      </w:r>
      <w:r w:rsidRPr="00DC4A76">
        <w:rPr>
          <w:lang w:val="bg-BG"/>
        </w:rPr>
        <w:t>длъжност Стрелочник постови в УДВГД – София от 16.12</w:t>
      </w:r>
      <w:r w:rsidR="008D737C" w:rsidRPr="00DC4A76">
        <w:rPr>
          <w:lang w:val="bg-BG"/>
        </w:rPr>
        <w:t>.20</w:t>
      </w:r>
      <w:r w:rsidRPr="00DC4A76">
        <w:rPr>
          <w:lang w:val="bg-BG"/>
        </w:rPr>
        <w:t>21</w:t>
      </w:r>
      <w:r w:rsidR="00B47354" w:rsidRPr="00DC4A76">
        <w:rPr>
          <w:lang w:val="bg-BG"/>
        </w:rPr>
        <w:t xml:space="preserve"> г.</w:t>
      </w:r>
    </w:p>
    <w:p w14:paraId="54C6BF05" w14:textId="63A49AA7" w:rsidR="00623D2C" w:rsidRPr="00DC4A76" w:rsidRDefault="00623D2C">
      <w:pPr>
        <w:pStyle w:val="ListParagraph"/>
        <w:numPr>
          <w:ilvl w:val="3"/>
          <w:numId w:val="20"/>
        </w:numPr>
        <w:tabs>
          <w:tab w:val="left" w:pos="1560"/>
        </w:tabs>
        <w:spacing w:before="120"/>
        <w:ind w:left="0" w:firstLine="720"/>
        <w:contextualSpacing w:val="0"/>
        <w:rPr>
          <w:i/>
          <w:iCs/>
          <w:lang w:val="bg-BG"/>
        </w:rPr>
      </w:pPr>
      <w:r w:rsidRPr="00DC4A76">
        <w:rPr>
          <w:i/>
          <w:iCs/>
          <w:lang w:val="bg-BG"/>
        </w:rPr>
        <w:t>Медицински и лични обстоятелства, които оказват влияние върху събитието, включително съществуването на физически и психологически стрес.</w:t>
      </w:r>
    </w:p>
    <w:p w14:paraId="1DC1A1D5" w14:textId="77777777" w:rsidR="008D737C" w:rsidRPr="00DC4A76" w:rsidRDefault="008D737C" w:rsidP="008D737C">
      <w:pPr>
        <w:spacing w:before="120"/>
        <w:rPr>
          <w:i/>
          <w:iCs/>
          <w:lang w:val="bg-BG"/>
        </w:rPr>
      </w:pPr>
      <w:r w:rsidRPr="00DC4A76">
        <w:rPr>
          <w:i/>
          <w:iCs/>
          <w:lang w:val="bg-BG"/>
        </w:rPr>
        <w:t>Железопътно предприятие:</w:t>
      </w:r>
    </w:p>
    <w:p w14:paraId="286A25BF" w14:textId="5F081805" w:rsidR="008D737C" w:rsidRPr="00DC4A76" w:rsidRDefault="008D737C" w:rsidP="008D737C">
      <w:pPr>
        <w:ind w:firstLine="720"/>
        <w:rPr>
          <w:lang w:val="bg-BG"/>
        </w:rPr>
      </w:pPr>
      <w:r w:rsidRPr="00DC4A76">
        <w:rPr>
          <w:lang w:val="bg-BG"/>
        </w:rPr>
        <w:sym w:font="Symbol" w:char="F0B7"/>
      </w:r>
      <w:r w:rsidR="00CB4706" w:rsidRPr="00DC4A76">
        <w:rPr>
          <w:lang w:val="bg-BG"/>
        </w:rPr>
        <w:t xml:space="preserve"> Локомотивен машинист на локомотив № 91520044169-8</w:t>
      </w:r>
      <w:r w:rsidRPr="00DC4A76">
        <w:rPr>
          <w:lang w:val="bg-BG"/>
        </w:rPr>
        <w:t>:</w:t>
      </w:r>
    </w:p>
    <w:p w14:paraId="0B36E12A" w14:textId="5DAA3C40" w:rsidR="008D737C" w:rsidRPr="00DC4A76" w:rsidRDefault="008D737C" w:rsidP="008D737C">
      <w:pPr>
        <w:ind w:firstLine="720"/>
        <w:rPr>
          <w:lang w:val="bg-BG"/>
        </w:rPr>
      </w:pPr>
      <w:r w:rsidRPr="00DC4A76">
        <w:rPr>
          <w:lang w:val="bg-BG"/>
        </w:rPr>
        <w:t>Единно зд</w:t>
      </w:r>
      <w:r w:rsidR="00CB4706" w:rsidRPr="00DC4A76">
        <w:rPr>
          <w:lang w:val="bg-BG"/>
        </w:rPr>
        <w:t>равно информационно досие № 836 от 04.04.2022</w:t>
      </w:r>
      <w:r w:rsidRPr="00DC4A76">
        <w:rPr>
          <w:lang w:val="bg-BG"/>
        </w:rPr>
        <w:t xml:space="preserve"> г., издадено от Национална многопрофилна транспортна болница – София.</w:t>
      </w:r>
    </w:p>
    <w:p w14:paraId="5368B464" w14:textId="77777777" w:rsidR="008D737C" w:rsidRPr="00DC4A76" w:rsidRDefault="008D737C" w:rsidP="008D737C">
      <w:pPr>
        <w:ind w:firstLine="720"/>
        <w:rPr>
          <w:lang w:val="bg-BG"/>
        </w:rPr>
      </w:pPr>
      <w:r w:rsidRPr="00DC4A76">
        <w:rPr>
          <w:lang w:val="bg-BG"/>
        </w:rPr>
        <w:t>Заключение: годен за локомотивен машинист.</w:t>
      </w:r>
    </w:p>
    <w:p w14:paraId="72DD39A4" w14:textId="1D6073C2" w:rsidR="008D737C" w:rsidRPr="00DC4A76" w:rsidRDefault="008D737C" w:rsidP="008D737C">
      <w:pPr>
        <w:ind w:firstLine="720"/>
        <w:rPr>
          <w:lang w:val="bg-BG"/>
        </w:rPr>
      </w:pPr>
      <w:r w:rsidRPr="00DC4A76">
        <w:rPr>
          <w:lang w:val="bg-BG"/>
        </w:rPr>
        <w:t>Пс</w:t>
      </w:r>
      <w:r w:rsidR="00CB4706" w:rsidRPr="00DC4A76">
        <w:rPr>
          <w:lang w:val="bg-BG"/>
        </w:rPr>
        <w:t>ихологическо удостоверение № 1</w:t>
      </w:r>
      <w:r w:rsidRPr="00DC4A76">
        <w:rPr>
          <w:lang w:val="bg-BG"/>
        </w:rPr>
        <w:t>5</w:t>
      </w:r>
      <w:r w:rsidR="00CB4706" w:rsidRPr="00DC4A76">
        <w:rPr>
          <w:lang w:val="bg-BG"/>
        </w:rPr>
        <w:t>6/28.0</w:t>
      </w:r>
      <w:r w:rsidRPr="00DC4A76">
        <w:rPr>
          <w:lang w:val="bg-BG"/>
        </w:rPr>
        <w:t>1.2021 г., издадено от Психологическа лаборатория към Национална многопрофилна транспортна болница София за локомотивен машинист.</w:t>
      </w:r>
    </w:p>
    <w:p w14:paraId="2BF93633" w14:textId="0DE0A958" w:rsidR="008D737C" w:rsidRPr="00DC4A76" w:rsidRDefault="008D737C" w:rsidP="008D737C">
      <w:pPr>
        <w:ind w:firstLine="720"/>
        <w:rPr>
          <w:lang w:val="bg-BG"/>
        </w:rPr>
      </w:pPr>
      <w:r w:rsidRPr="00DC4A76">
        <w:rPr>
          <w:lang w:val="bg-BG"/>
        </w:rPr>
        <w:t>Заключение: допу</w:t>
      </w:r>
      <w:r w:rsidR="00CB4706" w:rsidRPr="00DC4A76">
        <w:rPr>
          <w:lang w:val="bg-BG"/>
        </w:rPr>
        <w:t>ска се за срок от 3</w:t>
      </w:r>
      <w:r w:rsidRPr="00DC4A76">
        <w:rPr>
          <w:lang w:val="bg-BG"/>
        </w:rPr>
        <w:t xml:space="preserve"> години.</w:t>
      </w:r>
    </w:p>
    <w:p w14:paraId="12A1127B" w14:textId="12A67555" w:rsidR="008D737C" w:rsidRPr="00DC4A76" w:rsidRDefault="008D737C" w:rsidP="008D737C">
      <w:pPr>
        <w:spacing w:before="120"/>
        <w:rPr>
          <w:lang w:val="bg-BG"/>
        </w:rPr>
      </w:pPr>
      <w:r w:rsidRPr="00DC4A76">
        <w:rPr>
          <w:lang w:val="bg-BG"/>
        </w:rPr>
        <w:sym w:font="Symbol" w:char="F0B7"/>
      </w:r>
      <w:r w:rsidRPr="00DC4A76">
        <w:rPr>
          <w:lang w:val="bg-BG"/>
        </w:rPr>
        <w:t xml:space="preserve"> </w:t>
      </w:r>
      <w:r w:rsidR="00CB4706" w:rsidRPr="00DC4A76">
        <w:rPr>
          <w:lang w:val="bg-BG"/>
        </w:rPr>
        <w:t>Помощник-локомотивен машинист на локомотив № 91520044169-8</w:t>
      </w:r>
      <w:r w:rsidRPr="00DC4A76">
        <w:rPr>
          <w:lang w:val="bg-BG"/>
        </w:rPr>
        <w:t>:</w:t>
      </w:r>
    </w:p>
    <w:p w14:paraId="484EA4E4" w14:textId="752765BB" w:rsidR="008D737C" w:rsidRPr="00DC4A76" w:rsidRDefault="008D737C" w:rsidP="008D737C">
      <w:pPr>
        <w:ind w:firstLine="720"/>
        <w:rPr>
          <w:lang w:val="bg-BG"/>
        </w:rPr>
      </w:pPr>
      <w:r w:rsidRPr="00DC4A76">
        <w:rPr>
          <w:lang w:val="bg-BG"/>
        </w:rPr>
        <w:t xml:space="preserve">Единно </w:t>
      </w:r>
      <w:r w:rsidR="00CB4706" w:rsidRPr="00DC4A76">
        <w:rPr>
          <w:lang w:val="bg-BG"/>
        </w:rPr>
        <w:t>здравно информационно досие № 8</w:t>
      </w:r>
      <w:r w:rsidR="0019556C" w:rsidRPr="00DC4A76">
        <w:rPr>
          <w:lang w:val="bg-BG"/>
        </w:rPr>
        <w:t>70 от 05.04.2022</w:t>
      </w:r>
      <w:r w:rsidRPr="00DC4A76">
        <w:rPr>
          <w:lang w:val="bg-BG"/>
        </w:rPr>
        <w:t xml:space="preserve"> г., издадено от Национална многопрофилна транспортна болница – София.</w:t>
      </w:r>
    </w:p>
    <w:p w14:paraId="0C189F1D" w14:textId="55CA60EE" w:rsidR="008D737C" w:rsidRPr="00DC4A76" w:rsidRDefault="008D737C" w:rsidP="008D737C">
      <w:pPr>
        <w:ind w:firstLine="720"/>
        <w:rPr>
          <w:lang w:val="bg-BG"/>
        </w:rPr>
      </w:pPr>
      <w:r w:rsidRPr="00DC4A76">
        <w:rPr>
          <w:lang w:val="bg-BG"/>
        </w:rPr>
        <w:t xml:space="preserve">Заключение: годен за </w:t>
      </w:r>
      <w:r w:rsidR="0019556C" w:rsidRPr="00DC4A76">
        <w:rPr>
          <w:lang w:val="bg-BG"/>
        </w:rPr>
        <w:t>Помощник-</w:t>
      </w:r>
      <w:r w:rsidRPr="00DC4A76">
        <w:rPr>
          <w:lang w:val="bg-BG"/>
        </w:rPr>
        <w:t>локомотивен машинист.</w:t>
      </w:r>
    </w:p>
    <w:p w14:paraId="279CDEAC" w14:textId="7EAA82B1" w:rsidR="008D737C" w:rsidRPr="00DC4A76" w:rsidRDefault="008D737C" w:rsidP="008D737C">
      <w:pPr>
        <w:ind w:firstLine="720"/>
        <w:rPr>
          <w:lang w:val="bg-BG"/>
        </w:rPr>
      </w:pPr>
      <w:r w:rsidRPr="00DC4A76">
        <w:rPr>
          <w:lang w:val="bg-BG"/>
        </w:rPr>
        <w:lastRenderedPageBreak/>
        <w:t>Пси</w:t>
      </w:r>
      <w:r w:rsidR="0019556C" w:rsidRPr="00DC4A76">
        <w:rPr>
          <w:lang w:val="bg-BG"/>
        </w:rPr>
        <w:t>хологическо удостоверение № 91/20.</w:t>
      </w:r>
      <w:r w:rsidRPr="00DC4A76">
        <w:rPr>
          <w:lang w:val="bg-BG"/>
        </w:rPr>
        <w:t>0</w:t>
      </w:r>
      <w:r w:rsidR="0019556C" w:rsidRPr="00DC4A76">
        <w:rPr>
          <w:lang w:val="bg-BG"/>
        </w:rPr>
        <w:t>1.2021</w:t>
      </w:r>
      <w:r w:rsidRPr="00DC4A76">
        <w:rPr>
          <w:lang w:val="bg-BG"/>
        </w:rPr>
        <w:t xml:space="preserve">г., издадено от Психологическа лаборатория към Национална многопрофилна транспортна болница София за </w:t>
      </w:r>
      <w:r w:rsidR="0019556C" w:rsidRPr="00DC4A76">
        <w:rPr>
          <w:lang w:val="bg-BG"/>
        </w:rPr>
        <w:t>помощник-</w:t>
      </w:r>
      <w:r w:rsidRPr="00DC4A76">
        <w:rPr>
          <w:lang w:val="bg-BG"/>
        </w:rPr>
        <w:t xml:space="preserve">локомотивен машинист.  </w:t>
      </w:r>
    </w:p>
    <w:p w14:paraId="48173CBB" w14:textId="19471CC8" w:rsidR="008D737C" w:rsidRPr="00DC4A76" w:rsidRDefault="008D737C" w:rsidP="008D737C">
      <w:pPr>
        <w:ind w:firstLine="720"/>
        <w:rPr>
          <w:lang w:val="bg-BG"/>
        </w:rPr>
      </w:pPr>
      <w:r w:rsidRPr="00DC4A76">
        <w:rPr>
          <w:lang w:val="bg-BG"/>
        </w:rPr>
        <w:t>Зак</w:t>
      </w:r>
      <w:r w:rsidR="0019556C" w:rsidRPr="00DC4A76">
        <w:rPr>
          <w:lang w:val="bg-BG"/>
        </w:rPr>
        <w:t>лючение: допуска се за срок от 5</w:t>
      </w:r>
      <w:r w:rsidRPr="00DC4A76">
        <w:rPr>
          <w:lang w:val="bg-BG"/>
        </w:rPr>
        <w:t xml:space="preserve"> години.</w:t>
      </w:r>
    </w:p>
    <w:p w14:paraId="3E81C061" w14:textId="769F858F" w:rsidR="008D737C" w:rsidRPr="00DC4A76" w:rsidRDefault="008D737C" w:rsidP="008D737C">
      <w:pPr>
        <w:spacing w:before="120"/>
        <w:rPr>
          <w:lang w:val="bg-BG"/>
        </w:rPr>
      </w:pPr>
      <w:r w:rsidRPr="00DC4A76">
        <w:rPr>
          <w:lang w:val="bg-BG"/>
        </w:rPr>
        <w:sym w:font="Symbol" w:char="F0B7"/>
      </w:r>
      <w:r w:rsidRPr="00DC4A76">
        <w:rPr>
          <w:lang w:val="bg-BG"/>
        </w:rPr>
        <w:t xml:space="preserve"> Началник влак, пътническо движение</w:t>
      </w:r>
      <w:r w:rsidR="0019556C" w:rsidRPr="00DC4A76">
        <w:rPr>
          <w:lang w:val="bg-BG"/>
        </w:rPr>
        <w:t xml:space="preserve"> на БВ № 2610</w:t>
      </w:r>
      <w:r w:rsidRPr="00DC4A76">
        <w:rPr>
          <w:lang w:val="bg-BG"/>
        </w:rPr>
        <w:t>:</w:t>
      </w:r>
    </w:p>
    <w:p w14:paraId="12BE190A" w14:textId="5922A96E" w:rsidR="008D737C" w:rsidRPr="00DC4A76" w:rsidRDefault="0019556C" w:rsidP="008D737C">
      <w:pPr>
        <w:ind w:firstLine="720"/>
        <w:rPr>
          <w:lang w:val="bg-BG"/>
        </w:rPr>
      </w:pPr>
      <w:r w:rsidRPr="00DC4A76">
        <w:rPr>
          <w:lang w:val="bg-BG"/>
        </w:rPr>
        <w:t>Карта за периодичен медицински преглед № 2921 от 30.12.2022</w:t>
      </w:r>
      <w:r w:rsidR="008D737C" w:rsidRPr="00DC4A76">
        <w:rPr>
          <w:lang w:val="bg-BG"/>
        </w:rPr>
        <w:t xml:space="preserve"> г., издадено от Национална многопроф</w:t>
      </w:r>
      <w:r w:rsidRPr="00DC4A76">
        <w:rPr>
          <w:lang w:val="bg-BG"/>
        </w:rPr>
        <w:t>илна транспортна болница – Горна Оряховица</w:t>
      </w:r>
      <w:r w:rsidR="008D737C" w:rsidRPr="00DC4A76">
        <w:rPr>
          <w:lang w:val="bg-BG"/>
        </w:rPr>
        <w:t>.</w:t>
      </w:r>
    </w:p>
    <w:p w14:paraId="21D35945" w14:textId="406E2FC9" w:rsidR="008D737C" w:rsidRPr="00DC4A76" w:rsidRDefault="00B47354" w:rsidP="008D737C">
      <w:pPr>
        <w:ind w:firstLine="720"/>
        <w:rPr>
          <w:lang w:val="bg-BG"/>
        </w:rPr>
      </w:pPr>
      <w:r w:rsidRPr="00DC4A76">
        <w:rPr>
          <w:lang w:val="bg-BG"/>
        </w:rPr>
        <w:t>Заключение: годен за н</w:t>
      </w:r>
      <w:r w:rsidR="008D737C" w:rsidRPr="00DC4A76">
        <w:rPr>
          <w:lang w:val="bg-BG"/>
        </w:rPr>
        <w:t>ачалник влак, пътническо движение.</w:t>
      </w:r>
    </w:p>
    <w:p w14:paraId="44146E3A" w14:textId="069BBCC2" w:rsidR="008D737C" w:rsidRPr="00DC4A76" w:rsidRDefault="008D737C" w:rsidP="008D737C">
      <w:pPr>
        <w:ind w:firstLine="720"/>
        <w:rPr>
          <w:lang w:val="bg-BG"/>
        </w:rPr>
      </w:pPr>
      <w:r w:rsidRPr="00DC4A76">
        <w:rPr>
          <w:lang w:val="bg-BG"/>
        </w:rPr>
        <w:t>Пси</w:t>
      </w:r>
      <w:r w:rsidR="0019556C" w:rsidRPr="00DC4A76">
        <w:rPr>
          <w:lang w:val="bg-BG"/>
        </w:rPr>
        <w:t>хологическо удостоверение № 1054/23.11.2018</w:t>
      </w:r>
      <w:r w:rsidRPr="00DC4A76">
        <w:rPr>
          <w:lang w:val="bg-BG"/>
        </w:rPr>
        <w:t>г., издадено от Психологическа лаборатория към Национална многопр</w:t>
      </w:r>
      <w:r w:rsidR="0019556C" w:rsidRPr="00DC4A76">
        <w:rPr>
          <w:lang w:val="bg-BG"/>
        </w:rPr>
        <w:t>офилна транспортна болница Горна Оряховица</w:t>
      </w:r>
      <w:r w:rsidRPr="00DC4A76">
        <w:rPr>
          <w:lang w:val="bg-BG"/>
        </w:rPr>
        <w:t xml:space="preserve"> за </w:t>
      </w:r>
      <w:r w:rsidR="0019556C" w:rsidRPr="00DC4A76">
        <w:rPr>
          <w:lang w:val="bg-BG"/>
        </w:rPr>
        <w:t>Началник влак</w:t>
      </w:r>
      <w:r w:rsidRPr="00DC4A76">
        <w:rPr>
          <w:lang w:val="bg-BG"/>
        </w:rPr>
        <w:t xml:space="preserve">.  </w:t>
      </w:r>
    </w:p>
    <w:p w14:paraId="5ED58FD2" w14:textId="03383DC5" w:rsidR="008D737C" w:rsidRPr="00DC4A76" w:rsidRDefault="008D737C" w:rsidP="008D737C">
      <w:pPr>
        <w:ind w:firstLine="720"/>
        <w:rPr>
          <w:lang w:val="bg-BG"/>
        </w:rPr>
      </w:pPr>
      <w:r w:rsidRPr="00DC4A76">
        <w:rPr>
          <w:lang w:val="bg-BG"/>
        </w:rPr>
        <w:t>Зак</w:t>
      </w:r>
      <w:r w:rsidR="0019556C" w:rsidRPr="00DC4A76">
        <w:rPr>
          <w:lang w:val="bg-BG"/>
        </w:rPr>
        <w:t>лючение: допуска се за срок от 5</w:t>
      </w:r>
      <w:r w:rsidRPr="00DC4A76">
        <w:rPr>
          <w:lang w:val="bg-BG"/>
        </w:rPr>
        <w:t xml:space="preserve"> години.</w:t>
      </w:r>
    </w:p>
    <w:p w14:paraId="0427B65B" w14:textId="77777777" w:rsidR="008D737C" w:rsidRPr="00DC4A76" w:rsidRDefault="008D737C" w:rsidP="008D737C">
      <w:pPr>
        <w:spacing w:before="120"/>
        <w:rPr>
          <w:i/>
          <w:iCs/>
          <w:lang w:val="bg-BG"/>
        </w:rPr>
      </w:pPr>
      <w:r w:rsidRPr="00DC4A76">
        <w:rPr>
          <w:i/>
          <w:iCs/>
          <w:lang w:val="bg-BG"/>
        </w:rPr>
        <w:t>Железопътна инфраструктура:</w:t>
      </w:r>
    </w:p>
    <w:p w14:paraId="028B6B19" w14:textId="2B6B1656" w:rsidR="008D737C" w:rsidRPr="00DC4A76" w:rsidRDefault="008D737C" w:rsidP="008D737C">
      <w:pPr>
        <w:rPr>
          <w:lang w:val="bg-BG"/>
        </w:rPr>
      </w:pPr>
      <w:r w:rsidRPr="00DC4A76">
        <w:rPr>
          <w:lang w:val="bg-BG"/>
        </w:rPr>
        <w:sym w:font="Symbol" w:char="F0B7"/>
      </w:r>
      <w:r w:rsidRPr="00DC4A76">
        <w:rPr>
          <w:lang w:val="bg-BG"/>
        </w:rPr>
        <w:t xml:space="preserve"> Ръ</w:t>
      </w:r>
      <w:r w:rsidR="00C032FA" w:rsidRPr="00DC4A76">
        <w:rPr>
          <w:lang w:val="bg-BG"/>
        </w:rPr>
        <w:t>ководител движение в гара Мездра юг</w:t>
      </w:r>
      <w:r w:rsidRPr="00DC4A76">
        <w:rPr>
          <w:lang w:val="bg-BG"/>
        </w:rPr>
        <w:t>:</w:t>
      </w:r>
    </w:p>
    <w:p w14:paraId="39984DBD" w14:textId="3559D080" w:rsidR="008D737C" w:rsidRPr="00DC4A76" w:rsidRDefault="008D737C" w:rsidP="008D737C">
      <w:pPr>
        <w:rPr>
          <w:lang w:val="bg-BG"/>
        </w:rPr>
      </w:pPr>
      <w:r w:rsidRPr="00DC4A76">
        <w:rPr>
          <w:lang w:val="bg-BG"/>
        </w:rPr>
        <w:t>Единно зд</w:t>
      </w:r>
      <w:r w:rsidR="00C032FA" w:rsidRPr="00DC4A76">
        <w:rPr>
          <w:lang w:val="bg-BG"/>
        </w:rPr>
        <w:t>равно информационно досие № 1394 от 02.</w:t>
      </w:r>
      <w:r w:rsidRPr="00DC4A76">
        <w:rPr>
          <w:lang w:val="bg-BG"/>
        </w:rPr>
        <w:t>0</w:t>
      </w:r>
      <w:r w:rsidR="00C032FA" w:rsidRPr="00DC4A76">
        <w:rPr>
          <w:lang w:val="bg-BG"/>
        </w:rPr>
        <w:t>6.2022</w:t>
      </w:r>
      <w:r w:rsidRPr="00DC4A76">
        <w:rPr>
          <w:lang w:val="bg-BG"/>
        </w:rPr>
        <w:t xml:space="preserve"> г., издадено от Национална многопрофилна транспортна болница – София.</w:t>
      </w:r>
    </w:p>
    <w:p w14:paraId="22EB1339" w14:textId="77777777" w:rsidR="008D737C" w:rsidRPr="00DC4A76" w:rsidRDefault="008D737C" w:rsidP="008D737C">
      <w:pPr>
        <w:rPr>
          <w:lang w:val="bg-BG"/>
        </w:rPr>
      </w:pPr>
      <w:r w:rsidRPr="00DC4A76">
        <w:rPr>
          <w:lang w:val="bg-BG"/>
        </w:rPr>
        <w:t xml:space="preserve"> Заключение – годен за ръководител движение.</w:t>
      </w:r>
    </w:p>
    <w:p w14:paraId="2F4D27BB" w14:textId="68075E8C" w:rsidR="008D737C" w:rsidRPr="00DC4A76" w:rsidRDefault="008D737C" w:rsidP="008D737C">
      <w:pPr>
        <w:pStyle w:val="ListParagraph"/>
        <w:ind w:left="0"/>
        <w:rPr>
          <w:lang w:val="bg-BG"/>
        </w:rPr>
      </w:pPr>
      <w:r w:rsidRPr="00DC4A76">
        <w:rPr>
          <w:lang w:val="bg-BG"/>
        </w:rPr>
        <w:t>Пс</w:t>
      </w:r>
      <w:r w:rsidR="00C032FA" w:rsidRPr="00DC4A76">
        <w:rPr>
          <w:lang w:val="bg-BG"/>
        </w:rPr>
        <w:t>ихологическо удостоверение № 1519/19.11</w:t>
      </w:r>
      <w:r w:rsidRPr="00DC4A76">
        <w:rPr>
          <w:lang w:val="bg-BG"/>
        </w:rPr>
        <w:t xml:space="preserve">.2019 г., издадено от Психологическа лаборатория – жп транспорт София при Национална многопрофилна транспортна болница София за ръководител движение. </w:t>
      </w:r>
    </w:p>
    <w:p w14:paraId="3DFA0959" w14:textId="77777777" w:rsidR="008D737C" w:rsidRPr="00DC4A76" w:rsidRDefault="008D737C" w:rsidP="008D737C">
      <w:pPr>
        <w:pStyle w:val="ListParagraph"/>
        <w:ind w:left="0"/>
        <w:rPr>
          <w:lang w:val="bg-BG"/>
        </w:rPr>
      </w:pPr>
      <w:r w:rsidRPr="00DC4A76">
        <w:rPr>
          <w:lang w:val="bg-BG"/>
        </w:rPr>
        <w:t>Заключение: допуска се за срок от 5 години.</w:t>
      </w:r>
    </w:p>
    <w:p w14:paraId="3C45820F" w14:textId="67135CA1" w:rsidR="008D737C" w:rsidRPr="00DC4A76" w:rsidRDefault="008D737C" w:rsidP="008D737C">
      <w:pPr>
        <w:pStyle w:val="ListParagraph"/>
        <w:spacing w:before="120"/>
        <w:ind w:left="0"/>
        <w:contextualSpacing w:val="0"/>
        <w:rPr>
          <w:lang w:val="bg-BG"/>
        </w:rPr>
      </w:pPr>
      <w:r w:rsidRPr="00DC4A76">
        <w:rPr>
          <w:lang w:val="bg-BG"/>
        </w:rPr>
        <w:sym w:font="Symbol" w:char="F0B7"/>
      </w:r>
      <w:r w:rsidR="00B37B6C" w:rsidRPr="00DC4A76">
        <w:rPr>
          <w:lang w:val="bg-BG"/>
        </w:rPr>
        <w:t xml:space="preserve"> Стрелочник постови в гара Мездра юг</w:t>
      </w:r>
      <w:r w:rsidRPr="00DC4A76">
        <w:rPr>
          <w:lang w:val="bg-BG"/>
        </w:rPr>
        <w:t>:</w:t>
      </w:r>
    </w:p>
    <w:p w14:paraId="519B5469" w14:textId="35DFFABB" w:rsidR="008D737C" w:rsidRPr="00DC4A76" w:rsidRDefault="008D737C" w:rsidP="008D737C">
      <w:pPr>
        <w:pStyle w:val="ListParagraph"/>
        <w:ind w:left="0"/>
        <w:rPr>
          <w:lang w:val="bg-BG"/>
        </w:rPr>
      </w:pPr>
      <w:r w:rsidRPr="00DC4A76">
        <w:rPr>
          <w:lang w:val="bg-BG"/>
        </w:rPr>
        <w:t>Единно зд</w:t>
      </w:r>
      <w:r w:rsidR="00B37B6C" w:rsidRPr="00DC4A76">
        <w:rPr>
          <w:lang w:val="bg-BG"/>
        </w:rPr>
        <w:t>равно информационно досие от 01</w:t>
      </w:r>
      <w:r w:rsidRPr="00DC4A76">
        <w:rPr>
          <w:lang w:val="bg-BG"/>
        </w:rPr>
        <w:t xml:space="preserve">.12.2021 г., </w:t>
      </w:r>
      <w:r w:rsidR="00B37B6C" w:rsidRPr="00DC4A76">
        <w:rPr>
          <w:lang w:val="bg-BG"/>
        </w:rPr>
        <w:t>издадено от Служба по трудова медицина към ДП НКЖИ;</w:t>
      </w:r>
      <w:r w:rsidRPr="00DC4A76">
        <w:rPr>
          <w:lang w:val="bg-BG"/>
        </w:rPr>
        <w:t>.</w:t>
      </w:r>
    </w:p>
    <w:p w14:paraId="4F022D9D" w14:textId="03B5B023" w:rsidR="008D737C" w:rsidRPr="00DC4A76" w:rsidRDefault="008D737C" w:rsidP="008D737C">
      <w:pPr>
        <w:pStyle w:val="ListParagraph"/>
        <w:ind w:left="0"/>
        <w:rPr>
          <w:lang w:val="bg-BG"/>
        </w:rPr>
      </w:pPr>
      <w:r w:rsidRPr="00DC4A76">
        <w:rPr>
          <w:lang w:val="bg-BG"/>
        </w:rPr>
        <w:t xml:space="preserve">Заключение: </w:t>
      </w:r>
      <w:r w:rsidR="00B37B6C" w:rsidRPr="00DC4A76">
        <w:rPr>
          <w:lang w:val="bg-BG"/>
        </w:rPr>
        <w:t>годен за Стрелочник постови</w:t>
      </w:r>
      <w:r w:rsidRPr="00DC4A76">
        <w:rPr>
          <w:lang w:val="bg-BG"/>
        </w:rPr>
        <w:t>.</w:t>
      </w:r>
    </w:p>
    <w:p w14:paraId="219CC856" w14:textId="2548C98E" w:rsidR="008D737C" w:rsidRPr="00DC4A76" w:rsidRDefault="008D737C" w:rsidP="008D737C">
      <w:pPr>
        <w:pStyle w:val="ListParagraph"/>
        <w:ind w:left="0"/>
        <w:rPr>
          <w:lang w:val="bg-BG"/>
        </w:rPr>
      </w:pPr>
      <w:r w:rsidRPr="00DC4A76">
        <w:rPr>
          <w:lang w:val="bg-BG"/>
        </w:rPr>
        <w:t>Пси</w:t>
      </w:r>
      <w:r w:rsidR="00B37B6C" w:rsidRPr="00DC4A76">
        <w:rPr>
          <w:lang w:val="bg-BG"/>
        </w:rPr>
        <w:t xml:space="preserve">хологическо </w:t>
      </w:r>
      <w:r w:rsidR="00E61561" w:rsidRPr="00DC4A76">
        <w:rPr>
          <w:lang w:val="bg-BG"/>
        </w:rPr>
        <w:t>удостоверение № 109/2</w:t>
      </w:r>
      <w:r w:rsidR="00B37B6C" w:rsidRPr="00DC4A76">
        <w:rPr>
          <w:lang w:val="bg-BG"/>
        </w:rPr>
        <w:t>5</w:t>
      </w:r>
      <w:r w:rsidR="00E61561" w:rsidRPr="00DC4A76">
        <w:rPr>
          <w:lang w:val="bg-BG"/>
        </w:rPr>
        <w:t>.01.2023</w:t>
      </w:r>
      <w:r w:rsidRPr="00DC4A76">
        <w:rPr>
          <w:lang w:val="bg-BG"/>
        </w:rPr>
        <w:t xml:space="preserve"> г., издадено от Психологическа лаборатория – жп транспорт София при Национална многопрофилна транспортна болница София за ръководител движение. </w:t>
      </w:r>
    </w:p>
    <w:p w14:paraId="1246854E" w14:textId="3AD18EE9" w:rsidR="006B4AE5" w:rsidRPr="00DC4A76" w:rsidRDefault="008D737C" w:rsidP="00B37B6C">
      <w:pPr>
        <w:pStyle w:val="ListParagraph"/>
        <w:ind w:left="0"/>
        <w:rPr>
          <w:lang w:val="bg-BG"/>
        </w:rPr>
      </w:pPr>
      <w:r w:rsidRPr="00DC4A76">
        <w:rPr>
          <w:lang w:val="bg-BG"/>
        </w:rPr>
        <w:t>Зак</w:t>
      </w:r>
      <w:r w:rsidR="00E61561" w:rsidRPr="00DC4A76">
        <w:rPr>
          <w:lang w:val="bg-BG"/>
        </w:rPr>
        <w:t>лючение: допуска се за срок от 3</w:t>
      </w:r>
      <w:r w:rsidR="00B37B6C" w:rsidRPr="00DC4A76">
        <w:rPr>
          <w:lang w:val="bg-BG"/>
        </w:rPr>
        <w:t xml:space="preserve"> години.</w:t>
      </w:r>
    </w:p>
    <w:p w14:paraId="3E8E19B5" w14:textId="321B95D6" w:rsidR="00623D2C" w:rsidRPr="00DC4A76" w:rsidRDefault="00B37B6C">
      <w:pPr>
        <w:pStyle w:val="ListParagraph"/>
        <w:numPr>
          <w:ilvl w:val="3"/>
          <w:numId w:val="20"/>
        </w:numPr>
        <w:tabs>
          <w:tab w:val="left" w:pos="993"/>
        </w:tabs>
        <w:spacing w:before="120"/>
        <w:ind w:left="720" w:hanging="11"/>
        <w:contextualSpacing w:val="0"/>
        <w:rPr>
          <w:i/>
          <w:iCs/>
          <w:lang w:val="bg-BG"/>
        </w:rPr>
      </w:pPr>
      <w:r w:rsidRPr="00DC4A76">
        <w:rPr>
          <w:i/>
          <w:iCs/>
          <w:lang w:val="bg-BG"/>
        </w:rPr>
        <w:t xml:space="preserve"> </w:t>
      </w:r>
      <w:r w:rsidR="00623D2C" w:rsidRPr="00DC4A76">
        <w:rPr>
          <w:i/>
          <w:iCs/>
          <w:lang w:val="bg-BG"/>
        </w:rPr>
        <w:t>Умора.</w:t>
      </w:r>
    </w:p>
    <w:p w14:paraId="7CFC693D" w14:textId="77777777" w:rsidR="008D737C" w:rsidRPr="00DC4A76" w:rsidRDefault="008D737C" w:rsidP="008D737C">
      <w:pPr>
        <w:ind w:left="360" w:firstLine="349"/>
        <w:rPr>
          <w:i/>
          <w:iCs/>
          <w:lang w:val="bg-BG"/>
        </w:rPr>
      </w:pPr>
      <w:r w:rsidRPr="00DC4A76">
        <w:rPr>
          <w:i/>
          <w:iCs/>
          <w:lang w:val="bg-BG"/>
        </w:rPr>
        <w:t>Железопътно предприятие:</w:t>
      </w:r>
    </w:p>
    <w:p w14:paraId="7A5E5739" w14:textId="0A588517" w:rsidR="008D737C" w:rsidRPr="00DC4A76" w:rsidRDefault="008D737C" w:rsidP="008D737C">
      <w:pPr>
        <w:ind w:firstLine="720"/>
        <w:rPr>
          <w:lang w:val="bg-BG"/>
        </w:rPr>
      </w:pPr>
      <w:r w:rsidRPr="00DC4A76">
        <w:rPr>
          <w:lang w:val="bg-BG"/>
        </w:rPr>
        <w:sym w:font="Symbol" w:char="F0B7"/>
      </w:r>
      <w:r w:rsidR="00B37B6C" w:rsidRPr="00DC4A76">
        <w:rPr>
          <w:lang w:val="bg-BG"/>
        </w:rPr>
        <w:t xml:space="preserve"> Локомотивен машинист на локомотив № 91520044169-8</w:t>
      </w:r>
      <w:r w:rsidRPr="00DC4A76">
        <w:rPr>
          <w:lang w:val="bg-BG"/>
        </w:rPr>
        <w:t xml:space="preserve">: </w:t>
      </w:r>
    </w:p>
    <w:p w14:paraId="10450E89" w14:textId="21F5B5C6" w:rsidR="008D737C" w:rsidRPr="00DC4A76" w:rsidRDefault="00E23825" w:rsidP="008D737C">
      <w:pPr>
        <w:ind w:firstLine="720"/>
        <w:rPr>
          <w:lang w:val="bg-BG"/>
        </w:rPr>
      </w:pPr>
      <w:r w:rsidRPr="00DC4A76">
        <w:rPr>
          <w:lang w:val="bg-BG"/>
        </w:rPr>
        <w:t>Почивка: от 05.01.2023 г. час 18</w:t>
      </w:r>
      <w:r w:rsidR="008D737C" w:rsidRPr="00DC4A76">
        <w:rPr>
          <w:lang w:val="bg-BG"/>
        </w:rPr>
        <w:t xml:space="preserve"> минути 30 до</w:t>
      </w:r>
      <w:r w:rsidRPr="00DC4A76">
        <w:rPr>
          <w:lang w:val="bg-BG"/>
        </w:rPr>
        <w:t xml:space="preserve"> 06.01.2023 г. час 04 минути 05</w:t>
      </w:r>
    </w:p>
    <w:p w14:paraId="444B55BE" w14:textId="0D87DC52" w:rsidR="008D737C" w:rsidRPr="00DC4A76" w:rsidRDefault="00E23825" w:rsidP="008D737C">
      <w:pPr>
        <w:rPr>
          <w:lang w:val="bg-BG"/>
        </w:rPr>
      </w:pPr>
      <w:r w:rsidRPr="00DC4A76">
        <w:rPr>
          <w:lang w:val="bg-BG"/>
        </w:rPr>
        <w:t>Постъпил на работа: 06.01.2023</w:t>
      </w:r>
      <w:r w:rsidR="006A2291" w:rsidRPr="00DC4A76">
        <w:rPr>
          <w:lang w:val="bg-BG"/>
        </w:rPr>
        <w:t xml:space="preserve"> г. час 04 минути 30 – (09 часа и 35</w:t>
      </w:r>
      <w:r w:rsidR="008D737C" w:rsidRPr="00DC4A76">
        <w:rPr>
          <w:lang w:val="bg-BG"/>
        </w:rPr>
        <w:t xml:space="preserve"> мин.)</w:t>
      </w:r>
    </w:p>
    <w:p w14:paraId="192527CD" w14:textId="0DB23E9B" w:rsidR="008D737C" w:rsidRPr="00DC4A76" w:rsidRDefault="008D737C" w:rsidP="008D737C">
      <w:pPr>
        <w:spacing w:before="120"/>
        <w:rPr>
          <w:lang w:val="bg-BG"/>
        </w:rPr>
      </w:pPr>
      <w:r w:rsidRPr="00DC4A76">
        <w:rPr>
          <w:lang w:val="bg-BG"/>
        </w:rPr>
        <w:sym w:font="Symbol" w:char="F0B7"/>
      </w:r>
      <w:r w:rsidR="006A2291" w:rsidRPr="00DC4A76">
        <w:rPr>
          <w:lang w:val="bg-BG"/>
        </w:rPr>
        <w:t xml:space="preserve"> Помощник-локомотивен машинист на локомотив № 91520044169-8</w:t>
      </w:r>
      <w:r w:rsidRPr="00DC4A76">
        <w:rPr>
          <w:lang w:val="bg-BG"/>
        </w:rPr>
        <w:t>:</w:t>
      </w:r>
    </w:p>
    <w:p w14:paraId="4174ABC7" w14:textId="3B981EA4" w:rsidR="008D737C" w:rsidRPr="00DC4A76" w:rsidRDefault="006A2291" w:rsidP="008D737C">
      <w:pPr>
        <w:ind w:firstLine="720"/>
        <w:rPr>
          <w:lang w:val="bg-BG"/>
        </w:rPr>
      </w:pPr>
      <w:r w:rsidRPr="00DC4A76">
        <w:rPr>
          <w:lang w:val="bg-BG"/>
        </w:rPr>
        <w:t>Почивка: от 05.01.2023 г. час 22 минути 30 до 06.01.2023 г. час 04 минути 05</w:t>
      </w:r>
    </w:p>
    <w:p w14:paraId="33EED5FF" w14:textId="6028ECF1" w:rsidR="008D737C" w:rsidRPr="00DC4A76" w:rsidRDefault="008D737C" w:rsidP="008D737C">
      <w:pPr>
        <w:rPr>
          <w:lang w:val="bg-BG"/>
        </w:rPr>
      </w:pPr>
      <w:r w:rsidRPr="00DC4A76">
        <w:rPr>
          <w:lang w:val="bg-BG"/>
        </w:rPr>
        <w:t>Постъпил н</w:t>
      </w:r>
      <w:r w:rsidR="006A2291" w:rsidRPr="00DC4A76">
        <w:rPr>
          <w:lang w:val="bg-BG"/>
        </w:rPr>
        <w:t>а работа: 06.01.2023 г. час 04 минути 3</w:t>
      </w:r>
      <w:r w:rsidRPr="00DC4A76">
        <w:rPr>
          <w:lang w:val="bg-BG"/>
        </w:rPr>
        <w:t>0</w:t>
      </w:r>
      <w:r w:rsidR="006A2291" w:rsidRPr="00DC4A76">
        <w:rPr>
          <w:lang w:val="bg-BG"/>
        </w:rPr>
        <w:t xml:space="preserve"> – (09 </w:t>
      </w:r>
      <w:r w:rsidRPr="00DC4A76">
        <w:rPr>
          <w:lang w:val="bg-BG"/>
        </w:rPr>
        <w:t>ч</w:t>
      </w:r>
      <w:r w:rsidR="006A2291" w:rsidRPr="00DC4A76">
        <w:rPr>
          <w:lang w:val="bg-BG"/>
        </w:rPr>
        <w:t xml:space="preserve">аса и </w:t>
      </w:r>
      <w:r w:rsidRPr="00DC4A76">
        <w:rPr>
          <w:lang w:val="bg-BG"/>
        </w:rPr>
        <w:t>0</w:t>
      </w:r>
      <w:r w:rsidR="006A2291" w:rsidRPr="00DC4A76">
        <w:rPr>
          <w:lang w:val="bg-BG"/>
        </w:rPr>
        <w:t>5</w:t>
      </w:r>
      <w:r w:rsidRPr="00DC4A76">
        <w:rPr>
          <w:lang w:val="bg-BG"/>
        </w:rPr>
        <w:t xml:space="preserve"> мин.)</w:t>
      </w:r>
    </w:p>
    <w:p w14:paraId="6C947645" w14:textId="08995C72" w:rsidR="008D737C" w:rsidRPr="00DC4A76" w:rsidRDefault="008D737C" w:rsidP="008D737C">
      <w:pPr>
        <w:spacing w:before="120"/>
        <w:rPr>
          <w:lang w:val="bg-BG"/>
        </w:rPr>
      </w:pPr>
      <w:r w:rsidRPr="00DC4A76">
        <w:rPr>
          <w:lang w:val="bg-BG"/>
        </w:rPr>
        <w:sym w:font="Symbol" w:char="F0B7"/>
      </w:r>
      <w:r w:rsidRPr="00DC4A76">
        <w:rPr>
          <w:lang w:val="bg-BG"/>
        </w:rPr>
        <w:t xml:space="preserve"> Началник влак, </w:t>
      </w:r>
      <w:r w:rsidR="006A2291" w:rsidRPr="00DC4A76">
        <w:rPr>
          <w:lang w:val="bg-BG"/>
        </w:rPr>
        <w:t>пътническо движение на БВ № 2610</w:t>
      </w:r>
      <w:r w:rsidRPr="00DC4A76">
        <w:rPr>
          <w:lang w:val="bg-BG"/>
        </w:rPr>
        <w:t>:</w:t>
      </w:r>
    </w:p>
    <w:p w14:paraId="168A1EB8" w14:textId="7248C6F6" w:rsidR="008D737C" w:rsidRPr="00DC4A76" w:rsidRDefault="006A2291" w:rsidP="008D737C">
      <w:pPr>
        <w:rPr>
          <w:lang w:val="bg-BG"/>
        </w:rPr>
      </w:pPr>
      <w:r w:rsidRPr="00DC4A76">
        <w:rPr>
          <w:lang w:val="bg-BG"/>
        </w:rPr>
        <w:t>Почивка: от 05.01.2023 г час 00 минути 37 до 06.01.2023 г. час 07 минути 52</w:t>
      </w:r>
    </w:p>
    <w:p w14:paraId="4BC930D1" w14:textId="185EAB07" w:rsidR="008D737C" w:rsidRPr="00DC4A76" w:rsidRDefault="006A2291" w:rsidP="008D737C">
      <w:pPr>
        <w:rPr>
          <w:lang w:val="bg-BG"/>
        </w:rPr>
      </w:pPr>
      <w:r w:rsidRPr="00DC4A76">
        <w:rPr>
          <w:lang w:val="bg-BG"/>
        </w:rPr>
        <w:t>Постъпил на работа: 06.01.2023</w:t>
      </w:r>
      <w:r w:rsidR="005939A7" w:rsidRPr="00DC4A76">
        <w:rPr>
          <w:lang w:val="bg-BG"/>
        </w:rPr>
        <w:t xml:space="preserve"> г час 07 минути 52 – ( 15 часа и 52</w:t>
      </w:r>
      <w:r w:rsidR="008D737C" w:rsidRPr="00DC4A76">
        <w:rPr>
          <w:lang w:val="bg-BG"/>
        </w:rPr>
        <w:t xml:space="preserve"> мин.)</w:t>
      </w:r>
    </w:p>
    <w:p w14:paraId="6159042B" w14:textId="77777777" w:rsidR="008D737C" w:rsidRPr="00DC4A76" w:rsidRDefault="008D737C" w:rsidP="008D737C">
      <w:pPr>
        <w:spacing w:before="120"/>
        <w:rPr>
          <w:i/>
          <w:iCs/>
          <w:lang w:val="bg-BG"/>
        </w:rPr>
      </w:pPr>
      <w:r w:rsidRPr="00DC4A76">
        <w:rPr>
          <w:i/>
          <w:iCs/>
          <w:lang w:val="bg-BG"/>
        </w:rPr>
        <w:t>Железопътна инфраструктура:</w:t>
      </w:r>
    </w:p>
    <w:p w14:paraId="2F01CA7A" w14:textId="0895D944" w:rsidR="008D737C" w:rsidRPr="00DC4A76" w:rsidRDefault="008D737C" w:rsidP="008D737C">
      <w:pPr>
        <w:ind w:firstLine="720"/>
        <w:rPr>
          <w:lang w:val="bg-BG"/>
        </w:rPr>
      </w:pPr>
      <w:r w:rsidRPr="00DC4A76">
        <w:rPr>
          <w:lang w:val="bg-BG"/>
        </w:rPr>
        <w:sym w:font="Symbol" w:char="F0B7"/>
      </w:r>
      <w:r w:rsidRPr="00DC4A76">
        <w:rPr>
          <w:lang w:val="bg-BG"/>
        </w:rPr>
        <w:t xml:space="preserve"> </w:t>
      </w:r>
      <w:r w:rsidR="005939A7" w:rsidRPr="00DC4A76">
        <w:rPr>
          <w:lang w:val="bg-BG"/>
        </w:rPr>
        <w:t>Ръководител движение гара Мездра</w:t>
      </w:r>
      <w:r w:rsidRPr="00DC4A76">
        <w:rPr>
          <w:lang w:val="bg-BG"/>
        </w:rPr>
        <w:t>:</w:t>
      </w:r>
    </w:p>
    <w:p w14:paraId="72C17086" w14:textId="6FAFABED" w:rsidR="008D737C" w:rsidRPr="00DC4A76" w:rsidRDefault="008D737C" w:rsidP="008D737C">
      <w:pPr>
        <w:ind w:firstLine="720"/>
        <w:rPr>
          <w:lang w:val="bg-BG"/>
        </w:rPr>
      </w:pPr>
      <w:r w:rsidRPr="00DC4A76">
        <w:rPr>
          <w:lang w:val="bg-BG"/>
        </w:rPr>
        <w:t>Почивка: от 0</w:t>
      </w:r>
      <w:r w:rsidR="005939A7" w:rsidRPr="00DC4A76">
        <w:rPr>
          <w:lang w:val="bg-BG"/>
        </w:rPr>
        <w:t>3.01.2023 г. час 18 минути 30 до дата 06.01.2023</w:t>
      </w:r>
      <w:r w:rsidRPr="00DC4A76">
        <w:rPr>
          <w:lang w:val="bg-BG"/>
        </w:rPr>
        <w:t xml:space="preserve"> г. час 07 минути 00</w:t>
      </w:r>
    </w:p>
    <w:p w14:paraId="0206CC74" w14:textId="1F037662" w:rsidR="008D737C" w:rsidRPr="00DC4A76" w:rsidRDefault="008D737C" w:rsidP="008D737C">
      <w:pPr>
        <w:ind w:firstLine="720"/>
        <w:rPr>
          <w:lang w:val="bg-BG"/>
        </w:rPr>
      </w:pPr>
      <w:r w:rsidRPr="00DC4A76">
        <w:rPr>
          <w:lang w:val="bg-BG"/>
        </w:rPr>
        <w:t>Постъпил</w:t>
      </w:r>
      <w:r w:rsidR="005939A7" w:rsidRPr="00DC4A76">
        <w:rPr>
          <w:lang w:val="bg-BG"/>
        </w:rPr>
        <w:t xml:space="preserve"> на работа: 07.06.2022 г. час 07 минути 00 – (60 часа и 3</w:t>
      </w:r>
      <w:r w:rsidRPr="00DC4A76">
        <w:rPr>
          <w:lang w:val="bg-BG"/>
        </w:rPr>
        <w:t>0 мин.)</w:t>
      </w:r>
    </w:p>
    <w:p w14:paraId="59DE36B6" w14:textId="5321822A" w:rsidR="008D737C" w:rsidRPr="00DC4A76" w:rsidRDefault="008D737C" w:rsidP="008D737C">
      <w:pPr>
        <w:spacing w:before="120"/>
        <w:rPr>
          <w:lang w:val="bg-BG"/>
        </w:rPr>
      </w:pPr>
      <w:r w:rsidRPr="00DC4A76">
        <w:rPr>
          <w:lang w:val="bg-BG"/>
        </w:rPr>
        <w:sym w:font="Symbol" w:char="F0B7"/>
      </w:r>
      <w:r w:rsidR="005939A7" w:rsidRPr="00DC4A76">
        <w:rPr>
          <w:lang w:val="bg-BG"/>
        </w:rPr>
        <w:t xml:space="preserve"> Стрелочник постови в гара Мездра юг</w:t>
      </w:r>
      <w:r w:rsidRPr="00DC4A76">
        <w:rPr>
          <w:lang w:val="bg-BG"/>
        </w:rPr>
        <w:t>:</w:t>
      </w:r>
    </w:p>
    <w:p w14:paraId="3CE5C347" w14:textId="56BBD643" w:rsidR="008D737C" w:rsidRPr="00DC4A76" w:rsidRDefault="005939A7" w:rsidP="008D737C">
      <w:pPr>
        <w:ind w:firstLine="720"/>
        <w:rPr>
          <w:lang w:val="bg-BG"/>
        </w:rPr>
      </w:pPr>
      <w:r w:rsidRPr="00DC4A76">
        <w:rPr>
          <w:lang w:val="bg-BG"/>
        </w:rPr>
        <w:t>Почивка: от 04.01.2023 г. час 18 минути 30 до дата 06.01.2023</w:t>
      </w:r>
      <w:r w:rsidR="008D737C" w:rsidRPr="00DC4A76">
        <w:rPr>
          <w:lang w:val="bg-BG"/>
        </w:rPr>
        <w:t xml:space="preserve"> г. час 07 минути 00</w:t>
      </w:r>
    </w:p>
    <w:p w14:paraId="55815F7F" w14:textId="4F55FDDE" w:rsidR="008D737C" w:rsidRPr="00DC4A76" w:rsidRDefault="005939A7" w:rsidP="008D737C">
      <w:pPr>
        <w:ind w:firstLine="720"/>
        <w:rPr>
          <w:lang w:val="bg-BG"/>
        </w:rPr>
      </w:pPr>
      <w:r w:rsidRPr="00DC4A76">
        <w:rPr>
          <w:lang w:val="bg-BG"/>
        </w:rPr>
        <w:t>Постъпил на работа: 06.01.2023 г. час 07 минути 00 (36 часа и 30</w:t>
      </w:r>
      <w:r w:rsidR="008D737C" w:rsidRPr="00DC4A76">
        <w:rPr>
          <w:lang w:val="bg-BG"/>
        </w:rPr>
        <w:t xml:space="preserve"> мин.)</w:t>
      </w:r>
    </w:p>
    <w:p w14:paraId="10E0C6F1" w14:textId="77777777" w:rsidR="008D737C" w:rsidRPr="00DC4A76" w:rsidRDefault="008D737C">
      <w:pPr>
        <w:pStyle w:val="ListParagraph"/>
        <w:numPr>
          <w:ilvl w:val="3"/>
          <w:numId w:val="20"/>
        </w:numPr>
        <w:tabs>
          <w:tab w:val="left" w:pos="993"/>
        </w:tabs>
        <w:spacing w:before="120"/>
        <w:ind w:left="1429"/>
        <w:contextualSpacing w:val="0"/>
        <w:rPr>
          <w:i/>
          <w:iCs/>
          <w:lang w:val="bg-BG"/>
        </w:rPr>
      </w:pPr>
      <w:r w:rsidRPr="00DC4A76">
        <w:rPr>
          <w:i/>
          <w:lang w:val="bg-BG"/>
        </w:rPr>
        <w:lastRenderedPageBreak/>
        <w:t>Мотивация и нагласи</w:t>
      </w:r>
    </w:p>
    <w:p w14:paraId="4989ADBE" w14:textId="41DB3082" w:rsidR="008D737C" w:rsidRPr="00DC4A76" w:rsidRDefault="008D737C" w:rsidP="008D737C">
      <w:pPr>
        <w:tabs>
          <w:tab w:val="left" w:pos="993"/>
        </w:tabs>
        <w:spacing w:before="120"/>
        <w:ind w:left="708" w:firstLine="0"/>
        <w:rPr>
          <w:i/>
          <w:iCs/>
          <w:lang w:val="bg-BG"/>
        </w:rPr>
      </w:pPr>
      <w:r w:rsidRPr="00DC4A76">
        <w:rPr>
          <w:lang w:val="bg-BG"/>
        </w:rPr>
        <w:t>Не е приложимо</w:t>
      </w:r>
    </w:p>
    <w:p w14:paraId="732571AE" w14:textId="77777777" w:rsidR="008D737C" w:rsidRPr="00DC4A76" w:rsidRDefault="00623D2C">
      <w:pPr>
        <w:pStyle w:val="ListParagraph"/>
        <w:numPr>
          <w:ilvl w:val="2"/>
          <w:numId w:val="20"/>
        </w:numPr>
        <w:tabs>
          <w:tab w:val="left" w:pos="993"/>
        </w:tabs>
        <w:spacing w:before="120"/>
        <w:ind w:hanging="579"/>
        <w:rPr>
          <w:i/>
          <w:iCs/>
          <w:lang w:val="bg-BG"/>
        </w:rPr>
      </w:pPr>
      <w:r w:rsidRPr="00DC4A76">
        <w:rPr>
          <w:i/>
          <w:iCs/>
          <w:lang w:val="bg-BG"/>
        </w:rPr>
        <w:t>Фактори, свързани с работата:</w:t>
      </w:r>
    </w:p>
    <w:p w14:paraId="2E553B8D" w14:textId="77777777" w:rsidR="00396B5F" w:rsidRPr="00DC4A76" w:rsidRDefault="00623D2C">
      <w:pPr>
        <w:pStyle w:val="ListParagraph"/>
        <w:numPr>
          <w:ilvl w:val="3"/>
          <w:numId w:val="20"/>
        </w:numPr>
        <w:tabs>
          <w:tab w:val="left" w:pos="993"/>
        </w:tabs>
        <w:spacing w:before="120"/>
        <w:rPr>
          <w:i/>
          <w:iCs/>
          <w:lang w:val="bg-BG"/>
        </w:rPr>
      </w:pPr>
      <w:r w:rsidRPr="00DC4A76">
        <w:rPr>
          <w:i/>
          <w:iCs/>
          <w:lang w:val="bg-BG"/>
        </w:rPr>
        <w:t>Проектиране на задачите.</w:t>
      </w:r>
      <w:r w:rsidR="00396B5F" w:rsidRPr="00DC4A76">
        <w:rPr>
          <w:i/>
          <w:iCs/>
          <w:lang w:val="bg-BG"/>
        </w:rPr>
        <w:t xml:space="preserve"> </w:t>
      </w:r>
    </w:p>
    <w:p w14:paraId="26B593A9" w14:textId="1024CE5A" w:rsidR="008D737C" w:rsidRPr="00DC4A76" w:rsidRDefault="008D737C" w:rsidP="006267AC">
      <w:pPr>
        <w:rPr>
          <w:iCs/>
          <w:lang w:val="bg-BG"/>
        </w:rPr>
      </w:pPr>
      <w:r w:rsidRPr="00DC4A76">
        <w:rPr>
          <w:iCs/>
          <w:lang w:val="bg-BG"/>
        </w:rPr>
        <w:sym w:font="Symbol" w:char="F0B7"/>
      </w:r>
      <w:r w:rsidR="00E74799" w:rsidRPr="00DC4A76">
        <w:rPr>
          <w:iCs/>
          <w:lang w:val="bg-BG"/>
        </w:rPr>
        <w:t xml:space="preserve"> ДП НКЖИ – управител на железопътната инфраструктура, </w:t>
      </w:r>
      <w:r w:rsidRPr="00DC4A76">
        <w:rPr>
          <w:iCs/>
          <w:lang w:val="bg-BG"/>
        </w:rPr>
        <w:t xml:space="preserve">извършва поддържане, ремонт и експлоатация на железопътната инфраструктура. </w:t>
      </w:r>
      <w:r w:rsidR="00E8627D">
        <w:rPr>
          <w:iCs/>
          <w:lang w:val="bg-BG"/>
        </w:rPr>
        <w:t xml:space="preserve">Изготвя целогодишен график за движение на всички категории влакове по </w:t>
      </w:r>
      <w:r w:rsidR="00E8627D" w:rsidRPr="00E8627D">
        <w:rPr>
          <w:iCs/>
          <w:lang w:val="bg-BG"/>
        </w:rPr>
        <w:t>основни</w:t>
      </w:r>
      <w:r w:rsidR="00E8627D">
        <w:rPr>
          <w:iCs/>
          <w:lang w:val="bg-BG"/>
        </w:rPr>
        <w:t>те</w:t>
      </w:r>
      <w:r w:rsidR="00E8627D" w:rsidRPr="00E8627D">
        <w:rPr>
          <w:iCs/>
          <w:lang w:val="bg-BG"/>
        </w:rPr>
        <w:t xml:space="preserve"> и второстепенни железопътни линии.</w:t>
      </w:r>
      <w:r w:rsidR="00E8627D">
        <w:rPr>
          <w:iCs/>
          <w:lang w:val="bg-BG"/>
        </w:rPr>
        <w:t xml:space="preserve"> </w:t>
      </w:r>
      <w:r w:rsidRPr="00DC4A76">
        <w:rPr>
          <w:iCs/>
          <w:lang w:val="bg-BG"/>
        </w:rPr>
        <w:t>Изготвя графици и разписания по заявки</w:t>
      </w:r>
      <w:r w:rsidR="003526C0" w:rsidRPr="00DC4A76">
        <w:rPr>
          <w:iCs/>
          <w:lang w:val="bg-BG"/>
        </w:rPr>
        <w:t>,</w:t>
      </w:r>
      <w:r w:rsidRPr="00DC4A76">
        <w:rPr>
          <w:iCs/>
          <w:lang w:val="bg-BG"/>
        </w:rPr>
        <w:t xml:space="preserve"> подадени от железопътните предприятия/превозвачи за движение на влакове и возила п</w:t>
      </w:r>
      <w:r w:rsidR="00E8627D">
        <w:rPr>
          <w:iCs/>
          <w:lang w:val="bg-BG"/>
        </w:rPr>
        <w:t>о всички</w:t>
      </w:r>
      <w:r w:rsidRPr="00DC4A76">
        <w:rPr>
          <w:iCs/>
          <w:lang w:val="bg-BG"/>
        </w:rPr>
        <w:t xml:space="preserve"> железопътни линии.</w:t>
      </w:r>
    </w:p>
    <w:p w14:paraId="1EEE949C" w14:textId="06025CF8" w:rsidR="008D737C" w:rsidRPr="00DC4A76" w:rsidRDefault="008D737C" w:rsidP="008D737C">
      <w:pPr>
        <w:spacing w:before="120"/>
        <w:rPr>
          <w:lang w:val="bg-BG"/>
        </w:rPr>
      </w:pPr>
      <w:r w:rsidRPr="00DC4A76">
        <w:rPr>
          <w:lang w:val="bg-BG"/>
        </w:rPr>
        <w:sym w:font="Symbol" w:char="F0B7"/>
      </w:r>
      <w:r w:rsidRPr="00DC4A76">
        <w:rPr>
          <w:lang w:val="bg-BG"/>
        </w:rPr>
        <w:t xml:space="preserve"> ,,БДЖ-Пътнически превози“ ЕООД </w:t>
      </w:r>
      <w:r w:rsidR="00E74799" w:rsidRPr="00DC4A76">
        <w:rPr>
          <w:lang w:val="bg-BG"/>
        </w:rPr>
        <w:t>– национален железопътен превозвач, който извършва</w:t>
      </w:r>
      <w:r w:rsidRPr="00DC4A76">
        <w:rPr>
          <w:lang w:val="bg-BG"/>
        </w:rPr>
        <w:t xml:space="preserve"> превози на пътници по одобрен </w:t>
      </w:r>
      <w:r w:rsidR="00416572">
        <w:rPr>
          <w:lang w:val="bg-BG"/>
        </w:rPr>
        <w:t>График</w:t>
      </w:r>
      <w:r w:rsidR="00416572" w:rsidRPr="00416572">
        <w:rPr>
          <w:lang w:val="bg-BG"/>
        </w:rPr>
        <w:t xml:space="preserve"> за движение на влаковете </w:t>
      </w:r>
      <w:r w:rsidR="00416572">
        <w:rPr>
          <w:lang w:val="bg-BG"/>
        </w:rPr>
        <w:t xml:space="preserve">и </w:t>
      </w:r>
      <w:r w:rsidRPr="00DC4A76">
        <w:rPr>
          <w:lang w:val="bg-BG"/>
        </w:rPr>
        <w:t xml:space="preserve">План за композиране на влаковете, по договора за превоз на пътници с </w:t>
      </w:r>
      <w:r w:rsidR="00416572">
        <w:rPr>
          <w:lang w:val="bg-BG"/>
        </w:rPr>
        <w:t>държавата</w:t>
      </w:r>
      <w:r w:rsidRPr="00DC4A76">
        <w:rPr>
          <w:lang w:val="bg-BG"/>
        </w:rPr>
        <w:t>.</w:t>
      </w:r>
    </w:p>
    <w:p w14:paraId="337CA721" w14:textId="77777777" w:rsidR="00396B5F" w:rsidRPr="00DC4A76" w:rsidRDefault="00396B5F">
      <w:pPr>
        <w:pStyle w:val="ListParagraph"/>
        <w:numPr>
          <w:ilvl w:val="3"/>
          <w:numId w:val="20"/>
        </w:numPr>
        <w:tabs>
          <w:tab w:val="left" w:pos="993"/>
        </w:tabs>
        <w:spacing w:before="120"/>
        <w:rPr>
          <w:i/>
          <w:iCs/>
          <w:lang w:val="bg-BG"/>
        </w:rPr>
      </w:pPr>
      <w:r w:rsidRPr="00DC4A76">
        <w:rPr>
          <w:i/>
          <w:iCs/>
          <w:lang w:val="bg-BG"/>
        </w:rPr>
        <w:t>Конструктивни особености на съоръженията, които оказват въздействие върху връзката човек-машина.</w:t>
      </w:r>
    </w:p>
    <w:p w14:paraId="1FB3DA72" w14:textId="51CFFF29" w:rsidR="00396B5F" w:rsidRPr="00DC4A76" w:rsidRDefault="00480DAA" w:rsidP="006B0B06">
      <w:pPr>
        <w:tabs>
          <w:tab w:val="left" w:pos="993"/>
        </w:tabs>
        <w:ind w:left="708" w:firstLine="0"/>
        <w:rPr>
          <w:i/>
          <w:iCs/>
          <w:lang w:val="bg-BG"/>
        </w:rPr>
      </w:pPr>
      <w:r w:rsidRPr="00DC4A76">
        <w:rPr>
          <w:lang w:val="bg-BG"/>
        </w:rPr>
        <w:t>Не е приложимо.</w:t>
      </w:r>
    </w:p>
    <w:p w14:paraId="1BF7AF38" w14:textId="77777777" w:rsidR="00396B5F" w:rsidRPr="00DC4A76" w:rsidRDefault="00623D2C">
      <w:pPr>
        <w:pStyle w:val="ListParagraph"/>
        <w:numPr>
          <w:ilvl w:val="3"/>
          <w:numId w:val="20"/>
        </w:numPr>
        <w:tabs>
          <w:tab w:val="left" w:pos="993"/>
        </w:tabs>
        <w:spacing w:before="120"/>
        <w:rPr>
          <w:i/>
          <w:iCs/>
          <w:lang w:val="bg-BG"/>
        </w:rPr>
      </w:pPr>
      <w:r w:rsidRPr="00DC4A76">
        <w:rPr>
          <w:i/>
          <w:iCs/>
          <w:lang w:val="bg-BG"/>
        </w:rPr>
        <w:t>Средствата за комуникация.</w:t>
      </w:r>
    </w:p>
    <w:p w14:paraId="60EE071F" w14:textId="02914546" w:rsidR="00396B5F" w:rsidRPr="00DC4A76" w:rsidRDefault="00396B5F" w:rsidP="005E0D00">
      <w:pPr>
        <w:tabs>
          <w:tab w:val="left" w:pos="993"/>
        </w:tabs>
        <w:rPr>
          <w:lang w:val="bg-BG"/>
        </w:rPr>
      </w:pPr>
      <w:r w:rsidRPr="00DC4A76">
        <w:rPr>
          <w:lang w:val="bg-BG"/>
        </w:rPr>
        <w:t>Комун</w:t>
      </w:r>
      <w:r w:rsidR="005939A7" w:rsidRPr="00DC4A76">
        <w:rPr>
          <w:lang w:val="bg-BG"/>
        </w:rPr>
        <w:t>икационните връзки в гара Мездра юг и в междугарието Мездра юг – Зверино</w:t>
      </w:r>
      <w:r w:rsidRPr="00DC4A76">
        <w:rPr>
          <w:lang w:val="bg-BG"/>
        </w:rPr>
        <w:t xml:space="preserve"> се осъществяват с УКСС – 8, </w:t>
      </w:r>
      <w:r w:rsidR="00A358CC" w:rsidRPr="00DC4A76">
        <w:rPr>
          <w:lang w:val="bg-BG"/>
        </w:rPr>
        <w:t>както и в двете гари със</w:t>
      </w:r>
      <w:r w:rsidRPr="00DC4A76">
        <w:rPr>
          <w:lang w:val="bg-BG"/>
        </w:rPr>
        <w:t xml:space="preserve"> стрелкови</w:t>
      </w:r>
      <w:r w:rsidR="00A358CC" w:rsidRPr="00DC4A76">
        <w:rPr>
          <w:lang w:val="bg-BG"/>
        </w:rPr>
        <w:t>те</w:t>
      </w:r>
      <w:r w:rsidRPr="00DC4A76">
        <w:rPr>
          <w:lang w:val="bg-BG"/>
        </w:rPr>
        <w:t xml:space="preserve"> постове</w:t>
      </w:r>
      <w:r w:rsidR="00480DAA" w:rsidRPr="00DC4A76">
        <w:rPr>
          <w:lang w:val="bg-BG"/>
        </w:rPr>
        <w:t>.</w:t>
      </w:r>
    </w:p>
    <w:p w14:paraId="61B167A8" w14:textId="0B12D4C0" w:rsidR="00396B5F" w:rsidRPr="00DC4A76" w:rsidRDefault="005E0D00" w:rsidP="005E0D00">
      <w:pPr>
        <w:tabs>
          <w:tab w:val="left" w:pos="993"/>
        </w:tabs>
        <w:rPr>
          <w:i/>
          <w:iCs/>
          <w:lang w:val="bg-BG"/>
        </w:rPr>
      </w:pPr>
      <w:r w:rsidRPr="00DC4A76">
        <w:rPr>
          <w:lang w:val="bg-BG"/>
        </w:rPr>
        <w:t xml:space="preserve">В локомотивите има монтирани устройства ВДРВ за осъществяване на </w:t>
      </w:r>
      <w:r w:rsidR="00416572">
        <w:rPr>
          <w:lang w:val="bg-BG"/>
        </w:rPr>
        <w:t>радио-</w:t>
      </w:r>
      <w:r w:rsidRPr="00DC4A76">
        <w:rPr>
          <w:lang w:val="bg-BG"/>
        </w:rPr>
        <w:t xml:space="preserve">връзка </w:t>
      </w:r>
      <w:r w:rsidR="00416572">
        <w:rPr>
          <w:lang w:val="bg-BG"/>
        </w:rPr>
        <w:t xml:space="preserve">между локомотивен машинист с </w:t>
      </w:r>
      <w:r w:rsidRPr="00DC4A76">
        <w:rPr>
          <w:lang w:val="bg-BG"/>
        </w:rPr>
        <w:t>дежурен ръководител движение в съответната гара</w:t>
      </w:r>
      <w:r w:rsidR="00416572">
        <w:rPr>
          <w:lang w:val="bg-BG"/>
        </w:rPr>
        <w:t xml:space="preserve"> и с влаков диспечер</w:t>
      </w:r>
      <w:r w:rsidRPr="00DC4A76">
        <w:rPr>
          <w:lang w:val="bg-BG"/>
        </w:rPr>
        <w:t xml:space="preserve">. На персонала </w:t>
      </w:r>
      <w:r w:rsidR="00416572">
        <w:rPr>
          <w:lang w:val="bg-BG"/>
        </w:rPr>
        <w:t>работещ на сменен режим</w:t>
      </w:r>
      <w:r w:rsidRPr="00DC4A76">
        <w:rPr>
          <w:lang w:val="bg-BG"/>
        </w:rPr>
        <w:t xml:space="preserve"> в ДП НКЖИ и БДЖ ПП ЕООД са осигурени служебни мобилни телефони</w:t>
      </w:r>
      <w:r w:rsidR="00416572">
        <w:rPr>
          <w:lang w:val="bg-BG"/>
        </w:rPr>
        <w:t xml:space="preserve"> за бърза комуникация</w:t>
      </w:r>
      <w:r w:rsidRPr="00DC4A76">
        <w:rPr>
          <w:lang w:val="bg-BG"/>
        </w:rPr>
        <w:t>.</w:t>
      </w:r>
    </w:p>
    <w:p w14:paraId="3D80B5CD" w14:textId="77777777" w:rsidR="00396B5F" w:rsidRPr="00DC4A76" w:rsidRDefault="00623D2C">
      <w:pPr>
        <w:pStyle w:val="ListParagraph"/>
        <w:numPr>
          <w:ilvl w:val="3"/>
          <w:numId w:val="20"/>
        </w:numPr>
        <w:tabs>
          <w:tab w:val="left" w:pos="993"/>
        </w:tabs>
        <w:spacing w:before="120"/>
        <w:rPr>
          <w:i/>
          <w:iCs/>
          <w:lang w:val="bg-BG"/>
        </w:rPr>
      </w:pPr>
      <w:r w:rsidRPr="00DC4A76">
        <w:rPr>
          <w:i/>
          <w:iCs/>
          <w:lang w:val="bg-BG"/>
        </w:rPr>
        <w:t>Практики и процеси.</w:t>
      </w:r>
    </w:p>
    <w:p w14:paraId="6BE4AA17" w14:textId="3E5E2A11" w:rsidR="00396B5F" w:rsidRPr="00DC4A76" w:rsidRDefault="005D0794" w:rsidP="006B0B06">
      <w:pPr>
        <w:tabs>
          <w:tab w:val="left" w:pos="993"/>
        </w:tabs>
        <w:ind w:left="708" w:firstLine="0"/>
        <w:rPr>
          <w:i/>
          <w:iCs/>
          <w:lang w:val="bg-BG"/>
        </w:rPr>
      </w:pPr>
      <w:r w:rsidRPr="00DC4A76">
        <w:rPr>
          <w:lang w:val="bg-BG"/>
        </w:rPr>
        <w:t>Не е приложимо.</w:t>
      </w:r>
    </w:p>
    <w:p w14:paraId="3D26C60C" w14:textId="77777777" w:rsidR="00396B5F" w:rsidRPr="00DC4A76" w:rsidRDefault="00623D2C">
      <w:pPr>
        <w:pStyle w:val="ListParagraph"/>
        <w:numPr>
          <w:ilvl w:val="3"/>
          <w:numId w:val="20"/>
        </w:numPr>
        <w:tabs>
          <w:tab w:val="left" w:pos="993"/>
        </w:tabs>
        <w:spacing w:before="120"/>
        <w:rPr>
          <w:i/>
          <w:iCs/>
          <w:lang w:val="bg-BG"/>
        </w:rPr>
      </w:pPr>
      <w:r w:rsidRPr="00DC4A76">
        <w:rPr>
          <w:i/>
          <w:iCs/>
          <w:lang w:val="bg-BG"/>
        </w:rPr>
        <w:t>Правила за експлоатация, местни инструкции, изисквания към персонал</w:t>
      </w:r>
      <w:r w:rsidR="00084875" w:rsidRPr="00DC4A76">
        <w:rPr>
          <w:i/>
          <w:iCs/>
          <w:lang w:val="bg-BG"/>
        </w:rPr>
        <w:t>а</w:t>
      </w:r>
      <w:r w:rsidRPr="00DC4A76">
        <w:rPr>
          <w:i/>
          <w:iCs/>
          <w:lang w:val="bg-BG"/>
        </w:rPr>
        <w:t>, предписания за техническа поддръжка и приложими стандарти.</w:t>
      </w:r>
    </w:p>
    <w:p w14:paraId="3908F18F" w14:textId="64DB9BE9" w:rsidR="00396B5F" w:rsidRPr="00DC4A76" w:rsidRDefault="006267AC" w:rsidP="006267AC">
      <w:pPr>
        <w:tabs>
          <w:tab w:val="left" w:pos="993"/>
        </w:tabs>
        <w:spacing w:before="120"/>
        <w:rPr>
          <w:lang w:val="bg-BG"/>
        </w:rPr>
      </w:pPr>
      <w:r w:rsidRPr="00DC4A76">
        <w:rPr>
          <w:lang w:val="bg-BG"/>
        </w:rPr>
        <w:sym w:font="Symbol" w:char="F0B7"/>
      </w:r>
      <w:r w:rsidRPr="00DC4A76">
        <w:rPr>
          <w:lang w:val="bg-BG"/>
        </w:rPr>
        <w:t xml:space="preserve"> </w:t>
      </w:r>
      <w:r w:rsidR="00783D13" w:rsidRPr="00DC4A76">
        <w:rPr>
          <w:lang w:val="bg-BG"/>
        </w:rPr>
        <w:t>БДЖ ПП ЕООД и ДП НКЖИ прилагат</w:t>
      </w:r>
      <w:r w:rsidR="006274E9" w:rsidRPr="00DC4A76">
        <w:rPr>
          <w:lang w:val="bg-BG"/>
        </w:rPr>
        <w:t xml:space="preserve"> национални </w:t>
      </w:r>
      <w:r w:rsidR="00A75EC0" w:rsidRPr="00DC4A76">
        <w:rPr>
          <w:lang w:val="bg-BG"/>
        </w:rPr>
        <w:t xml:space="preserve">и ведомствени </w:t>
      </w:r>
      <w:r w:rsidR="006274E9" w:rsidRPr="00DC4A76">
        <w:rPr>
          <w:lang w:val="bg-BG"/>
        </w:rPr>
        <w:t>нормативни актове</w:t>
      </w:r>
      <w:r w:rsidR="00EF3512" w:rsidRPr="00DC4A76">
        <w:rPr>
          <w:lang w:val="bg-BG"/>
        </w:rPr>
        <w:t xml:space="preserve"> </w:t>
      </w:r>
      <w:r w:rsidR="00BC63A2" w:rsidRPr="00DC4A76">
        <w:rPr>
          <w:lang w:val="bg-BG"/>
        </w:rPr>
        <w:t xml:space="preserve">част от СУБ, </w:t>
      </w:r>
      <w:r w:rsidR="00EF3512" w:rsidRPr="00DC4A76">
        <w:rPr>
          <w:lang w:val="bg-BG"/>
        </w:rPr>
        <w:t xml:space="preserve">относими към </w:t>
      </w:r>
      <w:r w:rsidR="00041BC5" w:rsidRPr="00DC4A76">
        <w:rPr>
          <w:lang w:val="bg-BG"/>
        </w:rPr>
        <w:t>дейността</w:t>
      </w:r>
      <w:r w:rsidR="00EF3512" w:rsidRPr="00DC4A76">
        <w:rPr>
          <w:lang w:val="bg-BG"/>
        </w:rPr>
        <w:t xml:space="preserve"> на предприятията</w:t>
      </w:r>
      <w:r w:rsidR="006274E9" w:rsidRPr="00DC4A76">
        <w:rPr>
          <w:lang w:val="bg-BG"/>
        </w:rPr>
        <w:t>.</w:t>
      </w:r>
    </w:p>
    <w:p w14:paraId="403E27B3" w14:textId="77777777" w:rsidR="00396B5F" w:rsidRPr="00DC4A76" w:rsidRDefault="00623D2C">
      <w:pPr>
        <w:pStyle w:val="ListParagraph"/>
        <w:numPr>
          <w:ilvl w:val="3"/>
          <w:numId w:val="20"/>
        </w:numPr>
        <w:tabs>
          <w:tab w:val="left" w:pos="993"/>
        </w:tabs>
        <w:spacing w:before="120"/>
        <w:rPr>
          <w:i/>
          <w:iCs/>
          <w:lang w:val="bg-BG"/>
        </w:rPr>
      </w:pPr>
      <w:r w:rsidRPr="00DC4A76">
        <w:rPr>
          <w:i/>
          <w:iCs/>
          <w:lang w:val="bg-BG"/>
        </w:rPr>
        <w:t>Работното време на участващия персонал.</w:t>
      </w:r>
      <w:r w:rsidR="00396B5F" w:rsidRPr="00DC4A76">
        <w:rPr>
          <w:i/>
          <w:iCs/>
          <w:lang w:val="bg-BG"/>
        </w:rPr>
        <w:t xml:space="preserve"> </w:t>
      </w:r>
    </w:p>
    <w:p w14:paraId="6BAE5D19" w14:textId="5DB7A0FC" w:rsidR="00204768" w:rsidRPr="00DC4A76" w:rsidRDefault="00572E42" w:rsidP="00084875">
      <w:pPr>
        <w:pStyle w:val="ListParagraph"/>
        <w:ind w:left="0"/>
        <w:rPr>
          <w:lang w:val="bg-BG"/>
        </w:rPr>
      </w:pPr>
      <w:r w:rsidRPr="00DC4A76">
        <w:rPr>
          <w:lang w:val="bg-BG"/>
        </w:rPr>
        <w:sym w:font="Symbol" w:char="F0B7"/>
      </w:r>
      <w:r w:rsidRPr="00DC4A76">
        <w:rPr>
          <w:lang w:val="bg-BG"/>
        </w:rPr>
        <w:t xml:space="preserve"> </w:t>
      </w:r>
      <w:r w:rsidR="00352035" w:rsidRPr="00DC4A76">
        <w:rPr>
          <w:lang w:val="bg-BG"/>
        </w:rPr>
        <w:t>П</w:t>
      </w:r>
      <w:r w:rsidR="005D0794" w:rsidRPr="00DC4A76">
        <w:rPr>
          <w:lang w:val="bg-BG"/>
        </w:rPr>
        <w:t>ерсонал</w:t>
      </w:r>
      <w:r w:rsidR="00396B5F" w:rsidRPr="00DC4A76">
        <w:rPr>
          <w:lang w:val="bg-BG"/>
        </w:rPr>
        <w:t>ът</w:t>
      </w:r>
      <w:r w:rsidR="00FE37AA" w:rsidRPr="00DC4A76">
        <w:rPr>
          <w:lang w:val="bg-BG"/>
        </w:rPr>
        <w:t>,</w:t>
      </w:r>
      <w:r w:rsidR="005D0794" w:rsidRPr="00DC4A76">
        <w:rPr>
          <w:lang w:val="bg-BG"/>
        </w:rPr>
        <w:t xml:space="preserve"> </w:t>
      </w:r>
      <w:r w:rsidR="00084875" w:rsidRPr="00DC4A76">
        <w:rPr>
          <w:lang w:val="bg-BG"/>
        </w:rPr>
        <w:t xml:space="preserve">участвал в произшествието </w:t>
      </w:r>
      <w:r w:rsidR="005D0794" w:rsidRPr="00DC4A76">
        <w:rPr>
          <w:lang w:val="bg-BG"/>
        </w:rPr>
        <w:t>на двата субекта</w:t>
      </w:r>
      <w:r w:rsidR="00783D13" w:rsidRPr="00DC4A76">
        <w:rPr>
          <w:lang w:val="bg-BG"/>
        </w:rPr>
        <w:t xml:space="preserve"> БДЖ ПП ЕООД и ДП НКЖИ</w:t>
      </w:r>
      <w:r w:rsidR="00FE37AA" w:rsidRPr="00DC4A76">
        <w:rPr>
          <w:lang w:val="bg-BG"/>
        </w:rPr>
        <w:t>,</w:t>
      </w:r>
      <w:r w:rsidR="005D0794" w:rsidRPr="00DC4A76">
        <w:rPr>
          <w:lang w:val="bg-BG"/>
        </w:rPr>
        <w:t xml:space="preserve"> работи на сменен режим</w:t>
      </w:r>
      <w:r w:rsidR="00EF3512" w:rsidRPr="00DC4A76">
        <w:rPr>
          <w:lang w:val="bg-BG"/>
        </w:rPr>
        <w:t>, за</w:t>
      </w:r>
      <w:r w:rsidR="005D0794" w:rsidRPr="00DC4A76">
        <w:rPr>
          <w:lang w:val="bg-BG"/>
        </w:rPr>
        <w:t xml:space="preserve"> ко</w:t>
      </w:r>
      <w:r w:rsidR="00E81A56" w:rsidRPr="00DC4A76">
        <w:rPr>
          <w:lang w:val="bg-BG"/>
        </w:rPr>
        <w:t>й</w:t>
      </w:r>
      <w:r w:rsidR="005D0794" w:rsidRPr="00DC4A76">
        <w:rPr>
          <w:lang w:val="bg-BG"/>
        </w:rPr>
        <w:t xml:space="preserve">то се прилага сумирано изчисляване на работното време в 12 часова работна смяна. </w:t>
      </w:r>
      <w:r w:rsidR="00084875" w:rsidRPr="00DC4A76">
        <w:rPr>
          <w:lang w:val="bg-BG"/>
        </w:rPr>
        <w:t xml:space="preserve">В съответствие с изискванията </w:t>
      </w:r>
      <w:r w:rsidR="00204768" w:rsidRPr="00DC4A76">
        <w:rPr>
          <w:lang w:val="bg-BG"/>
        </w:rPr>
        <w:t xml:space="preserve">за работното време на ръководния и изпълнителския персонал, който е зает с осигуряване на превозите на пътници и товари </w:t>
      </w:r>
      <w:r w:rsidR="00FE37AA" w:rsidRPr="00DC4A76">
        <w:rPr>
          <w:lang w:val="bg-BG"/>
        </w:rPr>
        <w:t>в</w:t>
      </w:r>
      <w:r w:rsidR="00E81A56" w:rsidRPr="00DC4A76">
        <w:rPr>
          <w:lang w:val="bg-BG"/>
        </w:rPr>
        <w:t xml:space="preserve"> железопът</w:t>
      </w:r>
      <w:r w:rsidR="00FE37AA" w:rsidRPr="00DC4A76">
        <w:rPr>
          <w:lang w:val="bg-BG"/>
        </w:rPr>
        <w:t>ния</w:t>
      </w:r>
      <w:r w:rsidR="00204768" w:rsidRPr="00DC4A76">
        <w:rPr>
          <w:lang w:val="bg-BG"/>
        </w:rPr>
        <w:t xml:space="preserve"> транспорт</w:t>
      </w:r>
      <w:r w:rsidR="00FE37AA" w:rsidRPr="00DC4A76">
        <w:rPr>
          <w:lang w:val="bg-BG"/>
        </w:rPr>
        <w:t>,</w:t>
      </w:r>
      <w:r w:rsidR="00084875" w:rsidRPr="00DC4A76">
        <w:rPr>
          <w:lang w:val="bg-BG"/>
        </w:rPr>
        <w:t xml:space="preserve"> </w:t>
      </w:r>
      <w:r w:rsidR="00FE37AA" w:rsidRPr="00DC4A76">
        <w:rPr>
          <w:lang w:val="bg-BG"/>
        </w:rPr>
        <w:t xml:space="preserve">дейността </w:t>
      </w:r>
      <w:r w:rsidR="00204768" w:rsidRPr="00DC4A76">
        <w:rPr>
          <w:lang w:val="bg-BG"/>
        </w:rPr>
        <w:t xml:space="preserve">се осъществява в съответствие с </w:t>
      </w:r>
      <w:r w:rsidR="00E81A56" w:rsidRPr="00DC4A76">
        <w:rPr>
          <w:lang w:val="bg-BG"/>
        </w:rPr>
        <w:t>разпоредбите на</w:t>
      </w:r>
      <w:r w:rsidR="00084875" w:rsidRPr="00DC4A76">
        <w:rPr>
          <w:lang w:val="bg-BG"/>
        </w:rPr>
        <w:t xml:space="preserve"> Кодекс</w:t>
      </w:r>
      <w:r w:rsidR="00FE37AA" w:rsidRPr="00DC4A76">
        <w:rPr>
          <w:lang w:val="bg-BG"/>
        </w:rPr>
        <w:t>а</w:t>
      </w:r>
      <w:r w:rsidR="00084875" w:rsidRPr="00DC4A76">
        <w:rPr>
          <w:lang w:val="bg-BG"/>
        </w:rPr>
        <w:t xml:space="preserve"> на труда и </w:t>
      </w:r>
      <w:r w:rsidR="00E81A56" w:rsidRPr="00DC4A76">
        <w:rPr>
          <w:lang w:val="bg-BG"/>
        </w:rPr>
        <w:t xml:space="preserve">на </w:t>
      </w:r>
      <w:r w:rsidR="00C95E7A" w:rsidRPr="00DC4A76">
        <w:rPr>
          <w:lang w:val="bg-BG"/>
        </w:rPr>
        <w:t>Наредба № 50 от 28.12.2001</w:t>
      </w:r>
      <w:r w:rsidR="00084875" w:rsidRPr="00DC4A76">
        <w:rPr>
          <w:lang w:val="bg-BG"/>
        </w:rPr>
        <w:t>г.</w:t>
      </w:r>
    </w:p>
    <w:p w14:paraId="11DDBC0F" w14:textId="77777777" w:rsidR="00396B5F" w:rsidRPr="00DC4A76" w:rsidRDefault="00396B5F">
      <w:pPr>
        <w:pStyle w:val="ListParagraph"/>
        <w:numPr>
          <w:ilvl w:val="3"/>
          <w:numId w:val="20"/>
        </w:numPr>
        <w:tabs>
          <w:tab w:val="left" w:pos="993"/>
        </w:tabs>
        <w:spacing w:before="120"/>
        <w:ind w:left="1429"/>
        <w:contextualSpacing w:val="0"/>
        <w:rPr>
          <w:i/>
          <w:iCs/>
          <w:lang w:val="bg-BG"/>
        </w:rPr>
      </w:pPr>
      <w:r w:rsidRPr="00DC4A76">
        <w:rPr>
          <w:i/>
          <w:iCs/>
          <w:lang w:val="bg-BG"/>
        </w:rPr>
        <w:t>Практики за третиране на риска.</w:t>
      </w:r>
    </w:p>
    <w:p w14:paraId="0FDED4BA" w14:textId="77777777" w:rsidR="005E0D00" w:rsidRPr="00DC4A76" w:rsidRDefault="005E0D00" w:rsidP="005E0D00">
      <w:pPr>
        <w:ind w:left="568" w:firstLine="141"/>
        <w:rPr>
          <w:lang w:val="bg-BG"/>
        </w:rPr>
      </w:pPr>
      <w:r w:rsidRPr="00DC4A76">
        <w:rPr>
          <w:lang w:val="bg-BG"/>
        </w:rPr>
        <w:sym w:font="Symbol" w:char="F0B7"/>
      </w:r>
      <w:r w:rsidRPr="00DC4A76">
        <w:rPr>
          <w:lang w:val="bg-BG"/>
        </w:rPr>
        <w:t xml:space="preserve"> ДП НКЖИ прилага процедура по безопасност ПБ 2.09 „Методика за определяне, оценка и управление на риска“ версия 05 в сила от 01.03.2019 г., част от СУБ.</w:t>
      </w:r>
    </w:p>
    <w:p w14:paraId="72939A91" w14:textId="77777777" w:rsidR="005E0D00" w:rsidRPr="00DC4A76" w:rsidRDefault="005E0D00" w:rsidP="005E0D00">
      <w:pPr>
        <w:pStyle w:val="ListParagraph"/>
        <w:spacing w:before="120"/>
        <w:ind w:left="0"/>
        <w:contextualSpacing w:val="0"/>
        <w:rPr>
          <w:lang w:val="bg-BG"/>
        </w:rPr>
      </w:pPr>
      <w:r w:rsidRPr="00DC4A76">
        <w:rPr>
          <w:lang w:val="bg-BG"/>
        </w:rPr>
        <w:sym w:font="Symbol" w:char="F0B7"/>
      </w:r>
      <w:r w:rsidRPr="00DC4A76">
        <w:rPr>
          <w:lang w:val="bg-BG"/>
        </w:rPr>
        <w:t xml:space="preserve"> ,,БДЖ-Пътнически превози“ ЕООД прилага следните процедури:</w:t>
      </w:r>
    </w:p>
    <w:p w14:paraId="239D92F4" w14:textId="77777777" w:rsidR="005E0D00" w:rsidRPr="00DC4A76" w:rsidRDefault="005E0D00" w:rsidP="005E0D00">
      <w:pPr>
        <w:pStyle w:val="ListParagraph"/>
        <w:tabs>
          <w:tab w:val="left" w:pos="851"/>
          <w:tab w:val="left" w:pos="993"/>
        </w:tabs>
        <w:ind w:left="709" w:firstLine="0"/>
        <w:rPr>
          <w:lang w:val="bg-BG"/>
        </w:rPr>
      </w:pPr>
      <w:r w:rsidRPr="00DC4A76">
        <w:rPr>
          <w:lang w:val="bg-BG"/>
        </w:rPr>
        <w:t xml:space="preserve"> - </w:t>
      </w:r>
      <w:r w:rsidRPr="00DC4A76">
        <w:rPr>
          <w:lang w:val="bg-BG"/>
        </w:rPr>
        <w:tab/>
        <w:t>Методика за оценка на риска на безопасността в БДЖ ПП ЕООД;</w:t>
      </w:r>
    </w:p>
    <w:p w14:paraId="6F1B723B" w14:textId="77777777" w:rsidR="005E0D00" w:rsidRPr="00DC4A76" w:rsidRDefault="005E0D00" w:rsidP="005E0D00">
      <w:pPr>
        <w:pStyle w:val="ListParagraph"/>
        <w:tabs>
          <w:tab w:val="left" w:pos="851"/>
          <w:tab w:val="left" w:pos="1418"/>
        </w:tabs>
        <w:ind w:left="0"/>
        <w:rPr>
          <w:lang w:val="bg-BG"/>
        </w:rPr>
      </w:pPr>
      <w:r w:rsidRPr="00DC4A76">
        <w:rPr>
          <w:lang w:val="bg-BG"/>
        </w:rPr>
        <w:t xml:space="preserve"> -</w:t>
      </w:r>
      <w:r w:rsidRPr="00DC4A76">
        <w:rPr>
          <w:lang w:val="bg-BG"/>
        </w:rPr>
        <w:tab/>
        <w:t xml:space="preserve">   Процедура по качеството ПК-2-15 „Управление на безопасността на пътнически превози. Наблюдение и обмен на информация“;</w:t>
      </w:r>
    </w:p>
    <w:p w14:paraId="58B33377" w14:textId="0A004A16" w:rsidR="0049210C" w:rsidRPr="00DC4A76" w:rsidRDefault="005E0D00" w:rsidP="005E0D00">
      <w:pPr>
        <w:pStyle w:val="ListParagraph"/>
        <w:tabs>
          <w:tab w:val="left" w:pos="851"/>
          <w:tab w:val="left" w:pos="1418"/>
        </w:tabs>
        <w:ind w:left="0"/>
        <w:rPr>
          <w:lang w:val="bg-BG"/>
        </w:rPr>
      </w:pPr>
      <w:r w:rsidRPr="00DC4A76">
        <w:rPr>
          <w:lang w:val="bg-BG"/>
        </w:rPr>
        <w:t>-</w:t>
      </w:r>
      <w:r w:rsidRPr="00DC4A76">
        <w:rPr>
          <w:lang w:val="bg-BG"/>
        </w:rPr>
        <w:tab/>
        <w:t xml:space="preserve"> Регистър на опасностите при експлоатацията, ремонта и поддръжката на ПЖПС в БДЖ ПП ЕООД.</w:t>
      </w:r>
    </w:p>
    <w:p w14:paraId="1FECF564" w14:textId="77777777" w:rsidR="005E0D00" w:rsidRPr="00DC4A76" w:rsidRDefault="00623D2C">
      <w:pPr>
        <w:pStyle w:val="ListParagraph"/>
        <w:numPr>
          <w:ilvl w:val="3"/>
          <w:numId w:val="20"/>
        </w:numPr>
        <w:tabs>
          <w:tab w:val="left" w:pos="851"/>
          <w:tab w:val="left" w:pos="1418"/>
        </w:tabs>
        <w:spacing w:before="120"/>
        <w:ind w:left="1429"/>
        <w:contextualSpacing w:val="0"/>
        <w:rPr>
          <w:i/>
          <w:iCs/>
          <w:lang w:val="bg-BG"/>
        </w:rPr>
      </w:pPr>
      <w:r w:rsidRPr="00DC4A76">
        <w:rPr>
          <w:i/>
          <w:iCs/>
          <w:lang w:val="bg-BG"/>
        </w:rPr>
        <w:t>Контекст, машини, оборудване и указания за оформяне на работните практики</w:t>
      </w:r>
    </w:p>
    <w:p w14:paraId="10B0E04B" w14:textId="41742645" w:rsidR="005E0D00" w:rsidRPr="00DC4A76" w:rsidRDefault="005D0794" w:rsidP="005E0D00">
      <w:pPr>
        <w:tabs>
          <w:tab w:val="left" w:pos="851"/>
          <w:tab w:val="left" w:pos="1418"/>
        </w:tabs>
        <w:ind w:left="709" w:firstLine="0"/>
        <w:rPr>
          <w:i/>
          <w:iCs/>
          <w:lang w:val="bg-BG"/>
        </w:rPr>
      </w:pPr>
      <w:r w:rsidRPr="00DC4A76">
        <w:rPr>
          <w:lang w:val="bg-BG"/>
        </w:rPr>
        <w:t>Не е приложимо.</w:t>
      </w:r>
    </w:p>
    <w:p w14:paraId="68023640" w14:textId="77777777" w:rsidR="005E0D00" w:rsidRPr="00DC4A76" w:rsidRDefault="00623D2C">
      <w:pPr>
        <w:pStyle w:val="ListParagraph"/>
        <w:numPr>
          <w:ilvl w:val="2"/>
          <w:numId w:val="20"/>
        </w:numPr>
        <w:tabs>
          <w:tab w:val="left" w:pos="851"/>
          <w:tab w:val="left" w:pos="1418"/>
        </w:tabs>
        <w:spacing w:before="120"/>
        <w:ind w:hanging="579"/>
        <w:contextualSpacing w:val="0"/>
        <w:rPr>
          <w:i/>
          <w:iCs/>
          <w:lang w:val="bg-BG"/>
        </w:rPr>
      </w:pPr>
      <w:r w:rsidRPr="00DC4A76">
        <w:rPr>
          <w:i/>
          <w:iCs/>
          <w:lang w:val="bg-BG"/>
        </w:rPr>
        <w:lastRenderedPageBreak/>
        <w:t>Организационни фактори и задачи:</w:t>
      </w:r>
    </w:p>
    <w:p w14:paraId="39501BF1" w14:textId="77777777" w:rsidR="005E0D00" w:rsidRPr="00DC4A76" w:rsidRDefault="00623D2C">
      <w:pPr>
        <w:pStyle w:val="ListParagraph"/>
        <w:numPr>
          <w:ilvl w:val="3"/>
          <w:numId w:val="20"/>
        </w:numPr>
        <w:tabs>
          <w:tab w:val="left" w:pos="851"/>
          <w:tab w:val="left" w:pos="1418"/>
        </w:tabs>
        <w:spacing w:before="120"/>
        <w:contextualSpacing w:val="0"/>
        <w:rPr>
          <w:i/>
          <w:iCs/>
          <w:lang w:val="bg-BG"/>
        </w:rPr>
      </w:pPr>
      <w:r w:rsidRPr="00DC4A76">
        <w:rPr>
          <w:i/>
          <w:iCs/>
          <w:lang w:val="bg-BG"/>
        </w:rPr>
        <w:t>Планиране на работната сила и работното натоварване.</w:t>
      </w:r>
      <w:r w:rsidR="005E0D00" w:rsidRPr="00DC4A76">
        <w:rPr>
          <w:i/>
          <w:iCs/>
          <w:lang w:val="bg-BG"/>
        </w:rPr>
        <w:t xml:space="preserve"> </w:t>
      </w:r>
    </w:p>
    <w:p w14:paraId="18E47214" w14:textId="7D7B360A" w:rsidR="00445CF4" w:rsidRPr="00DC4A76" w:rsidRDefault="00BD01EC" w:rsidP="00445CF4">
      <w:pPr>
        <w:rPr>
          <w:lang w:val="bg-BG"/>
        </w:rPr>
      </w:pPr>
      <w:r w:rsidRPr="00DC4A76">
        <w:rPr>
          <w:lang w:val="bg-BG"/>
        </w:rPr>
        <w:t>В</w:t>
      </w:r>
      <w:r w:rsidR="005E0D00" w:rsidRPr="00DC4A76">
        <w:rPr>
          <w:lang w:val="bg-BG"/>
        </w:rPr>
        <w:t xml:space="preserve"> суб</w:t>
      </w:r>
      <w:r w:rsidRPr="00DC4A76">
        <w:rPr>
          <w:lang w:val="bg-BG"/>
        </w:rPr>
        <w:t>ектите</w:t>
      </w:r>
      <w:r w:rsidR="005E0D00" w:rsidRPr="00DC4A76">
        <w:rPr>
          <w:lang w:val="bg-BG"/>
        </w:rPr>
        <w:t xml:space="preserve"> БДЖ ПП ЕООД и ДП НКЖИ в съответствие с изискванията на националните нормативни актове, разработени методики и </w:t>
      </w:r>
      <w:r w:rsidR="00416572">
        <w:rPr>
          <w:lang w:val="bg-BG"/>
        </w:rPr>
        <w:t>споделени добри</w:t>
      </w:r>
      <w:r w:rsidR="005E0D00" w:rsidRPr="00DC4A76">
        <w:rPr>
          <w:lang w:val="bg-BG"/>
        </w:rPr>
        <w:t xml:space="preserve"> европейски практики, работата е планирана </w:t>
      </w:r>
      <w:r w:rsidRPr="00DC4A76">
        <w:rPr>
          <w:lang w:val="bg-BG"/>
        </w:rPr>
        <w:t>и относима в съответствие със СУБ към</w:t>
      </w:r>
      <w:r w:rsidR="005E0D00" w:rsidRPr="00DC4A76">
        <w:rPr>
          <w:lang w:val="bg-BG"/>
        </w:rPr>
        <w:t xml:space="preserve"> персонала </w:t>
      </w:r>
      <w:r w:rsidR="00EF3512" w:rsidRPr="00DC4A76">
        <w:rPr>
          <w:lang w:val="bg-BG"/>
        </w:rPr>
        <w:t>пряко отговорен за</w:t>
      </w:r>
      <w:r w:rsidR="00416572">
        <w:rPr>
          <w:lang w:val="bg-BG"/>
        </w:rPr>
        <w:t xml:space="preserve"> безопасна</w:t>
      </w:r>
      <w:r w:rsidR="005E0D00" w:rsidRPr="00DC4A76">
        <w:rPr>
          <w:lang w:val="bg-BG"/>
        </w:rPr>
        <w:t xml:space="preserve">та </w:t>
      </w:r>
      <w:r w:rsidR="00416572">
        <w:rPr>
          <w:lang w:val="bg-BG"/>
        </w:rPr>
        <w:t xml:space="preserve">експлоатация </w:t>
      </w:r>
      <w:r w:rsidR="005E0D00" w:rsidRPr="00DC4A76">
        <w:rPr>
          <w:lang w:val="bg-BG"/>
        </w:rPr>
        <w:t>на железопътните превози.</w:t>
      </w:r>
    </w:p>
    <w:p w14:paraId="6184B9FF" w14:textId="77777777" w:rsidR="005E0D00" w:rsidRPr="00DC4A76" w:rsidRDefault="005E0D00">
      <w:pPr>
        <w:pStyle w:val="ListParagraph"/>
        <w:numPr>
          <w:ilvl w:val="3"/>
          <w:numId w:val="20"/>
        </w:numPr>
        <w:tabs>
          <w:tab w:val="left" w:pos="851"/>
          <w:tab w:val="left" w:pos="1418"/>
        </w:tabs>
        <w:spacing w:before="120"/>
        <w:contextualSpacing w:val="0"/>
        <w:rPr>
          <w:i/>
          <w:iCs/>
          <w:lang w:val="bg-BG"/>
        </w:rPr>
      </w:pPr>
      <w:r w:rsidRPr="00DC4A76">
        <w:rPr>
          <w:i/>
          <w:iCs/>
          <w:lang w:val="bg-BG"/>
        </w:rPr>
        <w:t>Комуникации, информация и работа в екип.</w:t>
      </w:r>
    </w:p>
    <w:p w14:paraId="2B2E6D6F" w14:textId="77777777" w:rsidR="005E0D00" w:rsidRPr="00DC4A76" w:rsidRDefault="006E72EC" w:rsidP="005E0D00">
      <w:pPr>
        <w:tabs>
          <w:tab w:val="left" w:pos="851"/>
          <w:tab w:val="left" w:pos="1418"/>
        </w:tabs>
        <w:ind w:left="708" w:firstLine="0"/>
        <w:rPr>
          <w:i/>
          <w:iCs/>
          <w:lang w:val="bg-BG"/>
        </w:rPr>
      </w:pPr>
      <w:r w:rsidRPr="00DC4A76">
        <w:rPr>
          <w:lang w:val="bg-BG"/>
        </w:rPr>
        <w:t>Не е приложимо.</w:t>
      </w:r>
    </w:p>
    <w:p w14:paraId="23354370" w14:textId="23E64891" w:rsidR="00623D2C" w:rsidRPr="00DC4A76" w:rsidRDefault="00623D2C">
      <w:pPr>
        <w:pStyle w:val="ListParagraph"/>
        <w:numPr>
          <w:ilvl w:val="3"/>
          <w:numId w:val="20"/>
        </w:numPr>
        <w:tabs>
          <w:tab w:val="left" w:pos="851"/>
          <w:tab w:val="left" w:pos="1418"/>
        </w:tabs>
        <w:spacing w:before="120"/>
        <w:contextualSpacing w:val="0"/>
        <w:rPr>
          <w:i/>
          <w:iCs/>
          <w:lang w:val="bg-BG"/>
        </w:rPr>
      </w:pPr>
      <w:r w:rsidRPr="00DC4A76">
        <w:rPr>
          <w:i/>
          <w:iCs/>
          <w:lang w:val="bg-BG"/>
        </w:rPr>
        <w:t>Набиране и подбор на персонала, ресурси.</w:t>
      </w:r>
    </w:p>
    <w:p w14:paraId="65C0E256" w14:textId="77777777" w:rsidR="005E0D00" w:rsidRPr="00DC4A76" w:rsidRDefault="005E0D00" w:rsidP="005E0D00">
      <w:pPr>
        <w:rPr>
          <w:lang w:val="bg-BG"/>
        </w:rPr>
      </w:pPr>
      <w:r w:rsidRPr="00DC4A76">
        <w:rPr>
          <w:lang w:val="bg-BG"/>
        </w:rPr>
        <w:sym w:font="Symbol" w:char="F0B7"/>
      </w:r>
      <w:r w:rsidRPr="00DC4A76">
        <w:rPr>
          <w:lang w:val="bg-BG"/>
        </w:rPr>
        <w:t xml:space="preserve"> В БДЖ ПП ЕООД подбора на персонал се извършва по утвърдена „Система за управление на човешките ресурси“, която включва: </w:t>
      </w:r>
    </w:p>
    <w:p w14:paraId="33B7F906" w14:textId="5953CBAC" w:rsidR="005E0D00" w:rsidRPr="00DC4A76" w:rsidRDefault="005E0D00">
      <w:pPr>
        <w:pStyle w:val="ListParagraph"/>
        <w:numPr>
          <w:ilvl w:val="0"/>
          <w:numId w:val="26"/>
        </w:numPr>
        <w:rPr>
          <w:lang w:val="bg-BG"/>
        </w:rPr>
      </w:pPr>
      <w:r w:rsidRPr="00DC4A76">
        <w:rPr>
          <w:lang w:val="bg-BG"/>
        </w:rPr>
        <w:t xml:space="preserve">Правила за набиране и подбор на персонала; </w:t>
      </w:r>
    </w:p>
    <w:p w14:paraId="33D937B8" w14:textId="60966051" w:rsidR="005E0D00" w:rsidRPr="00DC4A76" w:rsidRDefault="005E0D00">
      <w:pPr>
        <w:pStyle w:val="ListParagraph"/>
        <w:numPr>
          <w:ilvl w:val="0"/>
          <w:numId w:val="26"/>
        </w:numPr>
        <w:rPr>
          <w:lang w:val="bg-BG"/>
        </w:rPr>
      </w:pPr>
      <w:r w:rsidRPr="00DC4A76">
        <w:rPr>
          <w:lang w:val="bg-BG"/>
        </w:rPr>
        <w:t xml:space="preserve">Правила за назначаване и промени в трудови правоотношения; </w:t>
      </w:r>
    </w:p>
    <w:p w14:paraId="2F3B4DD5" w14:textId="02A5F38B" w:rsidR="005E0D00" w:rsidRPr="00DC4A76" w:rsidRDefault="005E0D00">
      <w:pPr>
        <w:pStyle w:val="ListParagraph"/>
        <w:numPr>
          <w:ilvl w:val="0"/>
          <w:numId w:val="26"/>
        </w:numPr>
        <w:rPr>
          <w:lang w:val="bg-BG"/>
        </w:rPr>
      </w:pPr>
      <w:r w:rsidRPr="00DC4A76">
        <w:rPr>
          <w:lang w:val="bg-BG"/>
        </w:rPr>
        <w:t xml:space="preserve">Правила за обучение и развитие на персонала; </w:t>
      </w:r>
    </w:p>
    <w:p w14:paraId="1E59E490" w14:textId="77777777" w:rsidR="003526C0" w:rsidRPr="00DC4A76" w:rsidRDefault="005E0D00">
      <w:pPr>
        <w:pStyle w:val="ListParagraph"/>
        <w:numPr>
          <w:ilvl w:val="0"/>
          <w:numId w:val="26"/>
        </w:numPr>
        <w:rPr>
          <w:lang w:val="bg-BG"/>
        </w:rPr>
      </w:pPr>
      <w:r w:rsidRPr="00DC4A76">
        <w:rPr>
          <w:lang w:val="bg-BG"/>
        </w:rPr>
        <w:t>Правила за осигуряване на ЗБУТ, Екология, и организация на дейността на СТМ.</w:t>
      </w:r>
    </w:p>
    <w:p w14:paraId="1125C2DE" w14:textId="751E16B4" w:rsidR="005E0D00" w:rsidRPr="00DC4A76" w:rsidRDefault="005E0D00" w:rsidP="003526C0">
      <w:pPr>
        <w:rPr>
          <w:lang w:val="bg-BG"/>
        </w:rPr>
      </w:pPr>
      <w:r w:rsidRPr="00DC4A76">
        <w:rPr>
          <w:lang w:val="bg-BG"/>
        </w:rPr>
        <w:t>Персоналът на субекта се подбира и назначава със съответната правоспособност, професионална квалификация и умения за работа в ръководния и изпълнителски състав.</w:t>
      </w:r>
    </w:p>
    <w:p w14:paraId="70B173FF" w14:textId="77777777" w:rsidR="005E0D00" w:rsidRPr="00DC4A76" w:rsidRDefault="005E0D00" w:rsidP="005E0D00">
      <w:pPr>
        <w:spacing w:before="120"/>
        <w:rPr>
          <w:lang w:val="bg-BG"/>
        </w:rPr>
      </w:pPr>
      <w:r w:rsidRPr="00DC4A76">
        <w:rPr>
          <w:lang w:val="bg-BG"/>
        </w:rPr>
        <w:sym w:font="Symbol" w:char="F0B7"/>
      </w:r>
      <w:r w:rsidRPr="00DC4A76">
        <w:rPr>
          <w:lang w:val="bg-BG"/>
        </w:rPr>
        <w:t xml:space="preserve"> ДП НКЖИ има утвърдена ,,Стратегия за управление на човешките ресурси 2021÷2025 г.“</w:t>
      </w:r>
    </w:p>
    <w:p w14:paraId="62BBE410" w14:textId="77777777" w:rsidR="005E0D00" w:rsidRPr="00DC4A76" w:rsidRDefault="005E0D00" w:rsidP="005E0D00">
      <w:pPr>
        <w:rPr>
          <w:lang w:val="bg-BG"/>
        </w:rPr>
      </w:pPr>
      <w:r w:rsidRPr="00DC4A76">
        <w:rPr>
          <w:lang w:val="bg-BG"/>
        </w:rPr>
        <w:t>В ДП НКЖИ подбора на персонал се извършва по утвърдени ,,Правила за набиране, подбор и назначаване на кадри в централно управление на ДП НКЖИ“ в сила от 01.12.2020 г.</w:t>
      </w:r>
    </w:p>
    <w:p w14:paraId="5D291F57" w14:textId="77777777" w:rsidR="005E0D00" w:rsidRPr="00DC4A76" w:rsidRDefault="005E0D00" w:rsidP="005E0D00">
      <w:pPr>
        <w:rPr>
          <w:lang w:val="bg-BG"/>
        </w:rPr>
      </w:pPr>
      <w:r w:rsidRPr="00DC4A76">
        <w:rPr>
          <w:lang w:val="bg-BG"/>
        </w:rPr>
        <w:t>Дейностите по набиране, подбор и назначаване на персонала се осъществява от отдел ,,Управление на човешките ресурси“, който отговаря за:</w:t>
      </w:r>
    </w:p>
    <w:p w14:paraId="0DA42B2B" w14:textId="77777777" w:rsidR="005E0D00" w:rsidRPr="00DC4A76" w:rsidRDefault="005E0D00">
      <w:pPr>
        <w:pStyle w:val="ListParagraph"/>
        <w:numPr>
          <w:ilvl w:val="0"/>
          <w:numId w:val="21"/>
        </w:numPr>
        <w:rPr>
          <w:lang w:val="bg-BG"/>
        </w:rPr>
      </w:pPr>
      <w:r w:rsidRPr="00DC4A76">
        <w:rPr>
          <w:lang w:val="bg-BG"/>
        </w:rPr>
        <w:t>Набиране на кадрите;</w:t>
      </w:r>
    </w:p>
    <w:p w14:paraId="6E18CCF0" w14:textId="77777777" w:rsidR="005E0D00" w:rsidRPr="00DC4A76" w:rsidRDefault="005E0D00">
      <w:pPr>
        <w:pStyle w:val="ListParagraph"/>
        <w:numPr>
          <w:ilvl w:val="0"/>
          <w:numId w:val="21"/>
        </w:numPr>
        <w:rPr>
          <w:lang w:val="bg-BG"/>
        </w:rPr>
      </w:pPr>
      <w:r w:rsidRPr="00DC4A76">
        <w:rPr>
          <w:lang w:val="bg-BG"/>
        </w:rPr>
        <w:t>Поддържане на база данни за кадрите;</w:t>
      </w:r>
    </w:p>
    <w:p w14:paraId="487AF57E" w14:textId="77777777" w:rsidR="005E0D00" w:rsidRPr="00DC4A76" w:rsidRDefault="005E0D00">
      <w:pPr>
        <w:pStyle w:val="ListParagraph"/>
        <w:numPr>
          <w:ilvl w:val="0"/>
          <w:numId w:val="21"/>
        </w:numPr>
        <w:rPr>
          <w:lang w:val="bg-BG"/>
        </w:rPr>
      </w:pPr>
      <w:r w:rsidRPr="00DC4A76">
        <w:rPr>
          <w:lang w:val="bg-BG"/>
        </w:rPr>
        <w:t>Създаване на система от техники за подбор;</w:t>
      </w:r>
    </w:p>
    <w:p w14:paraId="3028C89A" w14:textId="77777777" w:rsidR="005E0D00" w:rsidRPr="00DC4A76" w:rsidRDefault="005E0D00">
      <w:pPr>
        <w:pStyle w:val="ListParagraph"/>
        <w:numPr>
          <w:ilvl w:val="0"/>
          <w:numId w:val="21"/>
        </w:numPr>
        <w:rPr>
          <w:lang w:val="bg-BG"/>
        </w:rPr>
      </w:pPr>
      <w:r w:rsidRPr="00DC4A76">
        <w:rPr>
          <w:lang w:val="bg-BG"/>
        </w:rPr>
        <w:t>Извършване на подбора съвместно с ръководителя на звеното;</w:t>
      </w:r>
    </w:p>
    <w:p w14:paraId="27A49004" w14:textId="77777777" w:rsidR="005E0D00" w:rsidRPr="00DC4A76" w:rsidRDefault="005E0D00">
      <w:pPr>
        <w:pStyle w:val="ListParagraph"/>
        <w:numPr>
          <w:ilvl w:val="0"/>
          <w:numId w:val="21"/>
        </w:numPr>
        <w:rPr>
          <w:lang w:val="bg-BG"/>
        </w:rPr>
      </w:pPr>
      <w:r w:rsidRPr="00DC4A76">
        <w:rPr>
          <w:lang w:val="bg-BG"/>
        </w:rPr>
        <w:t>Документиране на процеса и комуникиране с кадрите;</w:t>
      </w:r>
    </w:p>
    <w:p w14:paraId="54FB1656" w14:textId="09460C84" w:rsidR="008403A8" w:rsidRPr="00DC4A76" w:rsidRDefault="005E0D00">
      <w:pPr>
        <w:pStyle w:val="ListParagraph"/>
        <w:numPr>
          <w:ilvl w:val="0"/>
          <w:numId w:val="21"/>
        </w:numPr>
        <w:rPr>
          <w:lang w:val="bg-BG"/>
        </w:rPr>
      </w:pPr>
      <w:r w:rsidRPr="00DC4A76">
        <w:rPr>
          <w:lang w:val="bg-BG"/>
        </w:rPr>
        <w:t>Назначаване.</w:t>
      </w:r>
      <w:r w:rsidR="00204768" w:rsidRPr="00DC4A76">
        <w:rPr>
          <w:lang w:val="bg-BG"/>
        </w:rPr>
        <w:t xml:space="preserve"> </w:t>
      </w:r>
    </w:p>
    <w:p w14:paraId="63C26355" w14:textId="77777777" w:rsidR="008403A8" w:rsidRPr="00DC4A76" w:rsidRDefault="008403A8">
      <w:pPr>
        <w:pStyle w:val="ListParagraph"/>
        <w:numPr>
          <w:ilvl w:val="3"/>
          <w:numId w:val="20"/>
        </w:numPr>
        <w:tabs>
          <w:tab w:val="left" w:pos="851"/>
          <w:tab w:val="left" w:pos="1418"/>
        </w:tabs>
        <w:spacing w:before="120"/>
        <w:contextualSpacing w:val="0"/>
        <w:rPr>
          <w:i/>
          <w:iCs/>
          <w:lang w:val="bg-BG"/>
        </w:rPr>
      </w:pPr>
      <w:r w:rsidRPr="00DC4A76">
        <w:rPr>
          <w:i/>
          <w:iCs/>
          <w:lang w:val="bg-BG"/>
        </w:rPr>
        <w:t>Управление на изпълнението и надзор</w:t>
      </w:r>
    </w:p>
    <w:p w14:paraId="7680CA2E" w14:textId="77777777" w:rsidR="008403A8" w:rsidRPr="00DC4A76" w:rsidRDefault="008403A8" w:rsidP="008403A8">
      <w:pPr>
        <w:tabs>
          <w:tab w:val="left" w:pos="851"/>
          <w:tab w:val="left" w:pos="1418"/>
        </w:tabs>
        <w:ind w:left="708" w:firstLine="0"/>
        <w:rPr>
          <w:i/>
          <w:iCs/>
          <w:lang w:val="bg-BG"/>
        </w:rPr>
      </w:pPr>
      <w:r w:rsidRPr="00DC4A76">
        <w:rPr>
          <w:iCs/>
          <w:lang w:val="bg-BG"/>
        </w:rPr>
        <w:t xml:space="preserve">Не е приложимо </w:t>
      </w:r>
    </w:p>
    <w:p w14:paraId="6515399A" w14:textId="77777777" w:rsidR="008403A8" w:rsidRPr="00DC4A76" w:rsidRDefault="008403A8">
      <w:pPr>
        <w:pStyle w:val="ListParagraph"/>
        <w:numPr>
          <w:ilvl w:val="3"/>
          <w:numId w:val="20"/>
        </w:numPr>
        <w:tabs>
          <w:tab w:val="left" w:pos="851"/>
          <w:tab w:val="left" w:pos="1418"/>
        </w:tabs>
        <w:spacing w:before="120"/>
        <w:contextualSpacing w:val="0"/>
        <w:rPr>
          <w:i/>
          <w:iCs/>
          <w:lang w:val="bg-BG"/>
        </w:rPr>
      </w:pPr>
      <w:r w:rsidRPr="00DC4A76">
        <w:rPr>
          <w:i/>
          <w:iCs/>
          <w:lang w:val="bg-BG"/>
        </w:rPr>
        <w:t xml:space="preserve">Компенсация (възнаграждение). </w:t>
      </w:r>
    </w:p>
    <w:p w14:paraId="71AC7281" w14:textId="77777777" w:rsidR="008403A8" w:rsidRPr="00DC4A76" w:rsidRDefault="008403A8" w:rsidP="008403A8">
      <w:pPr>
        <w:rPr>
          <w:lang w:val="bg-BG"/>
        </w:rPr>
      </w:pPr>
      <w:r w:rsidRPr="00DC4A76">
        <w:rPr>
          <w:lang w:val="bg-BG"/>
        </w:rPr>
        <w:sym w:font="Symbol" w:char="F0B7"/>
      </w:r>
      <w:r w:rsidRPr="00DC4A76">
        <w:rPr>
          <w:lang w:val="bg-BG"/>
        </w:rPr>
        <w:t xml:space="preserve"> БДЖ ПП ЕООД има одобрени ,,Вътрешни правила за работна заплата“ в сила от 01.07.2013г., които уреждат общите положения за организацията на работната заплата:</w:t>
      </w:r>
    </w:p>
    <w:p w14:paraId="7FB1AB6E" w14:textId="77777777" w:rsidR="008403A8" w:rsidRPr="00DC4A76" w:rsidRDefault="008403A8">
      <w:pPr>
        <w:pStyle w:val="ListParagraph"/>
        <w:numPr>
          <w:ilvl w:val="0"/>
          <w:numId w:val="21"/>
        </w:numPr>
        <w:rPr>
          <w:lang w:val="bg-BG"/>
        </w:rPr>
      </w:pPr>
      <w:r w:rsidRPr="00DC4A76">
        <w:rPr>
          <w:lang w:val="bg-BG"/>
        </w:rPr>
        <w:t>Образуване и разпределение на средствата за работна заплата в дружеството;</w:t>
      </w:r>
    </w:p>
    <w:p w14:paraId="5E0AA2CE" w14:textId="77777777" w:rsidR="008403A8" w:rsidRPr="00DC4A76" w:rsidRDefault="008403A8">
      <w:pPr>
        <w:pStyle w:val="ListParagraph"/>
        <w:numPr>
          <w:ilvl w:val="0"/>
          <w:numId w:val="21"/>
        </w:numPr>
        <w:rPr>
          <w:lang w:val="bg-BG"/>
        </w:rPr>
      </w:pPr>
      <w:r w:rsidRPr="00DC4A76">
        <w:rPr>
          <w:lang w:val="bg-BG"/>
        </w:rPr>
        <w:t>Определяне и изменяне на основните базови заплати по длъжности;</w:t>
      </w:r>
    </w:p>
    <w:p w14:paraId="59149ED0" w14:textId="77777777" w:rsidR="008403A8" w:rsidRPr="00DC4A76" w:rsidRDefault="008403A8">
      <w:pPr>
        <w:pStyle w:val="ListParagraph"/>
        <w:numPr>
          <w:ilvl w:val="0"/>
          <w:numId w:val="21"/>
        </w:numPr>
        <w:rPr>
          <w:lang w:val="bg-BG"/>
        </w:rPr>
      </w:pPr>
      <w:r w:rsidRPr="00DC4A76">
        <w:rPr>
          <w:lang w:val="bg-BG"/>
        </w:rPr>
        <w:t>Определяне на видовете и размерите на допълнителни и други възнаграждения;</w:t>
      </w:r>
    </w:p>
    <w:p w14:paraId="071D7393" w14:textId="77777777" w:rsidR="008403A8" w:rsidRPr="00DC4A76" w:rsidRDefault="008403A8">
      <w:pPr>
        <w:pStyle w:val="ListParagraph"/>
        <w:numPr>
          <w:ilvl w:val="0"/>
          <w:numId w:val="21"/>
        </w:numPr>
        <w:rPr>
          <w:lang w:val="bg-BG"/>
        </w:rPr>
      </w:pPr>
      <w:r w:rsidRPr="00DC4A76">
        <w:rPr>
          <w:lang w:val="bg-BG"/>
        </w:rPr>
        <w:t>Регламентиране на реда и начина на изплащане на работните заплати на персонала.</w:t>
      </w:r>
    </w:p>
    <w:p w14:paraId="0FE771FF" w14:textId="77777777" w:rsidR="008403A8" w:rsidRPr="00DC4A76" w:rsidRDefault="008403A8" w:rsidP="008403A8">
      <w:pPr>
        <w:spacing w:before="120"/>
        <w:rPr>
          <w:lang w:val="bg-BG"/>
        </w:rPr>
      </w:pPr>
      <w:r w:rsidRPr="00DC4A76">
        <w:rPr>
          <w:lang w:val="bg-BG"/>
        </w:rPr>
        <w:sym w:font="Symbol" w:char="F0B7"/>
      </w:r>
      <w:r w:rsidRPr="00DC4A76">
        <w:rPr>
          <w:lang w:val="bg-BG"/>
        </w:rPr>
        <w:t xml:space="preserve"> ДП НКЖИ има одобрени ,,Вътрешни правила за работна заплата“ в сила от 01.09.2014 г., които уреждат въпроси свързани с работната заплата на персонала в компанията:</w:t>
      </w:r>
    </w:p>
    <w:p w14:paraId="3D0D01D4" w14:textId="77777777" w:rsidR="008403A8" w:rsidRPr="00DC4A76" w:rsidRDefault="008403A8" w:rsidP="008403A8">
      <w:pPr>
        <w:tabs>
          <w:tab w:val="left" w:pos="851"/>
        </w:tabs>
        <w:rPr>
          <w:lang w:val="bg-BG"/>
        </w:rPr>
      </w:pPr>
      <w:r w:rsidRPr="00DC4A76">
        <w:rPr>
          <w:lang w:val="bg-BG"/>
        </w:rPr>
        <w:t>-</w:t>
      </w:r>
      <w:r w:rsidRPr="00DC4A76">
        <w:rPr>
          <w:lang w:val="bg-BG"/>
        </w:rPr>
        <w:tab/>
        <w:t>Общи положения за организацията на работната заплата в предприятието;</w:t>
      </w:r>
    </w:p>
    <w:p w14:paraId="370BF2B7" w14:textId="77777777" w:rsidR="008403A8" w:rsidRPr="00DC4A76" w:rsidRDefault="008403A8" w:rsidP="008403A8">
      <w:pPr>
        <w:tabs>
          <w:tab w:val="left" w:pos="851"/>
        </w:tabs>
        <w:rPr>
          <w:lang w:val="bg-BG"/>
        </w:rPr>
      </w:pPr>
      <w:r w:rsidRPr="00DC4A76">
        <w:rPr>
          <w:lang w:val="bg-BG"/>
        </w:rPr>
        <w:t>-</w:t>
      </w:r>
      <w:r w:rsidRPr="00DC4A76">
        <w:rPr>
          <w:lang w:val="bg-BG"/>
        </w:rPr>
        <w:tab/>
        <w:t>Определяне и разпределяне на средствата за работна заплата – източници, ред и начин за формиране на възнагражденията;</w:t>
      </w:r>
    </w:p>
    <w:p w14:paraId="606B2202" w14:textId="77777777" w:rsidR="008403A8" w:rsidRPr="00DC4A76" w:rsidRDefault="008403A8" w:rsidP="008403A8">
      <w:pPr>
        <w:tabs>
          <w:tab w:val="left" w:pos="851"/>
        </w:tabs>
        <w:rPr>
          <w:lang w:val="bg-BG"/>
        </w:rPr>
      </w:pPr>
      <w:r w:rsidRPr="00DC4A76">
        <w:rPr>
          <w:lang w:val="bg-BG"/>
        </w:rPr>
        <w:t>-</w:t>
      </w:r>
      <w:r w:rsidRPr="00DC4A76">
        <w:rPr>
          <w:lang w:val="bg-BG"/>
        </w:rPr>
        <w:tab/>
        <w:t>Определяне и изменяне на работните заплати и допълнителни трудови възнаграждения;</w:t>
      </w:r>
    </w:p>
    <w:p w14:paraId="0904842A" w14:textId="55BF5E37" w:rsidR="008403A8" w:rsidRPr="00DC4A76" w:rsidRDefault="008403A8" w:rsidP="00416572">
      <w:pPr>
        <w:tabs>
          <w:tab w:val="left" w:pos="851"/>
        </w:tabs>
        <w:spacing w:before="120"/>
        <w:rPr>
          <w:lang w:val="bg-BG"/>
        </w:rPr>
      </w:pPr>
      <w:r w:rsidRPr="00DC4A76">
        <w:rPr>
          <w:lang w:val="bg-BG"/>
        </w:rPr>
        <w:t>-</w:t>
      </w:r>
      <w:r w:rsidRPr="00DC4A76">
        <w:rPr>
          <w:lang w:val="bg-BG"/>
        </w:rPr>
        <w:tab/>
        <w:t>Регламентиране, ред и начин за изплащане на работните заплати.</w:t>
      </w:r>
    </w:p>
    <w:p w14:paraId="14CAC307" w14:textId="77777777" w:rsidR="008403A8" w:rsidRPr="00DC4A76" w:rsidRDefault="008403A8" w:rsidP="00416572">
      <w:pPr>
        <w:pStyle w:val="ListParagraph"/>
        <w:numPr>
          <w:ilvl w:val="3"/>
          <w:numId w:val="20"/>
        </w:numPr>
        <w:tabs>
          <w:tab w:val="left" w:pos="851"/>
          <w:tab w:val="left" w:pos="1418"/>
        </w:tabs>
        <w:spacing w:before="120"/>
        <w:ind w:left="0" w:firstLine="709"/>
        <w:contextualSpacing w:val="0"/>
        <w:rPr>
          <w:i/>
          <w:iCs/>
          <w:lang w:val="bg-BG"/>
        </w:rPr>
      </w:pPr>
      <w:r w:rsidRPr="00DC4A76">
        <w:rPr>
          <w:i/>
          <w:iCs/>
          <w:lang w:val="bg-BG"/>
        </w:rPr>
        <w:t>Лидерство, въпроси, свързани с правомощията.</w:t>
      </w:r>
    </w:p>
    <w:p w14:paraId="7CBEE096" w14:textId="6D05BEBB" w:rsidR="008403A8" w:rsidRDefault="006E72EC" w:rsidP="008403A8">
      <w:pPr>
        <w:tabs>
          <w:tab w:val="left" w:pos="851"/>
          <w:tab w:val="left" w:pos="1418"/>
        </w:tabs>
        <w:ind w:left="708" w:firstLine="0"/>
        <w:rPr>
          <w:lang w:val="bg-BG"/>
        </w:rPr>
      </w:pPr>
      <w:r w:rsidRPr="00DC4A76">
        <w:rPr>
          <w:lang w:val="bg-BG"/>
        </w:rPr>
        <w:t>Не е приложимо.</w:t>
      </w:r>
    </w:p>
    <w:p w14:paraId="1072F476" w14:textId="77777777" w:rsidR="00416572" w:rsidRPr="00DC4A76" w:rsidRDefault="00416572" w:rsidP="008403A8">
      <w:pPr>
        <w:tabs>
          <w:tab w:val="left" w:pos="851"/>
          <w:tab w:val="left" w:pos="1418"/>
        </w:tabs>
        <w:ind w:left="708" w:firstLine="0"/>
        <w:rPr>
          <w:i/>
          <w:iCs/>
          <w:lang w:val="bg-BG"/>
        </w:rPr>
      </w:pPr>
    </w:p>
    <w:p w14:paraId="4FF3E2B8" w14:textId="77777777" w:rsidR="008403A8" w:rsidRPr="00DC4A76" w:rsidRDefault="00623D2C">
      <w:pPr>
        <w:pStyle w:val="ListParagraph"/>
        <w:numPr>
          <w:ilvl w:val="3"/>
          <w:numId w:val="20"/>
        </w:numPr>
        <w:tabs>
          <w:tab w:val="left" w:pos="851"/>
          <w:tab w:val="left" w:pos="1418"/>
        </w:tabs>
        <w:spacing w:before="120"/>
        <w:contextualSpacing w:val="0"/>
        <w:rPr>
          <w:i/>
          <w:iCs/>
          <w:lang w:val="bg-BG"/>
        </w:rPr>
      </w:pPr>
      <w:r w:rsidRPr="00DC4A76">
        <w:rPr>
          <w:i/>
          <w:iCs/>
          <w:lang w:val="bg-BG"/>
        </w:rPr>
        <w:lastRenderedPageBreak/>
        <w:t>Организационна култура.</w:t>
      </w:r>
      <w:r w:rsidR="008403A8" w:rsidRPr="00DC4A76">
        <w:rPr>
          <w:lang w:val="bg-BG"/>
        </w:rPr>
        <w:t xml:space="preserve"> </w:t>
      </w:r>
    </w:p>
    <w:p w14:paraId="11F801CC" w14:textId="63E47F48" w:rsidR="00623D2C" w:rsidRPr="00DC4A76" w:rsidRDefault="008403A8" w:rsidP="008403A8">
      <w:pPr>
        <w:tabs>
          <w:tab w:val="left" w:pos="851"/>
          <w:tab w:val="left" w:pos="1418"/>
        </w:tabs>
        <w:ind w:left="708" w:firstLine="0"/>
        <w:rPr>
          <w:i/>
          <w:iCs/>
          <w:lang w:val="bg-BG"/>
        </w:rPr>
      </w:pPr>
      <w:r w:rsidRPr="00DC4A76">
        <w:rPr>
          <w:lang w:val="bg-BG"/>
        </w:rPr>
        <w:t>Не е приложимо.</w:t>
      </w:r>
    </w:p>
    <w:p w14:paraId="39B990A7" w14:textId="77777777" w:rsidR="008403A8" w:rsidRPr="00DC4A76" w:rsidRDefault="008403A8">
      <w:pPr>
        <w:pStyle w:val="ListParagraph"/>
        <w:numPr>
          <w:ilvl w:val="3"/>
          <w:numId w:val="20"/>
        </w:numPr>
        <w:tabs>
          <w:tab w:val="left" w:pos="851"/>
          <w:tab w:val="left" w:pos="1418"/>
        </w:tabs>
        <w:spacing w:before="120"/>
        <w:contextualSpacing w:val="0"/>
        <w:rPr>
          <w:i/>
          <w:iCs/>
          <w:lang w:val="bg-BG"/>
        </w:rPr>
      </w:pPr>
      <w:r w:rsidRPr="00DC4A76">
        <w:rPr>
          <w:i/>
          <w:iCs/>
          <w:lang w:val="bg-BG"/>
        </w:rPr>
        <w:t>Правни въпроси (включително съответните европейски и национални правила и разпоредби).</w:t>
      </w:r>
    </w:p>
    <w:p w14:paraId="19F9ACEE" w14:textId="1A6BEEEC" w:rsidR="008403A8" w:rsidRPr="00DC4A76" w:rsidRDefault="00F90AE1" w:rsidP="008403A8">
      <w:pPr>
        <w:tabs>
          <w:tab w:val="left" w:pos="851"/>
          <w:tab w:val="left" w:pos="1418"/>
        </w:tabs>
        <w:ind w:left="708" w:firstLine="0"/>
        <w:rPr>
          <w:i/>
          <w:iCs/>
          <w:lang w:val="bg-BG"/>
        </w:rPr>
      </w:pPr>
      <w:r w:rsidRPr="00DC4A76">
        <w:rPr>
          <w:iCs/>
          <w:lang w:val="bg-BG"/>
        </w:rPr>
        <w:t>Не е приложимо</w:t>
      </w:r>
      <w:r w:rsidR="008403A8" w:rsidRPr="00DC4A76">
        <w:rPr>
          <w:iCs/>
          <w:lang w:val="bg-BG"/>
        </w:rPr>
        <w:t>.</w:t>
      </w:r>
    </w:p>
    <w:p w14:paraId="37AC4C0A" w14:textId="77777777" w:rsidR="008403A8" w:rsidRPr="00DC4A76" w:rsidRDefault="00623D2C">
      <w:pPr>
        <w:pStyle w:val="ListParagraph"/>
        <w:numPr>
          <w:ilvl w:val="3"/>
          <w:numId w:val="20"/>
        </w:numPr>
        <w:tabs>
          <w:tab w:val="left" w:pos="851"/>
          <w:tab w:val="left" w:pos="1418"/>
        </w:tabs>
        <w:spacing w:before="120"/>
        <w:contextualSpacing w:val="0"/>
        <w:rPr>
          <w:i/>
          <w:iCs/>
          <w:lang w:val="bg-BG"/>
        </w:rPr>
      </w:pPr>
      <w:r w:rsidRPr="00DC4A76">
        <w:rPr>
          <w:i/>
          <w:iCs/>
          <w:lang w:val="bg-BG"/>
        </w:rPr>
        <w:t>Регулаторни рамкови</w:t>
      </w:r>
      <w:r w:rsidR="008F7A25" w:rsidRPr="00DC4A76">
        <w:rPr>
          <w:i/>
          <w:iCs/>
          <w:lang w:val="bg-BG"/>
        </w:rPr>
        <w:t xml:space="preserve"> условия и прилагане на СУБ</w:t>
      </w:r>
      <w:r w:rsidRPr="00DC4A76">
        <w:rPr>
          <w:i/>
          <w:iCs/>
          <w:lang w:val="bg-BG"/>
        </w:rPr>
        <w:t>.</w:t>
      </w:r>
      <w:r w:rsidR="008403A8" w:rsidRPr="00DC4A76">
        <w:rPr>
          <w:i/>
          <w:iCs/>
          <w:lang w:val="bg-BG"/>
        </w:rPr>
        <w:t xml:space="preserve"> </w:t>
      </w:r>
    </w:p>
    <w:p w14:paraId="17182588" w14:textId="77777777" w:rsidR="005D0794" w:rsidRPr="00DC4A76" w:rsidRDefault="005D0794" w:rsidP="005D0794">
      <w:pPr>
        <w:pStyle w:val="ListParagraph"/>
        <w:ind w:left="0"/>
        <w:rPr>
          <w:i/>
          <w:lang w:val="bg-BG"/>
        </w:rPr>
      </w:pPr>
      <w:r w:rsidRPr="00DC4A76">
        <w:rPr>
          <w:i/>
          <w:lang w:val="bg-BG"/>
        </w:rPr>
        <w:t>Железопътното предприятие.</w:t>
      </w:r>
    </w:p>
    <w:p w14:paraId="14648117" w14:textId="5D5CAD3B" w:rsidR="005D0794" w:rsidRPr="00DC4A76" w:rsidRDefault="005D0794">
      <w:pPr>
        <w:pStyle w:val="ListParagraph"/>
        <w:numPr>
          <w:ilvl w:val="0"/>
          <w:numId w:val="6"/>
        </w:numPr>
        <w:rPr>
          <w:lang w:val="bg-BG"/>
        </w:rPr>
      </w:pPr>
      <w:r w:rsidRPr="00DC4A76">
        <w:rPr>
          <w:lang w:val="bg-BG"/>
        </w:rPr>
        <w:t>ДИРЕКТИВА (ЕС) 2016/798 НА ЕВРОПЕЙСКИЯ ПАРЛАМЕНТ И НА СЪВЕТА от 11 май 2016 година относно безопасността на железопътния транспорт;</w:t>
      </w:r>
    </w:p>
    <w:p w14:paraId="6EB9090C" w14:textId="784DDEFE" w:rsidR="005D0794" w:rsidRPr="00DC4A76" w:rsidRDefault="005D0794">
      <w:pPr>
        <w:pStyle w:val="ListParagraph"/>
        <w:numPr>
          <w:ilvl w:val="0"/>
          <w:numId w:val="6"/>
        </w:numPr>
        <w:rPr>
          <w:lang w:val="bg-BG"/>
        </w:rPr>
      </w:pPr>
      <w:r w:rsidRPr="00DC4A76">
        <w:rPr>
          <w:lang w:val="bg-BG"/>
        </w:rPr>
        <w:t>ДЕЛЕГИРАН РЕГЛАМЕНТ (ЕС) 2018/762 НА КОМИСИЯТА от 8 март 2018 година за установяване на общи методи за безопасност във връзка с изискванията към системата за управление на безопасността съгласно Директива (ЕС) 2016/798 на Европейския парламент и на Съвета и за отмяна на регламенти (ЕС) № 1158/2010 и (ЕС) № 1169/2010 на Комисията</w:t>
      </w:r>
    </w:p>
    <w:p w14:paraId="4B9D0C51" w14:textId="24CA7B6E" w:rsidR="005D0794" w:rsidRPr="00DC4A76" w:rsidRDefault="005D0794">
      <w:pPr>
        <w:pStyle w:val="ListParagraph"/>
        <w:numPr>
          <w:ilvl w:val="0"/>
          <w:numId w:val="6"/>
        </w:numPr>
        <w:rPr>
          <w:lang w:val="bg-BG"/>
        </w:rPr>
      </w:pPr>
      <w:r w:rsidRPr="00DC4A76">
        <w:rPr>
          <w:lang w:val="bg-BG"/>
        </w:rPr>
        <w:t>РЕГЛАМЕНТ ЗА ИЗПЪЛНЕНИЕ (ЕС) 2019/779 НА КОМИСИЯТА от 16 май 2019 година за установяване на подробни разпоредби относно система за сертифициране на структурите, които отговарят за поддръжката на превозни средства, в съответствие с Директива (ЕС) 2016/798 на Европейския парламент и на Съвета и за отмяна на Регламент (ЕС) № 445/2011 на Комисията;</w:t>
      </w:r>
    </w:p>
    <w:p w14:paraId="62EE5C1C" w14:textId="74046099" w:rsidR="005D0794" w:rsidRPr="00DC4A76" w:rsidRDefault="005D0794">
      <w:pPr>
        <w:pStyle w:val="ListParagraph"/>
        <w:numPr>
          <w:ilvl w:val="0"/>
          <w:numId w:val="6"/>
        </w:numPr>
        <w:rPr>
          <w:lang w:val="bg-BG"/>
        </w:rPr>
      </w:pPr>
      <w:r w:rsidRPr="00DC4A76">
        <w:rPr>
          <w:lang w:val="bg-BG"/>
        </w:rPr>
        <w:t>РЕГЛАМЕНТ ЗА ИЗПЪЛНЕНИЕ (ЕС) № 402/2013 НА КОМИСИЯТА от 30 април 2013 година относно общия метод за безопасност за определянето и оценката на риска и за отмяна на Регламент (ЕО) № 352/2009;</w:t>
      </w:r>
    </w:p>
    <w:p w14:paraId="6D509275" w14:textId="3EE087E7" w:rsidR="005D0794" w:rsidRPr="00DC4A76" w:rsidRDefault="005D0794">
      <w:pPr>
        <w:pStyle w:val="ListParagraph"/>
        <w:numPr>
          <w:ilvl w:val="0"/>
          <w:numId w:val="6"/>
        </w:numPr>
        <w:rPr>
          <w:lang w:val="bg-BG"/>
        </w:rPr>
      </w:pPr>
      <w:r w:rsidRPr="00DC4A76">
        <w:rPr>
          <w:lang w:val="bg-BG"/>
        </w:rPr>
        <w:t>Закон за железопътния транспорт;</w:t>
      </w:r>
    </w:p>
    <w:p w14:paraId="3AF201B5" w14:textId="4096C444" w:rsidR="005D0794" w:rsidRPr="00DC4A76" w:rsidRDefault="005D0794">
      <w:pPr>
        <w:pStyle w:val="ListParagraph"/>
        <w:numPr>
          <w:ilvl w:val="0"/>
          <w:numId w:val="6"/>
        </w:numPr>
        <w:rPr>
          <w:lang w:val="bg-BG"/>
        </w:rPr>
      </w:pPr>
      <w:r w:rsidRPr="00DC4A76">
        <w:rPr>
          <w:lang w:val="bg-BG"/>
        </w:rPr>
        <w:t>НАРЕДБА № 59 от 5.12.2006 г. за управление на безопасността в железопътния транспорт.</w:t>
      </w:r>
    </w:p>
    <w:p w14:paraId="7138631A" w14:textId="77777777" w:rsidR="005D0794" w:rsidRPr="00DC4A76" w:rsidRDefault="005D0794" w:rsidP="005D0794">
      <w:pPr>
        <w:pStyle w:val="ListParagraph"/>
        <w:spacing w:before="120"/>
        <w:ind w:left="0"/>
        <w:contextualSpacing w:val="0"/>
        <w:rPr>
          <w:i/>
          <w:lang w:val="bg-BG"/>
        </w:rPr>
      </w:pPr>
      <w:r w:rsidRPr="00DC4A76">
        <w:rPr>
          <w:i/>
          <w:lang w:val="bg-BG"/>
        </w:rPr>
        <w:t>Железопътната инфраструктура.</w:t>
      </w:r>
    </w:p>
    <w:p w14:paraId="1B3EE14C" w14:textId="2DD62C8D" w:rsidR="005D0794" w:rsidRPr="00DC4A76" w:rsidRDefault="005D0794">
      <w:pPr>
        <w:pStyle w:val="ListParagraph"/>
        <w:numPr>
          <w:ilvl w:val="0"/>
          <w:numId w:val="5"/>
        </w:numPr>
        <w:rPr>
          <w:lang w:val="bg-BG"/>
        </w:rPr>
      </w:pPr>
      <w:r w:rsidRPr="00DC4A76">
        <w:rPr>
          <w:lang w:val="bg-BG"/>
        </w:rPr>
        <w:t>ДИРЕКТИВА (ЕС) 2016/798 НА ЕВРОПЕЙСКИЯ ПАРЛАМЕНТ И НА СЪВЕТА от 11 май 2016 година относно безопасността на железопътния транспорт;</w:t>
      </w:r>
    </w:p>
    <w:p w14:paraId="5655D608" w14:textId="42FC47C9" w:rsidR="005D0794" w:rsidRPr="00DC4A76" w:rsidRDefault="005D0794">
      <w:pPr>
        <w:pStyle w:val="ListParagraph"/>
        <w:numPr>
          <w:ilvl w:val="0"/>
          <w:numId w:val="5"/>
        </w:numPr>
        <w:rPr>
          <w:lang w:val="bg-BG"/>
        </w:rPr>
      </w:pPr>
      <w:r w:rsidRPr="00DC4A76">
        <w:rPr>
          <w:lang w:val="bg-BG"/>
        </w:rPr>
        <w:t>ДЕЛЕГИРАН РЕГЛАМЕНТ (ЕС) 2018/762 НА КОМИСИЯТА от 8 март 2018 година за установяване на общи методи за безопасност във връзка с изискванията към системата за управление на безопасността съгласно Директива (ЕС) 2016/798 на Европейския парламент и на Съвета и за отмяна на регламенти (ЕС) № 1158/2010 и (ЕС) № 1169/2010 на Комисията</w:t>
      </w:r>
    </w:p>
    <w:p w14:paraId="3600DE4D" w14:textId="5B4D714E" w:rsidR="005D0794" w:rsidRPr="00DC4A76" w:rsidRDefault="005D0794">
      <w:pPr>
        <w:pStyle w:val="ListParagraph"/>
        <w:numPr>
          <w:ilvl w:val="0"/>
          <w:numId w:val="5"/>
        </w:numPr>
        <w:rPr>
          <w:lang w:val="bg-BG"/>
        </w:rPr>
      </w:pPr>
      <w:r w:rsidRPr="00DC4A76">
        <w:rPr>
          <w:lang w:val="bg-BG"/>
        </w:rPr>
        <w:t>РЕГЛАМЕНТ ЗА ИЗПЪЛНЕНИЕ (ЕС) 2019/779 НА КОМИСИЯТА от 16 май 2019 година за установяване на подробни разпоредби относно система за сертифициране на структурите, които отговарят за поддръжката на превозни средства, в съответствие с Директива (ЕС) 2016/798 на Европейския парламент и на Съвета и за отмяна на Регламент (ЕС) № 445/2011 на Комисията;</w:t>
      </w:r>
    </w:p>
    <w:p w14:paraId="5A5D114E" w14:textId="63E4D720" w:rsidR="005D0794" w:rsidRPr="00DC4A76" w:rsidRDefault="005D0794">
      <w:pPr>
        <w:pStyle w:val="ListParagraph"/>
        <w:numPr>
          <w:ilvl w:val="0"/>
          <w:numId w:val="5"/>
        </w:numPr>
        <w:rPr>
          <w:lang w:val="bg-BG"/>
        </w:rPr>
      </w:pPr>
      <w:r w:rsidRPr="00DC4A76">
        <w:rPr>
          <w:lang w:val="bg-BG"/>
        </w:rPr>
        <w:t>РЕГЛАМЕНТ ЗА ИЗПЪЛНЕНИЕ (ЕС) № 402/2013 НА КОМИСИЯТА от 30 април 2013 година относно общия метод за безопасност за определянето и оценката на риска и за отмяна на Регламент (ЕО) № 352/2009;</w:t>
      </w:r>
    </w:p>
    <w:p w14:paraId="3F6DB54D" w14:textId="76A04CED" w:rsidR="005D0794" w:rsidRPr="00DC4A76" w:rsidRDefault="005D0794">
      <w:pPr>
        <w:pStyle w:val="ListParagraph"/>
        <w:numPr>
          <w:ilvl w:val="0"/>
          <w:numId w:val="5"/>
        </w:numPr>
        <w:rPr>
          <w:lang w:val="bg-BG"/>
        </w:rPr>
      </w:pPr>
      <w:r w:rsidRPr="00DC4A76">
        <w:rPr>
          <w:lang w:val="bg-BG"/>
        </w:rPr>
        <w:t>Закон за железопътния транспорт;</w:t>
      </w:r>
    </w:p>
    <w:p w14:paraId="2D22A2ED" w14:textId="4ACDD743" w:rsidR="005D0794" w:rsidRPr="00DC4A76" w:rsidRDefault="005D0794">
      <w:pPr>
        <w:pStyle w:val="ListParagraph"/>
        <w:numPr>
          <w:ilvl w:val="0"/>
          <w:numId w:val="5"/>
        </w:numPr>
        <w:rPr>
          <w:lang w:val="bg-BG"/>
        </w:rPr>
      </w:pPr>
      <w:r w:rsidRPr="00DC4A76">
        <w:rPr>
          <w:lang w:val="bg-BG"/>
        </w:rPr>
        <w:t>НАРЕДБА № 59 от 5.12.2006 г. за управление на безопасността в железопътния транспорт.</w:t>
      </w:r>
    </w:p>
    <w:p w14:paraId="1EEE8CD7" w14:textId="77777777" w:rsidR="008B3B62" w:rsidRPr="00DC4A76" w:rsidRDefault="008403A8">
      <w:pPr>
        <w:pStyle w:val="ListParagraph"/>
        <w:numPr>
          <w:ilvl w:val="2"/>
          <w:numId w:val="20"/>
        </w:numPr>
        <w:tabs>
          <w:tab w:val="left" w:pos="851"/>
          <w:tab w:val="left" w:pos="1418"/>
        </w:tabs>
        <w:spacing w:before="120"/>
        <w:ind w:hanging="579"/>
        <w:contextualSpacing w:val="0"/>
        <w:rPr>
          <w:i/>
          <w:iCs/>
          <w:lang w:val="bg-BG"/>
        </w:rPr>
      </w:pPr>
      <w:r w:rsidRPr="00DC4A76">
        <w:rPr>
          <w:i/>
          <w:iCs/>
          <w:lang w:val="bg-BG"/>
        </w:rPr>
        <w:t>Екологични фактори:</w:t>
      </w:r>
    </w:p>
    <w:p w14:paraId="70AA4E12" w14:textId="77777777" w:rsidR="008B3B62" w:rsidRPr="00DC4A76" w:rsidRDefault="00623D2C">
      <w:pPr>
        <w:pStyle w:val="ListParagraph"/>
        <w:numPr>
          <w:ilvl w:val="3"/>
          <w:numId w:val="20"/>
        </w:numPr>
        <w:tabs>
          <w:tab w:val="left" w:pos="851"/>
          <w:tab w:val="left" w:pos="1418"/>
        </w:tabs>
        <w:spacing w:before="120"/>
        <w:contextualSpacing w:val="0"/>
        <w:rPr>
          <w:i/>
          <w:iCs/>
          <w:lang w:val="bg-BG"/>
        </w:rPr>
      </w:pPr>
      <w:r w:rsidRPr="00DC4A76">
        <w:rPr>
          <w:i/>
          <w:iCs/>
          <w:lang w:val="bg-BG"/>
        </w:rPr>
        <w:t>Условия на труд (шум, осветление, вибрации).</w:t>
      </w:r>
    </w:p>
    <w:p w14:paraId="63DF2B25" w14:textId="66743502" w:rsidR="008B3B62" w:rsidRPr="00DC4A76" w:rsidRDefault="00480DAA" w:rsidP="008B3B62">
      <w:pPr>
        <w:tabs>
          <w:tab w:val="left" w:pos="851"/>
          <w:tab w:val="left" w:pos="1418"/>
        </w:tabs>
        <w:ind w:left="708" w:firstLine="0"/>
        <w:rPr>
          <w:lang w:val="bg-BG"/>
        </w:rPr>
      </w:pPr>
      <w:r w:rsidRPr="00DC4A76">
        <w:rPr>
          <w:lang w:val="bg-BG"/>
        </w:rPr>
        <w:t>Не е приложимо</w:t>
      </w:r>
      <w:r w:rsidR="00E57E37" w:rsidRPr="00DC4A76">
        <w:rPr>
          <w:lang w:val="bg-BG"/>
        </w:rPr>
        <w:t xml:space="preserve"> за ДП НКЖИ и БДЖ ПП ЕООД</w:t>
      </w:r>
      <w:r w:rsidRPr="00DC4A76">
        <w:rPr>
          <w:lang w:val="bg-BG"/>
        </w:rPr>
        <w:t>.</w:t>
      </w:r>
    </w:p>
    <w:p w14:paraId="157E55CD" w14:textId="77777777" w:rsidR="008B3B62" w:rsidRPr="00DC4A76" w:rsidRDefault="00623D2C">
      <w:pPr>
        <w:pStyle w:val="ListParagraph"/>
        <w:numPr>
          <w:ilvl w:val="3"/>
          <w:numId w:val="20"/>
        </w:numPr>
        <w:tabs>
          <w:tab w:val="left" w:pos="851"/>
          <w:tab w:val="left" w:pos="1418"/>
        </w:tabs>
        <w:spacing w:before="120"/>
        <w:contextualSpacing w:val="0"/>
        <w:rPr>
          <w:i/>
          <w:iCs/>
          <w:lang w:val="bg-BG"/>
        </w:rPr>
      </w:pPr>
      <w:r w:rsidRPr="00DC4A76">
        <w:rPr>
          <w:i/>
          <w:iCs/>
          <w:lang w:val="bg-BG"/>
        </w:rPr>
        <w:t>Метеорологични и географски условия.</w:t>
      </w:r>
      <w:r w:rsidR="008B3B62" w:rsidRPr="00DC4A76">
        <w:rPr>
          <w:i/>
          <w:iCs/>
          <w:lang w:val="bg-BG"/>
        </w:rPr>
        <w:t xml:space="preserve"> </w:t>
      </w:r>
    </w:p>
    <w:p w14:paraId="1392974E" w14:textId="2F9B87F4" w:rsidR="00F90AE1" w:rsidRPr="00DC4A76" w:rsidRDefault="00F90AE1" w:rsidP="00BD1403">
      <w:pPr>
        <w:ind w:firstLine="0"/>
        <w:rPr>
          <w:iCs/>
          <w:lang w:val="bg-BG"/>
        </w:rPr>
      </w:pPr>
      <w:r w:rsidRPr="00DC4A76">
        <w:rPr>
          <w:i/>
          <w:iCs/>
          <w:lang w:val="bg-BG"/>
        </w:rPr>
        <w:t xml:space="preserve">      </w:t>
      </w:r>
      <w:r w:rsidRPr="00DC4A76">
        <w:rPr>
          <w:iCs/>
          <w:lang w:val="bg-BG"/>
        </w:rPr>
        <w:sym w:font="Symbol" w:char="F0B7"/>
      </w:r>
      <w:r w:rsidR="001F6DF0" w:rsidRPr="00DC4A76">
        <w:rPr>
          <w:iCs/>
          <w:lang w:val="bg-BG"/>
        </w:rPr>
        <w:t xml:space="preserve">    </w:t>
      </w:r>
      <w:r w:rsidR="002F764F" w:rsidRPr="00DC4A76">
        <w:rPr>
          <w:iCs/>
          <w:lang w:val="bg-BG"/>
        </w:rPr>
        <w:t>Гара Мездра юг е разположена</w:t>
      </w:r>
      <w:r w:rsidR="001C21BE" w:rsidRPr="00DC4A76">
        <w:rPr>
          <w:iCs/>
          <w:lang w:val="bg-BG"/>
        </w:rPr>
        <w:t xml:space="preserve"> </w:t>
      </w:r>
      <w:r w:rsidR="00BD1403" w:rsidRPr="00DC4A76">
        <w:rPr>
          <w:iCs/>
          <w:lang w:val="bg-BG"/>
        </w:rPr>
        <w:t xml:space="preserve">в </w:t>
      </w:r>
      <w:r w:rsidR="00E9006C" w:rsidRPr="00DC4A76">
        <w:rPr>
          <w:iCs/>
          <w:lang w:val="bg-BG"/>
        </w:rPr>
        <w:t>северозападн</w:t>
      </w:r>
      <w:r w:rsidR="00BD1403" w:rsidRPr="00DC4A76">
        <w:rPr>
          <w:iCs/>
          <w:lang w:val="bg-BG"/>
        </w:rPr>
        <w:t>ата част</w:t>
      </w:r>
      <w:r w:rsidRPr="00DC4A76">
        <w:rPr>
          <w:iCs/>
          <w:lang w:val="bg-BG"/>
        </w:rPr>
        <w:t xml:space="preserve"> на железопътна</w:t>
      </w:r>
      <w:r w:rsidR="00E9006C" w:rsidRPr="00DC4A76">
        <w:rPr>
          <w:iCs/>
          <w:lang w:val="bg-BG"/>
        </w:rPr>
        <w:t>та</w:t>
      </w:r>
      <w:r w:rsidRPr="00DC4A76">
        <w:rPr>
          <w:iCs/>
          <w:lang w:val="bg-BG"/>
        </w:rPr>
        <w:t xml:space="preserve"> мрежа</w:t>
      </w:r>
      <w:r w:rsidR="00E9006C" w:rsidRPr="00DC4A76">
        <w:rPr>
          <w:iCs/>
          <w:lang w:val="bg-BG"/>
        </w:rPr>
        <w:t>;</w:t>
      </w:r>
    </w:p>
    <w:p w14:paraId="6C69580A" w14:textId="4D7B56E4" w:rsidR="006B05CA" w:rsidRPr="00DC4A76" w:rsidRDefault="006B05CA" w:rsidP="006B05CA">
      <w:pPr>
        <w:ind w:firstLine="0"/>
        <w:rPr>
          <w:lang w:val="bg-BG"/>
        </w:rPr>
      </w:pPr>
      <w:r w:rsidRPr="00DC4A76">
        <w:rPr>
          <w:lang w:val="bg-BG"/>
        </w:rPr>
        <w:t xml:space="preserve">      </w:t>
      </w:r>
      <w:r w:rsidRPr="00DC4A76">
        <w:rPr>
          <w:lang w:val="bg-BG"/>
        </w:rPr>
        <w:sym w:font="Symbol" w:char="F0B7"/>
      </w:r>
      <w:r w:rsidRPr="00DC4A76">
        <w:rPr>
          <w:lang w:val="bg-BG"/>
        </w:rPr>
        <w:t xml:space="preserve">    </w:t>
      </w:r>
      <w:r w:rsidR="00572E42" w:rsidRPr="00DC4A76">
        <w:rPr>
          <w:lang w:val="bg-BG"/>
        </w:rPr>
        <w:t xml:space="preserve">Произшествието е възникнало в </w:t>
      </w:r>
      <w:r w:rsidR="00E9006C" w:rsidRPr="00DC4A76">
        <w:rPr>
          <w:lang w:val="bg-BG"/>
        </w:rPr>
        <w:t>светлата</w:t>
      </w:r>
      <w:r w:rsidR="00572E42" w:rsidRPr="00DC4A76">
        <w:rPr>
          <w:lang w:val="bg-BG"/>
        </w:rPr>
        <w:t xml:space="preserve"> част на денонощието в</w:t>
      </w:r>
      <w:r w:rsidR="002F764F" w:rsidRPr="00DC4A76">
        <w:rPr>
          <w:lang w:val="bg-BG"/>
        </w:rPr>
        <w:t xml:space="preserve"> 10:5</w:t>
      </w:r>
      <w:r w:rsidR="00E9006C" w:rsidRPr="00DC4A76">
        <w:rPr>
          <w:lang w:val="bg-BG"/>
        </w:rPr>
        <w:t>0</w:t>
      </w:r>
      <w:r w:rsidRPr="00DC4A76">
        <w:rPr>
          <w:lang w:val="bg-BG"/>
        </w:rPr>
        <w:t xml:space="preserve"> часа; </w:t>
      </w:r>
    </w:p>
    <w:p w14:paraId="20636E52" w14:textId="04C9F9CA" w:rsidR="006B05CA" w:rsidRPr="00DC4A76" w:rsidRDefault="006B05CA" w:rsidP="006B05CA">
      <w:pPr>
        <w:ind w:firstLine="0"/>
        <w:rPr>
          <w:lang w:val="bg-BG"/>
        </w:rPr>
      </w:pPr>
      <w:r w:rsidRPr="00DC4A76">
        <w:rPr>
          <w:lang w:val="bg-BG"/>
        </w:rPr>
        <w:lastRenderedPageBreak/>
        <w:t xml:space="preserve">      </w:t>
      </w:r>
      <w:r w:rsidRPr="00DC4A76">
        <w:rPr>
          <w:lang w:val="bg-BG"/>
        </w:rPr>
        <w:sym w:font="Symbol" w:char="F0B7"/>
      </w:r>
      <w:r w:rsidRPr="00DC4A76">
        <w:rPr>
          <w:lang w:val="bg-BG"/>
        </w:rPr>
        <w:t xml:space="preserve">    Температура на въздуха </w:t>
      </w:r>
      <w:r w:rsidR="002F764F" w:rsidRPr="00DC4A76">
        <w:rPr>
          <w:lang w:val="bg-BG"/>
        </w:rPr>
        <w:t>+13</w:t>
      </w:r>
      <w:r w:rsidRPr="00DC4A76">
        <w:rPr>
          <w:lang w:val="bg-BG"/>
        </w:rPr>
        <w:t>ºС;</w:t>
      </w:r>
    </w:p>
    <w:p w14:paraId="218C0ED7" w14:textId="5C05F64F" w:rsidR="006B05CA" w:rsidRPr="00DC4A76" w:rsidRDefault="006B05CA" w:rsidP="006B05CA">
      <w:pPr>
        <w:ind w:firstLine="0"/>
        <w:rPr>
          <w:lang w:val="bg-BG"/>
        </w:rPr>
      </w:pPr>
      <w:r w:rsidRPr="00DC4A76">
        <w:rPr>
          <w:lang w:val="bg-BG"/>
        </w:rPr>
        <w:t xml:space="preserve">      </w:t>
      </w:r>
      <w:r w:rsidRPr="00DC4A76">
        <w:rPr>
          <w:lang w:val="bg-BG"/>
        </w:rPr>
        <w:sym w:font="Symbol" w:char="F0B7"/>
      </w:r>
      <w:r w:rsidRPr="00DC4A76">
        <w:rPr>
          <w:lang w:val="bg-BG"/>
        </w:rPr>
        <w:t xml:space="preserve">    Скорост и посока на вятъра около </w:t>
      </w:r>
      <w:r w:rsidR="002F764F" w:rsidRPr="00DC4A76">
        <w:rPr>
          <w:lang w:val="bg-BG"/>
        </w:rPr>
        <w:t>13 м/s</w:t>
      </w:r>
      <w:r w:rsidR="00E9006C" w:rsidRPr="00DC4A76">
        <w:rPr>
          <w:lang w:val="bg-BG"/>
        </w:rPr>
        <w:t>, запад</w:t>
      </w:r>
      <w:r w:rsidRPr="00DC4A76">
        <w:rPr>
          <w:lang w:val="bg-BG"/>
        </w:rPr>
        <w:t>;</w:t>
      </w:r>
    </w:p>
    <w:p w14:paraId="152219C9" w14:textId="5D07C602" w:rsidR="006B05CA" w:rsidRPr="00DC4A76" w:rsidRDefault="006B05CA" w:rsidP="006B05CA">
      <w:pPr>
        <w:ind w:firstLine="0"/>
        <w:rPr>
          <w:lang w:val="bg-BG"/>
        </w:rPr>
      </w:pPr>
      <w:r w:rsidRPr="00DC4A76">
        <w:rPr>
          <w:lang w:val="bg-BG"/>
        </w:rPr>
        <w:t xml:space="preserve">      </w:t>
      </w:r>
      <w:r w:rsidRPr="00DC4A76">
        <w:rPr>
          <w:lang w:val="bg-BG"/>
        </w:rPr>
        <w:sym w:font="Symbol" w:char="F0B7"/>
      </w:r>
      <w:r w:rsidRPr="00DC4A76">
        <w:rPr>
          <w:lang w:val="bg-BG"/>
        </w:rPr>
        <w:t xml:space="preserve">   </w:t>
      </w:r>
      <w:r w:rsidR="002F764F" w:rsidRPr="00DC4A76">
        <w:rPr>
          <w:lang w:val="bg-BG"/>
        </w:rPr>
        <w:t xml:space="preserve"> </w:t>
      </w:r>
      <w:r w:rsidRPr="00DC4A76">
        <w:rPr>
          <w:lang w:val="bg-BG"/>
        </w:rPr>
        <w:t xml:space="preserve">Време – </w:t>
      </w:r>
      <w:r w:rsidR="00E9006C" w:rsidRPr="00DC4A76">
        <w:rPr>
          <w:lang w:val="bg-BG"/>
        </w:rPr>
        <w:t>ясно</w:t>
      </w:r>
      <w:r w:rsidRPr="00DC4A76">
        <w:rPr>
          <w:lang w:val="bg-BG"/>
        </w:rPr>
        <w:t>, с нормална видимост на сигналите;</w:t>
      </w:r>
    </w:p>
    <w:p w14:paraId="156CBA40" w14:textId="77777777" w:rsidR="008B3B62" w:rsidRPr="00DC4A76" w:rsidRDefault="008B3B62">
      <w:pPr>
        <w:pStyle w:val="ListParagraph"/>
        <w:numPr>
          <w:ilvl w:val="3"/>
          <w:numId w:val="20"/>
        </w:numPr>
        <w:tabs>
          <w:tab w:val="left" w:pos="851"/>
          <w:tab w:val="left" w:pos="1418"/>
        </w:tabs>
        <w:spacing w:before="120"/>
        <w:contextualSpacing w:val="0"/>
        <w:rPr>
          <w:i/>
          <w:iCs/>
          <w:lang w:val="bg-BG"/>
        </w:rPr>
      </w:pPr>
      <w:r w:rsidRPr="00DC4A76">
        <w:rPr>
          <w:i/>
          <w:iCs/>
          <w:lang w:val="bg-BG"/>
        </w:rPr>
        <w:t>Строителни работи, извършвани на или в непосредствена близост до мястото.</w:t>
      </w:r>
    </w:p>
    <w:p w14:paraId="56929A2E" w14:textId="654F9E63" w:rsidR="00AF1266" w:rsidRPr="00DC4A76" w:rsidRDefault="00814DD9" w:rsidP="00814DD9">
      <w:pPr>
        <w:ind w:firstLine="708"/>
        <w:rPr>
          <w:lang w:val="bg-BG"/>
        </w:rPr>
      </w:pPr>
      <w:r w:rsidRPr="00DC4A76">
        <w:rPr>
          <w:lang w:val="bg-BG"/>
        </w:rPr>
        <w:t>В района на гара Мездра юг</w:t>
      </w:r>
      <w:r w:rsidR="00BD01EC" w:rsidRPr="00DC4A76">
        <w:rPr>
          <w:lang w:val="bg-BG"/>
        </w:rPr>
        <w:t>, както</w:t>
      </w:r>
      <w:r w:rsidRPr="00DC4A76">
        <w:rPr>
          <w:lang w:val="bg-BG"/>
        </w:rPr>
        <w:t xml:space="preserve"> </w:t>
      </w:r>
      <w:r w:rsidR="00BD01EC" w:rsidRPr="00DC4A76">
        <w:rPr>
          <w:lang w:val="bg-BG"/>
        </w:rPr>
        <w:t xml:space="preserve">и в междугарието Мездра юг – Зверино </w:t>
      </w:r>
      <w:r w:rsidRPr="00DC4A76">
        <w:rPr>
          <w:lang w:val="bg-BG"/>
        </w:rPr>
        <w:t>– не са извършвани строителни работи по железопътната инфраструктура (железен път и съоръжения, контактна мрежа и осигурителна техника) от управителя на железопътната инфраструктура.</w:t>
      </w:r>
    </w:p>
    <w:p w14:paraId="0FED0DDA" w14:textId="77777777" w:rsidR="00623D2C" w:rsidRPr="00DC4A76" w:rsidRDefault="00623D2C">
      <w:pPr>
        <w:pStyle w:val="ListParagraph"/>
        <w:numPr>
          <w:ilvl w:val="2"/>
          <w:numId w:val="22"/>
        </w:numPr>
        <w:spacing w:before="120"/>
        <w:ind w:left="1225" w:hanging="505"/>
        <w:contextualSpacing w:val="0"/>
        <w:rPr>
          <w:i/>
          <w:iCs/>
          <w:lang w:val="bg-BG"/>
        </w:rPr>
      </w:pPr>
      <w:r w:rsidRPr="00DC4A76">
        <w:rPr>
          <w:i/>
          <w:iCs/>
          <w:lang w:val="bg-BG"/>
        </w:rPr>
        <w:t>Други фактори от значение за разследването</w:t>
      </w:r>
      <w:r w:rsidR="00445CF4" w:rsidRPr="00DC4A76">
        <w:rPr>
          <w:i/>
          <w:iCs/>
          <w:lang w:val="bg-BG"/>
        </w:rPr>
        <w:t>.</w:t>
      </w:r>
    </w:p>
    <w:p w14:paraId="14391C8B" w14:textId="01CD1FFD" w:rsidR="00707F14" w:rsidRPr="00DC4A76" w:rsidRDefault="00D271A4" w:rsidP="00707F14">
      <w:pPr>
        <w:rPr>
          <w:lang w:val="bg-BG"/>
        </w:rPr>
      </w:pPr>
      <w:r w:rsidRPr="00DC4A76">
        <w:rPr>
          <w:lang w:val="bg-BG"/>
        </w:rPr>
        <w:t>Не е приложимо.</w:t>
      </w:r>
    </w:p>
    <w:p w14:paraId="6E08CABF" w14:textId="4B6A26AC" w:rsidR="00445CF4" w:rsidRPr="00DC4A76" w:rsidRDefault="000D24F8">
      <w:pPr>
        <w:pStyle w:val="ListParagraph"/>
        <w:numPr>
          <w:ilvl w:val="1"/>
          <w:numId w:val="22"/>
        </w:numPr>
        <w:tabs>
          <w:tab w:val="left" w:pos="993"/>
          <w:tab w:val="left" w:pos="1134"/>
        </w:tabs>
        <w:spacing w:before="120"/>
        <w:ind w:left="709" w:firstLine="0"/>
        <w:contextualSpacing w:val="0"/>
        <w:rPr>
          <w:b/>
          <w:i/>
          <w:iCs/>
          <w:lang w:val="bg-BG"/>
        </w:rPr>
      </w:pPr>
      <w:r w:rsidRPr="00DC4A76">
        <w:rPr>
          <w:b/>
          <w:i/>
          <w:iCs/>
          <w:lang w:val="bg-BG"/>
        </w:rPr>
        <w:t xml:space="preserve"> </w:t>
      </w:r>
      <w:r w:rsidR="00445CF4" w:rsidRPr="00DC4A76">
        <w:rPr>
          <w:b/>
          <w:i/>
          <w:iCs/>
          <w:lang w:val="bg-BG"/>
        </w:rPr>
        <w:t>Обратна връзка и механизми за контрол, включително управление на риска и безопасността, както и процеси на наблюдение:</w:t>
      </w:r>
    </w:p>
    <w:p w14:paraId="625701D0" w14:textId="77777777" w:rsidR="00445CF4" w:rsidRPr="00DC4A76" w:rsidRDefault="00445CF4">
      <w:pPr>
        <w:pStyle w:val="ListParagraph"/>
        <w:numPr>
          <w:ilvl w:val="2"/>
          <w:numId w:val="11"/>
        </w:numPr>
        <w:tabs>
          <w:tab w:val="left" w:pos="1276"/>
        </w:tabs>
        <w:spacing w:before="120"/>
        <w:rPr>
          <w:i/>
          <w:iCs/>
          <w:lang w:val="bg-BG"/>
        </w:rPr>
      </w:pPr>
      <w:r w:rsidRPr="00DC4A76">
        <w:rPr>
          <w:i/>
          <w:iCs/>
          <w:lang w:val="bg-BG"/>
        </w:rPr>
        <w:t>Регулаторни рамкови условия.</w:t>
      </w:r>
    </w:p>
    <w:p w14:paraId="4AB5C7D7" w14:textId="1F53D097" w:rsidR="00D271A4" w:rsidRPr="00DC4A76" w:rsidRDefault="00D271A4" w:rsidP="00D271A4">
      <w:pPr>
        <w:pStyle w:val="ListParagraph"/>
        <w:ind w:left="0"/>
        <w:rPr>
          <w:lang w:val="bg-BG"/>
        </w:rPr>
      </w:pPr>
      <w:r w:rsidRPr="00DC4A76">
        <w:rPr>
          <w:lang w:val="bg-BG"/>
        </w:rPr>
        <w:t>ДЕЛЕГИРАН РЕГЛАМЕНТ (ЕС) 2018/761 НА КОМИСИЯТА от 16 февруари 2018 година за определяне на общи методи за безопасност, отнасящи се за надзор от националните органи по безопасността след издаването на единен сертификат за безопасност или на разрешение за безопасност в съответствие с Директива (ЕС) 2016/798 на Европейския парламент и на Съвета и за отмяна на Регламент (ЕС) № 1077/2012 на Комисията</w:t>
      </w:r>
    </w:p>
    <w:p w14:paraId="6D75E9A6" w14:textId="337DD3F3" w:rsidR="00D00593" w:rsidRPr="00DC4A76" w:rsidRDefault="00D00593" w:rsidP="00D00593">
      <w:pPr>
        <w:rPr>
          <w:lang w:val="bg-BG"/>
        </w:rPr>
      </w:pPr>
      <w:r w:rsidRPr="00DC4A76">
        <w:rPr>
          <w:lang w:val="bg-BG"/>
        </w:rPr>
        <w:t>ДЕЛЕГИРАН РЕГЛАМЕНТ (ЕС) 2018/762 НА КОМИСИЯТА от 8 март 2018 година за установяване на общи методи за безопасност във връзка с изискванията към системата за управление на безопасността съгласно Директива (ЕС) 2016/798 на Европейския парламент и на Съвета и за отмяна на регламенти (ЕС) № 1158/2010 и (ЕС) № 1169/2010 на Комисията</w:t>
      </w:r>
    </w:p>
    <w:p w14:paraId="3AC069E8" w14:textId="26BDEC83" w:rsidR="00D271A4" w:rsidRPr="00DC4A76" w:rsidRDefault="00D271A4" w:rsidP="00D271A4">
      <w:pPr>
        <w:pStyle w:val="ListParagraph"/>
        <w:ind w:left="0"/>
        <w:rPr>
          <w:lang w:val="bg-BG"/>
        </w:rPr>
      </w:pPr>
      <w:r w:rsidRPr="00DC4A76">
        <w:rPr>
          <w:lang w:val="bg-BG"/>
        </w:rPr>
        <w:t>НАРЕДБА № 59 от 5.12.2006 г. за управление на безопасността в железопътния транспорт.</w:t>
      </w:r>
    </w:p>
    <w:p w14:paraId="5F271F27" w14:textId="77777777" w:rsidR="00BD01EC" w:rsidRPr="00DC4A76" w:rsidRDefault="00BD01EC" w:rsidP="00D271A4">
      <w:pPr>
        <w:pStyle w:val="ListParagraph"/>
        <w:ind w:left="0"/>
        <w:rPr>
          <w:lang w:val="bg-BG"/>
        </w:rPr>
      </w:pPr>
    </w:p>
    <w:p w14:paraId="35D344D9" w14:textId="77777777" w:rsidR="00445CF4" w:rsidRPr="00DC4A76" w:rsidRDefault="00445CF4">
      <w:pPr>
        <w:pStyle w:val="ListParagraph"/>
        <w:numPr>
          <w:ilvl w:val="2"/>
          <w:numId w:val="11"/>
        </w:numPr>
        <w:tabs>
          <w:tab w:val="left" w:pos="1276"/>
        </w:tabs>
        <w:spacing w:before="120"/>
        <w:rPr>
          <w:i/>
          <w:iCs/>
          <w:lang w:val="bg-BG"/>
        </w:rPr>
      </w:pPr>
      <w:r w:rsidRPr="00DC4A76">
        <w:rPr>
          <w:i/>
          <w:iCs/>
          <w:lang w:val="bg-BG"/>
        </w:rPr>
        <w:t>Процеси, методи и резултати от дейностите по оценка и наблюдение на риска, извършвани от участващите лица:</w:t>
      </w:r>
    </w:p>
    <w:p w14:paraId="5443973D" w14:textId="2F578C17" w:rsidR="008B3B62" w:rsidRPr="00DC4A76" w:rsidRDefault="00445CF4">
      <w:pPr>
        <w:pStyle w:val="ListParagraph"/>
        <w:numPr>
          <w:ilvl w:val="3"/>
          <w:numId w:val="11"/>
        </w:numPr>
        <w:ind w:left="1418" w:hanging="709"/>
        <w:rPr>
          <w:i/>
          <w:iCs/>
          <w:lang w:val="bg-BG"/>
        </w:rPr>
      </w:pPr>
      <w:r w:rsidRPr="00DC4A76">
        <w:rPr>
          <w:i/>
          <w:iCs/>
          <w:lang w:val="bg-BG"/>
        </w:rPr>
        <w:t>Железопътни предприятия.</w:t>
      </w:r>
    </w:p>
    <w:p w14:paraId="400DF1E0" w14:textId="77777777" w:rsidR="008B3B62" w:rsidRPr="00DC4A76" w:rsidRDefault="008B3B62" w:rsidP="008B3B62">
      <w:pPr>
        <w:rPr>
          <w:lang w:val="bg-BG"/>
        </w:rPr>
      </w:pPr>
      <w:r w:rsidRPr="00DC4A76">
        <w:rPr>
          <w:lang w:val="bg-BG"/>
        </w:rPr>
        <w:sym w:font="Symbol" w:char="F0B7"/>
      </w:r>
      <w:r w:rsidRPr="00DC4A76">
        <w:rPr>
          <w:lang w:val="bg-BG"/>
        </w:rPr>
        <w:t xml:space="preserve"> ,,БДЖ-Пътнически превози“ ЕООД прилага Система за управление на качеството ПК 2-15 „Управление на безопасността на пътническите превози. Наблюдение и обмен на информация.“. В раздел 6.7. „Контрол по прилагане на СУБ, т. 6.7.2. „Периодичен контрол по прилагане на СУБ се осъществява чрез вътрешни одити: месечни и комплекси. Комплексите одити се провеждат веднъж в годината на всички структури, свързани с безопасността.“</w:t>
      </w:r>
    </w:p>
    <w:p w14:paraId="1B15F2F5" w14:textId="59ADF95F" w:rsidR="00D271A4" w:rsidRPr="00DC4A76" w:rsidRDefault="008B3B62" w:rsidP="008B3B62">
      <w:pPr>
        <w:pStyle w:val="ListParagraph"/>
        <w:ind w:left="0"/>
        <w:rPr>
          <w:lang w:val="bg-BG"/>
        </w:rPr>
      </w:pPr>
      <w:r w:rsidRPr="00DC4A76">
        <w:rPr>
          <w:lang w:val="bg-BG"/>
        </w:rPr>
        <w:sym w:font="Symbol" w:char="F0B7"/>
      </w:r>
      <w:r w:rsidRPr="00DC4A76">
        <w:rPr>
          <w:lang w:val="bg-BG"/>
        </w:rPr>
        <w:t xml:space="preserve"> В съответствие с изискванията на ,,Методика за анализ и оценка на риска на безопасността в сила от 23.02.2012 г.“, железопътното предприятие БДЖ ПП Е</w:t>
      </w:r>
      <w:r w:rsidR="008C5EED">
        <w:rPr>
          <w:lang w:val="bg-BG"/>
        </w:rPr>
        <w:t>ООД, изготвя и представя</w:t>
      </w:r>
      <w:r w:rsidRPr="00DC4A76">
        <w:rPr>
          <w:lang w:val="bg-BG"/>
        </w:rPr>
        <w:t xml:space="preserve"> месечни доклади за текущата година, както и комплексен (годишен) одитен доклад за предходната година относно наблюдението на риска.</w:t>
      </w:r>
    </w:p>
    <w:p w14:paraId="6CBE6405" w14:textId="77777777" w:rsidR="008B3B62" w:rsidRPr="00DC4A76" w:rsidRDefault="00445CF4">
      <w:pPr>
        <w:pStyle w:val="ListParagraph"/>
        <w:numPr>
          <w:ilvl w:val="3"/>
          <w:numId w:val="11"/>
        </w:numPr>
        <w:spacing w:before="240"/>
        <w:ind w:left="1418" w:hanging="709"/>
        <w:contextualSpacing w:val="0"/>
        <w:rPr>
          <w:i/>
          <w:iCs/>
          <w:lang w:val="bg-BG"/>
        </w:rPr>
      </w:pPr>
      <w:r w:rsidRPr="00DC4A76">
        <w:rPr>
          <w:i/>
          <w:iCs/>
          <w:lang w:val="bg-BG"/>
        </w:rPr>
        <w:t>У</w:t>
      </w:r>
      <w:r w:rsidR="00F80FE3" w:rsidRPr="00DC4A76">
        <w:rPr>
          <w:i/>
          <w:iCs/>
          <w:lang w:val="bg-BG"/>
        </w:rPr>
        <w:t>правител</w:t>
      </w:r>
      <w:r w:rsidRPr="00DC4A76">
        <w:rPr>
          <w:i/>
          <w:iCs/>
          <w:lang w:val="bg-BG"/>
        </w:rPr>
        <w:t xml:space="preserve"> на инфраструктура.</w:t>
      </w:r>
      <w:r w:rsidR="008B3B62" w:rsidRPr="00DC4A76">
        <w:rPr>
          <w:i/>
          <w:iCs/>
          <w:lang w:val="bg-BG"/>
        </w:rPr>
        <w:t xml:space="preserve"> </w:t>
      </w:r>
    </w:p>
    <w:p w14:paraId="2840727C" w14:textId="77A79ABF" w:rsidR="00D271A4" w:rsidRPr="00DC4A76" w:rsidRDefault="008B3B62">
      <w:pPr>
        <w:pStyle w:val="ListParagraph"/>
        <w:numPr>
          <w:ilvl w:val="0"/>
          <w:numId w:val="23"/>
        </w:numPr>
        <w:tabs>
          <w:tab w:val="left" w:pos="993"/>
        </w:tabs>
        <w:ind w:left="0" w:firstLine="709"/>
        <w:rPr>
          <w:lang w:val="bg-BG"/>
        </w:rPr>
      </w:pPr>
      <w:r w:rsidRPr="00DC4A76">
        <w:rPr>
          <w:iCs/>
          <w:lang w:val="bg-BG"/>
        </w:rPr>
        <w:t>ДП НКЖИ прилага процедура по безопасност ПБ 2.09 „Методика за определяне, оценка и управление на риска“ версия 05 в сила от 01.03.2019 г. която е част от СУБ.</w:t>
      </w:r>
    </w:p>
    <w:p w14:paraId="605F33F5" w14:textId="77777777" w:rsidR="008B3B62" w:rsidRPr="00DC4A76" w:rsidRDefault="008B3B62">
      <w:pPr>
        <w:pStyle w:val="ListParagraph"/>
        <w:numPr>
          <w:ilvl w:val="3"/>
          <w:numId w:val="11"/>
        </w:numPr>
        <w:spacing w:before="240"/>
        <w:ind w:left="1418" w:hanging="709"/>
        <w:contextualSpacing w:val="0"/>
        <w:rPr>
          <w:i/>
          <w:iCs/>
          <w:lang w:val="bg-BG"/>
        </w:rPr>
      </w:pPr>
      <w:r w:rsidRPr="00DC4A76">
        <w:rPr>
          <w:i/>
          <w:iCs/>
          <w:lang w:val="bg-BG"/>
        </w:rPr>
        <w:t xml:space="preserve">Субекти, отговарящи за техническата поддръжка. </w:t>
      </w:r>
    </w:p>
    <w:p w14:paraId="69B4B22E" w14:textId="77777777" w:rsidR="008B3B62" w:rsidRPr="00DC4A76" w:rsidRDefault="008B3B62" w:rsidP="008B3B62">
      <w:pPr>
        <w:ind w:left="709" w:firstLine="0"/>
        <w:rPr>
          <w:i/>
          <w:iCs/>
          <w:lang w:val="bg-BG"/>
        </w:rPr>
      </w:pPr>
      <w:r w:rsidRPr="00DC4A76">
        <w:rPr>
          <w:i/>
          <w:iCs/>
          <w:lang w:val="bg-BG"/>
        </w:rPr>
        <w:t>Железопътно предприятие</w:t>
      </w:r>
    </w:p>
    <w:p w14:paraId="438006A7" w14:textId="77777777" w:rsidR="00BC63A2" w:rsidRPr="00DC4A76" w:rsidRDefault="00BC63A2">
      <w:pPr>
        <w:pStyle w:val="ListParagraph"/>
        <w:numPr>
          <w:ilvl w:val="0"/>
          <w:numId w:val="23"/>
        </w:numPr>
        <w:tabs>
          <w:tab w:val="left" w:pos="851"/>
        </w:tabs>
        <w:ind w:left="0" w:firstLine="709"/>
        <w:rPr>
          <w:iCs/>
          <w:lang w:val="bg-BG"/>
        </w:rPr>
      </w:pPr>
      <w:r w:rsidRPr="00DC4A76">
        <w:rPr>
          <w:iCs/>
          <w:lang w:val="bg-BG"/>
        </w:rPr>
        <w:t xml:space="preserve">,,БДЖ-Пътнически превози“ ЕООД притежава Сертификат на структура, която отговаря за поддръжката № BG /31/0021/ 0001, валиден от 19.04.2021 до 18.04.2026 г.; </w:t>
      </w:r>
    </w:p>
    <w:p w14:paraId="218C0CDC" w14:textId="77777777" w:rsidR="00BC63A2" w:rsidRPr="00DC4A76" w:rsidRDefault="00BC63A2">
      <w:pPr>
        <w:pStyle w:val="ListParagraph"/>
        <w:numPr>
          <w:ilvl w:val="0"/>
          <w:numId w:val="23"/>
        </w:numPr>
        <w:tabs>
          <w:tab w:val="left" w:pos="720"/>
          <w:tab w:val="left" w:pos="851"/>
        </w:tabs>
        <w:ind w:left="0" w:firstLine="720"/>
        <w:rPr>
          <w:iCs/>
          <w:lang w:val="bg-BG"/>
        </w:rPr>
      </w:pPr>
      <w:r w:rsidRPr="00DC4A76">
        <w:rPr>
          <w:iCs/>
          <w:lang w:val="bg-BG"/>
        </w:rPr>
        <w:t>ДП НКЖИ притежава Сертификат на структура, която отговаря за поддръжката с ЕИН BG /31/0020/ 0003, валиден от 01.07.2020 г. до 30.06.2025 г.</w:t>
      </w:r>
    </w:p>
    <w:p w14:paraId="4AEC4E5E" w14:textId="46E90A8D" w:rsidR="00D271A4" w:rsidRDefault="00BC63A2">
      <w:pPr>
        <w:pStyle w:val="ListParagraph"/>
        <w:numPr>
          <w:ilvl w:val="0"/>
          <w:numId w:val="23"/>
        </w:numPr>
        <w:tabs>
          <w:tab w:val="left" w:pos="720"/>
          <w:tab w:val="left" w:pos="851"/>
        </w:tabs>
        <w:ind w:left="0" w:firstLine="709"/>
        <w:rPr>
          <w:iCs/>
          <w:lang w:val="bg-BG"/>
        </w:rPr>
      </w:pPr>
      <w:r w:rsidRPr="00DC4A76">
        <w:rPr>
          <w:iCs/>
          <w:lang w:val="bg-BG"/>
        </w:rPr>
        <w:t>ДП НКЖИ притежава Сертификат на лице, отговорно за поддържането на железопътни превозни средства с ЕИН BGRA 2020/ 0004, валиден от 01.07.2020 г. до 16.06.2023г.</w:t>
      </w:r>
    </w:p>
    <w:p w14:paraId="7546A454" w14:textId="77777777" w:rsidR="00F267E9" w:rsidRPr="00DC4A76" w:rsidRDefault="00F267E9" w:rsidP="00F267E9">
      <w:pPr>
        <w:pStyle w:val="ListParagraph"/>
        <w:tabs>
          <w:tab w:val="left" w:pos="720"/>
          <w:tab w:val="left" w:pos="851"/>
        </w:tabs>
        <w:ind w:left="709" w:firstLine="0"/>
        <w:rPr>
          <w:iCs/>
          <w:lang w:val="bg-BG"/>
        </w:rPr>
      </w:pPr>
    </w:p>
    <w:p w14:paraId="36A88870" w14:textId="77777777" w:rsidR="00051B1E" w:rsidRPr="00DC4A76" w:rsidRDefault="008B3B62">
      <w:pPr>
        <w:pStyle w:val="ListParagraph"/>
        <w:numPr>
          <w:ilvl w:val="3"/>
          <w:numId w:val="11"/>
        </w:numPr>
        <w:spacing w:before="120"/>
        <w:ind w:left="0" w:firstLine="709"/>
        <w:contextualSpacing w:val="0"/>
        <w:rPr>
          <w:i/>
          <w:iCs/>
          <w:lang w:val="bg-BG"/>
        </w:rPr>
      </w:pPr>
      <w:r w:rsidRPr="00DC4A76">
        <w:rPr>
          <w:i/>
          <w:iCs/>
          <w:lang w:val="bg-BG"/>
        </w:rPr>
        <w:lastRenderedPageBreak/>
        <w:t>Производители и всички други участници.</w:t>
      </w:r>
    </w:p>
    <w:p w14:paraId="256DD557" w14:textId="14E780C0" w:rsidR="00622CD7" w:rsidRPr="00F267E9" w:rsidRDefault="00D271A4" w:rsidP="00F267E9">
      <w:pPr>
        <w:ind w:left="709" w:firstLine="0"/>
        <w:rPr>
          <w:lang w:val="bg-BG"/>
        </w:rPr>
      </w:pPr>
      <w:r w:rsidRPr="00DC4A76">
        <w:rPr>
          <w:lang w:val="bg-BG"/>
        </w:rPr>
        <w:t>Не е приложимо</w:t>
      </w:r>
      <w:r w:rsidR="00922671">
        <w:rPr>
          <w:lang w:val="bg-BG"/>
        </w:rPr>
        <w:t xml:space="preserve">  </w:t>
      </w:r>
    </w:p>
    <w:p w14:paraId="58EA83D0" w14:textId="77777777" w:rsidR="00051B1E" w:rsidRPr="00DC4A76" w:rsidRDefault="00707F14">
      <w:pPr>
        <w:pStyle w:val="ListParagraph"/>
        <w:numPr>
          <w:ilvl w:val="3"/>
          <w:numId w:val="11"/>
        </w:numPr>
        <w:spacing w:before="120"/>
        <w:ind w:left="0" w:firstLine="709"/>
        <w:contextualSpacing w:val="0"/>
        <w:rPr>
          <w:i/>
          <w:iCs/>
          <w:lang w:val="bg-BG"/>
        </w:rPr>
      </w:pPr>
      <w:r w:rsidRPr="00DC4A76">
        <w:rPr>
          <w:i/>
          <w:iCs/>
          <w:lang w:val="bg-BG"/>
        </w:rPr>
        <w:t>Доклади за независима оценка на риска.</w:t>
      </w:r>
      <w:r w:rsidR="00051B1E" w:rsidRPr="00DC4A76">
        <w:rPr>
          <w:i/>
          <w:iCs/>
          <w:lang w:val="bg-BG"/>
        </w:rPr>
        <w:t xml:space="preserve"> </w:t>
      </w:r>
    </w:p>
    <w:p w14:paraId="3A6CE3CF" w14:textId="53732EC9" w:rsidR="00707F14" w:rsidRPr="00DC4A76" w:rsidRDefault="00D271A4" w:rsidP="00707F14">
      <w:pPr>
        <w:pStyle w:val="ListParagraph"/>
        <w:ind w:left="0"/>
        <w:rPr>
          <w:iCs/>
          <w:lang w:val="bg-BG"/>
        </w:rPr>
      </w:pPr>
      <w:r w:rsidRPr="00DC4A76">
        <w:rPr>
          <w:iCs/>
          <w:lang w:val="bg-BG"/>
        </w:rPr>
        <w:t>Не е извършвана оценка от Независим оценител (AsBo) на направени промени в експлоатационни условия или фактори, имащи отношение към настъпилото произшествие.</w:t>
      </w:r>
    </w:p>
    <w:p w14:paraId="252E388B" w14:textId="77777777" w:rsidR="00051B1E" w:rsidRPr="00DC4A76" w:rsidRDefault="00051B1E">
      <w:pPr>
        <w:pStyle w:val="ListParagraph"/>
        <w:numPr>
          <w:ilvl w:val="2"/>
          <w:numId w:val="11"/>
        </w:numPr>
        <w:spacing w:before="120"/>
        <w:ind w:left="720" w:hanging="11"/>
        <w:contextualSpacing w:val="0"/>
        <w:rPr>
          <w:i/>
          <w:iCs/>
          <w:lang w:val="bg-BG"/>
        </w:rPr>
      </w:pPr>
      <w:r w:rsidRPr="00DC4A76">
        <w:rPr>
          <w:i/>
          <w:iCs/>
          <w:lang w:val="bg-BG"/>
        </w:rPr>
        <w:t>Система за управление на безопасността на участващите:</w:t>
      </w:r>
    </w:p>
    <w:p w14:paraId="6F22491A" w14:textId="290B606F" w:rsidR="00051B1E" w:rsidRPr="00DC4A76" w:rsidRDefault="00BC63A2">
      <w:pPr>
        <w:pStyle w:val="ListParagraph"/>
        <w:numPr>
          <w:ilvl w:val="3"/>
          <w:numId w:val="11"/>
        </w:numPr>
        <w:ind w:left="0" w:firstLine="709"/>
        <w:contextualSpacing w:val="0"/>
        <w:rPr>
          <w:i/>
          <w:iCs/>
          <w:lang w:val="bg-BG"/>
        </w:rPr>
      </w:pPr>
      <w:r w:rsidRPr="00DC4A76">
        <w:rPr>
          <w:i/>
          <w:iCs/>
          <w:lang w:val="bg-BG"/>
        </w:rPr>
        <w:t xml:space="preserve"> </w:t>
      </w:r>
      <w:r w:rsidR="001607D9" w:rsidRPr="00DC4A76">
        <w:rPr>
          <w:i/>
          <w:iCs/>
          <w:lang w:val="bg-BG"/>
        </w:rPr>
        <w:t>Железопътно</w:t>
      </w:r>
      <w:r w:rsidR="00707F14" w:rsidRPr="00DC4A76">
        <w:rPr>
          <w:i/>
          <w:iCs/>
          <w:lang w:val="bg-BG"/>
        </w:rPr>
        <w:t xml:space="preserve"> предприяти</w:t>
      </w:r>
      <w:r w:rsidR="001607D9" w:rsidRPr="00DC4A76">
        <w:rPr>
          <w:i/>
          <w:iCs/>
          <w:lang w:val="bg-BG"/>
        </w:rPr>
        <w:t>е</w:t>
      </w:r>
      <w:r w:rsidR="00707F14" w:rsidRPr="00DC4A76">
        <w:rPr>
          <w:i/>
          <w:iCs/>
          <w:lang w:val="bg-BG"/>
        </w:rPr>
        <w:t>.</w:t>
      </w:r>
      <w:r w:rsidR="00051B1E" w:rsidRPr="00DC4A76">
        <w:rPr>
          <w:i/>
          <w:iCs/>
          <w:lang w:val="bg-BG"/>
        </w:rPr>
        <w:t xml:space="preserve"> </w:t>
      </w:r>
    </w:p>
    <w:p w14:paraId="327A2828" w14:textId="4345FB1C" w:rsidR="00F80FE3" w:rsidRPr="00DC4A76" w:rsidRDefault="00051B1E" w:rsidP="00E96962">
      <w:pPr>
        <w:ind w:left="426"/>
        <w:rPr>
          <w:iCs/>
          <w:lang w:val="bg-BG"/>
        </w:rPr>
      </w:pPr>
      <w:r w:rsidRPr="00DC4A76">
        <w:rPr>
          <w:iCs/>
          <w:lang w:val="bg-BG"/>
        </w:rPr>
        <w:t>„БДЖ-Пътнически превози” ЕООД прилага „Методика за анализ и оценка на риска на безопасността“, която е част от СУБ.</w:t>
      </w:r>
    </w:p>
    <w:p w14:paraId="0986A6E1" w14:textId="77777777" w:rsidR="00051B1E" w:rsidRPr="00DC4A76" w:rsidRDefault="00051B1E">
      <w:pPr>
        <w:pStyle w:val="ListParagraph"/>
        <w:numPr>
          <w:ilvl w:val="3"/>
          <w:numId w:val="11"/>
        </w:numPr>
        <w:tabs>
          <w:tab w:val="left" w:pos="1560"/>
        </w:tabs>
        <w:spacing w:before="120"/>
        <w:ind w:left="0" w:firstLine="720"/>
        <w:contextualSpacing w:val="0"/>
        <w:rPr>
          <w:i/>
          <w:iCs/>
          <w:lang w:val="bg-BG"/>
        </w:rPr>
      </w:pPr>
      <w:r w:rsidRPr="00DC4A76">
        <w:rPr>
          <w:i/>
          <w:iCs/>
          <w:lang w:val="bg-BG"/>
        </w:rPr>
        <w:t>Управител на инфраструктура.</w:t>
      </w:r>
    </w:p>
    <w:p w14:paraId="7ABEFC75" w14:textId="28A170BB" w:rsidR="00707F14" w:rsidRPr="00DC4A76" w:rsidRDefault="00051B1E" w:rsidP="00DB7227">
      <w:pPr>
        <w:pStyle w:val="ListParagraph"/>
        <w:ind w:left="0"/>
        <w:contextualSpacing w:val="0"/>
        <w:rPr>
          <w:lang w:val="bg-BG"/>
        </w:rPr>
      </w:pPr>
      <w:r w:rsidRPr="00DC4A76">
        <w:rPr>
          <w:iCs/>
          <w:lang w:val="bg-BG"/>
        </w:rPr>
        <w:t>ДП НКЖИ прилага процедура по безопасност ПБ 2.09 „Методика за определяне, оценка и управление на риска“ версия 05 в сила от 01.03.2019 г. която е част от СУБ.</w:t>
      </w:r>
    </w:p>
    <w:p w14:paraId="0BE80965" w14:textId="4350A3DA" w:rsidR="00707F14" w:rsidRPr="00DC4A76" w:rsidRDefault="001D5E69">
      <w:pPr>
        <w:pStyle w:val="ListParagraph"/>
        <w:numPr>
          <w:ilvl w:val="2"/>
          <w:numId w:val="22"/>
        </w:numPr>
        <w:spacing w:before="120"/>
        <w:ind w:left="0" w:firstLine="709"/>
        <w:contextualSpacing w:val="0"/>
        <w:rPr>
          <w:i/>
          <w:iCs/>
          <w:lang w:val="bg-BG"/>
        </w:rPr>
      </w:pPr>
      <w:r w:rsidRPr="00DC4A76">
        <w:rPr>
          <w:i/>
          <w:iCs/>
          <w:lang w:val="bg-BG"/>
        </w:rPr>
        <w:t>СУБ</w:t>
      </w:r>
      <w:r w:rsidR="00707F14" w:rsidRPr="00DC4A76">
        <w:rPr>
          <w:i/>
          <w:iCs/>
          <w:lang w:val="bg-BG"/>
        </w:rPr>
        <w:t xml:space="preserve"> на субектите, които отговарят за техническата поддръжка.</w:t>
      </w:r>
    </w:p>
    <w:p w14:paraId="403E36A0" w14:textId="77777777" w:rsidR="00051B1E" w:rsidRPr="00DC4A76" w:rsidRDefault="00051B1E" w:rsidP="00051B1E">
      <w:pPr>
        <w:pStyle w:val="ListParagraph"/>
        <w:tabs>
          <w:tab w:val="left" w:pos="1276"/>
        </w:tabs>
        <w:ind w:left="0"/>
        <w:contextualSpacing w:val="0"/>
        <w:rPr>
          <w:iCs/>
          <w:lang w:val="bg-BG"/>
        </w:rPr>
      </w:pPr>
      <w:r w:rsidRPr="00DC4A76">
        <w:rPr>
          <w:iCs/>
          <w:lang w:val="bg-BG"/>
        </w:rPr>
        <w:t>„БДЖ-Пътнически превози” ЕООД прилага утвърдена ,,Система</w:t>
      </w:r>
      <w:r w:rsidRPr="00DC4A76">
        <w:rPr>
          <w:lang w:val="bg-BG"/>
        </w:rPr>
        <w:t xml:space="preserve"> </w:t>
      </w:r>
      <w:r w:rsidRPr="00DC4A76">
        <w:rPr>
          <w:iCs/>
          <w:lang w:val="bg-BG"/>
        </w:rPr>
        <w:t xml:space="preserve">за управление на безопасността“ в сила от 30.07.2017 г. с която е регламентирана и техническата поддръжка на тяговия и нетягов подвижен железопътен състав. </w:t>
      </w:r>
    </w:p>
    <w:p w14:paraId="2DC27783" w14:textId="77777777" w:rsidR="00051B1E" w:rsidRPr="00DC4A76" w:rsidRDefault="00051B1E" w:rsidP="00051B1E">
      <w:pPr>
        <w:pStyle w:val="ListParagraph"/>
        <w:tabs>
          <w:tab w:val="left" w:pos="1276"/>
        </w:tabs>
        <w:ind w:left="0"/>
        <w:rPr>
          <w:iCs/>
          <w:lang w:val="bg-BG"/>
        </w:rPr>
      </w:pPr>
      <w:r w:rsidRPr="00DC4A76">
        <w:rPr>
          <w:iCs/>
          <w:lang w:val="bg-BG"/>
        </w:rPr>
        <w:t>ДП НКЖИ прилага Процедура по безопасност ПБ 7.01 „Правилник за поддържане на системата за сигнализация (Осигурителна техника)”, която е част от СУБ;</w:t>
      </w:r>
    </w:p>
    <w:p w14:paraId="02B1037F" w14:textId="28EC6619" w:rsidR="00BC63A2" w:rsidRPr="00DC4A76" w:rsidRDefault="00051B1E" w:rsidP="00177498">
      <w:pPr>
        <w:rPr>
          <w:iCs/>
          <w:lang w:val="bg-BG"/>
        </w:rPr>
      </w:pPr>
      <w:r w:rsidRPr="00DC4A76">
        <w:rPr>
          <w:iCs/>
          <w:lang w:val="bg-BG"/>
        </w:rPr>
        <w:t>ДП НКЖИ прилага утвърдени ,,Правила за текущо поддържане на жел</w:t>
      </w:r>
      <w:r w:rsidR="00177498" w:rsidRPr="00DC4A76">
        <w:rPr>
          <w:iCs/>
          <w:lang w:val="bg-BG"/>
        </w:rPr>
        <w:t>езен път“ в сила от 2021 г</w:t>
      </w:r>
      <w:r w:rsidRPr="00DC4A76">
        <w:rPr>
          <w:iCs/>
          <w:lang w:val="bg-BG"/>
        </w:rPr>
        <w:t>.</w:t>
      </w:r>
    </w:p>
    <w:p w14:paraId="76D8FA7E" w14:textId="77777777" w:rsidR="00707F14" w:rsidRPr="00DC4A76" w:rsidRDefault="00707F14">
      <w:pPr>
        <w:pStyle w:val="ListParagraph"/>
        <w:numPr>
          <w:ilvl w:val="2"/>
          <w:numId w:val="22"/>
        </w:numPr>
        <w:spacing w:before="120"/>
        <w:ind w:left="0" w:firstLine="709"/>
        <w:contextualSpacing w:val="0"/>
        <w:rPr>
          <w:i/>
          <w:iCs/>
          <w:lang w:val="bg-BG"/>
        </w:rPr>
      </w:pPr>
      <w:r w:rsidRPr="00DC4A76">
        <w:rPr>
          <w:i/>
          <w:iCs/>
          <w:lang w:val="bg-BG"/>
        </w:rPr>
        <w:t>Резултати от надзора, извършен от националния орган по безопасността.</w:t>
      </w:r>
    </w:p>
    <w:p w14:paraId="7D0EBC84" w14:textId="024B837A" w:rsidR="00707F14" w:rsidRPr="00DC4A76" w:rsidRDefault="00D271A4" w:rsidP="00707F14">
      <w:pPr>
        <w:pStyle w:val="ListParagraph"/>
        <w:ind w:left="0"/>
        <w:rPr>
          <w:lang w:val="bg-BG"/>
        </w:rPr>
      </w:pPr>
      <w:r w:rsidRPr="00DC4A76">
        <w:rPr>
          <w:lang w:val="bg-BG"/>
        </w:rPr>
        <w:t xml:space="preserve">Резултатите от извършените одити и проверки относно функционирането на Системата за управление на безопасността на </w:t>
      </w:r>
      <w:r w:rsidR="00A75EC0" w:rsidRPr="00DC4A76">
        <w:rPr>
          <w:lang w:val="bg-BG"/>
        </w:rPr>
        <w:t xml:space="preserve">ДП </w:t>
      </w:r>
      <w:r w:rsidRPr="00DC4A76">
        <w:rPr>
          <w:lang w:val="bg-BG"/>
        </w:rPr>
        <w:t xml:space="preserve">НКЖИ и </w:t>
      </w:r>
      <w:r w:rsidR="001F6DF0" w:rsidRPr="00DC4A76">
        <w:rPr>
          <w:lang w:val="bg-BG"/>
        </w:rPr>
        <w:t>,,</w:t>
      </w:r>
      <w:r w:rsidR="00A41CCE" w:rsidRPr="00DC4A76">
        <w:rPr>
          <w:lang w:val="bg-BG"/>
        </w:rPr>
        <w:t>БДЖ-Пътнически превози</w:t>
      </w:r>
      <w:r w:rsidR="001F6DF0" w:rsidRPr="00DC4A76">
        <w:rPr>
          <w:lang w:val="bg-BG"/>
        </w:rPr>
        <w:t xml:space="preserve">“ ЕООД </w:t>
      </w:r>
      <w:r w:rsidRPr="00DC4A76">
        <w:rPr>
          <w:lang w:val="bg-BG"/>
        </w:rPr>
        <w:t>в съответствие с изискванията на Регламент (ЕС) 2018/761, Регламент (ЕС) № 1169/2010, Наредба № 56 и Наредба № 59 за удовлетворяване на специфичните изисквания на европейското законодателство и националните правила за проектиране, поддържане и експлоатация на управляваната железопътна инфраструктура, показват, че дружествата поддържат СУБ и могат да изпълнява</w:t>
      </w:r>
      <w:r w:rsidR="00A75EC0" w:rsidRPr="00DC4A76">
        <w:rPr>
          <w:lang w:val="bg-BG"/>
        </w:rPr>
        <w:t>т</w:t>
      </w:r>
      <w:r w:rsidRPr="00DC4A76">
        <w:rPr>
          <w:lang w:val="bg-BG"/>
        </w:rPr>
        <w:t xml:space="preserve"> изискванията, предвидени в съответните нормативни актове.</w:t>
      </w:r>
      <w:r w:rsidR="00101D31" w:rsidRPr="00DC4A76">
        <w:rPr>
          <w:lang w:val="bg-BG"/>
        </w:rPr>
        <w:t xml:space="preserve"> </w:t>
      </w:r>
    </w:p>
    <w:p w14:paraId="59E2FFF2" w14:textId="4645B2F8" w:rsidR="00051B1E" w:rsidRDefault="00051B1E" w:rsidP="00051B1E">
      <w:pPr>
        <w:pStyle w:val="ListParagraph"/>
        <w:ind w:left="0"/>
        <w:rPr>
          <w:lang w:val="bg-BG"/>
        </w:rPr>
      </w:pPr>
      <w:r w:rsidRPr="00DC4A76">
        <w:rPr>
          <w:lang w:val="bg-BG"/>
        </w:rPr>
        <w:t>В периода от 19.10.2020 г. до 30.10.2020 г. Националният орган по безопасността (ИАЖА) е извършил годишен планов надзор на СУБ на ДП НКЖИ.</w:t>
      </w:r>
    </w:p>
    <w:p w14:paraId="7AEFB738" w14:textId="251FD788" w:rsidR="009E0E7C" w:rsidRPr="00DC4A76" w:rsidRDefault="009E0E7C" w:rsidP="00051B1E">
      <w:pPr>
        <w:pStyle w:val="ListParagraph"/>
        <w:ind w:left="0"/>
        <w:rPr>
          <w:lang w:val="bg-BG"/>
        </w:rPr>
      </w:pPr>
      <w:r w:rsidRPr="009E0E7C">
        <w:rPr>
          <w:lang w:val="bg-BG"/>
        </w:rPr>
        <w:t xml:space="preserve">В периода от </w:t>
      </w:r>
      <w:r w:rsidR="006B6263">
        <w:rPr>
          <w:lang w:val="bg-BG"/>
        </w:rPr>
        <w:t>21</w:t>
      </w:r>
      <w:r w:rsidR="006B6263" w:rsidRPr="006B6263">
        <w:rPr>
          <w:lang w:val="bg-BG"/>
        </w:rPr>
        <w:t>.11.2020 г. до 25.11.2022</w:t>
      </w:r>
      <w:r w:rsidRPr="006B6263">
        <w:rPr>
          <w:lang w:val="bg-BG"/>
        </w:rPr>
        <w:t xml:space="preserve"> </w:t>
      </w:r>
      <w:r w:rsidRPr="009E0E7C">
        <w:rPr>
          <w:lang w:val="bg-BG"/>
        </w:rPr>
        <w:t>г. Националният орган по безопасността (ИАЖА) е извър</w:t>
      </w:r>
      <w:r w:rsidR="006B6263">
        <w:rPr>
          <w:lang w:val="bg-BG"/>
        </w:rPr>
        <w:t>шил</w:t>
      </w:r>
      <w:r>
        <w:rPr>
          <w:lang w:val="bg-BG"/>
        </w:rPr>
        <w:t xml:space="preserve"> надзор</w:t>
      </w:r>
      <w:r w:rsidR="006B6263">
        <w:rPr>
          <w:lang w:val="bg-BG"/>
        </w:rPr>
        <w:t>на проверка</w:t>
      </w:r>
      <w:r>
        <w:rPr>
          <w:lang w:val="bg-BG"/>
        </w:rPr>
        <w:t xml:space="preserve"> </w:t>
      </w:r>
      <w:r w:rsidR="006B6263">
        <w:rPr>
          <w:lang w:val="bg-BG"/>
        </w:rPr>
        <w:t>на</w:t>
      </w:r>
      <w:r>
        <w:rPr>
          <w:lang w:val="bg-BG"/>
        </w:rPr>
        <w:t xml:space="preserve"> ЛОП</w:t>
      </w:r>
      <w:r w:rsidRPr="009E0E7C">
        <w:rPr>
          <w:lang w:val="bg-BG"/>
        </w:rPr>
        <w:t xml:space="preserve"> </w:t>
      </w:r>
      <w:r w:rsidR="006B6263">
        <w:rPr>
          <w:lang w:val="bg-BG"/>
        </w:rPr>
        <w:t xml:space="preserve">част от СУБ </w:t>
      </w:r>
      <w:r w:rsidRPr="009E0E7C">
        <w:rPr>
          <w:lang w:val="bg-BG"/>
        </w:rPr>
        <w:t>на ДП НКЖИ.</w:t>
      </w:r>
    </w:p>
    <w:p w14:paraId="25FF9AD1" w14:textId="7218FCB4" w:rsidR="00051B1E" w:rsidRDefault="00051B1E" w:rsidP="00051B1E">
      <w:pPr>
        <w:pStyle w:val="ListParagraph"/>
        <w:ind w:left="0"/>
        <w:rPr>
          <w:lang w:val="bg-BG"/>
        </w:rPr>
      </w:pPr>
      <w:r w:rsidRPr="00DC4A76">
        <w:rPr>
          <w:lang w:val="bg-BG"/>
        </w:rPr>
        <w:t>В периода от 08.02.2021 г. до 19.02.2021 г. Националният орган по безопасността (ИАЖА) е извършил годишен планов надзор на СУБ на ,,БДЖ-Пътнически превози“ ЕООД.</w:t>
      </w:r>
    </w:p>
    <w:p w14:paraId="43A37C3A" w14:textId="51C1C2E9" w:rsidR="00622CD7" w:rsidRPr="00DC4A76" w:rsidRDefault="00622CD7" w:rsidP="00051B1E">
      <w:pPr>
        <w:pStyle w:val="ListParagraph"/>
        <w:ind w:left="0"/>
        <w:rPr>
          <w:lang w:val="bg-BG"/>
        </w:rPr>
      </w:pPr>
      <w:r w:rsidRPr="00E601A4">
        <w:rPr>
          <w:lang w:val="bg-BG"/>
        </w:rPr>
        <w:t xml:space="preserve">В периода от </w:t>
      </w:r>
      <w:r w:rsidR="00E601A4" w:rsidRPr="00E601A4">
        <w:rPr>
          <w:lang w:val="bg-BG"/>
        </w:rPr>
        <w:t>22</w:t>
      </w:r>
      <w:r w:rsidR="009E0E7C" w:rsidRPr="00E601A4">
        <w:rPr>
          <w:lang w:val="bg-BG"/>
        </w:rPr>
        <w:t>.</w:t>
      </w:r>
      <w:r w:rsidR="00E601A4" w:rsidRPr="00E601A4">
        <w:rPr>
          <w:lang w:val="bg-BG"/>
        </w:rPr>
        <w:t>11</w:t>
      </w:r>
      <w:r w:rsidRPr="00E601A4">
        <w:rPr>
          <w:lang w:val="bg-BG"/>
        </w:rPr>
        <w:t>.</w:t>
      </w:r>
      <w:r w:rsidR="00E601A4" w:rsidRPr="00E601A4">
        <w:rPr>
          <w:lang w:val="bg-BG"/>
        </w:rPr>
        <w:t>2022</w:t>
      </w:r>
      <w:r w:rsidRPr="00E601A4">
        <w:rPr>
          <w:lang w:val="bg-BG"/>
        </w:rPr>
        <w:t xml:space="preserve"> до</w:t>
      </w:r>
      <w:r w:rsidR="009E0E7C" w:rsidRPr="00E601A4">
        <w:rPr>
          <w:lang w:val="bg-BG"/>
        </w:rPr>
        <w:t xml:space="preserve"> </w:t>
      </w:r>
      <w:r w:rsidR="00E601A4" w:rsidRPr="00E601A4">
        <w:rPr>
          <w:lang w:val="bg-BG"/>
        </w:rPr>
        <w:t>09</w:t>
      </w:r>
      <w:r w:rsidR="009E0E7C" w:rsidRPr="00E601A4">
        <w:rPr>
          <w:lang w:val="bg-BG"/>
        </w:rPr>
        <w:t>.12.2022</w:t>
      </w:r>
      <w:r w:rsidR="009E0E7C" w:rsidRPr="009E0E7C">
        <w:rPr>
          <w:color w:val="FF0000"/>
          <w:lang w:val="bg-BG"/>
        </w:rPr>
        <w:t xml:space="preserve"> </w:t>
      </w:r>
      <w:r w:rsidR="009E0E7C">
        <w:rPr>
          <w:lang w:val="bg-BG"/>
        </w:rPr>
        <w:t>г.</w:t>
      </w:r>
      <w:r>
        <w:rPr>
          <w:lang w:val="bg-BG"/>
        </w:rPr>
        <w:t xml:space="preserve"> </w:t>
      </w:r>
      <w:r w:rsidRPr="00622CD7">
        <w:rPr>
          <w:lang w:val="bg-BG"/>
        </w:rPr>
        <w:t xml:space="preserve">Националният орган по безопасността </w:t>
      </w:r>
      <w:r w:rsidR="009E0E7C">
        <w:rPr>
          <w:lang w:val="bg-BG"/>
        </w:rPr>
        <w:t xml:space="preserve">(ИАЖА) е извършил одит </w:t>
      </w:r>
      <w:r w:rsidR="00E601A4">
        <w:rPr>
          <w:lang w:val="bg-BG"/>
        </w:rPr>
        <w:t xml:space="preserve">по СУБ, </w:t>
      </w:r>
      <w:r w:rsidR="009E0E7C">
        <w:rPr>
          <w:lang w:val="bg-BG"/>
        </w:rPr>
        <w:t>преди</w:t>
      </w:r>
      <w:r>
        <w:rPr>
          <w:lang w:val="bg-BG"/>
        </w:rPr>
        <w:t xml:space="preserve"> издаване на единен сертификат за безопасност</w:t>
      </w:r>
      <w:r w:rsidRPr="00622CD7">
        <w:rPr>
          <w:lang w:val="bg-BG"/>
        </w:rPr>
        <w:t xml:space="preserve"> на ,,БДЖ-Пътнически превози“ ЕООД.</w:t>
      </w:r>
    </w:p>
    <w:p w14:paraId="396300D3" w14:textId="77777777" w:rsidR="00707F14" w:rsidRPr="00DC4A76" w:rsidRDefault="00707F14">
      <w:pPr>
        <w:pStyle w:val="ListParagraph"/>
        <w:numPr>
          <w:ilvl w:val="2"/>
          <w:numId w:val="22"/>
        </w:numPr>
        <w:spacing w:before="120"/>
        <w:ind w:left="709" w:firstLine="0"/>
        <w:contextualSpacing w:val="0"/>
        <w:rPr>
          <w:i/>
          <w:iCs/>
          <w:lang w:val="bg-BG"/>
        </w:rPr>
      </w:pPr>
      <w:r w:rsidRPr="00DC4A76">
        <w:rPr>
          <w:i/>
          <w:iCs/>
          <w:lang w:val="bg-BG"/>
        </w:rPr>
        <w:t>Разрешения, сертификати и доклади за оценка, предоставени от националния орган по безопасността или от други органи за оценка на съответствието:</w:t>
      </w:r>
    </w:p>
    <w:p w14:paraId="262375A5" w14:textId="13D4737F" w:rsidR="00707F14" w:rsidRPr="00DC4A76" w:rsidRDefault="00BD01EC">
      <w:pPr>
        <w:pStyle w:val="ListParagraph"/>
        <w:numPr>
          <w:ilvl w:val="3"/>
          <w:numId w:val="22"/>
        </w:numPr>
        <w:tabs>
          <w:tab w:val="left" w:pos="1560"/>
        </w:tabs>
        <w:ind w:left="709" w:firstLine="0"/>
        <w:rPr>
          <w:i/>
          <w:iCs/>
          <w:lang w:val="bg-BG"/>
        </w:rPr>
      </w:pPr>
      <w:r w:rsidRPr="00DC4A76">
        <w:rPr>
          <w:i/>
          <w:iCs/>
          <w:lang w:val="bg-BG"/>
        </w:rPr>
        <w:t>Удостоверение</w:t>
      </w:r>
      <w:r w:rsidR="00707F14" w:rsidRPr="00DC4A76">
        <w:rPr>
          <w:i/>
          <w:iCs/>
          <w:lang w:val="bg-BG"/>
        </w:rPr>
        <w:t xml:space="preserve"> за безопасност на </w:t>
      </w:r>
      <w:r w:rsidR="00051B1E" w:rsidRPr="00DC4A76">
        <w:rPr>
          <w:i/>
          <w:iCs/>
          <w:lang w:val="bg-BG"/>
        </w:rPr>
        <w:t xml:space="preserve">участвалия </w:t>
      </w:r>
      <w:r w:rsidR="008775C5" w:rsidRPr="00DC4A76">
        <w:rPr>
          <w:i/>
          <w:iCs/>
          <w:lang w:val="bg-BG"/>
        </w:rPr>
        <w:t>управител</w:t>
      </w:r>
      <w:r w:rsidR="00707F14" w:rsidRPr="00DC4A76">
        <w:rPr>
          <w:i/>
          <w:iCs/>
          <w:lang w:val="bg-BG"/>
        </w:rPr>
        <w:t xml:space="preserve"> на инфраструктура.</w:t>
      </w:r>
    </w:p>
    <w:p w14:paraId="3965105C" w14:textId="0B76F248" w:rsidR="00707F14" w:rsidRPr="00DC4A76" w:rsidRDefault="00051B1E" w:rsidP="00707F14">
      <w:pPr>
        <w:rPr>
          <w:lang w:val="bg-BG"/>
        </w:rPr>
      </w:pPr>
      <w:r w:rsidRPr="00DC4A76">
        <w:rPr>
          <w:iCs/>
          <w:lang w:val="bg-BG"/>
        </w:rPr>
        <w:t>ДП НКЖИ притежава Удостоверение за безопасност № BG 21/2018/0001 валидно от 01.07.2018 г. до 30.06.2023 г.</w:t>
      </w:r>
    </w:p>
    <w:p w14:paraId="753175F5" w14:textId="51FFCAF2" w:rsidR="00707F14" w:rsidRPr="00DC4A76" w:rsidRDefault="00707F14">
      <w:pPr>
        <w:pStyle w:val="ListParagraph"/>
        <w:numPr>
          <w:ilvl w:val="3"/>
          <w:numId w:val="22"/>
        </w:numPr>
        <w:spacing w:before="120"/>
        <w:ind w:left="709" w:firstLine="0"/>
        <w:contextualSpacing w:val="0"/>
        <w:rPr>
          <w:i/>
          <w:iCs/>
          <w:lang w:val="bg-BG"/>
        </w:rPr>
      </w:pPr>
      <w:r w:rsidRPr="00DC4A76">
        <w:rPr>
          <w:i/>
          <w:iCs/>
          <w:lang w:val="bg-BG"/>
        </w:rPr>
        <w:t>Сертификати за безопас</w:t>
      </w:r>
      <w:r w:rsidR="00E96962" w:rsidRPr="00DC4A76">
        <w:rPr>
          <w:i/>
          <w:iCs/>
          <w:lang w:val="bg-BG"/>
        </w:rPr>
        <w:t xml:space="preserve">ност на участващите железопътни </w:t>
      </w:r>
      <w:r w:rsidRPr="00DC4A76">
        <w:rPr>
          <w:i/>
          <w:iCs/>
          <w:lang w:val="bg-BG"/>
        </w:rPr>
        <w:t>предприятия.</w:t>
      </w:r>
    </w:p>
    <w:p w14:paraId="5FB92AA7" w14:textId="14C52C59" w:rsidR="004545DC" w:rsidRPr="00DC4A76" w:rsidRDefault="00D00593" w:rsidP="00C4288A">
      <w:pPr>
        <w:pStyle w:val="ListParagraph"/>
        <w:ind w:left="0"/>
        <w:rPr>
          <w:lang w:val="bg-BG"/>
        </w:rPr>
      </w:pPr>
      <w:r w:rsidRPr="00DC4A76">
        <w:rPr>
          <w:lang w:val="bg-BG"/>
        </w:rPr>
        <w:t>,,</w:t>
      </w:r>
      <w:r w:rsidR="00A41CCE" w:rsidRPr="00DC4A76">
        <w:rPr>
          <w:lang w:val="bg-BG"/>
        </w:rPr>
        <w:t>БДЖ-Пътнически превози</w:t>
      </w:r>
      <w:r w:rsidRPr="00DC4A76">
        <w:rPr>
          <w:lang w:val="bg-BG"/>
        </w:rPr>
        <w:t xml:space="preserve">“ ЕООД притежава </w:t>
      </w:r>
      <w:r w:rsidR="00C4288A" w:rsidRPr="00DC4A76">
        <w:rPr>
          <w:lang w:val="bg-BG"/>
        </w:rPr>
        <w:t xml:space="preserve">Единен </w:t>
      </w:r>
      <w:r w:rsidR="002112CF" w:rsidRPr="00DC4A76">
        <w:rPr>
          <w:lang w:val="bg-BG"/>
        </w:rPr>
        <w:t>с</w:t>
      </w:r>
      <w:r w:rsidR="00C4288A" w:rsidRPr="00DC4A76">
        <w:rPr>
          <w:lang w:val="bg-BG"/>
        </w:rPr>
        <w:t>ертификат за безопасност</w:t>
      </w:r>
      <w:r w:rsidRPr="00DC4A76">
        <w:rPr>
          <w:lang w:val="bg-BG"/>
        </w:rPr>
        <w:t xml:space="preserve"> </w:t>
      </w:r>
      <w:r w:rsidR="00771416" w:rsidRPr="00DC4A76">
        <w:rPr>
          <w:lang w:val="bg-BG"/>
        </w:rPr>
        <w:t xml:space="preserve">с ИН на ЕС </w:t>
      </w:r>
      <w:r w:rsidRPr="00DC4A76">
        <w:rPr>
          <w:lang w:val="bg-BG"/>
        </w:rPr>
        <w:t xml:space="preserve">BG </w:t>
      </w:r>
      <w:r w:rsidR="00C4288A" w:rsidRPr="00DC4A76">
        <w:rPr>
          <w:lang w:val="bg-BG"/>
        </w:rPr>
        <w:t>10 2022 0298</w:t>
      </w:r>
      <w:r w:rsidR="00D35CBA" w:rsidRPr="00DC4A76">
        <w:rPr>
          <w:lang w:val="bg-BG"/>
        </w:rPr>
        <w:t>, валиден</w:t>
      </w:r>
      <w:r w:rsidRPr="00DC4A76">
        <w:rPr>
          <w:lang w:val="bg-BG"/>
        </w:rPr>
        <w:t xml:space="preserve"> </w:t>
      </w:r>
      <w:r w:rsidR="00C4288A" w:rsidRPr="00DC4A76">
        <w:rPr>
          <w:lang w:val="bg-BG"/>
        </w:rPr>
        <w:t xml:space="preserve">от 31.12.2022 г. </w:t>
      </w:r>
      <w:r w:rsidRPr="00DC4A76">
        <w:rPr>
          <w:lang w:val="bg-BG"/>
        </w:rPr>
        <w:t xml:space="preserve">до </w:t>
      </w:r>
      <w:r w:rsidR="00C4288A" w:rsidRPr="00DC4A76">
        <w:rPr>
          <w:lang w:val="bg-BG"/>
        </w:rPr>
        <w:t>30.12.2027</w:t>
      </w:r>
      <w:r w:rsidRPr="00DC4A76">
        <w:rPr>
          <w:lang w:val="bg-BG"/>
        </w:rPr>
        <w:t xml:space="preserve"> г</w:t>
      </w:r>
      <w:r w:rsidR="00D35CBA" w:rsidRPr="00DC4A76">
        <w:rPr>
          <w:lang w:val="bg-BG"/>
        </w:rPr>
        <w:t>.;</w:t>
      </w:r>
    </w:p>
    <w:p w14:paraId="2BA467B2" w14:textId="001BB4D2" w:rsidR="00707F14" w:rsidRPr="00DC4A76" w:rsidRDefault="00707F14">
      <w:pPr>
        <w:pStyle w:val="ListParagraph"/>
        <w:numPr>
          <w:ilvl w:val="3"/>
          <w:numId w:val="22"/>
        </w:numPr>
        <w:tabs>
          <w:tab w:val="left" w:pos="1560"/>
        </w:tabs>
        <w:spacing w:before="120"/>
        <w:ind w:left="0" w:firstLine="709"/>
        <w:contextualSpacing w:val="0"/>
        <w:rPr>
          <w:i/>
          <w:iCs/>
          <w:lang w:val="bg-BG"/>
        </w:rPr>
      </w:pPr>
      <w:r w:rsidRPr="00DC4A76">
        <w:rPr>
          <w:i/>
          <w:iCs/>
          <w:lang w:val="bg-BG"/>
        </w:rPr>
        <w:t>Разрешения за въ</w:t>
      </w:r>
      <w:r w:rsidR="00DF4402" w:rsidRPr="00DC4A76">
        <w:rPr>
          <w:i/>
          <w:iCs/>
          <w:lang w:val="bg-BG"/>
        </w:rPr>
        <w:t>веждане в експлоатация на трайно</w:t>
      </w:r>
      <w:r w:rsidRPr="00DC4A76">
        <w:rPr>
          <w:i/>
          <w:iCs/>
          <w:lang w:val="bg-BG"/>
        </w:rPr>
        <w:t xml:space="preserve"> прикрепени съоръжения и разрешения за пускане на пазара на возила.</w:t>
      </w:r>
    </w:p>
    <w:p w14:paraId="5D2ADAF3" w14:textId="7CFAB736" w:rsidR="00707F14" w:rsidRPr="00DC4A76" w:rsidRDefault="00D271A4" w:rsidP="00707F14">
      <w:pPr>
        <w:pStyle w:val="ListParagraph"/>
        <w:ind w:left="0"/>
        <w:rPr>
          <w:lang w:val="bg-BG"/>
        </w:rPr>
      </w:pPr>
      <w:r w:rsidRPr="00DC4A76">
        <w:rPr>
          <w:lang w:val="bg-BG"/>
        </w:rPr>
        <w:t>Не е приложимо.</w:t>
      </w:r>
    </w:p>
    <w:p w14:paraId="6D496E16" w14:textId="77777777" w:rsidR="00707F14" w:rsidRPr="00DC4A76" w:rsidRDefault="00707F14">
      <w:pPr>
        <w:pStyle w:val="ListParagraph"/>
        <w:numPr>
          <w:ilvl w:val="2"/>
          <w:numId w:val="22"/>
        </w:numPr>
        <w:tabs>
          <w:tab w:val="left" w:pos="1276"/>
        </w:tabs>
        <w:spacing w:before="120"/>
        <w:ind w:left="0" w:firstLine="720"/>
        <w:contextualSpacing w:val="0"/>
        <w:rPr>
          <w:i/>
          <w:iCs/>
          <w:lang w:val="bg-BG"/>
        </w:rPr>
      </w:pPr>
      <w:r w:rsidRPr="00DC4A76">
        <w:rPr>
          <w:i/>
          <w:iCs/>
          <w:lang w:val="bg-BG"/>
        </w:rPr>
        <w:lastRenderedPageBreak/>
        <w:t>Други системни фактори.</w:t>
      </w:r>
    </w:p>
    <w:p w14:paraId="12F89358" w14:textId="0F9DF2D5" w:rsidR="00C95E7A" w:rsidRPr="00DC4A76" w:rsidRDefault="00D271A4" w:rsidP="002A2022">
      <w:pPr>
        <w:rPr>
          <w:lang w:val="bg-BG"/>
        </w:rPr>
      </w:pPr>
      <w:r w:rsidRPr="00DC4A76">
        <w:rPr>
          <w:lang w:val="bg-BG"/>
        </w:rPr>
        <w:t>Не е приложимо.</w:t>
      </w:r>
    </w:p>
    <w:p w14:paraId="6DE99ABD" w14:textId="18CD31B4" w:rsidR="00707F14" w:rsidRPr="00DC4A76" w:rsidRDefault="00707F14">
      <w:pPr>
        <w:pStyle w:val="ListParagraph"/>
        <w:numPr>
          <w:ilvl w:val="1"/>
          <w:numId w:val="22"/>
        </w:numPr>
        <w:tabs>
          <w:tab w:val="left" w:pos="1134"/>
        </w:tabs>
        <w:spacing w:before="120"/>
        <w:ind w:left="788" w:hanging="79"/>
        <w:contextualSpacing w:val="0"/>
        <w:rPr>
          <w:b/>
          <w:i/>
          <w:iCs/>
          <w:lang w:val="bg-BG"/>
        </w:rPr>
      </w:pPr>
      <w:r w:rsidRPr="00DC4A76">
        <w:rPr>
          <w:b/>
          <w:i/>
          <w:iCs/>
          <w:lang w:val="bg-BG"/>
        </w:rPr>
        <w:t>Предишни случаи със сходен характер.</w:t>
      </w:r>
    </w:p>
    <w:p w14:paraId="591E6093" w14:textId="53370ECD" w:rsidR="00E146F9" w:rsidRPr="00DC4A76" w:rsidRDefault="00922671" w:rsidP="00E146F9">
      <w:pPr>
        <w:rPr>
          <w:lang w:val="bg-BG"/>
        </w:rPr>
      </w:pPr>
      <w:r>
        <w:rPr>
          <w:lang w:val="bg-BG"/>
        </w:rPr>
        <w:t>НБРПВВЖТ е разследвал</w:t>
      </w:r>
      <w:r w:rsidR="00F13785" w:rsidRPr="00DC4A76">
        <w:rPr>
          <w:lang w:val="bg-BG"/>
        </w:rPr>
        <w:t xml:space="preserve"> произшестви</w:t>
      </w:r>
      <w:r w:rsidR="00F13785">
        <w:rPr>
          <w:lang w:val="bg-BG"/>
        </w:rPr>
        <w:t>я</w:t>
      </w:r>
      <w:r w:rsidR="00F13785" w:rsidRPr="00DC4A76">
        <w:rPr>
          <w:lang w:val="bg-BG"/>
        </w:rPr>
        <w:t xml:space="preserve"> </w:t>
      </w:r>
      <w:r w:rsidR="001607D9" w:rsidRPr="00DC4A76">
        <w:rPr>
          <w:lang w:val="bg-BG"/>
        </w:rPr>
        <w:t>със сходен характер</w:t>
      </w:r>
      <w:r w:rsidR="00F13785">
        <w:rPr>
          <w:lang w:val="bg-BG"/>
        </w:rPr>
        <w:t xml:space="preserve"> – </w:t>
      </w:r>
      <w:r w:rsidR="00E146F9" w:rsidRPr="00DC4A76">
        <w:rPr>
          <w:lang w:val="bg-BG"/>
        </w:rPr>
        <w:t>пожари в подвижен състав в т.ч.</w:t>
      </w:r>
      <w:r w:rsidR="00F3102D" w:rsidRPr="00DC4A76">
        <w:rPr>
          <w:lang w:val="bg-BG"/>
        </w:rPr>
        <w:t xml:space="preserve"> </w:t>
      </w:r>
      <w:r w:rsidR="00E146F9" w:rsidRPr="00DC4A76">
        <w:rPr>
          <w:lang w:val="bg-BG"/>
        </w:rPr>
        <w:t xml:space="preserve">пожар в </w:t>
      </w:r>
      <w:r w:rsidR="009E0E7C">
        <w:rPr>
          <w:lang w:val="bg-BG"/>
        </w:rPr>
        <w:t xml:space="preserve">същият </w:t>
      </w:r>
      <w:r w:rsidR="00E146F9" w:rsidRPr="00DC4A76">
        <w:rPr>
          <w:lang w:val="bg-BG"/>
        </w:rPr>
        <w:t>локомотив №  91520044169-8, обслужвал бърз влак № 1621 в междугарието Ели</w:t>
      </w:r>
      <w:r w:rsidR="00F3102D" w:rsidRPr="00DC4A76">
        <w:rPr>
          <w:lang w:val="bg-BG"/>
        </w:rPr>
        <w:t>н Пелин – Вакарел на 13.10.2015</w:t>
      </w:r>
      <w:r>
        <w:rPr>
          <w:lang w:val="bg-BG"/>
        </w:rPr>
        <w:t xml:space="preserve"> </w:t>
      </w:r>
      <w:r w:rsidR="00E146F9" w:rsidRPr="00DC4A76">
        <w:rPr>
          <w:lang w:val="bg-BG"/>
        </w:rPr>
        <w:t xml:space="preserve">г. </w:t>
      </w:r>
      <w:r w:rsidR="006379AC" w:rsidRPr="006379AC">
        <w:rPr>
          <w:lang w:val="bg-BG"/>
        </w:rPr>
        <w:t>При движението на бърз влак № 1621, обслужван с локомотив № 91520044169-8, в междугарието Елин  Пелин – Вакарел са спазени експлоатационните изисквания, регламентиращи безопасното движение на влака. Скоростта на движение на влака е 60 км/ч, при допустима за междугарието 60 км/ч.</w:t>
      </w:r>
      <w:r w:rsidR="006379AC">
        <w:rPr>
          <w:lang w:val="bg-BG"/>
        </w:rPr>
        <w:t xml:space="preserve"> </w:t>
      </w:r>
      <w:r w:rsidR="00E146F9" w:rsidRPr="00DC4A76">
        <w:rPr>
          <w:lang w:val="bg-BG"/>
        </w:rPr>
        <w:t>Към периода на воденото разследване локомотив</w:t>
      </w:r>
      <w:r w:rsidR="00F3102D" w:rsidRPr="00DC4A76">
        <w:rPr>
          <w:lang w:val="bg-BG"/>
        </w:rPr>
        <w:t>ът е бил зачислен в парка на</w:t>
      </w:r>
      <w:r w:rsidR="00E146F9" w:rsidRPr="00DC4A76">
        <w:rPr>
          <w:lang w:val="bg-BG"/>
        </w:rPr>
        <w:t xml:space="preserve"> Локомотивно депо Пловдив</w:t>
      </w:r>
      <w:r>
        <w:rPr>
          <w:lang w:val="bg-BG"/>
        </w:rPr>
        <w:t xml:space="preserve"> към ,,БДЖ Пътнически превози“ ЕООД</w:t>
      </w:r>
      <w:r w:rsidR="00E146F9" w:rsidRPr="00DC4A76">
        <w:rPr>
          <w:lang w:val="bg-BG"/>
        </w:rPr>
        <w:t xml:space="preserve">. Комисията за разследване </w:t>
      </w:r>
      <w:r w:rsidR="00F13785">
        <w:rPr>
          <w:lang w:val="bg-BG"/>
        </w:rPr>
        <w:t>по</w:t>
      </w:r>
      <w:r w:rsidR="00E146F9" w:rsidRPr="00DC4A76">
        <w:rPr>
          <w:lang w:val="bg-BG"/>
        </w:rPr>
        <w:t xml:space="preserve"> безопасността </w:t>
      </w:r>
      <w:r w:rsidR="00F3102D" w:rsidRPr="00DC4A76">
        <w:rPr>
          <w:lang w:val="bg-BG"/>
        </w:rPr>
        <w:t>установи непосредствената</w:t>
      </w:r>
      <w:r w:rsidR="00E146F9" w:rsidRPr="00DC4A76">
        <w:rPr>
          <w:lang w:val="bg-BG"/>
        </w:rPr>
        <w:t xml:space="preserve"> при</w:t>
      </w:r>
      <w:r w:rsidR="00F3102D" w:rsidRPr="00DC4A76">
        <w:rPr>
          <w:lang w:val="bg-BG"/>
        </w:rPr>
        <w:t xml:space="preserve">чина, която е довела до пожара: </w:t>
      </w:r>
      <w:r w:rsidR="00E146F9" w:rsidRPr="00DC4A76">
        <w:rPr>
          <w:lang w:val="bg-BG"/>
        </w:rPr>
        <w:t>променен профил на гърбицата на контакт S2, от силовия контакторен блок 015</w:t>
      </w:r>
      <w:r w:rsidR="00E146F9" w:rsidRPr="00F13785">
        <w:rPr>
          <w:vertAlign w:val="subscript"/>
          <w:lang w:val="bg-BG"/>
        </w:rPr>
        <w:t>5</w:t>
      </w:r>
      <w:r w:rsidR="00E146F9" w:rsidRPr="00DC4A76">
        <w:rPr>
          <w:lang w:val="bg-BG"/>
        </w:rPr>
        <w:t xml:space="preserve"> на автотрансформаторния превключвател</w:t>
      </w:r>
      <w:r w:rsidR="00F3102D" w:rsidRPr="00DC4A76">
        <w:rPr>
          <w:lang w:val="bg-BG"/>
        </w:rPr>
        <w:t xml:space="preserve"> (АТП)</w:t>
      </w:r>
      <w:r w:rsidR="00E146F9" w:rsidRPr="00DC4A76">
        <w:rPr>
          <w:lang w:val="bg-BG"/>
        </w:rPr>
        <w:t>. Вследствие на това рамената на дисковия избирач на АТП извършват ко</w:t>
      </w:r>
      <w:r w:rsidR="00F3102D" w:rsidRPr="00DC4A76">
        <w:rPr>
          <w:lang w:val="bg-BG"/>
        </w:rPr>
        <w:t>мутация под товар и това е породило волтова дъга, което довежда до рязко повишаване</w:t>
      </w:r>
      <w:r w:rsidR="00E146F9" w:rsidRPr="00DC4A76">
        <w:rPr>
          <w:lang w:val="bg-BG"/>
        </w:rPr>
        <w:t xml:space="preserve"> налягането на масло</w:t>
      </w:r>
      <w:r w:rsidR="00F3102D" w:rsidRPr="00DC4A76">
        <w:rPr>
          <w:lang w:val="bg-BG"/>
        </w:rPr>
        <w:t>то в казана на АТП и</w:t>
      </w:r>
      <w:r w:rsidR="00E146F9" w:rsidRPr="00DC4A76">
        <w:rPr>
          <w:lang w:val="bg-BG"/>
        </w:rPr>
        <w:t xml:space="preserve"> корпусът </w:t>
      </w:r>
      <w:r w:rsidR="00F3102D" w:rsidRPr="00DC4A76">
        <w:rPr>
          <w:lang w:val="bg-BG"/>
        </w:rPr>
        <w:t xml:space="preserve">експлозивно </w:t>
      </w:r>
      <w:r w:rsidR="00E146F9" w:rsidRPr="00DC4A76">
        <w:rPr>
          <w:lang w:val="bg-BG"/>
        </w:rPr>
        <w:t>се е разрушил. От ви</w:t>
      </w:r>
      <w:r w:rsidR="00F3102D" w:rsidRPr="00DC4A76">
        <w:rPr>
          <w:lang w:val="bg-BG"/>
        </w:rPr>
        <w:t>соката температура се запалва</w:t>
      </w:r>
      <w:r w:rsidR="00E146F9" w:rsidRPr="00DC4A76">
        <w:rPr>
          <w:lang w:val="bg-BG"/>
        </w:rPr>
        <w:t xml:space="preserve"> изтеклото трансформаторното</w:t>
      </w:r>
      <w:r w:rsidR="00F3102D" w:rsidRPr="00DC4A76">
        <w:rPr>
          <w:lang w:val="bg-BG"/>
        </w:rPr>
        <w:t xml:space="preserve"> масло и това довежда до възникване</w:t>
      </w:r>
      <w:r w:rsidR="00E146F9" w:rsidRPr="00DC4A76">
        <w:rPr>
          <w:lang w:val="bg-BG"/>
        </w:rPr>
        <w:t xml:space="preserve"> на пожара в локомотива</w:t>
      </w:r>
      <w:r w:rsidR="00F13785">
        <w:rPr>
          <w:lang w:val="bg-BG"/>
        </w:rPr>
        <w:t>.</w:t>
      </w:r>
    </w:p>
    <w:p w14:paraId="3B702C8B" w14:textId="7DE0274E" w:rsidR="00B13615" w:rsidRPr="00DC4A76" w:rsidRDefault="00445CF4" w:rsidP="00F13785">
      <w:pPr>
        <w:rPr>
          <w:lang w:val="bg-BG"/>
        </w:rPr>
      </w:pPr>
      <w:r w:rsidRPr="00DC4A76">
        <w:rPr>
          <w:lang w:val="bg-BG"/>
        </w:rPr>
        <w:br w:type="page"/>
      </w:r>
    </w:p>
    <w:p w14:paraId="380EAD8E" w14:textId="77777777" w:rsidR="00445CF4" w:rsidRPr="00DC4A76" w:rsidRDefault="00F12C70">
      <w:pPr>
        <w:pStyle w:val="ListParagraph"/>
        <w:numPr>
          <w:ilvl w:val="0"/>
          <w:numId w:val="22"/>
        </w:numPr>
        <w:tabs>
          <w:tab w:val="left" w:pos="993"/>
        </w:tabs>
        <w:ind w:firstLine="169"/>
        <w:rPr>
          <w:b/>
          <w:bCs/>
          <w:sz w:val="28"/>
          <w:szCs w:val="22"/>
          <w:lang w:val="bg-BG"/>
        </w:rPr>
      </w:pPr>
      <w:r w:rsidRPr="00DC4A76">
        <w:rPr>
          <w:b/>
          <w:bCs/>
          <w:sz w:val="28"/>
          <w:szCs w:val="22"/>
          <w:lang w:val="bg-BG"/>
        </w:rPr>
        <w:lastRenderedPageBreak/>
        <w:t>Заключ</w:t>
      </w:r>
      <w:bookmarkStart w:id="17" w:name="заключения"/>
      <w:bookmarkEnd w:id="17"/>
      <w:r w:rsidRPr="00DC4A76">
        <w:rPr>
          <w:b/>
          <w:bCs/>
          <w:sz w:val="28"/>
          <w:szCs w:val="22"/>
          <w:lang w:val="bg-BG"/>
        </w:rPr>
        <w:t>ения</w:t>
      </w:r>
    </w:p>
    <w:p w14:paraId="2624F016" w14:textId="77777777" w:rsidR="00F12C70" w:rsidRPr="00DC4A76" w:rsidRDefault="00F12C70">
      <w:pPr>
        <w:pStyle w:val="ListParagraph"/>
        <w:numPr>
          <w:ilvl w:val="1"/>
          <w:numId w:val="24"/>
        </w:numPr>
        <w:tabs>
          <w:tab w:val="left" w:pos="1134"/>
        </w:tabs>
        <w:spacing w:before="120"/>
        <w:ind w:hanging="185"/>
        <w:contextualSpacing w:val="0"/>
        <w:rPr>
          <w:b/>
          <w:i/>
          <w:iCs/>
          <w:lang w:val="bg-BG"/>
        </w:rPr>
      </w:pPr>
      <w:r w:rsidRPr="00DC4A76">
        <w:rPr>
          <w:b/>
          <w:i/>
          <w:iCs/>
          <w:lang w:val="bg-BG"/>
        </w:rPr>
        <w:t>Обобщение на анализа относно причините за събитието.</w:t>
      </w:r>
    </w:p>
    <w:p w14:paraId="1F49DB31" w14:textId="675B79AF" w:rsidR="009440B8" w:rsidRPr="00DC4A76" w:rsidRDefault="009440B8" w:rsidP="00360BC7">
      <w:pPr>
        <w:tabs>
          <w:tab w:val="left" w:pos="993"/>
        </w:tabs>
        <w:rPr>
          <w:bCs/>
          <w:lang w:val="bg-BG"/>
        </w:rPr>
      </w:pPr>
      <w:r w:rsidRPr="00DC4A76">
        <w:rPr>
          <w:bCs/>
          <w:lang w:val="bg-BG"/>
        </w:rPr>
        <w:t>Комисията за ра</w:t>
      </w:r>
      <w:r w:rsidR="007434DA" w:rsidRPr="00DC4A76">
        <w:rPr>
          <w:bCs/>
          <w:lang w:val="bg-BG"/>
        </w:rPr>
        <w:t>зследване извърши</w:t>
      </w:r>
      <w:r w:rsidRPr="00DC4A76">
        <w:rPr>
          <w:bCs/>
          <w:lang w:val="bg-BG"/>
        </w:rPr>
        <w:t xml:space="preserve"> </w:t>
      </w:r>
      <w:r w:rsidR="007434DA" w:rsidRPr="00DC4A76">
        <w:rPr>
          <w:bCs/>
          <w:lang w:val="bg-BG"/>
        </w:rPr>
        <w:t xml:space="preserve">няколко огледа на </w:t>
      </w:r>
      <w:r w:rsidR="001F6C11">
        <w:rPr>
          <w:bCs/>
          <w:lang w:val="bg-BG"/>
        </w:rPr>
        <w:t xml:space="preserve">място на </w:t>
      </w:r>
      <w:r w:rsidR="007434DA" w:rsidRPr="00DC4A76">
        <w:rPr>
          <w:bCs/>
          <w:lang w:val="bg-BG"/>
        </w:rPr>
        <w:t>опожарения локомотив № 91520044169-8 в Локомотивно депо Горна Оряховица</w:t>
      </w:r>
      <w:r w:rsidR="00360BC7" w:rsidRPr="00DC4A76">
        <w:rPr>
          <w:bCs/>
          <w:lang w:val="bg-BG"/>
        </w:rPr>
        <w:t xml:space="preserve">, </w:t>
      </w:r>
      <w:r w:rsidR="00C61563" w:rsidRPr="00DC4A76">
        <w:rPr>
          <w:bCs/>
          <w:lang w:val="bg-BG"/>
        </w:rPr>
        <w:t xml:space="preserve"> з</w:t>
      </w:r>
      <w:r w:rsidR="00BC6AFB" w:rsidRPr="00DC4A76">
        <w:rPr>
          <w:bCs/>
          <w:lang w:val="bg-BG"/>
        </w:rPr>
        <w:t>апозна</w:t>
      </w:r>
      <w:r w:rsidR="003F4CD2" w:rsidRPr="00DC4A76">
        <w:rPr>
          <w:bCs/>
          <w:lang w:val="bg-BG"/>
        </w:rPr>
        <w:t xml:space="preserve"> </w:t>
      </w:r>
      <w:r w:rsidRPr="00DC4A76">
        <w:rPr>
          <w:bCs/>
          <w:lang w:val="bg-BG"/>
        </w:rPr>
        <w:t>с</w:t>
      </w:r>
      <w:r w:rsidR="00360BC7" w:rsidRPr="00DC4A76">
        <w:rPr>
          <w:bCs/>
          <w:lang w:val="bg-BG"/>
        </w:rPr>
        <w:t>е с</w:t>
      </w:r>
      <w:r w:rsidRPr="00DC4A76">
        <w:rPr>
          <w:bCs/>
          <w:lang w:val="bg-BG"/>
        </w:rPr>
        <w:t xml:space="preserve"> </w:t>
      </w:r>
      <w:r w:rsidR="003F4CD2" w:rsidRPr="00DC4A76">
        <w:rPr>
          <w:bCs/>
          <w:lang w:val="bg-BG"/>
        </w:rPr>
        <w:t>предоставената документация</w:t>
      </w:r>
      <w:r w:rsidRPr="00DC4A76">
        <w:rPr>
          <w:bCs/>
          <w:lang w:val="bg-BG"/>
        </w:rPr>
        <w:t xml:space="preserve"> за техническото </w:t>
      </w:r>
      <w:r w:rsidR="003D2463" w:rsidRPr="003D2463">
        <w:rPr>
          <w:bCs/>
          <w:lang w:val="bg-BG"/>
        </w:rPr>
        <w:t xml:space="preserve">състояние </w:t>
      </w:r>
      <w:r w:rsidR="001F6C11">
        <w:rPr>
          <w:bCs/>
          <w:lang w:val="bg-BG"/>
        </w:rPr>
        <w:t>(експлоатация</w:t>
      </w:r>
      <w:r w:rsidR="003D2463">
        <w:rPr>
          <w:bCs/>
          <w:lang w:val="bg-BG"/>
        </w:rPr>
        <w:t xml:space="preserve"> и </w:t>
      </w:r>
      <w:r w:rsidR="001F6C11">
        <w:rPr>
          <w:bCs/>
          <w:lang w:val="bg-BG"/>
        </w:rPr>
        <w:t>извършени ремонти</w:t>
      </w:r>
      <w:r w:rsidR="003D2463">
        <w:rPr>
          <w:bCs/>
          <w:lang w:val="bg-BG"/>
        </w:rPr>
        <w:t xml:space="preserve">) </w:t>
      </w:r>
      <w:r w:rsidRPr="00DC4A76">
        <w:rPr>
          <w:bCs/>
          <w:lang w:val="bg-BG"/>
        </w:rPr>
        <w:t xml:space="preserve">на </w:t>
      </w:r>
      <w:r w:rsidR="00B6554A" w:rsidRPr="00DC4A76">
        <w:rPr>
          <w:bCs/>
          <w:lang w:val="bg-BG"/>
        </w:rPr>
        <w:t>локомотив</w:t>
      </w:r>
      <w:r w:rsidR="00360BC7" w:rsidRPr="00DC4A76">
        <w:rPr>
          <w:bCs/>
          <w:lang w:val="bg-BG"/>
        </w:rPr>
        <w:t>а</w:t>
      </w:r>
      <w:r w:rsidR="00BC6AFB" w:rsidRPr="00DC4A76">
        <w:rPr>
          <w:lang w:val="bg-BG"/>
        </w:rPr>
        <w:t xml:space="preserve">.  </w:t>
      </w:r>
      <w:r w:rsidR="003D2463">
        <w:rPr>
          <w:lang w:val="bg-BG"/>
        </w:rPr>
        <w:t xml:space="preserve"> </w:t>
      </w:r>
      <w:r w:rsidR="00BC6AFB" w:rsidRPr="00DC4A76">
        <w:rPr>
          <w:lang w:val="bg-BG"/>
        </w:rPr>
        <w:t xml:space="preserve">          </w:t>
      </w:r>
    </w:p>
    <w:p w14:paraId="34AF146A" w14:textId="4D91A489" w:rsidR="00D77802" w:rsidRDefault="00D77802" w:rsidP="00D77802">
      <w:pPr>
        <w:tabs>
          <w:tab w:val="left" w:pos="993"/>
        </w:tabs>
        <w:rPr>
          <w:noProof/>
          <w:lang w:val="bg-BG"/>
        </w:rPr>
      </w:pPr>
      <w:r w:rsidRPr="00DC4A76">
        <w:rPr>
          <w:noProof/>
          <w:lang w:val="bg-BG"/>
        </w:rPr>
        <w:t xml:space="preserve">Комисията за разследване </w:t>
      </w:r>
      <w:r w:rsidR="001E2D3F" w:rsidRPr="00DC4A76">
        <w:rPr>
          <w:noProof/>
          <w:lang w:val="bg-BG"/>
        </w:rPr>
        <w:t>извърши</w:t>
      </w:r>
      <w:r w:rsidR="00360BC7" w:rsidRPr="00DC4A76">
        <w:rPr>
          <w:noProof/>
          <w:lang w:val="bg-BG"/>
        </w:rPr>
        <w:t xml:space="preserve"> </w:t>
      </w:r>
      <w:r w:rsidR="003D2463">
        <w:rPr>
          <w:noProof/>
          <w:lang w:val="bg-BG"/>
        </w:rPr>
        <w:t xml:space="preserve">неколкократно </w:t>
      </w:r>
      <w:r w:rsidR="00F13785" w:rsidRPr="00DC4A76">
        <w:rPr>
          <w:noProof/>
          <w:lang w:val="bg-BG"/>
        </w:rPr>
        <w:t>цялостни огледи на машинното отделение на локомотива</w:t>
      </w:r>
      <w:r w:rsidR="001F6C11">
        <w:rPr>
          <w:noProof/>
          <w:lang w:val="bg-BG"/>
        </w:rPr>
        <w:t>, както</w:t>
      </w:r>
      <w:r w:rsidR="00F13785" w:rsidRPr="00DC4A76">
        <w:rPr>
          <w:noProof/>
          <w:lang w:val="bg-BG"/>
        </w:rPr>
        <w:t xml:space="preserve"> </w:t>
      </w:r>
      <w:r w:rsidR="00F13785">
        <w:rPr>
          <w:noProof/>
          <w:lang w:val="bg-BG"/>
        </w:rPr>
        <w:t xml:space="preserve">и </w:t>
      </w:r>
      <w:r w:rsidR="00360BC7" w:rsidRPr="00DC4A76">
        <w:rPr>
          <w:noProof/>
          <w:lang w:val="bg-BG"/>
        </w:rPr>
        <w:t>проби на отделни машини и агрегати</w:t>
      </w:r>
      <w:r w:rsidR="00D521D6" w:rsidRPr="00DC4A76">
        <w:rPr>
          <w:noProof/>
          <w:lang w:val="bg-BG"/>
        </w:rPr>
        <w:t>.</w:t>
      </w:r>
      <w:r w:rsidR="001E2D3F" w:rsidRPr="00DC4A76">
        <w:rPr>
          <w:noProof/>
          <w:lang w:val="bg-BG"/>
        </w:rPr>
        <w:t xml:space="preserve"> </w:t>
      </w:r>
      <w:r w:rsidR="003D2463">
        <w:rPr>
          <w:noProof/>
          <w:lang w:val="bg-BG"/>
        </w:rPr>
        <w:t>Проведе интервю с персонала свързан с произшествието</w:t>
      </w:r>
      <w:r w:rsidR="001F6C11">
        <w:rPr>
          <w:noProof/>
          <w:lang w:val="bg-BG"/>
        </w:rPr>
        <w:t>, с екплоатацията и ремонта и се запозна с</w:t>
      </w:r>
      <w:r w:rsidR="003D2463">
        <w:rPr>
          <w:noProof/>
          <w:lang w:val="bg-BG"/>
        </w:rPr>
        <w:t xml:space="preserve"> показания</w:t>
      </w:r>
      <w:r w:rsidR="001F6C11">
        <w:rPr>
          <w:noProof/>
          <w:lang w:val="bg-BG"/>
        </w:rPr>
        <w:t>та</w:t>
      </w:r>
      <w:r w:rsidR="00360BC7" w:rsidRPr="00DC4A76">
        <w:rPr>
          <w:noProof/>
          <w:lang w:val="bg-BG"/>
        </w:rPr>
        <w:t xml:space="preserve">. </w:t>
      </w:r>
      <w:r w:rsidR="001F6C11">
        <w:rPr>
          <w:noProof/>
          <w:lang w:val="bg-BG"/>
        </w:rPr>
        <w:t>Запозна се и а</w:t>
      </w:r>
      <w:r w:rsidR="004F3309" w:rsidRPr="00DC4A76">
        <w:rPr>
          <w:noProof/>
          <w:lang w:val="bg-BG"/>
        </w:rPr>
        <w:t>нализира</w:t>
      </w:r>
      <w:r w:rsidR="001F6C11">
        <w:rPr>
          <w:noProof/>
          <w:lang w:val="bg-BG"/>
        </w:rPr>
        <w:t xml:space="preserve"> документацията, свързана</w:t>
      </w:r>
      <w:r w:rsidR="00360BC7" w:rsidRPr="00DC4A76">
        <w:rPr>
          <w:noProof/>
          <w:lang w:val="bg-BG"/>
        </w:rPr>
        <w:t xml:space="preserve"> с експлоатацията и поддръжката на локомотива</w:t>
      </w:r>
      <w:r w:rsidRPr="00DC4A76">
        <w:rPr>
          <w:noProof/>
          <w:lang w:val="bg-BG"/>
        </w:rPr>
        <w:t>.</w:t>
      </w:r>
    </w:p>
    <w:p w14:paraId="08DC4A18" w14:textId="4184D5FD" w:rsidR="00024563" w:rsidRDefault="001F6C11" w:rsidP="00D77802">
      <w:pPr>
        <w:tabs>
          <w:tab w:val="left" w:pos="993"/>
        </w:tabs>
        <w:rPr>
          <w:noProof/>
          <w:lang w:val="bg-BG"/>
        </w:rPr>
      </w:pPr>
      <w:r>
        <w:rPr>
          <w:noProof/>
          <w:lang w:val="bg-BG"/>
        </w:rPr>
        <w:t>О</w:t>
      </w:r>
      <w:r w:rsidR="00024563">
        <w:rPr>
          <w:noProof/>
          <w:lang w:val="bg-BG"/>
        </w:rPr>
        <w:t xml:space="preserve">т </w:t>
      </w:r>
      <w:r w:rsidRPr="001F6C11">
        <w:rPr>
          <w:noProof/>
          <w:lang w:val="bg-BG"/>
        </w:rPr>
        <w:t>извършени</w:t>
      </w:r>
      <w:r>
        <w:rPr>
          <w:noProof/>
          <w:lang w:val="bg-BG"/>
        </w:rPr>
        <w:t>те</w:t>
      </w:r>
      <w:r w:rsidRPr="001F6C11">
        <w:rPr>
          <w:noProof/>
          <w:lang w:val="bg-BG"/>
        </w:rPr>
        <w:t xml:space="preserve"> </w:t>
      </w:r>
      <w:r>
        <w:rPr>
          <w:noProof/>
          <w:lang w:val="bg-BG"/>
        </w:rPr>
        <w:t>измервания</w:t>
      </w:r>
      <w:r w:rsidR="00024563">
        <w:rPr>
          <w:noProof/>
          <w:lang w:val="bg-BG"/>
        </w:rPr>
        <w:t xml:space="preserve"> на отделни агрегати и системи</w:t>
      </w:r>
      <w:r w:rsidR="003D2463">
        <w:rPr>
          <w:noProof/>
          <w:lang w:val="bg-BG"/>
        </w:rPr>
        <w:t xml:space="preserve"> в локомотива, в Л</w:t>
      </w:r>
      <w:r w:rsidR="00024563">
        <w:rPr>
          <w:noProof/>
          <w:lang w:val="bg-BG"/>
        </w:rPr>
        <w:t>окомотивно депо Горна Оря</w:t>
      </w:r>
      <w:r>
        <w:rPr>
          <w:noProof/>
          <w:lang w:val="bg-BG"/>
        </w:rPr>
        <w:t>ховица, могат да бъдат изведени</w:t>
      </w:r>
      <w:r w:rsidR="00024563">
        <w:rPr>
          <w:noProof/>
          <w:lang w:val="bg-BG"/>
        </w:rPr>
        <w:t xml:space="preserve"> следните заключения за техническото им състояние: </w:t>
      </w:r>
    </w:p>
    <w:p w14:paraId="36C1EAD2" w14:textId="77777777" w:rsidR="00024563" w:rsidRPr="00DC4A76" w:rsidRDefault="00024563" w:rsidP="00024563">
      <w:pPr>
        <w:pStyle w:val="ListParagraph"/>
        <w:numPr>
          <w:ilvl w:val="2"/>
          <w:numId w:val="7"/>
        </w:numPr>
        <w:ind w:left="0" w:firstLine="1134"/>
        <w:rPr>
          <w:lang w:val="bg-BG"/>
        </w:rPr>
      </w:pPr>
      <w:r w:rsidRPr="00DC4A76">
        <w:rPr>
          <w:lang w:val="bg-BG"/>
        </w:rPr>
        <w:t>На I-ва циркулационна помпа на охладителната система, при захранване с външно напрежение помпата заработи нормално без товар;</w:t>
      </w:r>
    </w:p>
    <w:p w14:paraId="485A545A" w14:textId="77777777" w:rsidR="00024563" w:rsidRPr="00024563" w:rsidRDefault="00024563" w:rsidP="00024563">
      <w:pPr>
        <w:pStyle w:val="ListParagraph"/>
        <w:numPr>
          <w:ilvl w:val="2"/>
          <w:numId w:val="7"/>
        </w:numPr>
        <w:ind w:left="0" w:firstLine="1134"/>
        <w:rPr>
          <w:lang w:val="bg-BG"/>
        </w:rPr>
      </w:pPr>
      <w:r w:rsidRPr="00DC4A76">
        <w:rPr>
          <w:lang w:val="bg-BG"/>
        </w:rPr>
        <w:t xml:space="preserve">На II-ра циркулационна помпа на охладителната система, която е със следи от външно обгаряне, </w:t>
      </w:r>
      <w:r w:rsidRPr="00024563">
        <w:rPr>
          <w:lang w:val="bg-BG"/>
        </w:rPr>
        <w:t>при разглобяването не се установиха поражения на работните елементи и активната електрическа част; при захранване с външно напрежение помпата заработи нормално без товар;</w:t>
      </w:r>
    </w:p>
    <w:p w14:paraId="4C62E746" w14:textId="3922C7BF" w:rsidR="00024563" w:rsidRPr="00DC4A76" w:rsidRDefault="00024563" w:rsidP="00024563">
      <w:pPr>
        <w:pStyle w:val="ListParagraph"/>
        <w:numPr>
          <w:ilvl w:val="2"/>
          <w:numId w:val="7"/>
        </w:numPr>
        <w:ind w:left="0" w:firstLine="1134"/>
        <w:rPr>
          <w:lang w:val="bg-BG"/>
        </w:rPr>
      </w:pPr>
      <w:r w:rsidRPr="00DC4A76">
        <w:rPr>
          <w:lang w:val="bg-BG"/>
        </w:rPr>
        <w:t>Капацитет</w:t>
      </w:r>
      <w:r>
        <w:rPr>
          <w:lang w:val="bg-BG"/>
        </w:rPr>
        <w:t>ът</w:t>
      </w:r>
      <w:r w:rsidRPr="00DC4A76">
        <w:rPr>
          <w:lang w:val="bg-BG"/>
        </w:rPr>
        <w:t xml:space="preserve"> на кондензаторите на циркулационните помпи</w:t>
      </w:r>
      <w:r>
        <w:rPr>
          <w:lang w:val="bg-BG"/>
        </w:rPr>
        <w:t xml:space="preserve"> не съответства на номиналните стойности</w:t>
      </w:r>
      <w:r w:rsidRPr="00DC4A76">
        <w:rPr>
          <w:lang w:val="bg-BG"/>
        </w:rPr>
        <w:t>;</w:t>
      </w:r>
    </w:p>
    <w:p w14:paraId="094F3576" w14:textId="06878396" w:rsidR="00024563" w:rsidRPr="00DC4A76" w:rsidRDefault="00024563" w:rsidP="00024563">
      <w:pPr>
        <w:pStyle w:val="ListParagraph"/>
        <w:numPr>
          <w:ilvl w:val="2"/>
          <w:numId w:val="7"/>
        </w:numPr>
        <w:ind w:left="0" w:firstLine="1134"/>
        <w:rPr>
          <w:lang w:val="bg-BG"/>
        </w:rPr>
      </w:pPr>
      <w:r w:rsidRPr="00024563">
        <w:rPr>
          <w:lang w:val="bg-BG"/>
        </w:rPr>
        <w:t xml:space="preserve">След демонтажа на двата бароскопа на двата охладителни кръга се установи, че и двата </w:t>
      </w:r>
      <w:r w:rsidR="001F6C11">
        <w:rPr>
          <w:lang w:val="bg-BG"/>
        </w:rPr>
        <w:t>са с мембрани в неработно</w:t>
      </w:r>
      <w:r w:rsidRPr="00024563">
        <w:rPr>
          <w:lang w:val="bg-BG"/>
        </w:rPr>
        <w:t xml:space="preserve"> състояние</w:t>
      </w:r>
      <w:r>
        <w:rPr>
          <w:lang w:val="bg-BG"/>
        </w:rPr>
        <w:t>;</w:t>
      </w:r>
    </w:p>
    <w:p w14:paraId="3EC298DA" w14:textId="0EA79B36" w:rsidR="00024563" w:rsidRPr="00DC4A76" w:rsidRDefault="00024563" w:rsidP="00024563">
      <w:pPr>
        <w:pStyle w:val="ListParagraph"/>
        <w:numPr>
          <w:ilvl w:val="2"/>
          <w:numId w:val="7"/>
        </w:numPr>
        <w:ind w:left="0" w:firstLine="1134"/>
        <w:rPr>
          <w:lang w:val="bg-BG"/>
        </w:rPr>
      </w:pPr>
      <w:r w:rsidRPr="00DC4A76">
        <w:rPr>
          <w:lang w:val="bg-BG"/>
        </w:rPr>
        <w:t xml:space="preserve">Системата за търговско измерване на тяговата електроенергия на локомотива: </w:t>
      </w:r>
    </w:p>
    <w:p w14:paraId="4A6ECABF" w14:textId="30107D65" w:rsidR="00024563" w:rsidRPr="00024563" w:rsidRDefault="00024563">
      <w:pPr>
        <w:pStyle w:val="ListParagraph"/>
        <w:numPr>
          <w:ilvl w:val="4"/>
          <w:numId w:val="28"/>
        </w:numPr>
        <w:rPr>
          <w:lang w:val="bg-BG"/>
        </w:rPr>
      </w:pPr>
      <w:r w:rsidRPr="00DC4A76">
        <w:rPr>
          <w:lang w:val="bg-BG"/>
        </w:rPr>
        <w:t>Табло</w:t>
      </w:r>
      <w:r>
        <w:rPr>
          <w:lang w:val="bg-BG"/>
        </w:rPr>
        <w:t>то</w:t>
      </w:r>
      <w:r w:rsidRPr="00DC4A76">
        <w:rPr>
          <w:lang w:val="bg-BG"/>
        </w:rPr>
        <w:t xml:space="preserve"> с електромер, модем и защитни предпазители в първа кабина </w:t>
      </w:r>
      <w:r>
        <w:rPr>
          <w:lang w:val="bg-BG"/>
        </w:rPr>
        <w:t xml:space="preserve">са </w:t>
      </w:r>
      <w:r w:rsidRPr="00024563">
        <w:rPr>
          <w:lang w:val="bg-BG"/>
        </w:rPr>
        <w:t xml:space="preserve"> изправни;</w:t>
      </w:r>
    </w:p>
    <w:p w14:paraId="1764DC47" w14:textId="6ECBE072" w:rsidR="00024563" w:rsidRPr="00DC4A76" w:rsidRDefault="003D2463">
      <w:pPr>
        <w:pStyle w:val="ListParagraph"/>
        <w:numPr>
          <w:ilvl w:val="4"/>
          <w:numId w:val="28"/>
        </w:numPr>
        <w:rPr>
          <w:lang w:val="bg-BG"/>
        </w:rPr>
      </w:pPr>
      <w:r w:rsidRPr="00DC4A76">
        <w:rPr>
          <w:lang w:val="bg-BG"/>
        </w:rPr>
        <w:t>Напреженов</w:t>
      </w:r>
      <w:r>
        <w:rPr>
          <w:lang w:val="bg-BG"/>
        </w:rPr>
        <w:t>ия</w:t>
      </w:r>
      <w:r w:rsidR="00024563" w:rsidRPr="00DC4A76">
        <w:rPr>
          <w:lang w:val="bg-BG"/>
        </w:rPr>
        <w:t xml:space="preserve"> трансформатор с високоволтов предпазител и кожуха му </w:t>
      </w:r>
      <w:r w:rsidR="00024563">
        <w:rPr>
          <w:lang w:val="bg-BG"/>
        </w:rPr>
        <w:t>са</w:t>
      </w:r>
      <w:r w:rsidR="00024563" w:rsidRPr="00DC4A76">
        <w:rPr>
          <w:lang w:val="bg-BG"/>
        </w:rPr>
        <w:t xml:space="preserve"> </w:t>
      </w:r>
      <w:r w:rsidR="00024563" w:rsidRPr="00024563">
        <w:rPr>
          <w:lang w:val="bg-BG"/>
        </w:rPr>
        <w:t>изправни)</w:t>
      </w:r>
      <w:r w:rsidR="00024563" w:rsidRPr="00DC4A76">
        <w:rPr>
          <w:lang w:val="bg-BG"/>
        </w:rPr>
        <w:t>;</w:t>
      </w:r>
    </w:p>
    <w:p w14:paraId="13634FEF" w14:textId="18E173C1" w:rsidR="00024563" w:rsidRPr="00DC4A76" w:rsidRDefault="00024563">
      <w:pPr>
        <w:pStyle w:val="ListParagraph"/>
        <w:numPr>
          <w:ilvl w:val="4"/>
          <w:numId w:val="28"/>
        </w:numPr>
        <w:rPr>
          <w:lang w:val="bg-BG"/>
        </w:rPr>
      </w:pPr>
      <w:r w:rsidRPr="00DC4A76">
        <w:rPr>
          <w:lang w:val="bg-BG"/>
        </w:rPr>
        <w:t>Свързващи</w:t>
      </w:r>
      <w:r w:rsidR="00504C3E">
        <w:rPr>
          <w:lang w:val="bg-BG"/>
        </w:rPr>
        <w:t>ят</w:t>
      </w:r>
      <w:r w:rsidRPr="00DC4A76">
        <w:rPr>
          <w:lang w:val="bg-BG"/>
        </w:rPr>
        <w:t xml:space="preserve"> проводни</w:t>
      </w:r>
      <w:r w:rsidR="00504C3E">
        <w:rPr>
          <w:lang w:val="bg-BG"/>
        </w:rPr>
        <w:t>к</w:t>
      </w:r>
      <w:r w:rsidRPr="00DC4A76">
        <w:rPr>
          <w:lang w:val="bg-BG"/>
        </w:rPr>
        <w:t xml:space="preserve"> към напреженовия трансформатор </w:t>
      </w:r>
      <w:r w:rsidR="00504C3E">
        <w:rPr>
          <w:lang w:val="bg-BG"/>
        </w:rPr>
        <w:t>е</w:t>
      </w:r>
      <w:r w:rsidRPr="00024563">
        <w:rPr>
          <w:lang w:val="bg-BG"/>
        </w:rPr>
        <w:t xml:space="preserve"> изправ</w:t>
      </w:r>
      <w:r w:rsidR="00504C3E">
        <w:rPr>
          <w:lang w:val="bg-BG"/>
        </w:rPr>
        <w:t>ен</w:t>
      </w:r>
      <w:r w:rsidRPr="00DC4A76">
        <w:rPr>
          <w:lang w:val="bg-BG"/>
        </w:rPr>
        <w:t>;</w:t>
      </w:r>
    </w:p>
    <w:p w14:paraId="63FE49E1" w14:textId="06C21860" w:rsidR="00024563" w:rsidRPr="00DC4A76" w:rsidRDefault="00504C3E">
      <w:pPr>
        <w:pStyle w:val="ListParagraph"/>
        <w:numPr>
          <w:ilvl w:val="4"/>
          <w:numId w:val="28"/>
        </w:numPr>
        <w:rPr>
          <w:lang w:val="bg-BG"/>
        </w:rPr>
      </w:pPr>
      <w:r w:rsidRPr="00DC4A76">
        <w:rPr>
          <w:lang w:val="bg-BG"/>
        </w:rPr>
        <w:t>Токов</w:t>
      </w:r>
      <w:r>
        <w:rPr>
          <w:lang w:val="bg-BG"/>
        </w:rPr>
        <w:t>ият</w:t>
      </w:r>
      <w:r w:rsidRPr="00DC4A76">
        <w:rPr>
          <w:lang w:val="bg-BG"/>
        </w:rPr>
        <w:t xml:space="preserve"> </w:t>
      </w:r>
      <w:r w:rsidR="00024563" w:rsidRPr="00DC4A76">
        <w:rPr>
          <w:lang w:val="bg-BG"/>
        </w:rPr>
        <w:t xml:space="preserve">трансформатор </w:t>
      </w:r>
      <w:r>
        <w:rPr>
          <w:lang w:val="bg-BG"/>
        </w:rPr>
        <w:t>е изправен</w:t>
      </w:r>
      <w:r w:rsidR="00024563" w:rsidRPr="00DC4A76">
        <w:rPr>
          <w:lang w:val="bg-BG"/>
        </w:rPr>
        <w:t>;</w:t>
      </w:r>
    </w:p>
    <w:p w14:paraId="2D653693" w14:textId="33A5DA50" w:rsidR="00024563" w:rsidRPr="00DC4A76" w:rsidRDefault="00504C3E">
      <w:pPr>
        <w:pStyle w:val="ListParagraph"/>
        <w:numPr>
          <w:ilvl w:val="4"/>
          <w:numId w:val="28"/>
        </w:numPr>
        <w:rPr>
          <w:lang w:val="bg-BG"/>
        </w:rPr>
      </w:pPr>
      <w:r w:rsidRPr="00DC4A76">
        <w:rPr>
          <w:lang w:val="bg-BG"/>
        </w:rPr>
        <w:t xml:space="preserve">Свързващите </w:t>
      </w:r>
      <w:r w:rsidR="00024563" w:rsidRPr="00DC4A76">
        <w:rPr>
          <w:lang w:val="bg-BG"/>
        </w:rPr>
        <w:t xml:space="preserve">проводници към токовия трансформатор </w:t>
      </w:r>
      <w:r w:rsidRPr="00504C3E">
        <w:rPr>
          <w:lang w:val="bg-BG"/>
        </w:rPr>
        <w:t>са изправни</w:t>
      </w:r>
      <w:r w:rsidR="00024563" w:rsidRPr="00DC4A76">
        <w:rPr>
          <w:lang w:val="bg-BG"/>
        </w:rPr>
        <w:t>.</w:t>
      </w:r>
    </w:p>
    <w:p w14:paraId="1EEB6638" w14:textId="5209F577" w:rsidR="00024563" w:rsidRDefault="00024563" w:rsidP="00024563">
      <w:pPr>
        <w:rPr>
          <w:lang w:val="bg-BG"/>
        </w:rPr>
      </w:pPr>
      <w:r w:rsidRPr="00DC4A76">
        <w:rPr>
          <w:lang w:val="bg-BG"/>
        </w:rPr>
        <w:t xml:space="preserve">Комисията за разследване счита, че ,,Системата за търговско измерване на тяговата електроенергия на локомотива“ </w:t>
      </w:r>
      <w:r w:rsidR="00A50B19">
        <w:rPr>
          <w:lang w:val="bg-BG"/>
        </w:rPr>
        <w:t xml:space="preserve">(електронен електромер) </w:t>
      </w:r>
      <w:r w:rsidR="00504C3E">
        <w:rPr>
          <w:lang w:val="bg-BG"/>
        </w:rPr>
        <w:t xml:space="preserve">при разследваното произшествие </w:t>
      </w:r>
      <w:r w:rsidRPr="00DC4A76">
        <w:rPr>
          <w:lang w:val="bg-BG"/>
        </w:rPr>
        <w:t>няма отношение към причините за запалването на локомотива.</w:t>
      </w:r>
    </w:p>
    <w:p w14:paraId="631AC785" w14:textId="6A15A96C" w:rsidR="000252DB" w:rsidRPr="00DC4A76" w:rsidRDefault="000252DB" w:rsidP="00024563">
      <w:pPr>
        <w:rPr>
          <w:lang w:val="bg-BG"/>
        </w:rPr>
      </w:pPr>
      <w:r w:rsidRPr="000252DB">
        <w:rPr>
          <w:lang w:val="bg-BG"/>
        </w:rPr>
        <w:t>Възможна причина, аналогична на предходни запалвания е, че вследствие динамичните въздействия при движение на локомотива е възможно изваждане на гъвкавия високоволтов кабел от кабелната обувка към напреженовия трансформатор на електромера и възникване на късо съединение, предизвикващо поява на високоволтова дъга (25 kV).</w:t>
      </w:r>
    </w:p>
    <w:p w14:paraId="47BD2A64" w14:textId="04AB4819" w:rsidR="00024563" w:rsidRPr="00DC4A76" w:rsidRDefault="00F322C7" w:rsidP="00F322C7">
      <w:pPr>
        <w:pStyle w:val="ListParagraph"/>
        <w:numPr>
          <w:ilvl w:val="2"/>
          <w:numId w:val="7"/>
        </w:numPr>
        <w:ind w:left="0" w:firstLine="1134"/>
        <w:rPr>
          <w:lang w:val="bg-BG"/>
        </w:rPr>
      </w:pPr>
      <w:r>
        <w:rPr>
          <w:lang w:val="bg-BG"/>
        </w:rPr>
        <w:t>Извърши</w:t>
      </w:r>
      <w:r w:rsidR="00024563" w:rsidRPr="00DC4A76">
        <w:rPr>
          <w:lang w:val="bg-BG"/>
        </w:rPr>
        <w:t xml:space="preserve"> </w:t>
      </w:r>
      <w:r>
        <w:rPr>
          <w:lang w:val="bg-BG"/>
        </w:rPr>
        <w:t xml:space="preserve">се </w:t>
      </w:r>
      <w:r w:rsidR="00024563" w:rsidRPr="00DC4A76">
        <w:rPr>
          <w:lang w:val="bg-BG"/>
        </w:rPr>
        <w:t>изпитване на веригите за</w:t>
      </w:r>
      <w:r>
        <w:rPr>
          <w:lang w:val="bg-BG"/>
        </w:rPr>
        <w:t xml:space="preserve"> отслабване на полето,</w:t>
      </w:r>
      <w:r w:rsidR="00024563" w:rsidRPr="00DC4A76">
        <w:rPr>
          <w:lang w:val="bg-BG"/>
        </w:rPr>
        <w:t xml:space="preserve"> с външен източник на захранване 48 V на проводници 398, 400 и 401 от контролера за управление на локомотива</w:t>
      </w:r>
      <w:r>
        <w:rPr>
          <w:lang w:val="bg-BG"/>
        </w:rPr>
        <w:t xml:space="preserve"> </w:t>
      </w:r>
      <w:r w:rsidRPr="00F322C7">
        <w:rPr>
          <w:lang w:val="bg-BG"/>
        </w:rPr>
        <w:t xml:space="preserve">(поради </w:t>
      </w:r>
      <w:r>
        <w:rPr>
          <w:lang w:val="bg-BG"/>
        </w:rPr>
        <w:t>визуални поражения от пожара върху</w:t>
      </w:r>
      <w:r w:rsidRPr="00F322C7">
        <w:rPr>
          <w:lang w:val="bg-BG"/>
        </w:rPr>
        <w:t xml:space="preserve"> акумулаторната батерия)</w:t>
      </w:r>
      <w:r w:rsidR="00504C3E">
        <w:rPr>
          <w:lang w:val="bg-BG"/>
        </w:rPr>
        <w:t>:</w:t>
      </w:r>
      <w:r w:rsidR="000252DB">
        <w:rPr>
          <w:lang w:val="bg-BG"/>
        </w:rPr>
        <w:t xml:space="preserve"> </w:t>
      </w:r>
    </w:p>
    <w:p w14:paraId="3F101313" w14:textId="056C2DAB" w:rsidR="00024563" w:rsidRPr="00504C3E" w:rsidRDefault="00024563" w:rsidP="000252DB">
      <w:pPr>
        <w:pStyle w:val="ListParagraph"/>
        <w:numPr>
          <w:ilvl w:val="3"/>
          <w:numId w:val="33"/>
        </w:numPr>
        <w:tabs>
          <w:tab w:val="left" w:pos="1701"/>
        </w:tabs>
        <w:ind w:left="0" w:firstLine="1418"/>
        <w:rPr>
          <w:lang w:val="bg-BG"/>
        </w:rPr>
      </w:pPr>
      <w:r w:rsidRPr="00504C3E">
        <w:rPr>
          <w:lang w:val="bg-BG"/>
        </w:rPr>
        <w:t xml:space="preserve">Поради повреда на пневматичната инсталация и невъзможност да бъде подаден сгъстен въздух с необходимото налягане, проверено </w:t>
      </w:r>
      <w:r w:rsidR="000252DB" w:rsidRPr="000252DB">
        <w:rPr>
          <w:lang w:val="bg-BG"/>
        </w:rPr>
        <w:t xml:space="preserve">бе </w:t>
      </w:r>
      <w:r w:rsidRPr="00504C3E">
        <w:rPr>
          <w:lang w:val="bg-BG"/>
        </w:rPr>
        <w:t>наличието на напрежение на управляващите ЕПВ на шунтови контактори 061</w:t>
      </w:r>
      <w:r w:rsidRPr="00504C3E">
        <w:rPr>
          <w:vertAlign w:val="subscript"/>
          <w:lang w:val="bg-BG"/>
        </w:rPr>
        <w:t>2</w:t>
      </w:r>
      <w:r w:rsidRPr="00504C3E">
        <w:rPr>
          <w:lang w:val="bg-BG"/>
        </w:rPr>
        <w:t>, 062</w:t>
      </w:r>
      <w:r w:rsidRPr="00504C3E">
        <w:rPr>
          <w:vertAlign w:val="subscript"/>
          <w:lang w:val="bg-BG"/>
        </w:rPr>
        <w:t>2</w:t>
      </w:r>
      <w:r w:rsidRPr="00504C3E">
        <w:rPr>
          <w:lang w:val="bg-BG"/>
        </w:rPr>
        <w:t>, 063</w:t>
      </w:r>
      <w:r w:rsidRPr="00504C3E">
        <w:rPr>
          <w:vertAlign w:val="subscript"/>
          <w:lang w:val="bg-BG"/>
        </w:rPr>
        <w:t>2</w:t>
      </w:r>
      <w:r w:rsidRPr="00504C3E">
        <w:rPr>
          <w:lang w:val="bg-BG"/>
        </w:rPr>
        <w:t>, 064</w:t>
      </w:r>
      <w:r w:rsidRPr="00504C3E">
        <w:rPr>
          <w:vertAlign w:val="subscript"/>
          <w:lang w:val="bg-BG"/>
        </w:rPr>
        <w:t>2</w:t>
      </w:r>
      <w:r w:rsidRPr="00504C3E">
        <w:rPr>
          <w:lang w:val="bg-BG"/>
        </w:rPr>
        <w:t>, 065</w:t>
      </w:r>
      <w:r w:rsidRPr="00504C3E">
        <w:rPr>
          <w:vertAlign w:val="subscript"/>
          <w:lang w:val="bg-BG"/>
        </w:rPr>
        <w:t>2</w:t>
      </w:r>
      <w:r w:rsidRPr="00504C3E">
        <w:rPr>
          <w:lang w:val="bg-BG"/>
        </w:rPr>
        <w:t>, и 066</w:t>
      </w:r>
      <w:r w:rsidR="00504C3E" w:rsidRPr="00504C3E">
        <w:rPr>
          <w:vertAlign w:val="subscript"/>
          <w:lang w:val="bg-BG"/>
        </w:rPr>
        <w:t>2</w:t>
      </w:r>
      <w:r w:rsidRPr="00504C3E">
        <w:rPr>
          <w:lang w:val="bg-BG"/>
        </w:rPr>
        <w:t xml:space="preserve">. Констатира се </w:t>
      </w:r>
      <w:r w:rsidR="003D2463">
        <w:rPr>
          <w:lang w:val="bg-BG"/>
        </w:rPr>
        <w:t>нормално задействане</w:t>
      </w:r>
      <w:r w:rsidRPr="00504C3E">
        <w:rPr>
          <w:lang w:val="bg-BG"/>
        </w:rPr>
        <w:t xml:space="preserve"> на ЕПВ 063</w:t>
      </w:r>
      <w:r w:rsidRPr="00504C3E">
        <w:rPr>
          <w:vertAlign w:val="subscript"/>
          <w:lang w:val="bg-BG"/>
        </w:rPr>
        <w:t>2</w:t>
      </w:r>
      <w:r w:rsidRPr="00504C3E">
        <w:rPr>
          <w:lang w:val="bg-BG"/>
        </w:rPr>
        <w:t>, 064</w:t>
      </w:r>
      <w:r w:rsidRPr="00504C3E">
        <w:rPr>
          <w:vertAlign w:val="subscript"/>
          <w:lang w:val="bg-BG"/>
        </w:rPr>
        <w:t>2</w:t>
      </w:r>
      <w:r w:rsidRPr="00504C3E">
        <w:rPr>
          <w:lang w:val="bg-BG"/>
        </w:rPr>
        <w:t>, 065</w:t>
      </w:r>
      <w:r w:rsidRPr="00504C3E">
        <w:rPr>
          <w:vertAlign w:val="subscript"/>
          <w:lang w:val="bg-BG"/>
        </w:rPr>
        <w:t>2</w:t>
      </w:r>
      <w:r w:rsidRPr="00504C3E">
        <w:rPr>
          <w:lang w:val="bg-BG"/>
        </w:rPr>
        <w:t xml:space="preserve"> и 066</w:t>
      </w:r>
      <w:r w:rsidRPr="00504C3E">
        <w:rPr>
          <w:vertAlign w:val="subscript"/>
          <w:lang w:val="bg-BG"/>
        </w:rPr>
        <w:t>2</w:t>
      </w:r>
      <w:r w:rsidR="00504C3E">
        <w:rPr>
          <w:lang w:val="bg-BG"/>
        </w:rPr>
        <w:t>;</w:t>
      </w:r>
    </w:p>
    <w:p w14:paraId="66B88416" w14:textId="447E5C53" w:rsidR="00024563" w:rsidRPr="00504C3E" w:rsidRDefault="00024563" w:rsidP="000252DB">
      <w:pPr>
        <w:pStyle w:val="ListParagraph"/>
        <w:numPr>
          <w:ilvl w:val="3"/>
          <w:numId w:val="33"/>
        </w:numPr>
        <w:tabs>
          <w:tab w:val="left" w:pos="1701"/>
        </w:tabs>
        <w:ind w:left="0" w:firstLine="1418"/>
        <w:rPr>
          <w:lang w:val="bg-BG"/>
        </w:rPr>
      </w:pPr>
      <w:r w:rsidRPr="00504C3E">
        <w:rPr>
          <w:lang w:val="bg-BG"/>
        </w:rPr>
        <w:t>Извършена е визуална проверка за целостта и изправността на шунтовите съпротивления</w:t>
      </w:r>
      <w:r w:rsidR="00504C3E">
        <w:rPr>
          <w:lang w:val="bg-BG"/>
        </w:rPr>
        <w:t>.</w:t>
      </w:r>
      <w:r w:rsidR="000252DB">
        <w:rPr>
          <w:lang w:val="bg-BG"/>
        </w:rPr>
        <w:t xml:space="preserve"> Съставен е протокол за</w:t>
      </w:r>
      <w:r w:rsidR="00504C3E" w:rsidRPr="00504C3E">
        <w:rPr>
          <w:lang w:val="bg-BG"/>
        </w:rPr>
        <w:t xml:space="preserve"> изпитвания и измервания и комисията за разследване счита</w:t>
      </w:r>
      <w:r w:rsidR="00504C3E">
        <w:rPr>
          <w:lang w:val="bg-BG"/>
        </w:rPr>
        <w:t>,</w:t>
      </w:r>
      <w:r w:rsidR="00504C3E" w:rsidRPr="00504C3E">
        <w:rPr>
          <w:lang w:val="bg-BG"/>
        </w:rPr>
        <w:t xml:space="preserve"> че състоянието на системата е изправна и няма връзка със запалването на локомотива</w:t>
      </w:r>
      <w:r w:rsidR="00504C3E">
        <w:rPr>
          <w:lang w:val="bg-BG"/>
        </w:rPr>
        <w:t>;</w:t>
      </w:r>
    </w:p>
    <w:p w14:paraId="03E657C6" w14:textId="5295ABE3" w:rsidR="00024563" w:rsidRPr="00F322C7" w:rsidRDefault="00024563" w:rsidP="00F322C7">
      <w:pPr>
        <w:pStyle w:val="ListParagraph"/>
        <w:numPr>
          <w:ilvl w:val="2"/>
          <w:numId w:val="33"/>
        </w:numPr>
        <w:ind w:left="0" w:firstLine="1134"/>
        <w:rPr>
          <w:lang w:val="bg-BG"/>
        </w:rPr>
      </w:pPr>
      <w:r w:rsidRPr="00504C3E">
        <w:rPr>
          <w:lang w:val="bg-BG"/>
        </w:rPr>
        <w:t>Извърши се измерване на диелектричната якост на трансформаторното масло с температура на пробите 20º С, средна стойност 40 kV/см</w:t>
      </w:r>
      <w:r w:rsidR="00504C3E" w:rsidRPr="00504C3E">
        <w:rPr>
          <w:lang w:val="bg-BG"/>
        </w:rPr>
        <w:t xml:space="preserve">. Съставен е протокол със заключение от </w:t>
      </w:r>
      <w:r w:rsidR="00504C3E" w:rsidRPr="00504C3E">
        <w:rPr>
          <w:lang w:val="bg-BG"/>
        </w:rPr>
        <w:lastRenderedPageBreak/>
        <w:t>пробите на трансформаторното масло на локомотива</w:t>
      </w:r>
      <w:r w:rsidR="000252DB">
        <w:rPr>
          <w:lang w:val="bg-BG"/>
        </w:rPr>
        <w:t>, същите</w:t>
      </w:r>
      <w:r w:rsidR="00504C3E" w:rsidRPr="00504C3E">
        <w:rPr>
          <w:lang w:val="bg-BG"/>
        </w:rPr>
        <w:t xml:space="preserve"> не съответстват на изискванията по показателя </w:t>
      </w:r>
      <w:r w:rsidR="00504C3E">
        <w:rPr>
          <w:lang w:val="bg-BG"/>
        </w:rPr>
        <w:t>з</w:t>
      </w:r>
      <w:r w:rsidR="00504C3E" w:rsidRPr="00504C3E">
        <w:rPr>
          <w:lang w:val="bg-BG"/>
        </w:rPr>
        <w:t>а диелектрична якост</w:t>
      </w:r>
      <w:r w:rsidR="00504C3E">
        <w:rPr>
          <w:lang w:val="bg-BG"/>
        </w:rPr>
        <w:t>.</w:t>
      </w:r>
    </w:p>
    <w:p w14:paraId="6E53E84B" w14:textId="2375C567" w:rsidR="00024563" w:rsidRDefault="00024563" w:rsidP="00D77802">
      <w:pPr>
        <w:tabs>
          <w:tab w:val="left" w:pos="993"/>
        </w:tabs>
        <w:rPr>
          <w:lang w:val="bg-BG"/>
        </w:rPr>
      </w:pPr>
      <w:r w:rsidRPr="00F13785">
        <w:rPr>
          <w:lang w:val="bg-BG"/>
        </w:rPr>
        <w:t xml:space="preserve">От направените огледи и констатации може да се заключи, че най-вероятната причина за възникване на пожара </w:t>
      </w:r>
      <w:r w:rsidR="00F322C7">
        <w:rPr>
          <w:lang w:val="bg-BG"/>
        </w:rPr>
        <w:t xml:space="preserve">по време на движение </w:t>
      </w:r>
      <w:r w:rsidRPr="00F13785">
        <w:rPr>
          <w:lang w:val="bg-BG"/>
        </w:rPr>
        <w:t>в локомотив № 91520044169-8</w:t>
      </w:r>
      <w:r w:rsidR="00F322C7">
        <w:rPr>
          <w:lang w:val="bg-BG"/>
        </w:rPr>
        <w:t>, обслужвал БВ № 2610,</w:t>
      </w:r>
      <w:r w:rsidRPr="00F13785">
        <w:rPr>
          <w:lang w:val="bg-BG"/>
        </w:rPr>
        <w:t xml:space="preserve"> е запалване на трансформаторното масло</w:t>
      </w:r>
      <w:r w:rsidR="00203CDB">
        <w:rPr>
          <w:lang w:val="bg-BG"/>
        </w:rPr>
        <w:t>.</w:t>
      </w:r>
      <w:r w:rsidRPr="00F13785">
        <w:rPr>
          <w:lang w:val="bg-BG"/>
        </w:rPr>
        <w:t xml:space="preserve"> Поради </w:t>
      </w:r>
      <w:r w:rsidR="00C6613A" w:rsidRPr="00C6613A">
        <w:rPr>
          <w:lang w:val="bg-BG"/>
        </w:rPr>
        <w:t>намален дебит</w:t>
      </w:r>
      <w:r w:rsidRPr="00F13785">
        <w:rPr>
          <w:lang w:val="bg-BG"/>
        </w:rPr>
        <w:t xml:space="preserve"> на </w:t>
      </w:r>
      <w:r w:rsidR="006C1E6E">
        <w:rPr>
          <w:lang w:val="bg-BG"/>
        </w:rPr>
        <w:t xml:space="preserve">втората </w:t>
      </w:r>
      <w:r w:rsidRPr="00F13785">
        <w:rPr>
          <w:lang w:val="bg-BG"/>
        </w:rPr>
        <w:t>двигател помп</w:t>
      </w:r>
      <w:r w:rsidR="006C1E6E">
        <w:rPr>
          <w:lang w:val="bg-BG"/>
        </w:rPr>
        <w:t>а</w:t>
      </w:r>
      <w:r w:rsidR="00203CDB">
        <w:rPr>
          <w:lang w:val="bg-BG"/>
        </w:rPr>
        <w:t>,</w:t>
      </w:r>
      <w:r w:rsidRPr="00F13785">
        <w:rPr>
          <w:lang w:val="bg-BG"/>
        </w:rPr>
        <w:t xml:space="preserve"> липса на контрол за охлаждане на маслото </w:t>
      </w:r>
      <w:r w:rsidR="00203CDB">
        <w:rPr>
          <w:lang w:val="bg-BG"/>
        </w:rPr>
        <w:t>и наличието н</w:t>
      </w:r>
      <w:r w:rsidR="006C1E6E">
        <w:rPr>
          <w:lang w:val="bg-BG"/>
        </w:rPr>
        <w:t>а</w:t>
      </w:r>
      <w:r w:rsidR="00203CDB">
        <w:rPr>
          <w:lang w:val="bg-BG"/>
        </w:rPr>
        <w:t xml:space="preserve"> масло </w:t>
      </w:r>
      <w:r w:rsidR="006C1E6E">
        <w:rPr>
          <w:lang w:val="bg-BG"/>
        </w:rPr>
        <w:t>в зоната на</w:t>
      </w:r>
      <w:r w:rsidR="00203CDB">
        <w:rPr>
          <w:lang w:val="bg-BG"/>
        </w:rPr>
        <w:t xml:space="preserve"> трансформатора </w:t>
      </w:r>
      <w:r w:rsidRPr="00F13785">
        <w:rPr>
          <w:lang w:val="bg-BG"/>
        </w:rPr>
        <w:t xml:space="preserve">е </w:t>
      </w:r>
      <w:r w:rsidR="00F322C7">
        <w:rPr>
          <w:lang w:val="bg-BG"/>
        </w:rPr>
        <w:t>възможно</w:t>
      </w:r>
      <w:r w:rsidR="00A50B19">
        <w:rPr>
          <w:lang w:val="bg-BG"/>
        </w:rPr>
        <w:t xml:space="preserve"> </w:t>
      </w:r>
      <w:r w:rsidRPr="00F13785">
        <w:rPr>
          <w:lang w:val="bg-BG"/>
        </w:rPr>
        <w:t>достиг</w:t>
      </w:r>
      <w:r w:rsidR="00F322C7">
        <w:rPr>
          <w:lang w:val="bg-BG"/>
        </w:rPr>
        <w:t>ането на</w:t>
      </w:r>
      <w:r w:rsidRPr="00F13785">
        <w:rPr>
          <w:lang w:val="bg-BG"/>
        </w:rPr>
        <w:t xml:space="preserve"> </w:t>
      </w:r>
      <w:r w:rsidR="008167A1">
        <w:rPr>
          <w:lang w:val="bg-BG"/>
        </w:rPr>
        <w:t xml:space="preserve">по-висока от измерената </w:t>
      </w:r>
      <w:r w:rsidR="00203CDB">
        <w:rPr>
          <w:lang w:val="bg-BG"/>
        </w:rPr>
        <w:t xml:space="preserve">пламна </w:t>
      </w:r>
      <w:r w:rsidRPr="00F13785">
        <w:rPr>
          <w:lang w:val="bg-BG"/>
        </w:rPr>
        <w:t xml:space="preserve">температура </w:t>
      </w:r>
      <w:r w:rsidRPr="00D811B8">
        <w:rPr>
          <w:lang w:val="bg-BG"/>
        </w:rPr>
        <w:t>163°С</w:t>
      </w:r>
      <w:r w:rsidR="00D811B8">
        <w:rPr>
          <w:lang w:val="bg-BG"/>
        </w:rPr>
        <w:t xml:space="preserve"> при допустима 135</w:t>
      </w:r>
      <w:r w:rsidR="00D811B8" w:rsidRPr="00D811B8">
        <w:rPr>
          <w:lang w:val="bg-BG"/>
        </w:rPr>
        <w:t>°С</w:t>
      </w:r>
      <w:r w:rsidRPr="00F13785">
        <w:rPr>
          <w:lang w:val="bg-BG"/>
        </w:rPr>
        <w:t xml:space="preserve"> (протокол №</w:t>
      </w:r>
      <w:r>
        <w:rPr>
          <w:lang w:val="bg-BG"/>
        </w:rPr>
        <w:t xml:space="preserve"> 6 – фиг. 4.21</w:t>
      </w:r>
      <w:r w:rsidR="00C6613A">
        <w:rPr>
          <w:lang w:val="bg-BG"/>
        </w:rPr>
        <w:t>), което е довело до възпламеняване</w:t>
      </w:r>
      <w:r w:rsidRPr="00F13785">
        <w:rPr>
          <w:lang w:val="bg-BG"/>
        </w:rPr>
        <w:t xml:space="preserve">. </w:t>
      </w:r>
      <w:r w:rsidR="00823FF4" w:rsidRPr="00F13785">
        <w:rPr>
          <w:lang w:val="bg-BG"/>
        </w:rPr>
        <w:t xml:space="preserve">Гуменото </w:t>
      </w:r>
      <w:r w:rsidRPr="00F13785">
        <w:rPr>
          <w:lang w:val="bg-BG"/>
        </w:rPr>
        <w:t xml:space="preserve">съединение </w:t>
      </w:r>
      <w:r w:rsidR="00823FF4">
        <w:rPr>
          <w:lang w:val="bg-BG"/>
        </w:rPr>
        <w:t xml:space="preserve">се </w:t>
      </w:r>
      <w:r w:rsidR="00823FF4" w:rsidRPr="00F13785">
        <w:rPr>
          <w:lang w:val="bg-BG"/>
        </w:rPr>
        <w:t xml:space="preserve">е нагряло допълнително </w:t>
      </w:r>
      <w:r w:rsidRPr="00F13785">
        <w:rPr>
          <w:lang w:val="bg-BG"/>
        </w:rPr>
        <w:t>от трансформаторното масло</w:t>
      </w:r>
      <w:r w:rsidR="006C1E6E">
        <w:rPr>
          <w:lang w:val="bg-BG"/>
        </w:rPr>
        <w:t>, което</w:t>
      </w:r>
      <w:r w:rsidRPr="00F13785">
        <w:rPr>
          <w:lang w:val="bg-BG"/>
        </w:rPr>
        <w:t xml:space="preserve"> е довело до взрив</w:t>
      </w:r>
      <w:r w:rsidR="00C6613A">
        <w:rPr>
          <w:lang w:val="bg-BG"/>
        </w:rPr>
        <w:t xml:space="preserve"> и разкъсване</w:t>
      </w:r>
      <w:r w:rsidR="00F322C7">
        <w:rPr>
          <w:lang w:val="bg-BG"/>
        </w:rPr>
        <w:t xml:space="preserve"> и е разраснало</w:t>
      </w:r>
      <w:r w:rsidR="00823FF4">
        <w:rPr>
          <w:lang w:val="bg-BG"/>
        </w:rPr>
        <w:t xml:space="preserve"> пожара</w:t>
      </w:r>
      <w:r w:rsidRPr="00F13785">
        <w:rPr>
          <w:lang w:val="bg-BG"/>
        </w:rPr>
        <w:t>.</w:t>
      </w:r>
    </w:p>
    <w:p w14:paraId="7408AACF" w14:textId="2F66D596" w:rsidR="008167A1" w:rsidRPr="00DC4A76" w:rsidRDefault="002E5D29" w:rsidP="00D77802">
      <w:pPr>
        <w:tabs>
          <w:tab w:val="left" w:pos="993"/>
        </w:tabs>
        <w:rPr>
          <w:noProof/>
          <w:lang w:val="bg-BG"/>
        </w:rPr>
      </w:pPr>
      <w:r>
        <w:rPr>
          <w:lang w:val="bg-BG"/>
        </w:rPr>
        <w:t>Друга вероятна причина</w:t>
      </w:r>
      <w:r w:rsidR="008167A1">
        <w:rPr>
          <w:lang w:val="bg-BG"/>
        </w:rPr>
        <w:t xml:space="preserve"> за възникване на пожара е попадане на трансформаторно масло в клемната кутия на двигател-помпата. В този случай е възможно запалване на маслото от протичане на ток пр</w:t>
      </w:r>
      <w:r>
        <w:rPr>
          <w:lang w:val="bg-BG"/>
        </w:rPr>
        <w:t>ез маслото между двата полюса на</w:t>
      </w:r>
      <w:r w:rsidR="008167A1">
        <w:rPr>
          <w:lang w:val="bg-BG"/>
        </w:rPr>
        <w:t xml:space="preserve"> тоководещи</w:t>
      </w:r>
      <w:r>
        <w:rPr>
          <w:lang w:val="bg-BG"/>
        </w:rPr>
        <w:t>те</w:t>
      </w:r>
      <w:r w:rsidR="008167A1">
        <w:rPr>
          <w:lang w:val="bg-BG"/>
        </w:rPr>
        <w:t xml:space="preserve"> шини или от </w:t>
      </w:r>
      <w:r w:rsidR="00020014">
        <w:rPr>
          <w:lang w:val="bg-BG"/>
        </w:rPr>
        <w:t xml:space="preserve">електрическа искра вследствие на </w:t>
      </w:r>
      <w:r w:rsidR="008167A1">
        <w:rPr>
          <w:lang w:val="bg-BG"/>
        </w:rPr>
        <w:t xml:space="preserve">разхлабени клемни връзки. Комисията </w:t>
      </w:r>
      <w:r w:rsidR="00F322C7">
        <w:rPr>
          <w:lang w:val="bg-BG"/>
        </w:rPr>
        <w:t>не отхвърля</w:t>
      </w:r>
      <w:r>
        <w:rPr>
          <w:lang w:val="bg-BG"/>
        </w:rPr>
        <w:t xml:space="preserve"> тази причина</w:t>
      </w:r>
      <w:r w:rsidR="008167A1">
        <w:rPr>
          <w:lang w:val="bg-BG"/>
        </w:rPr>
        <w:t xml:space="preserve">, но </w:t>
      </w:r>
      <w:r w:rsidR="00020014">
        <w:rPr>
          <w:lang w:val="bg-BG"/>
        </w:rPr>
        <w:t xml:space="preserve">я счита за по-малко вероятна, тъй като </w:t>
      </w:r>
      <w:r>
        <w:rPr>
          <w:lang w:val="bg-BG"/>
        </w:rPr>
        <w:t>не са налични достатъчно</w:t>
      </w:r>
      <w:r w:rsidR="008167A1">
        <w:rPr>
          <w:lang w:val="bg-BG"/>
        </w:rPr>
        <w:t xml:space="preserve"> доказателства </w:t>
      </w:r>
      <w:r w:rsidR="00020014">
        <w:rPr>
          <w:lang w:val="bg-BG"/>
        </w:rPr>
        <w:t>за нея от</w:t>
      </w:r>
      <w:r w:rsidR="008167A1">
        <w:rPr>
          <w:lang w:val="bg-BG"/>
        </w:rPr>
        <w:t xml:space="preserve"> </w:t>
      </w:r>
      <w:r>
        <w:rPr>
          <w:lang w:val="bg-BG"/>
        </w:rPr>
        <w:t xml:space="preserve">извършени </w:t>
      </w:r>
      <w:r w:rsidR="008167A1">
        <w:rPr>
          <w:lang w:val="bg-BG"/>
        </w:rPr>
        <w:t xml:space="preserve">наблюдения </w:t>
      </w:r>
      <w:r w:rsidR="00020014">
        <w:rPr>
          <w:lang w:val="bg-BG"/>
        </w:rPr>
        <w:t>при</w:t>
      </w:r>
      <w:r w:rsidR="008167A1">
        <w:rPr>
          <w:lang w:val="bg-BG"/>
        </w:rPr>
        <w:t xml:space="preserve"> други локомотиви от </w:t>
      </w:r>
      <w:r w:rsidR="00020014">
        <w:rPr>
          <w:lang w:val="bg-BG"/>
        </w:rPr>
        <w:t xml:space="preserve">същата </w:t>
      </w:r>
      <w:r w:rsidR="008167A1">
        <w:rPr>
          <w:lang w:val="bg-BG"/>
        </w:rPr>
        <w:t>серия.</w:t>
      </w:r>
    </w:p>
    <w:p w14:paraId="1C1D908C" w14:textId="7812C36B" w:rsidR="00F12C70" w:rsidRPr="00DC4A76" w:rsidRDefault="00F12C70">
      <w:pPr>
        <w:pStyle w:val="ListParagraph"/>
        <w:numPr>
          <w:ilvl w:val="1"/>
          <w:numId w:val="24"/>
        </w:numPr>
        <w:tabs>
          <w:tab w:val="left" w:pos="1134"/>
        </w:tabs>
        <w:spacing w:before="120"/>
        <w:ind w:left="0" w:firstLine="709"/>
        <w:contextualSpacing w:val="0"/>
        <w:rPr>
          <w:b/>
          <w:i/>
          <w:iCs/>
          <w:lang w:val="bg-BG"/>
        </w:rPr>
      </w:pPr>
      <w:r w:rsidRPr="00DC4A76">
        <w:rPr>
          <w:b/>
          <w:i/>
          <w:iCs/>
          <w:lang w:val="bg-BG"/>
        </w:rPr>
        <w:t>Мерки, предприети след настъпване на събитието.</w:t>
      </w:r>
    </w:p>
    <w:p w14:paraId="0C0E3BD7" w14:textId="1F2EC916" w:rsidR="007F56AC" w:rsidRPr="00DC4A76" w:rsidRDefault="000108F7" w:rsidP="00F12C70">
      <w:pPr>
        <w:pStyle w:val="ListParagraph"/>
        <w:ind w:left="0"/>
        <w:rPr>
          <w:lang w:val="bg-BG"/>
        </w:rPr>
      </w:pPr>
      <w:r w:rsidRPr="00DC4A76">
        <w:rPr>
          <w:lang w:val="bg-BG"/>
        </w:rPr>
        <w:t>Управителя</w:t>
      </w:r>
      <w:r w:rsidR="003530EC" w:rsidRPr="00DC4A76">
        <w:rPr>
          <w:lang w:val="bg-BG"/>
        </w:rPr>
        <w:t>т</w:t>
      </w:r>
      <w:r w:rsidRPr="00DC4A76">
        <w:rPr>
          <w:lang w:val="bg-BG"/>
        </w:rPr>
        <w:t xml:space="preserve"> на желе</w:t>
      </w:r>
      <w:r w:rsidR="001A54EF" w:rsidRPr="00DC4A76">
        <w:rPr>
          <w:lang w:val="bg-BG"/>
        </w:rPr>
        <w:t>зопътната инфраструктура предприе</w:t>
      </w:r>
      <w:r w:rsidR="00E74A98">
        <w:rPr>
          <w:lang w:val="bg-BG"/>
        </w:rPr>
        <w:t>ма</w:t>
      </w:r>
      <w:r w:rsidR="00267862" w:rsidRPr="00DC4A76">
        <w:rPr>
          <w:lang w:val="bg-BG"/>
        </w:rPr>
        <w:t xml:space="preserve"> </w:t>
      </w:r>
      <w:r w:rsidR="00BB53ED">
        <w:rPr>
          <w:lang w:val="bg-BG"/>
        </w:rPr>
        <w:t xml:space="preserve">своевременна </w:t>
      </w:r>
      <w:r w:rsidR="00BB53ED" w:rsidRPr="00BB53ED">
        <w:rPr>
          <w:lang w:val="bg-BG"/>
        </w:rPr>
        <w:t>организация</w:t>
      </w:r>
      <w:r w:rsidR="00BB53ED">
        <w:rPr>
          <w:lang w:val="bg-BG"/>
        </w:rPr>
        <w:t xml:space="preserve"> и действия за </w:t>
      </w:r>
      <w:r w:rsidR="00267862" w:rsidRPr="00DC4A76">
        <w:rPr>
          <w:lang w:val="bg-BG"/>
        </w:rPr>
        <w:t>възстановяване на трафика и капацитета на железопътната инфраструктура, чрез огледи и измервания на контактната мрежа и железния път.</w:t>
      </w:r>
      <w:r w:rsidR="00B15B5E" w:rsidRPr="00DC4A76">
        <w:rPr>
          <w:lang w:val="bg-BG"/>
        </w:rPr>
        <w:t xml:space="preserve"> Движението е възстановено в 12:30 часа по разписание.</w:t>
      </w:r>
    </w:p>
    <w:p w14:paraId="04B79DBA" w14:textId="76B358B5" w:rsidR="004B1D90" w:rsidRPr="00DC4A76" w:rsidRDefault="00267862" w:rsidP="00F12C70">
      <w:pPr>
        <w:pStyle w:val="ListParagraph"/>
        <w:ind w:left="0"/>
        <w:rPr>
          <w:lang w:val="bg-BG"/>
        </w:rPr>
      </w:pPr>
      <w:r w:rsidRPr="00DC4A76">
        <w:rPr>
          <w:lang w:val="bg-BG"/>
        </w:rPr>
        <w:t>Състав</w:t>
      </w:r>
      <w:r w:rsidR="00504C3E">
        <w:rPr>
          <w:lang w:val="bg-BG"/>
        </w:rPr>
        <w:t>ът</w:t>
      </w:r>
      <w:r w:rsidRPr="00DC4A76">
        <w:rPr>
          <w:lang w:val="bg-BG"/>
        </w:rPr>
        <w:t xml:space="preserve"> на бърз влак № 2610 замина</w:t>
      </w:r>
      <w:r w:rsidR="00E74A98">
        <w:rPr>
          <w:lang w:val="bg-BG"/>
        </w:rPr>
        <w:t>ва</w:t>
      </w:r>
      <w:r w:rsidRPr="00DC4A76">
        <w:rPr>
          <w:lang w:val="bg-BG"/>
        </w:rPr>
        <w:t xml:space="preserve"> </w:t>
      </w:r>
      <w:r w:rsidR="00B15B5E" w:rsidRPr="00DC4A76">
        <w:rPr>
          <w:lang w:val="bg-BG"/>
        </w:rPr>
        <w:t>с</w:t>
      </w:r>
      <w:r w:rsidR="00E74A98">
        <w:rPr>
          <w:lang w:val="bg-BG"/>
        </w:rPr>
        <w:t>ъс</w:t>
      </w:r>
      <w:r w:rsidR="00BB53ED">
        <w:rPr>
          <w:lang w:val="bg-BG"/>
        </w:rPr>
        <w:t xml:space="preserve"> 135 минути</w:t>
      </w:r>
      <w:r w:rsidR="00B15B5E" w:rsidRPr="00DC4A76">
        <w:rPr>
          <w:lang w:val="bg-BG"/>
        </w:rPr>
        <w:t xml:space="preserve"> закъснение </w:t>
      </w:r>
      <w:r w:rsidR="00BB53ED" w:rsidRPr="00BB53ED">
        <w:rPr>
          <w:lang w:val="bg-BG"/>
        </w:rPr>
        <w:t xml:space="preserve">от гара Мездра юг </w:t>
      </w:r>
      <w:r w:rsidR="00B15B5E" w:rsidRPr="00DC4A76">
        <w:rPr>
          <w:lang w:val="bg-BG"/>
        </w:rPr>
        <w:t xml:space="preserve">с локомотив № 91520044162-3 </w:t>
      </w:r>
      <w:r w:rsidRPr="00DC4A76">
        <w:rPr>
          <w:lang w:val="bg-BG"/>
        </w:rPr>
        <w:t>по направление</w:t>
      </w:r>
      <w:r w:rsidR="00C6613A">
        <w:rPr>
          <w:lang w:val="bg-BG"/>
        </w:rPr>
        <w:t>то</w:t>
      </w:r>
      <w:r w:rsidRPr="00DC4A76">
        <w:rPr>
          <w:lang w:val="bg-BG"/>
        </w:rPr>
        <w:t xml:space="preserve"> за гара София.</w:t>
      </w:r>
    </w:p>
    <w:p w14:paraId="3DB97C13" w14:textId="1BD96027" w:rsidR="00855A5F" w:rsidRPr="00DC4A76" w:rsidRDefault="00267862" w:rsidP="00F12C70">
      <w:pPr>
        <w:pStyle w:val="ListParagraph"/>
        <w:ind w:left="0"/>
        <w:rPr>
          <w:lang w:val="bg-BG"/>
        </w:rPr>
      </w:pPr>
      <w:r w:rsidRPr="00DC4A76">
        <w:rPr>
          <w:lang w:val="bg-BG"/>
        </w:rPr>
        <w:t>Опожарения</w:t>
      </w:r>
      <w:r w:rsidR="00E74A98">
        <w:rPr>
          <w:lang w:val="bg-BG"/>
        </w:rPr>
        <w:t>т</w:t>
      </w:r>
      <w:r w:rsidR="007F56AC" w:rsidRPr="00DC4A76">
        <w:rPr>
          <w:lang w:val="bg-BG"/>
        </w:rPr>
        <w:t xml:space="preserve"> локомотив </w:t>
      </w:r>
      <w:r w:rsidRPr="00DC4A76">
        <w:rPr>
          <w:lang w:val="bg-BG"/>
        </w:rPr>
        <w:t>№ 91520044169-8</w:t>
      </w:r>
      <w:r w:rsidR="003530EC" w:rsidRPr="00DC4A76">
        <w:rPr>
          <w:lang w:val="bg-BG"/>
        </w:rPr>
        <w:t>,</w:t>
      </w:r>
      <w:r w:rsidR="004B1D90" w:rsidRPr="00DC4A76">
        <w:rPr>
          <w:lang w:val="bg-BG"/>
        </w:rPr>
        <w:t xml:space="preserve"> </w:t>
      </w:r>
      <w:r w:rsidRPr="00DC4A76">
        <w:rPr>
          <w:lang w:val="bg-BG"/>
        </w:rPr>
        <w:t>обслужвал БВ № 2610</w:t>
      </w:r>
      <w:r w:rsidR="007F56AC" w:rsidRPr="00DC4A76">
        <w:rPr>
          <w:lang w:val="bg-BG"/>
        </w:rPr>
        <w:t>, е</w:t>
      </w:r>
      <w:r w:rsidR="004B1D90" w:rsidRPr="00DC4A76">
        <w:rPr>
          <w:lang w:val="bg-BG"/>
        </w:rPr>
        <w:t xml:space="preserve"> </w:t>
      </w:r>
      <w:r w:rsidRPr="00DC4A76">
        <w:rPr>
          <w:lang w:val="bg-BG"/>
        </w:rPr>
        <w:t xml:space="preserve">придвижен с </w:t>
      </w:r>
      <w:r w:rsidR="00B15B5E" w:rsidRPr="00DC4A76">
        <w:rPr>
          <w:lang w:val="bg-BG"/>
        </w:rPr>
        <w:t xml:space="preserve">маневрен </w:t>
      </w:r>
      <w:r w:rsidRPr="00DC4A76">
        <w:rPr>
          <w:lang w:val="bg-BG"/>
        </w:rPr>
        <w:t xml:space="preserve">локомотив № </w:t>
      </w:r>
      <w:r w:rsidR="00B15B5E" w:rsidRPr="00DC4A76">
        <w:rPr>
          <w:lang w:val="bg-BG"/>
        </w:rPr>
        <w:t>9</w:t>
      </w:r>
      <w:r w:rsidR="00A50B19">
        <w:rPr>
          <w:lang w:val="bg-BG"/>
        </w:rPr>
        <w:t>8</w:t>
      </w:r>
      <w:r w:rsidR="00B15B5E" w:rsidRPr="00DC4A76">
        <w:rPr>
          <w:lang w:val="bg-BG"/>
        </w:rPr>
        <w:t xml:space="preserve">520052034-6 </w:t>
      </w:r>
      <w:r w:rsidR="002934F1" w:rsidRPr="00DC4A76">
        <w:rPr>
          <w:lang w:val="bg-BG"/>
        </w:rPr>
        <w:t>до</w:t>
      </w:r>
      <w:r w:rsidR="007F56AC" w:rsidRPr="00DC4A76">
        <w:rPr>
          <w:lang w:val="bg-BG"/>
        </w:rPr>
        <w:t xml:space="preserve"> Локомотивно депо Мездра за</w:t>
      </w:r>
      <w:r w:rsidR="00BB53ED">
        <w:rPr>
          <w:lang w:val="bg-BG"/>
        </w:rPr>
        <w:t xml:space="preserve"> екипиране и </w:t>
      </w:r>
      <w:r w:rsidR="00D16386">
        <w:rPr>
          <w:lang w:val="bg-BG"/>
        </w:rPr>
        <w:t>придвижване</w:t>
      </w:r>
      <w:r w:rsidR="00B15B5E" w:rsidRPr="00DC4A76">
        <w:rPr>
          <w:lang w:val="bg-BG"/>
        </w:rPr>
        <w:t xml:space="preserve"> до Локомотивно депо Горна Оряховица (място</w:t>
      </w:r>
      <w:r w:rsidR="00BB53ED">
        <w:rPr>
          <w:lang w:val="bg-BG"/>
        </w:rPr>
        <w:t>то</w:t>
      </w:r>
      <w:r w:rsidR="00B15B5E" w:rsidRPr="00DC4A76">
        <w:rPr>
          <w:lang w:val="bg-BG"/>
        </w:rPr>
        <w:t xml:space="preserve"> на домуване)</w:t>
      </w:r>
      <w:r w:rsidR="007F56AC" w:rsidRPr="00DC4A76">
        <w:rPr>
          <w:lang w:val="bg-BG"/>
        </w:rPr>
        <w:t xml:space="preserve">. </w:t>
      </w:r>
    </w:p>
    <w:p w14:paraId="29525DD3" w14:textId="384467EB" w:rsidR="00AE62F9" w:rsidRPr="00DC4A76" w:rsidRDefault="00AE62F9" w:rsidP="00057D46">
      <w:pPr>
        <w:pStyle w:val="ListParagraph"/>
        <w:numPr>
          <w:ilvl w:val="1"/>
          <w:numId w:val="24"/>
        </w:numPr>
        <w:spacing w:before="120"/>
        <w:ind w:left="1134" w:hanging="425"/>
        <w:contextualSpacing w:val="0"/>
        <w:rPr>
          <w:b/>
          <w:i/>
          <w:lang w:val="bg-BG"/>
        </w:rPr>
      </w:pPr>
      <w:r w:rsidRPr="00DC4A76">
        <w:rPr>
          <w:b/>
          <w:i/>
          <w:lang w:val="bg-BG"/>
        </w:rPr>
        <w:t>Допълнителни констатации.</w:t>
      </w:r>
    </w:p>
    <w:p w14:paraId="6D3FDB44" w14:textId="37A7B78E" w:rsidR="00322ED7" w:rsidRDefault="0005727F" w:rsidP="0005727F">
      <w:pPr>
        <w:pStyle w:val="ListParagraph"/>
        <w:numPr>
          <w:ilvl w:val="0"/>
          <w:numId w:val="36"/>
        </w:numPr>
        <w:tabs>
          <w:tab w:val="left" w:pos="851"/>
        </w:tabs>
        <w:ind w:left="0" w:firstLine="720"/>
        <w:rPr>
          <w:lang w:val="bg-BG"/>
        </w:rPr>
      </w:pPr>
      <w:r>
        <w:rPr>
          <w:lang w:val="bg-BG"/>
        </w:rPr>
        <w:t xml:space="preserve"> В състава</w:t>
      </w:r>
      <w:r w:rsidRPr="0005727F">
        <w:rPr>
          <w:lang w:val="bg-BG"/>
        </w:rPr>
        <w:t xml:space="preserve"> на БВ № 2610 </w:t>
      </w:r>
      <w:r w:rsidR="006902AB" w:rsidRPr="00322ED7">
        <w:rPr>
          <w:lang w:val="bg-BG"/>
        </w:rPr>
        <w:t>между влаковия локомотив № 9152004416</w:t>
      </w:r>
      <w:r>
        <w:rPr>
          <w:lang w:val="bg-BG"/>
        </w:rPr>
        <w:t>9-8 и първия вагон на</w:t>
      </w:r>
      <w:r w:rsidR="006902AB" w:rsidRPr="00322ED7">
        <w:rPr>
          <w:lang w:val="bg-BG"/>
        </w:rPr>
        <w:t xml:space="preserve"> влака </w:t>
      </w:r>
      <w:r>
        <w:rPr>
          <w:lang w:val="bg-BG"/>
        </w:rPr>
        <w:t xml:space="preserve">в гара Варна </w:t>
      </w:r>
      <w:r w:rsidR="006902AB" w:rsidRPr="00322ED7">
        <w:rPr>
          <w:lang w:val="bg-BG"/>
        </w:rPr>
        <w:t>е прикачен  дизелов локомотив № 92520007126-2, който е с конструктивна скорост 100 км/ч. В участъка от гара Варна до гара Джулюница максимално допустимата скорост по разписание</w:t>
      </w:r>
      <w:r w:rsidR="00BB53ED">
        <w:rPr>
          <w:lang w:val="bg-BG"/>
        </w:rPr>
        <w:t>то на влака</w:t>
      </w:r>
      <w:r w:rsidR="006902AB" w:rsidRPr="00322ED7">
        <w:rPr>
          <w:lang w:val="bg-BG"/>
        </w:rPr>
        <w:t xml:space="preserve"> е 100 км/ч и е спазена.</w:t>
      </w:r>
      <w:r w:rsidR="00322ED7" w:rsidRPr="00322ED7">
        <w:rPr>
          <w:lang w:val="bg-BG"/>
        </w:rPr>
        <w:t xml:space="preserve"> </w:t>
      </w:r>
      <w:r w:rsidR="006902AB" w:rsidRPr="00322ED7">
        <w:rPr>
          <w:lang w:val="bg-BG"/>
        </w:rPr>
        <w:t>В междугарието Джулюница – Горна Оряховица БВ № 2610 се движи с максимална скорост 110 км/ч, която е допустима за влака в междугарието (фиг. 4.5, поз. 1). Максимално допустимата скорост на прикачения към влака дизелов локомотив № 92520007126-2 е 100 км/ч, с което допустимата скорост на движение е превишена с до 10 км/ч (фиг. 4.5, поз. 2). На локомотивната бригада не е предостав</w:t>
      </w:r>
      <w:r w:rsidR="00BB53ED">
        <w:rPr>
          <w:lang w:val="bg-BG"/>
        </w:rPr>
        <w:t>ен документ, за ограничаване</w:t>
      </w:r>
      <w:r w:rsidR="006902AB" w:rsidRPr="00322ED7">
        <w:rPr>
          <w:lang w:val="bg-BG"/>
        </w:rPr>
        <w:t xml:space="preserve"> скоростта </w:t>
      </w:r>
      <w:r w:rsidR="00DD60A7">
        <w:rPr>
          <w:lang w:val="bg-BG"/>
        </w:rPr>
        <w:t xml:space="preserve">на движението </w:t>
      </w:r>
      <w:r w:rsidR="006902AB" w:rsidRPr="00322ED7">
        <w:rPr>
          <w:lang w:val="bg-BG"/>
        </w:rPr>
        <w:t>на влака.</w:t>
      </w:r>
    </w:p>
    <w:p w14:paraId="29111230" w14:textId="2A080728" w:rsidR="00322ED7" w:rsidRDefault="00EC108E" w:rsidP="00EC15EC">
      <w:pPr>
        <w:pStyle w:val="ListParagraph"/>
        <w:numPr>
          <w:ilvl w:val="0"/>
          <w:numId w:val="36"/>
        </w:numPr>
        <w:tabs>
          <w:tab w:val="left" w:pos="851"/>
        </w:tabs>
        <w:ind w:left="0" w:firstLine="720"/>
        <w:rPr>
          <w:lang w:val="bg-BG"/>
        </w:rPr>
      </w:pPr>
      <w:r>
        <w:rPr>
          <w:lang w:val="bg-BG"/>
        </w:rPr>
        <w:t xml:space="preserve"> </w:t>
      </w:r>
      <w:r w:rsidR="00E31FC1">
        <w:rPr>
          <w:lang w:val="bg-BG"/>
        </w:rPr>
        <w:t xml:space="preserve">Комисията установи, че през 2018 година </w:t>
      </w:r>
      <w:r>
        <w:rPr>
          <w:lang w:val="bg-BG"/>
        </w:rPr>
        <w:t xml:space="preserve">железопътното предприятие </w:t>
      </w:r>
      <w:r w:rsidRPr="00EC108E">
        <w:rPr>
          <w:lang w:val="bg-BG"/>
        </w:rPr>
        <w:t xml:space="preserve">,,БДЖ-Пътнически превози“ ЕООД </w:t>
      </w:r>
      <w:r w:rsidR="00E31FC1">
        <w:rPr>
          <w:lang w:val="bg-BG"/>
        </w:rPr>
        <w:t xml:space="preserve">е </w:t>
      </w:r>
      <w:r>
        <w:rPr>
          <w:lang w:val="bg-BG"/>
        </w:rPr>
        <w:t>въвело</w:t>
      </w:r>
      <w:r w:rsidR="0013624C">
        <w:rPr>
          <w:lang w:val="bg-BG"/>
        </w:rPr>
        <w:t xml:space="preserve"> нов</w:t>
      </w:r>
      <w:r w:rsidR="00E31FC1">
        <w:rPr>
          <w:lang w:val="bg-BG"/>
        </w:rPr>
        <w:t xml:space="preserve"> </w:t>
      </w:r>
      <w:r>
        <w:rPr>
          <w:lang w:val="bg-BG"/>
        </w:rPr>
        <w:t xml:space="preserve">вътрешно-ведомствен правилник </w:t>
      </w:r>
      <w:r w:rsidR="00E31FC1">
        <w:rPr>
          <w:lang w:val="bg-BG"/>
        </w:rPr>
        <w:t xml:space="preserve">ПЛС 100/18, </w:t>
      </w:r>
      <w:r w:rsidR="0013624C">
        <w:rPr>
          <w:lang w:val="bg-BG"/>
        </w:rPr>
        <w:t>в</w:t>
      </w:r>
      <w:r w:rsidR="00E31FC1">
        <w:rPr>
          <w:lang w:val="bg-BG"/>
        </w:rPr>
        <w:t xml:space="preserve"> ко</w:t>
      </w:r>
      <w:r w:rsidR="0013624C">
        <w:rPr>
          <w:lang w:val="bg-BG"/>
        </w:rPr>
        <w:t>й</w:t>
      </w:r>
      <w:r w:rsidR="00E31FC1">
        <w:rPr>
          <w:lang w:val="bg-BG"/>
        </w:rPr>
        <w:t xml:space="preserve">то значително са завишени междуремонтните пробези на локомотивите в сравнение със заложените в ЛС 0108/1979 година. </w:t>
      </w:r>
      <w:r w:rsidR="0013624C">
        <w:rPr>
          <w:lang w:val="bg-BG"/>
        </w:rPr>
        <w:t xml:space="preserve">Локомотивите са силно амортизирани вследствие </w:t>
      </w:r>
      <w:r w:rsidR="00EC15EC">
        <w:rPr>
          <w:lang w:val="bg-BG"/>
        </w:rPr>
        <w:t xml:space="preserve">на </w:t>
      </w:r>
      <w:r w:rsidR="0013624C">
        <w:rPr>
          <w:lang w:val="bg-BG"/>
        </w:rPr>
        <w:t xml:space="preserve">натрупан значителен пробег и </w:t>
      </w:r>
      <w:r w:rsidR="00C6613A" w:rsidRPr="00C6613A">
        <w:rPr>
          <w:lang w:val="bg-BG"/>
        </w:rPr>
        <w:t xml:space="preserve">влошено </w:t>
      </w:r>
      <w:r w:rsidR="00C6613A">
        <w:rPr>
          <w:lang w:val="bg-BG"/>
        </w:rPr>
        <w:t>техническо състояние</w:t>
      </w:r>
      <w:r w:rsidR="0013624C">
        <w:rPr>
          <w:lang w:val="bg-BG"/>
        </w:rPr>
        <w:t>, поради което подобно зави</w:t>
      </w:r>
      <w:r w:rsidR="00C6613A">
        <w:rPr>
          <w:lang w:val="bg-BG"/>
        </w:rPr>
        <w:t>шение на</w:t>
      </w:r>
      <w:r w:rsidR="0013624C">
        <w:rPr>
          <w:lang w:val="bg-BG"/>
        </w:rPr>
        <w:t xml:space="preserve"> </w:t>
      </w:r>
      <w:r w:rsidR="00C6613A" w:rsidRPr="00C6613A">
        <w:rPr>
          <w:lang w:val="bg-BG"/>
        </w:rPr>
        <w:t xml:space="preserve">междуремонтните пробези </w:t>
      </w:r>
      <w:r w:rsidR="00EC15EC">
        <w:rPr>
          <w:lang w:val="bg-BG"/>
        </w:rPr>
        <w:t xml:space="preserve">цитирани в </w:t>
      </w:r>
      <w:r w:rsidR="00EC15EC" w:rsidRPr="00EC15EC">
        <w:rPr>
          <w:lang w:val="bg-BG"/>
        </w:rPr>
        <w:t>ПЛС 100/18</w:t>
      </w:r>
      <w:r w:rsidR="00EC15EC">
        <w:rPr>
          <w:lang w:val="bg-BG"/>
        </w:rPr>
        <w:t xml:space="preserve"> </w:t>
      </w:r>
      <w:r w:rsidR="0013624C">
        <w:rPr>
          <w:lang w:val="bg-BG"/>
        </w:rPr>
        <w:t>не е обосновано.</w:t>
      </w:r>
      <w:r w:rsidR="00CB43FE" w:rsidRPr="00CB43FE">
        <w:rPr>
          <w:lang w:val="bg-BG"/>
        </w:rPr>
        <w:t xml:space="preserve"> Максималното удължение на междуремонтните пробез</w:t>
      </w:r>
      <w:r w:rsidR="00CB43FE">
        <w:rPr>
          <w:lang w:val="bg-BG"/>
        </w:rPr>
        <w:t xml:space="preserve">и </w:t>
      </w:r>
      <w:r w:rsidR="00EC15EC">
        <w:rPr>
          <w:lang w:val="bg-BG"/>
        </w:rPr>
        <w:t xml:space="preserve">би следвало </w:t>
      </w:r>
      <w:r w:rsidR="00CB43FE">
        <w:rPr>
          <w:lang w:val="bg-BG"/>
        </w:rPr>
        <w:t>да се ограничи до 10 %</w:t>
      </w:r>
      <w:r w:rsidR="00EC15EC">
        <w:rPr>
          <w:lang w:val="bg-BG"/>
        </w:rPr>
        <w:t xml:space="preserve"> предложени от завода производител</w:t>
      </w:r>
      <w:r w:rsidR="00CB43FE">
        <w:rPr>
          <w:lang w:val="bg-BG"/>
        </w:rPr>
        <w:t>.</w:t>
      </w:r>
      <w:r w:rsidR="00EC15EC">
        <w:rPr>
          <w:lang w:val="bg-BG"/>
        </w:rPr>
        <w:t xml:space="preserve"> </w:t>
      </w:r>
    </w:p>
    <w:p w14:paraId="45920AF1" w14:textId="77777777" w:rsidR="00322ED7" w:rsidRDefault="00322ED7" w:rsidP="00322ED7">
      <w:pPr>
        <w:rPr>
          <w:lang w:val="bg-BG"/>
        </w:rPr>
      </w:pPr>
    </w:p>
    <w:p w14:paraId="11A5C7C8" w14:textId="16DD5EFF" w:rsidR="00F12C70" w:rsidRPr="00322ED7" w:rsidRDefault="00F12C70" w:rsidP="00322ED7">
      <w:pPr>
        <w:rPr>
          <w:lang w:val="bg-BG"/>
        </w:rPr>
      </w:pPr>
      <w:r w:rsidRPr="00322ED7">
        <w:rPr>
          <w:lang w:val="bg-BG"/>
        </w:rPr>
        <w:br w:type="page"/>
      </w:r>
    </w:p>
    <w:p w14:paraId="1FEDFB55" w14:textId="77777777" w:rsidR="00F12C70" w:rsidRPr="00DC4A76" w:rsidRDefault="00F12C70">
      <w:pPr>
        <w:pStyle w:val="ListParagraph"/>
        <w:numPr>
          <w:ilvl w:val="0"/>
          <w:numId w:val="24"/>
        </w:numPr>
        <w:tabs>
          <w:tab w:val="left" w:pos="993"/>
        </w:tabs>
        <w:ind w:hanging="11"/>
        <w:rPr>
          <w:b/>
          <w:bCs/>
          <w:sz w:val="28"/>
          <w:szCs w:val="22"/>
          <w:lang w:val="bg-BG"/>
        </w:rPr>
      </w:pPr>
      <w:bookmarkStart w:id="18" w:name="_Hlk77604211"/>
      <w:r w:rsidRPr="00DC4A76">
        <w:rPr>
          <w:b/>
          <w:bCs/>
          <w:sz w:val="28"/>
          <w:szCs w:val="22"/>
          <w:lang w:val="bg-BG"/>
        </w:rPr>
        <w:lastRenderedPageBreak/>
        <w:t>Преп</w:t>
      </w:r>
      <w:bookmarkStart w:id="19" w:name="препоръки"/>
      <w:bookmarkEnd w:id="19"/>
      <w:r w:rsidRPr="00DC4A76">
        <w:rPr>
          <w:b/>
          <w:bCs/>
          <w:sz w:val="28"/>
          <w:szCs w:val="22"/>
          <w:lang w:val="bg-BG"/>
        </w:rPr>
        <w:t>оръки за безопасност</w:t>
      </w:r>
    </w:p>
    <w:p w14:paraId="77A0E3DB" w14:textId="191DB290" w:rsidR="00A10A89" w:rsidRPr="00994D99" w:rsidRDefault="00A10A89" w:rsidP="00A10A89">
      <w:pPr>
        <w:tabs>
          <w:tab w:val="left" w:pos="851"/>
        </w:tabs>
        <w:spacing w:before="120"/>
        <w:rPr>
          <w:szCs w:val="24"/>
          <w:lang w:val="bg-BG"/>
        </w:rPr>
      </w:pPr>
      <w:r w:rsidRPr="00994D99">
        <w:rPr>
          <w:szCs w:val="24"/>
          <w:lang w:val="bg-BG"/>
        </w:rPr>
        <w:t>С цел подобряване на безопасността в железопътния транспо</w:t>
      </w:r>
      <w:r w:rsidR="00392C15">
        <w:rPr>
          <w:szCs w:val="24"/>
          <w:lang w:val="bg-BG"/>
        </w:rPr>
        <w:t xml:space="preserve">рт ръководителя на </w:t>
      </w:r>
      <w:r w:rsidRPr="00994D99">
        <w:rPr>
          <w:szCs w:val="24"/>
          <w:lang w:val="bg-BG"/>
        </w:rPr>
        <w:t xml:space="preserve">разследване в НБРПВВЖТ предлага на </w:t>
      </w:r>
      <w:r w:rsidR="00CF3688" w:rsidRPr="00994D99">
        <w:rPr>
          <w:lang w:val="bg-BG"/>
        </w:rPr>
        <w:t>Националния орган по безопасността (</w:t>
      </w:r>
      <w:r w:rsidRPr="00994D99">
        <w:rPr>
          <w:szCs w:val="24"/>
          <w:lang w:val="bg-BG"/>
        </w:rPr>
        <w:t>ИА</w:t>
      </w:r>
      <w:r w:rsidR="00CF3688" w:rsidRPr="00994D99">
        <w:rPr>
          <w:szCs w:val="24"/>
          <w:lang w:val="bg-BG"/>
        </w:rPr>
        <w:t>ЖА)</w:t>
      </w:r>
      <w:r w:rsidRPr="00994D99">
        <w:rPr>
          <w:szCs w:val="24"/>
          <w:lang w:val="bg-BG"/>
        </w:rPr>
        <w:t xml:space="preserve"> следните препоръки за безопасност</w:t>
      </w:r>
      <w:r w:rsidR="00800CB3" w:rsidRPr="00994D99">
        <w:rPr>
          <w:szCs w:val="24"/>
          <w:lang w:val="bg-BG"/>
        </w:rPr>
        <w:t>, относими към ДП НКЖИ</w:t>
      </w:r>
      <w:r w:rsidR="009D01D9">
        <w:rPr>
          <w:szCs w:val="24"/>
          <w:lang w:val="bg-BG"/>
        </w:rPr>
        <w:t xml:space="preserve"> и</w:t>
      </w:r>
      <w:r w:rsidRPr="00994D99">
        <w:rPr>
          <w:szCs w:val="24"/>
          <w:lang w:val="bg-BG"/>
        </w:rPr>
        <w:t xml:space="preserve"> </w:t>
      </w:r>
      <w:r w:rsidRPr="00994D99">
        <w:rPr>
          <w:lang w:val="bg-BG"/>
        </w:rPr>
        <w:t>,,БДЖ-Пътнически превози“ ЕООД</w:t>
      </w:r>
      <w:r w:rsidRPr="00994D99">
        <w:rPr>
          <w:szCs w:val="24"/>
          <w:lang w:val="bg-BG"/>
        </w:rPr>
        <w:t>.</w:t>
      </w:r>
    </w:p>
    <w:p w14:paraId="310E3E52" w14:textId="77777777" w:rsidR="00D275EB" w:rsidRPr="00994D99" w:rsidRDefault="00D275EB" w:rsidP="00D275EB">
      <w:pPr>
        <w:pStyle w:val="ListParagraph"/>
        <w:numPr>
          <w:ilvl w:val="0"/>
          <w:numId w:val="8"/>
        </w:numPr>
        <w:tabs>
          <w:tab w:val="left" w:pos="720"/>
          <w:tab w:val="left" w:pos="993"/>
        </w:tabs>
        <w:ind w:left="0" w:firstLine="720"/>
        <w:rPr>
          <w:lang w:val="bg-BG"/>
        </w:rPr>
      </w:pPr>
      <w:r w:rsidRPr="00994D99">
        <w:rPr>
          <w:lang w:val="bg-BG"/>
        </w:rPr>
        <w:t>С препоръка 1 се предлага ДП НКЖИ и ,,БДЖ-Пътнически превози“ ЕООД да запознаят заинтересования персонал със съдържанието на настоящия доклад</w:t>
      </w:r>
      <w:r>
        <w:rPr>
          <w:lang w:val="bg-BG"/>
        </w:rPr>
        <w:t>;</w:t>
      </w:r>
    </w:p>
    <w:p w14:paraId="0A79A536" w14:textId="77777777" w:rsidR="00D275EB" w:rsidRPr="00994D99" w:rsidRDefault="00D275EB" w:rsidP="00D275EB">
      <w:pPr>
        <w:pStyle w:val="ListParagraph"/>
        <w:numPr>
          <w:ilvl w:val="0"/>
          <w:numId w:val="8"/>
        </w:numPr>
        <w:tabs>
          <w:tab w:val="left" w:pos="720"/>
          <w:tab w:val="left" w:pos="993"/>
        </w:tabs>
        <w:ind w:left="0" w:firstLine="709"/>
        <w:rPr>
          <w:lang w:val="bg-BG"/>
        </w:rPr>
      </w:pPr>
      <w:r w:rsidRPr="00994D99">
        <w:rPr>
          <w:lang w:val="bg-BG"/>
        </w:rPr>
        <w:t>С препоръка 2 се предлага</w:t>
      </w:r>
      <w:r>
        <w:rPr>
          <w:lang w:val="bg-BG"/>
        </w:rPr>
        <w:t xml:space="preserve"> БДЖ ПП ЕООД </w:t>
      </w:r>
      <w:r w:rsidRPr="005465FF">
        <w:rPr>
          <w:lang w:val="bg-BG"/>
        </w:rPr>
        <w:t xml:space="preserve">да възстанови извършването на </w:t>
      </w:r>
      <w:r>
        <w:rPr>
          <w:lang w:val="bg-BG"/>
        </w:rPr>
        <w:t>ежемесечни беседи и обучения на експлоатационния и ремонтен персонал в локомотивните депа;</w:t>
      </w:r>
    </w:p>
    <w:p w14:paraId="77C3BECA" w14:textId="77777777" w:rsidR="00D275EB" w:rsidRPr="00994D99" w:rsidRDefault="00D275EB" w:rsidP="00D275EB">
      <w:pPr>
        <w:pStyle w:val="ListParagraph"/>
        <w:numPr>
          <w:ilvl w:val="0"/>
          <w:numId w:val="8"/>
        </w:numPr>
        <w:tabs>
          <w:tab w:val="left" w:pos="993"/>
        </w:tabs>
        <w:ind w:left="0" w:firstLine="709"/>
        <w:rPr>
          <w:lang w:val="bg-BG"/>
        </w:rPr>
      </w:pPr>
      <w:r w:rsidRPr="00994D99">
        <w:rPr>
          <w:lang w:val="bg-BG"/>
        </w:rPr>
        <w:t>С препоръка 3 се предлага</w:t>
      </w:r>
      <w:r>
        <w:rPr>
          <w:lang w:val="bg-BG"/>
        </w:rPr>
        <w:t xml:space="preserve"> БДЖ ПП ЕООД да заменят всички еластични съединения в охладителните контури на трансформаторното масло на локомотиви серия 44 и 45 с метални еластични съединения;</w:t>
      </w:r>
    </w:p>
    <w:p w14:paraId="2B7B31BD" w14:textId="77777777" w:rsidR="00D275EB" w:rsidRDefault="00D275EB" w:rsidP="00D275EB">
      <w:pPr>
        <w:pStyle w:val="ListParagraph"/>
        <w:numPr>
          <w:ilvl w:val="0"/>
          <w:numId w:val="8"/>
        </w:numPr>
        <w:tabs>
          <w:tab w:val="left" w:pos="720"/>
          <w:tab w:val="left" w:pos="993"/>
        </w:tabs>
        <w:ind w:left="0" w:firstLine="709"/>
        <w:rPr>
          <w:lang w:val="bg-BG"/>
        </w:rPr>
      </w:pPr>
      <w:r w:rsidRPr="00994D99">
        <w:rPr>
          <w:lang w:val="bg-BG"/>
        </w:rPr>
        <w:t xml:space="preserve">С препоръка 4 се предлага </w:t>
      </w:r>
      <w:r>
        <w:rPr>
          <w:lang w:val="bg-BG"/>
        </w:rPr>
        <w:t xml:space="preserve">БДЖ ПП ЕООД на ТП </w:t>
      </w:r>
      <w:r w:rsidRPr="003415DB">
        <w:rPr>
          <w:lang w:val="bg-BG"/>
        </w:rPr>
        <w:t>да се извършват провер</w:t>
      </w:r>
      <w:r>
        <w:rPr>
          <w:lang w:val="bg-BG"/>
        </w:rPr>
        <w:t>к</w:t>
      </w:r>
      <w:r w:rsidRPr="003415DB">
        <w:rPr>
          <w:lang w:val="bg-BG"/>
        </w:rPr>
        <w:t xml:space="preserve">и </w:t>
      </w:r>
      <w:r>
        <w:rPr>
          <w:lang w:val="bg-BG"/>
        </w:rPr>
        <w:t>за изправността на бароскопите за контрол на работата на двигател-помпите, както и състоянието на пусковите им кондензатори;</w:t>
      </w:r>
    </w:p>
    <w:p w14:paraId="302FD7EF" w14:textId="77777777" w:rsidR="00D275EB" w:rsidRPr="007D2BAA" w:rsidRDefault="00D275EB" w:rsidP="00D275EB">
      <w:pPr>
        <w:pStyle w:val="ListParagraph"/>
        <w:numPr>
          <w:ilvl w:val="0"/>
          <w:numId w:val="8"/>
        </w:numPr>
        <w:tabs>
          <w:tab w:val="left" w:pos="720"/>
          <w:tab w:val="left" w:pos="993"/>
          <w:tab w:val="left" w:pos="1985"/>
        </w:tabs>
        <w:ind w:left="0" w:firstLine="709"/>
        <w:rPr>
          <w:lang w:val="bg-BG"/>
        </w:rPr>
      </w:pPr>
      <w:r w:rsidRPr="007D2BAA">
        <w:rPr>
          <w:lang w:val="bg-BG"/>
        </w:rPr>
        <w:t xml:space="preserve">С препоръка 5 се предлага БДЖ ПП ЕООД да </w:t>
      </w:r>
      <w:r>
        <w:rPr>
          <w:lang w:val="bg-BG"/>
        </w:rPr>
        <w:t>проектира,</w:t>
      </w:r>
      <w:r w:rsidRPr="007D2BAA">
        <w:rPr>
          <w:lang w:val="bg-BG"/>
        </w:rPr>
        <w:t xml:space="preserve"> разработи</w:t>
      </w:r>
      <w:r>
        <w:rPr>
          <w:lang w:val="bg-BG"/>
        </w:rPr>
        <w:t xml:space="preserve"> и монтира</w:t>
      </w:r>
      <w:r w:rsidRPr="007D2BAA">
        <w:rPr>
          <w:lang w:val="bg-BG"/>
        </w:rPr>
        <w:t xml:space="preserve"> нова ПГИ на локомотивите</w:t>
      </w:r>
      <w:r>
        <w:rPr>
          <w:lang w:val="bg-BG"/>
        </w:rPr>
        <w:t xml:space="preserve"> серии</w:t>
      </w:r>
      <w:r w:rsidRPr="007D2BAA">
        <w:rPr>
          <w:lang w:val="bg-BG"/>
        </w:rPr>
        <w:t xml:space="preserve"> 44 и 45;</w:t>
      </w:r>
    </w:p>
    <w:p w14:paraId="367BAF1C" w14:textId="3FA93761" w:rsidR="00D275EB" w:rsidRPr="00CC5AB7" w:rsidRDefault="00D275EB" w:rsidP="00D275EB">
      <w:pPr>
        <w:pStyle w:val="ListParagraph"/>
        <w:numPr>
          <w:ilvl w:val="0"/>
          <w:numId w:val="8"/>
        </w:numPr>
        <w:tabs>
          <w:tab w:val="left" w:pos="993"/>
        </w:tabs>
        <w:ind w:left="0" w:firstLine="709"/>
        <w:rPr>
          <w:lang w:val="bg-BG"/>
        </w:rPr>
      </w:pPr>
      <w:r w:rsidRPr="00476644">
        <w:rPr>
          <w:lang w:val="bg-BG"/>
        </w:rPr>
        <w:t>С препоръка 6 се предлага БДЖ ПП ЕООД да създаде организация за изменение и допълнение на ведомствената нормативна уредба ПЛС 100/2018 г. за възстановя</w:t>
      </w:r>
      <w:r w:rsidR="005479B0">
        <w:rPr>
          <w:lang w:val="bg-BG"/>
        </w:rPr>
        <w:t>ване на капиталните ремонти и приведе</w:t>
      </w:r>
      <w:r w:rsidRPr="00476644">
        <w:rPr>
          <w:lang w:val="bg-BG"/>
        </w:rPr>
        <w:t xml:space="preserve"> междуремонтни</w:t>
      </w:r>
      <w:r>
        <w:rPr>
          <w:lang w:val="bg-BG"/>
        </w:rPr>
        <w:t>те</w:t>
      </w:r>
      <w:r w:rsidRPr="00476644">
        <w:rPr>
          <w:lang w:val="bg-BG"/>
        </w:rPr>
        <w:t xml:space="preserve"> пробези на локомотивите серии 43, 44 и 45;</w:t>
      </w:r>
    </w:p>
    <w:p w14:paraId="41F9A35B" w14:textId="77777777" w:rsidR="00D275EB" w:rsidRPr="00811EB1" w:rsidRDefault="00D275EB" w:rsidP="00D275EB">
      <w:pPr>
        <w:pStyle w:val="ListParagraph"/>
        <w:numPr>
          <w:ilvl w:val="0"/>
          <w:numId w:val="8"/>
        </w:numPr>
        <w:tabs>
          <w:tab w:val="left" w:pos="993"/>
        </w:tabs>
        <w:ind w:left="0" w:firstLine="720"/>
        <w:rPr>
          <w:lang w:val="bg-BG"/>
        </w:rPr>
      </w:pPr>
      <w:r w:rsidRPr="00811EB1">
        <w:rPr>
          <w:lang w:val="bg-BG"/>
        </w:rPr>
        <w:t xml:space="preserve">С препоръка 7 се предлага БДЖ ПП ЕООД да предприеме действия за ограничаване достъпа </w:t>
      </w:r>
      <w:r>
        <w:rPr>
          <w:lang w:val="bg-BG"/>
        </w:rPr>
        <w:t xml:space="preserve">на локомотивната бригада </w:t>
      </w:r>
      <w:r w:rsidRPr="00811EB1">
        <w:rPr>
          <w:lang w:val="bg-BG"/>
        </w:rPr>
        <w:t>до апаратите и електрическите твърди връзки за управление в апаратни шкафове М1 и М2 в първа и втора кабини на локомотиви серии 44 и 45;</w:t>
      </w:r>
    </w:p>
    <w:p w14:paraId="06F99A19" w14:textId="20FCC043" w:rsidR="00057D46" w:rsidRPr="001C31B2" w:rsidRDefault="00D275EB" w:rsidP="00D275EB">
      <w:pPr>
        <w:pStyle w:val="ListParagraph"/>
        <w:numPr>
          <w:ilvl w:val="0"/>
          <w:numId w:val="8"/>
        </w:numPr>
        <w:tabs>
          <w:tab w:val="left" w:pos="720"/>
          <w:tab w:val="left" w:pos="993"/>
          <w:tab w:val="left" w:pos="1985"/>
        </w:tabs>
        <w:ind w:left="0" w:firstLine="709"/>
        <w:rPr>
          <w:lang w:val="bg-BG"/>
        </w:rPr>
      </w:pPr>
      <w:r w:rsidRPr="00D31C2F">
        <w:rPr>
          <w:lang w:val="bg-BG"/>
        </w:rPr>
        <w:t>С препоръка 8 се предлага БДЖ ПП ЕООД да монтира видеорегистратори на двете челни стени на локомотивите с видимост към железопътната инфраструктура и в двете командни кабини на локомотивите.</w:t>
      </w:r>
    </w:p>
    <w:p w14:paraId="06B010F8" w14:textId="54144A85" w:rsidR="00F91D5A" w:rsidRDefault="00F91D5A" w:rsidP="00F91D5A">
      <w:pPr>
        <w:spacing w:before="120"/>
        <w:rPr>
          <w:lang w:val="bg-BG"/>
        </w:rPr>
      </w:pPr>
      <w:r w:rsidRPr="00994D99">
        <w:rPr>
          <w:lang w:val="bg-BG"/>
        </w:rPr>
        <w:t>В съответствие с изискванията на чл. 24, п</w:t>
      </w:r>
      <w:r w:rsidR="00477196">
        <w:rPr>
          <w:lang w:val="bg-BG"/>
        </w:rPr>
        <w:t>араграф 2</w:t>
      </w:r>
      <w:r w:rsidRPr="00994D99">
        <w:rPr>
          <w:lang w:val="bg-BG"/>
        </w:rPr>
        <w:t xml:space="preserve"> от Директи</w:t>
      </w:r>
      <w:r w:rsidR="00477196">
        <w:rPr>
          <w:lang w:val="bg-BG"/>
        </w:rPr>
        <w:t>ва (ЕС) 798/2016 и чл. 91, ал. 3</w:t>
      </w:r>
      <w:r w:rsidRPr="00994D99">
        <w:rPr>
          <w:lang w:val="bg-BG"/>
        </w:rPr>
        <w:t xml:space="preserve"> от Наредба № 59 от 5.12.2006 г</w:t>
      </w:r>
      <w:r w:rsidR="00944955">
        <w:rPr>
          <w:lang w:val="bg-BG"/>
        </w:rPr>
        <w:t>., члена</w:t>
      </w:r>
      <w:r w:rsidR="00477196">
        <w:rPr>
          <w:lang w:val="bg-BG"/>
        </w:rPr>
        <w:t xml:space="preserve"> на УС на НБРПВВЖТ на 13.04</w:t>
      </w:r>
      <w:r w:rsidR="00811EB1">
        <w:rPr>
          <w:lang w:val="bg-BG"/>
        </w:rPr>
        <w:t>.2023</w:t>
      </w:r>
      <w:r w:rsidR="00477196">
        <w:rPr>
          <w:lang w:val="bg-BG"/>
        </w:rPr>
        <w:t xml:space="preserve"> г. предоставя </w:t>
      </w:r>
      <w:r w:rsidRPr="00994D99">
        <w:rPr>
          <w:lang w:val="bg-BG"/>
        </w:rPr>
        <w:t>окончателен доклад, който съдържа информация за извършеното</w:t>
      </w:r>
      <w:r w:rsidR="00477196">
        <w:rPr>
          <w:lang w:val="bg-BG"/>
        </w:rPr>
        <w:t xml:space="preserve"> разследване на произшествието с</w:t>
      </w:r>
      <w:r w:rsidRPr="00994D99">
        <w:rPr>
          <w:lang w:val="bg-BG"/>
        </w:rPr>
        <w:t xml:space="preserve"> формулира</w:t>
      </w:r>
      <w:r w:rsidR="00477196">
        <w:rPr>
          <w:lang w:val="bg-BG"/>
        </w:rPr>
        <w:t>ни и съгласувани</w:t>
      </w:r>
      <w:r w:rsidRPr="00994D99">
        <w:rPr>
          <w:lang w:val="bg-BG"/>
        </w:rPr>
        <w:t xml:space="preserve"> препоръки за безопасност с цел подобряване безопасността в железопътния транспорт.</w:t>
      </w:r>
    </w:p>
    <w:p w14:paraId="03D4481E" w14:textId="3AC89325" w:rsidR="00944955" w:rsidRPr="00994D99" w:rsidRDefault="00944955" w:rsidP="00F91D5A">
      <w:pPr>
        <w:spacing w:before="120"/>
        <w:rPr>
          <w:lang w:val="bg-BG"/>
        </w:rPr>
      </w:pPr>
      <w:r>
        <w:rPr>
          <w:lang w:val="bg-BG"/>
        </w:rPr>
        <w:t xml:space="preserve">В съответствие с чл. 26, параграф 3 от </w:t>
      </w:r>
      <w:r w:rsidRPr="00944955">
        <w:rPr>
          <w:lang w:val="bg-BG"/>
        </w:rPr>
        <w:t>Директива (ЕС) 798/2016</w:t>
      </w:r>
      <w:r>
        <w:rPr>
          <w:lang w:val="bg-BG"/>
        </w:rPr>
        <w:t xml:space="preserve"> Н</w:t>
      </w:r>
      <w:r w:rsidRPr="00944955">
        <w:rPr>
          <w:lang w:val="bg-BG"/>
        </w:rPr>
        <w:t xml:space="preserve">ационалният орган по безопасността </w:t>
      </w:r>
      <w:r>
        <w:rPr>
          <w:lang w:val="bg-BG"/>
        </w:rPr>
        <w:t xml:space="preserve">(ИАЖА) </w:t>
      </w:r>
      <w:r w:rsidRPr="00944955">
        <w:rPr>
          <w:lang w:val="bg-BG"/>
        </w:rPr>
        <w:t>и други органи или с</w:t>
      </w:r>
      <w:r>
        <w:rPr>
          <w:lang w:val="bg-BG"/>
        </w:rPr>
        <w:t>труктури</w:t>
      </w:r>
      <w:r w:rsidRPr="00944955">
        <w:rPr>
          <w:lang w:val="bg-BG"/>
        </w:rPr>
        <w:t>, към които са адресирани препоръки</w:t>
      </w:r>
      <w:r>
        <w:rPr>
          <w:lang w:val="bg-BG"/>
        </w:rPr>
        <w:t>те за безопасност</w:t>
      </w:r>
      <w:r w:rsidRPr="00944955">
        <w:rPr>
          <w:lang w:val="bg-BG"/>
        </w:rPr>
        <w:t xml:space="preserve">, </w:t>
      </w:r>
      <w:r>
        <w:rPr>
          <w:lang w:val="bg-BG"/>
        </w:rPr>
        <w:t xml:space="preserve">да </w:t>
      </w:r>
      <w:r w:rsidRPr="00944955">
        <w:rPr>
          <w:lang w:val="bg-BG"/>
        </w:rPr>
        <w:t>докладв</w:t>
      </w:r>
      <w:r>
        <w:rPr>
          <w:lang w:val="bg-BG"/>
        </w:rPr>
        <w:t>ат редовно на члена на управителния съвет на НБРПВВЖТ</w:t>
      </w:r>
      <w:r w:rsidRPr="00944955">
        <w:rPr>
          <w:lang w:val="bg-BG"/>
        </w:rPr>
        <w:t xml:space="preserve"> за взетите или планирани м</w:t>
      </w:r>
      <w:r>
        <w:rPr>
          <w:lang w:val="bg-BG"/>
        </w:rPr>
        <w:t>ерки като следствие от препоръките</w:t>
      </w:r>
      <w:r w:rsidRPr="00944955">
        <w:rPr>
          <w:lang w:val="bg-BG"/>
        </w:rPr>
        <w:t>.</w:t>
      </w:r>
    </w:p>
    <w:p w14:paraId="3AA11D04" w14:textId="1D4F6CC7" w:rsidR="00C1202F" w:rsidRDefault="00C1202F" w:rsidP="00E92B8D">
      <w:pPr>
        <w:spacing w:before="120"/>
        <w:ind w:firstLine="0"/>
        <w:rPr>
          <w:lang w:val="bg-BG"/>
        </w:rPr>
      </w:pPr>
    </w:p>
    <w:p w14:paraId="0B0CD780" w14:textId="77777777" w:rsidR="00143CCF" w:rsidRPr="00994D99" w:rsidRDefault="00143CCF" w:rsidP="00E92B8D">
      <w:pPr>
        <w:spacing w:before="120"/>
        <w:ind w:firstLine="0"/>
        <w:rPr>
          <w:lang w:val="bg-BG"/>
        </w:rPr>
      </w:pPr>
    </w:p>
    <w:p w14:paraId="0C59A31C" w14:textId="4C838888" w:rsidR="0088097F" w:rsidRPr="00994D99" w:rsidRDefault="00852F75" w:rsidP="00143CCF">
      <w:pPr>
        <w:ind w:firstLine="0"/>
        <w:rPr>
          <w:b/>
          <w:bCs/>
          <w:sz w:val="28"/>
          <w:szCs w:val="22"/>
          <w:lang w:val="bg-BG"/>
        </w:rPr>
      </w:pPr>
      <w:r w:rsidRPr="00994D99">
        <w:rPr>
          <w:b/>
          <w:bCs/>
          <w:sz w:val="28"/>
          <w:szCs w:val="22"/>
          <w:lang w:val="bg-BG"/>
        </w:rPr>
        <w:t>Председател:</w:t>
      </w:r>
    </w:p>
    <w:p w14:paraId="285C257D" w14:textId="13731F90" w:rsidR="00852F75" w:rsidRPr="00994D99" w:rsidRDefault="00F37BAA" w:rsidP="00143CCF">
      <w:pPr>
        <w:ind w:firstLine="0"/>
        <w:rPr>
          <w:b/>
          <w:bCs/>
          <w:sz w:val="28"/>
          <w:szCs w:val="22"/>
          <w:lang w:val="bg-BG"/>
        </w:rPr>
      </w:pPr>
      <w:r>
        <w:rPr>
          <w:b/>
          <w:szCs w:val="24"/>
          <w:lang w:val="bg-BG"/>
        </w:rPr>
        <w:t>Д</w:t>
      </w:r>
      <w:r w:rsidR="00852F75" w:rsidRPr="00994D99">
        <w:rPr>
          <w:b/>
          <w:szCs w:val="24"/>
          <w:lang w:val="bg-BG"/>
        </w:rPr>
        <w:t>-р инж. Бойчо Скробански)</w:t>
      </w:r>
    </w:p>
    <w:p w14:paraId="0B1F1102" w14:textId="74136D35" w:rsidR="00230969" w:rsidRDefault="00852F75" w:rsidP="00143CCF">
      <w:pPr>
        <w:ind w:firstLine="0"/>
        <w:rPr>
          <w:i/>
          <w:szCs w:val="24"/>
          <w:lang w:val="bg-BG"/>
        </w:rPr>
      </w:pPr>
      <w:r w:rsidRPr="00994D99">
        <w:rPr>
          <w:i/>
          <w:szCs w:val="24"/>
          <w:lang w:val="bg-BG"/>
        </w:rPr>
        <w:t xml:space="preserve">Заместник-председател на </w:t>
      </w:r>
      <w:r w:rsidR="00DE5619" w:rsidRPr="00994D99">
        <w:rPr>
          <w:i/>
          <w:szCs w:val="24"/>
          <w:lang w:val="bg-BG"/>
        </w:rPr>
        <w:t xml:space="preserve">УС на </w:t>
      </w:r>
      <w:r w:rsidRPr="00994D99">
        <w:rPr>
          <w:i/>
          <w:szCs w:val="24"/>
          <w:lang w:val="bg-BG"/>
        </w:rPr>
        <w:t>НБРПВВЖТ</w:t>
      </w:r>
    </w:p>
    <w:p w14:paraId="2851910D" w14:textId="77777777" w:rsidR="00187807" w:rsidRPr="00994D99" w:rsidRDefault="00187807" w:rsidP="00230969">
      <w:pPr>
        <w:ind w:firstLine="0"/>
        <w:rPr>
          <w:i/>
          <w:szCs w:val="24"/>
          <w:lang w:val="bg-BG"/>
        </w:rPr>
      </w:pPr>
      <w:bookmarkStart w:id="20" w:name="_GoBack"/>
      <w:bookmarkEnd w:id="18"/>
      <w:bookmarkEnd w:id="20"/>
    </w:p>
    <w:sectPr w:rsidR="00187807" w:rsidRPr="00994D99" w:rsidSect="00860D24">
      <w:footerReference w:type="default" r:id="rId107"/>
      <w:headerReference w:type="first" r:id="rId108"/>
      <w:pgSz w:w="12240" w:h="15840"/>
      <w:pgMar w:top="709" w:right="1134" w:bottom="0" w:left="1134" w:header="709"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E0CF68" w14:textId="77777777" w:rsidR="002312F5" w:rsidRDefault="002312F5" w:rsidP="005624C6">
      <w:r>
        <w:separator/>
      </w:r>
    </w:p>
  </w:endnote>
  <w:endnote w:type="continuationSeparator" w:id="0">
    <w:p w14:paraId="03F780AE" w14:textId="77777777" w:rsidR="002312F5" w:rsidRDefault="002312F5" w:rsidP="005624C6">
      <w:r>
        <w:continuationSeparator/>
      </w:r>
    </w:p>
  </w:endnote>
  <w:endnote w:type="continuationNotice" w:id="1">
    <w:p w14:paraId="0E9A54F4" w14:textId="77777777" w:rsidR="002312F5" w:rsidRDefault="002312F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00"/>
    <w:family w:val="swiss"/>
    <w:notTrueType/>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ISOCPEUR">
    <w:altName w:val="Arial"/>
    <w:panose1 w:val="020B0604020202020204"/>
    <w:charset w:val="CC"/>
    <w:family w:val="swiss"/>
    <w:pitch w:val="variable"/>
    <w:sig w:usb0="00000287" w:usb1="00000000" w:usb2="00000000" w:usb3="00000000" w:csb0="0000009F" w:csb1="00000000"/>
  </w:font>
  <w:font w:name="Malgun Gothic">
    <w:altName w:val="맑은 고딕"/>
    <w:panose1 w:val="020B0503020000020004"/>
    <w:charset w:val="81"/>
    <w:family w:val="swiss"/>
    <w:pitch w:val="variable"/>
    <w:sig w:usb0="9000002F" w:usb1="29D77CFB" w:usb2="00000012" w:usb3="00000000" w:csb0="0008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31032"/>
      <w:docPartObj>
        <w:docPartGallery w:val="Page Numbers (Bottom of Page)"/>
        <w:docPartUnique/>
      </w:docPartObj>
    </w:sdtPr>
    <w:sdtEndPr/>
    <w:sdtContent>
      <w:sdt>
        <w:sdtPr>
          <w:id w:val="-1769616900"/>
          <w:docPartObj>
            <w:docPartGallery w:val="Page Numbers (Top of Page)"/>
            <w:docPartUnique/>
          </w:docPartObj>
        </w:sdtPr>
        <w:sdtEndPr/>
        <w:sdtContent>
          <w:p w14:paraId="6C41301B" w14:textId="77777777" w:rsidR="008C5E5F" w:rsidRDefault="008C5E5F">
            <w:pPr>
              <w:pStyle w:val="Footer"/>
              <w:jc w:val="right"/>
            </w:pPr>
          </w:p>
          <w:p w14:paraId="1A2E75DB" w14:textId="5BF955E5" w:rsidR="008C5E5F" w:rsidRDefault="008C5E5F">
            <w:pPr>
              <w:pStyle w:val="Footer"/>
              <w:jc w:val="right"/>
            </w:pPr>
            <w:r>
              <w:rPr>
                <w:lang w:val="bg-BG"/>
              </w:rPr>
              <w:t>Страница</w:t>
            </w:r>
            <w:r>
              <w:t xml:space="preserve"> </w:t>
            </w:r>
            <w:r>
              <w:rPr>
                <w:b/>
                <w:bCs/>
                <w:szCs w:val="24"/>
              </w:rPr>
              <w:fldChar w:fldCharType="begin"/>
            </w:r>
            <w:r>
              <w:rPr>
                <w:b/>
                <w:bCs/>
              </w:rPr>
              <w:instrText xml:space="preserve"> PAGE </w:instrText>
            </w:r>
            <w:r>
              <w:rPr>
                <w:b/>
                <w:bCs/>
                <w:szCs w:val="24"/>
              </w:rPr>
              <w:fldChar w:fldCharType="separate"/>
            </w:r>
            <w:r w:rsidR="00C218CC">
              <w:rPr>
                <w:b/>
                <w:bCs/>
                <w:noProof/>
              </w:rPr>
              <w:t>53</w:t>
            </w:r>
            <w:r>
              <w:rPr>
                <w:b/>
                <w:bCs/>
                <w:szCs w:val="24"/>
              </w:rPr>
              <w:fldChar w:fldCharType="end"/>
            </w:r>
            <w:r>
              <w:t xml:space="preserve"> </w:t>
            </w:r>
            <w:r>
              <w:rPr>
                <w:lang w:val="bg-BG"/>
              </w:rPr>
              <w:t>от</w:t>
            </w:r>
            <w:r>
              <w:t xml:space="preserve"> </w:t>
            </w:r>
            <w:r>
              <w:rPr>
                <w:b/>
                <w:bCs/>
                <w:szCs w:val="24"/>
              </w:rPr>
              <w:fldChar w:fldCharType="begin"/>
            </w:r>
            <w:r>
              <w:rPr>
                <w:b/>
                <w:bCs/>
              </w:rPr>
              <w:instrText xml:space="preserve"> NUMPAGES  </w:instrText>
            </w:r>
            <w:r>
              <w:rPr>
                <w:b/>
                <w:bCs/>
                <w:szCs w:val="24"/>
              </w:rPr>
              <w:fldChar w:fldCharType="separate"/>
            </w:r>
            <w:r w:rsidR="00C218CC">
              <w:rPr>
                <w:b/>
                <w:bCs/>
                <w:noProof/>
              </w:rPr>
              <w:t>53</w:t>
            </w:r>
            <w:r>
              <w:rPr>
                <w:b/>
                <w:bCs/>
                <w:szCs w:val="24"/>
              </w:rPr>
              <w:fldChar w:fldCharType="end"/>
            </w:r>
          </w:p>
        </w:sdtContent>
      </w:sdt>
    </w:sdtContent>
  </w:sdt>
  <w:p w14:paraId="176BE123" w14:textId="77777777" w:rsidR="008C5E5F" w:rsidRDefault="008C5E5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CEAEB6" w14:textId="77777777" w:rsidR="002312F5" w:rsidRDefault="002312F5" w:rsidP="005624C6">
      <w:r>
        <w:separator/>
      </w:r>
    </w:p>
  </w:footnote>
  <w:footnote w:type="continuationSeparator" w:id="0">
    <w:p w14:paraId="70D4BD7A" w14:textId="77777777" w:rsidR="002312F5" w:rsidRDefault="002312F5" w:rsidP="005624C6">
      <w:r>
        <w:continuationSeparator/>
      </w:r>
    </w:p>
  </w:footnote>
  <w:footnote w:type="continuationNotice" w:id="1">
    <w:p w14:paraId="43288A41" w14:textId="77777777" w:rsidR="002312F5" w:rsidRDefault="002312F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E30C8A" w14:textId="77777777" w:rsidR="008C5E5F" w:rsidRDefault="002312F5" w:rsidP="005624C6">
    <w:pPr>
      <w:pStyle w:val="BodyText"/>
      <w:ind w:right="28"/>
      <w:jc w:val="center"/>
      <w:rPr>
        <w:color w:val="auto"/>
      </w:rPr>
    </w:pPr>
    <w:bookmarkStart w:id="21" w:name="_Hlk56546092"/>
    <w:r>
      <w:rPr>
        <w:noProof/>
        <w:color w:val="auto"/>
        <w:sz w:val="16"/>
        <w:szCs w:val="16"/>
      </w:rPr>
      <w:object w:dxaOrig="1440" w:dyaOrig="1440" w14:anchorId="6ABE99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192.95pt;margin-top:-19.7pt;width:57.6pt;height:50.4pt;z-index:251660288">
          <v:imagedata r:id="rId1" o:title=""/>
          <w10:wrap type="topAndBottom"/>
        </v:shape>
        <o:OLEObject Type="Embed" ProgID="PBrush" ShapeID="_x0000_s2050" DrawAspect="Content" ObjectID="_1748696345" r:id="rId2"/>
      </w:object>
    </w:r>
  </w:p>
  <w:p w14:paraId="0D64DF41" w14:textId="77777777" w:rsidR="008C5E5F" w:rsidRDefault="008C5E5F" w:rsidP="005624C6">
    <w:pPr>
      <w:pStyle w:val="BodyText"/>
      <w:ind w:right="28"/>
      <w:jc w:val="center"/>
      <w:rPr>
        <w:color w:val="auto"/>
      </w:rPr>
    </w:pPr>
  </w:p>
  <w:p w14:paraId="71D58146" w14:textId="77777777" w:rsidR="008C5E5F" w:rsidRPr="00586900" w:rsidRDefault="008C5E5F" w:rsidP="005624C6">
    <w:pPr>
      <w:pStyle w:val="BodyText"/>
      <w:ind w:right="28"/>
      <w:jc w:val="center"/>
      <w:rPr>
        <w:color w:val="auto"/>
        <w:sz w:val="28"/>
        <w:szCs w:val="28"/>
      </w:rPr>
    </w:pPr>
    <w:r w:rsidRPr="00586900">
      <w:rPr>
        <w:color w:val="auto"/>
        <w:sz w:val="28"/>
        <w:szCs w:val="28"/>
      </w:rPr>
      <w:t xml:space="preserve">Р Е П У </w:t>
    </w:r>
    <w:bookmarkStart w:id="22" w:name="_Hlk56546068"/>
    <w:r w:rsidRPr="00586900">
      <w:rPr>
        <w:color w:val="auto"/>
        <w:sz w:val="28"/>
        <w:szCs w:val="28"/>
      </w:rPr>
      <w:t>Б Л И К А  Б Ъ Л Г А Р И Я</w:t>
    </w:r>
  </w:p>
  <w:p w14:paraId="2DB37AD7" w14:textId="4B5B034F" w:rsidR="008C5E5F" w:rsidRPr="00586900" w:rsidRDefault="008C5E5F" w:rsidP="00A23FF2">
    <w:pPr>
      <w:pStyle w:val="BodyText"/>
      <w:ind w:right="28"/>
      <w:jc w:val="center"/>
      <w:rPr>
        <w:color w:val="auto"/>
        <w:sz w:val="24"/>
        <w:szCs w:val="24"/>
      </w:rPr>
    </w:pPr>
    <w:r w:rsidRPr="00586900">
      <w:rPr>
        <w:color w:val="auto"/>
        <w:sz w:val="24"/>
        <w:szCs w:val="24"/>
      </w:rPr>
      <w:t>НАЦИОНАЛЕН БОРД ЗА РАЗСЛЕДВАНЕ</w:t>
    </w:r>
    <w:r>
      <w:rPr>
        <w:color w:val="auto"/>
        <w:sz w:val="24"/>
        <w:szCs w:val="24"/>
      </w:rPr>
      <w:t xml:space="preserve"> </w:t>
    </w:r>
    <w:r w:rsidRPr="00586900">
      <w:rPr>
        <w:color w:val="auto"/>
        <w:sz w:val="24"/>
        <w:szCs w:val="24"/>
      </w:rPr>
      <w:t>НА ПРОИЗШЕСТВИЯ ВЪВ ВЪЗДУШНИЯ, ВОДНИЯ И ЖЕЛЕЗОПЪТНИЯ ТРАНСПОРТ</w:t>
    </w:r>
    <w:r>
      <w:rPr>
        <w:color w:val="auto"/>
        <w:sz w:val="24"/>
        <w:szCs w:val="24"/>
      </w:rPr>
      <w:t xml:space="preserve"> (НБРПВВЖТ)</w:t>
    </w:r>
  </w:p>
  <w:p w14:paraId="597C5B7A" w14:textId="77777777" w:rsidR="008C5E5F" w:rsidRPr="00C5759D" w:rsidRDefault="008C5E5F" w:rsidP="005624C6">
    <w:pPr>
      <w:pStyle w:val="BodyText"/>
      <w:jc w:val="center"/>
      <w:rPr>
        <w:color w:val="auto"/>
        <w:sz w:val="16"/>
        <w:szCs w:val="16"/>
      </w:rPr>
    </w:pPr>
    <w:r w:rsidRPr="00C5759D">
      <w:rPr>
        <w:b w:val="0"/>
        <w:noProof/>
        <w:color w:val="auto"/>
        <w:sz w:val="16"/>
        <w:szCs w:val="16"/>
        <w:lang w:eastAsia="bg-BG"/>
      </w:rPr>
      <mc:AlternateContent>
        <mc:Choice Requires="wps">
          <w:drawing>
            <wp:anchor distT="0" distB="0" distL="114300" distR="114300" simplePos="0" relativeHeight="251658240" behindDoc="0" locked="0" layoutInCell="1" allowOverlap="1" wp14:anchorId="2D1399E5" wp14:editId="6403AA39">
              <wp:simplePos x="0" y="0"/>
              <wp:positionH relativeFrom="column">
                <wp:posOffset>17145</wp:posOffset>
              </wp:positionH>
              <wp:positionV relativeFrom="paragraph">
                <wp:posOffset>86360</wp:posOffset>
              </wp:positionV>
              <wp:extent cx="6057900" cy="0"/>
              <wp:effectExtent l="0" t="0" r="0" b="0"/>
              <wp:wrapNone/>
              <wp:docPr id="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4925"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line w14:anchorId="0FE53A36" id="Line 2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6.8pt" to="478.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" strokeweight="2.75pt">
              <v:stroke linestyle="thickThin"/>
            </v:line>
          </w:pict>
        </mc:Fallback>
      </mc:AlternateContent>
    </w:r>
  </w:p>
  <w:p w14:paraId="000633A9" w14:textId="71E3EC4E" w:rsidR="008C5E5F" w:rsidRPr="006D1005" w:rsidRDefault="008C5E5F" w:rsidP="00C560EF">
    <w:pPr>
      <w:ind w:right="-279" w:firstLine="142"/>
      <w:rPr>
        <w:color w:val="00B0F0"/>
        <w:sz w:val="16"/>
        <w:szCs w:val="16"/>
        <w:lang w:val="bg-BG"/>
      </w:rPr>
    </w:pPr>
    <w:r w:rsidRPr="006D1005">
      <w:rPr>
        <w:color w:val="00B0F0"/>
        <w:sz w:val="16"/>
        <w:szCs w:val="16"/>
        <w:lang w:val="bg-BG"/>
      </w:rPr>
      <w:t>ул. “Дякон Игнатий” № 9, София 1000</w:t>
    </w:r>
    <w:bookmarkStart w:id="23" w:name="_Hlt46744128"/>
    <w:r w:rsidRPr="006D1005">
      <w:rPr>
        <w:color w:val="00B0F0"/>
        <w:sz w:val="16"/>
        <w:szCs w:val="16"/>
        <w:lang w:val="bg-BG"/>
      </w:rPr>
      <w:tab/>
    </w:r>
    <w:r w:rsidRPr="006D1005">
      <w:rPr>
        <w:color w:val="00B0F0"/>
        <w:sz w:val="16"/>
        <w:szCs w:val="16"/>
        <w:lang w:val="bg-BG"/>
      </w:rPr>
      <w:tab/>
    </w:r>
    <w:r w:rsidRPr="006D1005">
      <w:rPr>
        <w:color w:val="00B0F0"/>
        <w:sz w:val="16"/>
        <w:szCs w:val="16"/>
        <w:lang w:val="bg-BG"/>
      </w:rPr>
      <w:tab/>
    </w:r>
    <w:r w:rsidRPr="006D1005">
      <w:rPr>
        <w:color w:val="00B0F0"/>
        <w:sz w:val="16"/>
        <w:szCs w:val="16"/>
        <w:lang w:val="bg-BG"/>
      </w:rPr>
      <w:tab/>
      <w:t xml:space="preserve"> </w:t>
    </w:r>
    <w:r w:rsidRPr="006D1005">
      <w:rPr>
        <w:color w:val="00B0F0"/>
        <w:sz w:val="16"/>
        <w:szCs w:val="16"/>
        <w:lang w:val="bg-BG"/>
      </w:rPr>
      <w:tab/>
      <w:t xml:space="preserve">                                        </w:t>
    </w:r>
    <w:r w:rsidRPr="006D1005">
      <w:rPr>
        <w:color w:val="00B0F0"/>
        <w:sz w:val="16"/>
        <w:szCs w:val="16"/>
        <w:u w:val="single"/>
        <w:lang w:val="bg-BG"/>
      </w:rPr>
      <w:t>bskrobanski@mtc.government.bg</w:t>
    </w:r>
    <w:r w:rsidRPr="006D1005">
      <w:rPr>
        <w:color w:val="00B0F0"/>
        <w:sz w:val="16"/>
        <w:szCs w:val="16"/>
        <w:lang w:val="bg-BG"/>
      </w:rPr>
      <w:tab/>
    </w:r>
    <w:bookmarkEnd w:id="23"/>
  </w:p>
  <w:p w14:paraId="12CE3B34" w14:textId="2FCA8840" w:rsidR="008C5E5F" w:rsidRPr="006D1005" w:rsidRDefault="008C5E5F" w:rsidP="00C560EF">
    <w:pPr>
      <w:ind w:right="-279" w:firstLine="142"/>
      <w:rPr>
        <w:color w:val="00B0F0"/>
        <w:spacing w:val="4"/>
        <w:sz w:val="16"/>
        <w:szCs w:val="16"/>
        <w:lang w:val="bg-BG"/>
      </w:rPr>
    </w:pPr>
    <w:r w:rsidRPr="006D1005">
      <w:rPr>
        <w:color w:val="00B0F0"/>
        <w:sz w:val="16"/>
        <w:szCs w:val="16"/>
        <w:lang w:val="bg-BG"/>
      </w:rPr>
      <w:t xml:space="preserve">тел. (+359 2) 940 9317                                                                                                                                               </w:t>
    </w:r>
    <w:r w:rsidRPr="006D1005">
      <w:rPr>
        <w:color w:val="00B0F0"/>
        <w:sz w:val="16"/>
        <w:szCs w:val="16"/>
        <w:u w:val="single"/>
      </w:rPr>
      <w:t>bskrobanski</w:t>
    </w:r>
    <w:r w:rsidRPr="006D1005">
      <w:rPr>
        <w:color w:val="00B0F0"/>
        <w:sz w:val="16"/>
        <w:szCs w:val="16"/>
        <w:u w:val="single"/>
        <w:lang w:val="bg-BG"/>
      </w:rPr>
      <w:t>@</w:t>
    </w:r>
    <w:r w:rsidRPr="006D1005">
      <w:rPr>
        <w:color w:val="00B0F0"/>
        <w:sz w:val="16"/>
        <w:szCs w:val="16"/>
        <w:u w:val="single"/>
      </w:rPr>
      <w:t>abv</w:t>
    </w:r>
    <w:r w:rsidRPr="006D1005">
      <w:rPr>
        <w:color w:val="00B0F0"/>
        <w:sz w:val="16"/>
        <w:szCs w:val="16"/>
        <w:u w:val="single"/>
        <w:lang w:val="bg-BG"/>
      </w:rPr>
      <w:t>.bg</w:t>
    </w:r>
  </w:p>
  <w:p w14:paraId="0CC1F23D" w14:textId="56C58F5B" w:rsidR="008C5E5F" w:rsidRPr="00A23FF2" w:rsidRDefault="008C5E5F" w:rsidP="00C560EF">
    <w:pPr>
      <w:tabs>
        <w:tab w:val="left" w:pos="284"/>
      </w:tabs>
      <w:ind w:firstLine="0"/>
      <w:rPr>
        <w:sz w:val="16"/>
        <w:szCs w:val="16"/>
        <w:lang w:val="bg-BG"/>
      </w:rPr>
    </w:pPr>
    <w:r w:rsidRPr="006D1005">
      <w:rPr>
        <w:b/>
        <w:color w:val="00B0F0"/>
        <w:sz w:val="16"/>
        <w:szCs w:val="16"/>
        <w:lang w:val="bg-BG"/>
      </w:rPr>
      <w:t xml:space="preserve">   </w:t>
    </w:r>
    <w:r w:rsidRPr="006D1005">
      <w:rPr>
        <w:color w:val="00B0F0"/>
        <w:sz w:val="16"/>
        <w:szCs w:val="16"/>
        <w:lang w:val="bg-BG"/>
      </w:rPr>
      <w:t xml:space="preserve">факс: (+3592) 940 9350  </w:t>
    </w:r>
    <w:r w:rsidRPr="006D1005">
      <w:rPr>
        <w:color w:val="00B0F0"/>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t xml:space="preserve"> </w:t>
    </w:r>
    <w:bookmarkEnd w:id="21"/>
    <w:bookmarkEnd w:id="22"/>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451360"/>
    <w:multiLevelType w:val="hybridMultilevel"/>
    <w:tmpl w:val="E046745A"/>
    <w:lvl w:ilvl="0" w:tplc="04020009">
      <w:start w:val="1"/>
      <w:numFmt w:val="bullet"/>
      <w:lvlText w:val=""/>
      <w:lvlJc w:val="left"/>
      <w:pPr>
        <w:ind w:left="1287" w:hanging="360"/>
      </w:pPr>
      <w:rPr>
        <w:rFonts w:ascii="Wingdings" w:hAnsi="Wingdings" w:hint="default"/>
      </w:rPr>
    </w:lvl>
    <w:lvl w:ilvl="1" w:tplc="04020003">
      <w:start w:val="1"/>
      <w:numFmt w:val="bullet"/>
      <w:lvlText w:val="o"/>
      <w:lvlJc w:val="left"/>
      <w:pPr>
        <w:ind w:left="2007" w:hanging="360"/>
      </w:pPr>
      <w:rPr>
        <w:rFonts w:ascii="Courier New" w:hAnsi="Courier New" w:cs="Courier New" w:hint="default"/>
      </w:rPr>
    </w:lvl>
    <w:lvl w:ilvl="2" w:tplc="04020005">
      <w:start w:val="1"/>
      <w:numFmt w:val="bullet"/>
      <w:lvlText w:val=""/>
      <w:lvlJc w:val="left"/>
      <w:pPr>
        <w:ind w:left="2727" w:hanging="360"/>
      </w:pPr>
      <w:rPr>
        <w:rFonts w:ascii="Wingdings" w:hAnsi="Wingdings" w:hint="default"/>
      </w:rPr>
    </w:lvl>
    <w:lvl w:ilvl="3" w:tplc="04020001">
      <w:start w:val="1"/>
      <w:numFmt w:val="bullet"/>
      <w:lvlText w:val=""/>
      <w:lvlJc w:val="left"/>
      <w:pPr>
        <w:ind w:left="3447" w:hanging="360"/>
      </w:pPr>
      <w:rPr>
        <w:rFonts w:ascii="Symbol" w:hAnsi="Symbol" w:hint="default"/>
      </w:rPr>
    </w:lvl>
    <w:lvl w:ilvl="4" w:tplc="04020003">
      <w:start w:val="1"/>
      <w:numFmt w:val="bullet"/>
      <w:lvlText w:val="o"/>
      <w:lvlJc w:val="left"/>
      <w:pPr>
        <w:ind w:left="4167" w:hanging="360"/>
      </w:pPr>
      <w:rPr>
        <w:rFonts w:ascii="Courier New" w:hAnsi="Courier New" w:cs="Courier New" w:hint="default"/>
      </w:rPr>
    </w:lvl>
    <w:lvl w:ilvl="5" w:tplc="04020005">
      <w:start w:val="1"/>
      <w:numFmt w:val="bullet"/>
      <w:lvlText w:val=""/>
      <w:lvlJc w:val="left"/>
      <w:pPr>
        <w:ind w:left="4887" w:hanging="360"/>
      </w:pPr>
      <w:rPr>
        <w:rFonts w:ascii="Wingdings" w:hAnsi="Wingdings" w:hint="default"/>
      </w:rPr>
    </w:lvl>
    <w:lvl w:ilvl="6" w:tplc="04020001">
      <w:start w:val="1"/>
      <w:numFmt w:val="bullet"/>
      <w:lvlText w:val=""/>
      <w:lvlJc w:val="left"/>
      <w:pPr>
        <w:ind w:left="5607" w:hanging="360"/>
      </w:pPr>
      <w:rPr>
        <w:rFonts w:ascii="Symbol" w:hAnsi="Symbol" w:hint="default"/>
      </w:rPr>
    </w:lvl>
    <w:lvl w:ilvl="7" w:tplc="04020003">
      <w:start w:val="1"/>
      <w:numFmt w:val="bullet"/>
      <w:lvlText w:val="o"/>
      <w:lvlJc w:val="left"/>
      <w:pPr>
        <w:ind w:left="6327" w:hanging="360"/>
      </w:pPr>
      <w:rPr>
        <w:rFonts w:ascii="Courier New" w:hAnsi="Courier New" w:cs="Courier New" w:hint="default"/>
      </w:rPr>
    </w:lvl>
    <w:lvl w:ilvl="8" w:tplc="04020005">
      <w:start w:val="1"/>
      <w:numFmt w:val="bullet"/>
      <w:lvlText w:val=""/>
      <w:lvlJc w:val="left"/>
      <w:pPr>
        <w:ind w:left="7047" w:hanging="360"/>
      </w:pPr>
      <w:rPr>
        <w:rFonts w:ascii="Wingdings" w:hAnsi="Wingdings" w:hint="default"/>
      </w:rPr>
    </w:lvl>
  </w:abstractNum>
  <w:abstractNum w:abstractNumId="1">
    <w:nsid w:val="079F09F5"/>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nsid w:val="08DB6D77"/>
    <w:multiLevelType w:val="multilevel"/>
    <w:tmpl w:val="AFB2C54E"/>
    <w:lvl w:ilvl="0">
      <w:start w:val="5"/>
      <w:numFmt w:val="decimal"/>
      <w:lvlText w:val="%1."/>
      <w:lvlJc w:val="left"/>
      <w:pPr>
        <w:ind w:left="540" w:hanging="540"/>
      </w:pPr>
      <w:rPr>
        <w:rFonts w:hint="default"/>
      </w:rPr>
    </w:lvl>
    <w:lvl w:ilvl="1">
      <w:start w:val="1"/>
      <w:numFmt w:val="decimal"/>
      <w:lvlText w:val="%1.%2."/>
      <w:lvlJc w:val="left"/>
      <w:pPr>
        <w:ind w:left="894" w:hanging="540"/>
      </w:pPr>
      <w:rPr>
        <w:rFonts w:hint="default"/>
      </w:rPr>
    </w:lvl>
    <w:lvl w:ilvl="2">
      <w:start w:val="5"/>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3">
    <w:nsid w:val="0DB1748F"/>
    <w:multiLevelType w:val="hybridMultilevel"/>
    <w:tmpl w:val="CC1ABFD6"/>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4">
    <w:nsid w:val="104C5F37"/>
    <w:multiLevelType w:val="hybridMultilevel"/>
    <w:tmpl w:val="6548F1BE"/>
    <w:lvl w:ilvl="0" w:tplc="2CB6B77A">
      <w:start w:val="4"/>
      <w:numFmt w:val="bullet"/>
      <w:lvlText w:val="-"/>
      <w:lvlJc w:val="left"/>
      <w:pPr>
        <w:ind w:left="1069" w:hanging="360"/>
      </w:pPr>
      <w:rPr>
        <w:rFonts w:ascii="Times New Roman" w:eastAsiaTheme="minorHAnsi" w:hAnsi="Times New Roman" w:cs="Times New Roman"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5">
    <w:nsid w:val="15B44D6C"/>
    <w:multiLevelType w:val="multilevel"/>
    <w:tmpl w:val="2B28FD90"/>
    <w:lvl w:ilvl="0">
      <w:start w:val="4"/>
      <w:numFmt w:val="decimal"/>
      <w:lvlText w:val="%1."/>
      <w:lvlJc w:val="left"/>
      <w:pPr>
        <w:ind w:left="540" w:hanging="540"/>
      </w:pPr>
      <w:rPr>
        <w:rFonts w:hint="default"/>
      </w:rPr>
    </w:lvl>
    <w:lvl w:ilvl="1">
      <w:start w:val="4"/>
      <w:numFmt w:val="decimal"/>
      <w:lvlText w:val="%1.%2."/>
      <w:lvlJc w:val="left"/>
      <w:pPr>
        <w:ind w:left="894" w:hanging="540"/>
      </w:pPr>
      <w:rPr>
        <w:rFonts w:hint="default"/>
      </w:rPr>
    </w:lvl>
    <w:lvl w:ilvl="2">
      <w:start w:val="5"/>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6">
    <w:nsid w:val="1CA46747"/>
    <w:multiLevelType w:val="hybridMultilevel"/>
    <w:tmpl w:val="AFBAE3B4"/>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7">
    <w:nsid w:val="1F5951F5"/>
    <w:multiLevelType w:val="multilevel"/>
    <w:tmpl w:val="69007B6A"/>
    <w:lvl w:ilvl="0">
      <w:start w:val="3"/>
      <w:numFmt w:val="decimal"/>
      <w:lvlText w:val="%1."/>
      <w:lvlJc w:val="left"/>
      <w:pPr>
        <w:ind w:left="360" w:hanging="360"/>
      </w:pPr>
      <w:rPr>
        <w:rFonts w:hint="default"/>
      </w:rPr>
    </w:lvl>
    <w:lvl w:ilvl="1">
      <w:start w:val="1"/>
      <w:numFmt w:val="decimal"/>
      <w:lvlText w:val="%1.%2."/>
      <w:lvlJc w:val="left"/>
      <w:pPr>
        <w:ind w:left="1070" w:hanging="360"/>
      </w:pPr>
      <w:rPr>
        <w:rFonts w:hint="default"/>
      </w:rPr>
    </w:lvl>
    <w:lvl w:ilvl="2">
      <w:start w:val="1"/>
      <w:numFmt w:val="decimal"/>
      <w:lvlText w:val="%1.%2.%3."/>
      <w:lvlJc w:val="left"/>
      <w:pPr>
        <w:ind w:left="1430" w:hanging="720"/>
      </w:pPr>
      <w:rPr>
        <w:rFonts w:hint="default"/>
      </w:rPr>
    </w:lvl>
    <w:lvl w:ilvl="3">
      <w:start w:val="1"/>
      <w:numFmt w:val="decimal"/>
      <w:suff w:val="space"/>
      <w:lvlText w:val="%1.%2.%3.%4."/>
      <w:lvlJc w:val="left"/>
      <w:pPr>
        <w:ind w:left="143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8">
    <w:nsid w:val="21A61894"/>
    <w:multiLevelType w:val="multilevel"/>
    <w:tmpl w:val="A9C2EED4"/>
    <w:lvl w:ilvl="0">
      <w:start w:val="4"/>
      <w:numFmt w:val="decimal"/>
      <w:lvlText w:val="%1."/>
      <w:lvlJc w:val="left"/>
      <w:pPr>
        <w:ind w:left="540" w:hanging="540"/>
      </w:pPr>
      <w:rPr>
        <w:rFonts w:hint="default"/>
      </w:rPr>
    </w:lvl>
    <w:lvl w:ilvl="1">
      <w:start w:val="4"/>
      <w:numFmt w:val="decimal"/>
      <w:lvlText w:val="%1.%2."/>
      <w:lvlJc w:val="left"/>
      <w:pPr>
        <w:ind w:left="894" w:hanging="540"/>
      </w:pPr>
      <w:rPr>
        <w:rFonts w:hint="default"/>
      </w:rPr>
    </w:lvl>
    <w:lvl w:ilvl="2">
      <w:start w:val="1"/>
      <w:numFmt w:val="decimal"/>
      <w:suff w:val="space"/>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9">
    <w:nsid w:val="26EC7758"/>
    <w:multiLevelType w:val="multilevel"/>
    <w:tmpl w:val="966665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bullet"/>
      <w:lvlText w:val=""/>
      <w:lvlJc w:val="left"/>
      <w:pPr>
        <w:ind w:left="1070" w:hanging="360"/>
      </w:pPr>
      <w:rPr>
        <w:rFonts w:ascii="Symbol" w:hAnsi="Symbol" w:hint="default"/>
        <w:color w:val="auto"/>
      </w:rPr>
    </w:lvl>
    <w:lvl w:ilvl="3">
      <w:start w:val="1"/>
      <w:numFmt w:val="bullet"/>
      <w:lvlText w:val="o"/>
      <w:lvlJc w:val="left"/>
      <w:pPr>
        <w:ind w:left="1429" w:hanging="360"/>
      </w:pPr>
      <w:rPr>
        <w:rFonts w:ascii="Courier New" w:hAnsi="Courier New" w:cs="Courier New"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355A0693"/>
    <w:multiLevelType w:val="hybridMultilevel"/>
    <w:tmpl w:val="B6C2E744"/>
    <w:lvl w:ilvl="0" w:tplc="04020003">
      <w:start w:val="1"/>
      <w:numFmt w:val="bullet"/>
      <w:lvlText w:val="o"/>
      <w:lvlJc w:val="left"/>
      <w:pPr>
        <w:ind w:left="1429" w:hanging="360"/>
      </w:pPr>
      <w:rPr>
        <w:rFonts w:ascii="Courier New" w:hAnsi="Courier New" w:cs="Courier New"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1">
    <w:nsid w:val="400C5078"/>
    <w:multiLevelType w:val="hybridMultilevel"/>
    <w:tmpl w:val="9328D394"/>
    <w:lvl w:ilvl="0" w:tplc="04020009">
      <w:start w:val="1"/>
      <w:numFmt w:val="bullet"/>
      <w:lvlText w:val=""/>
      <w:lvlJc w:val="left"/>
      <w:pPr>
        <w:ind w:left="1287" w:hanging="360"/>
      </w:pPr>
      <w:rPr>
        <w:rFonts w:ascii="Wingdings" w:hAnsi="Wingdings" w:hint="default"/>
      </w:rPr>
    </w:lvl>
    <w:lvl w:ilvl="1" w:tplc="04020003">
      <w:start w:val="1"/>
      <w:numFmt w:val="bullet"/>
      <w:lvlText w:val="o"/>
      <w:lvlJc w:val="left"/>
      <w:pPr>
        <w:ind w:left="2007" w:hanging="360"/>
      </w:pPr>
      <w:rPr>
        <w:rFonts w:ascii="Courier New" w:hAnsi="Courier New" w:cs="Courier New" w:hint="default"/>
      </w:rPr>
    </w:lvl>
    <w:lvl w:ilvl="2" w:tplc="04020005">
      <w:start w:val="1"/>
      <w:numFmt w:val="bullet"/>
      <w:lvlText w:val=""/>
      <w:lvlJc w:val="left"/>
      <w:pPr>
        <w:ind w:left="2727" w:hanging="360"/>
      </w:pPr>
      <w:rPr>
        <w:rFonts w:ascii="Wingdings" w:hAnsi="Wingdings" w:hint="default"/>
      </w:rPr>
    </w:lvl>
    <w:lvl w:ilvl="3" w:tplc="04020001">
      <w:start w:val="1"/>
      <w:numFmt w:val="bullet"/>
      <w:lvlText w:val=""/>
      <w:lvlJc w:val="left"/>
      <w:pPr>
        <w:ind w:left="3447" w:hanging="360"/>
      </w:pPr>
      <w:rPr>
        <w:rFonts w:ascii="Symbol" w:hAnsi="Symbol" w:hint="default"/>
      </w:rPr>
    </w:lvl>
    <w:lvl w:ilvl="4" w:tplc="04020003">
      <w:start w:val="1"/>
      <w:numFmt w:val="bullet"/>
      <w:lvlText w:val="o"/>
      <w:lvlJc w:val="left"/>
      <w:pPr>
        <w:ind w:left="4167" w:hanging="360"/>
      </w:pPr>
      <w:rPr>
        <w:rFonts w:ascii="Courier New" w:hAnsi="Courier New" w:cs="Courier New" w:hint="default"/>
      </w:rPr>
    </w:lvl>
    <w:lvl w:ilvl="5" w:tplc="04020005">
      <w:start w:val="1"/>
      <w:numFmt w:val="bullet"/>
      <w:lvlText w:val=""/>
      <w:lvlJc w:val="left"/>
      <w:pPr>
        <w:ind w:left="4887" w:hanging="360"/>
      </w:pPr>
      <w:rPr>
        <w:rFonts w:ascii="Wingdings" w:hAnsi="Wingdings" w:hint="default"/>
      </w:rPr>
    </w:lvl>
    <w:lvl w:ilvl="6" w:tplc="04020001">
      <w:start w:val="1"/>
      <w:numFmt w:val="bullet"/>
      <w:lvlText w:val=""/>
      <w:lvlJc w:val="left"/>
      <w:pPr>
        <w:ind w:left="5607" w:hanging="360"/>
      </w:pPr>
      <w:rPr>
        <w:rFonts w:ascii="Symbol" w:hAnsi="Symbol" w:hint="default"/>
      </w:rPr>
    </w:lvl>
    <w:lvl w:ilvl="7" w:tplc="04020003">
      <w:start w:val="1"/>
      <w:numFmt w:val="bullet"/>
      <w:lvlText w:val="o"/>
      <w:lvlJc w:val="left"/>
      <w:pPr>
        <w:ind w:left="6327" w:hanging="360"/>
      </w:pPr>
      <w:rPr>
        <w:rFonts w:ascii="Courier New" w:hAnsi="Courier New" w:cs="Courier New" w:hint="default"/>
      </w:rPr>
    </w:lvl>
    <w:lvl w:ilvl="8" w:tplc="04020005">
      <w:start w:val="1"/>
      <w:numFmt w:val="bullet"/>
      <w:lvlText w:val=""/>
      <w:lvlJc w:val="left"/>
      <w:pPr>
        <w:ind w:left="7047" w:hanging="360"/>
      </w:pPr>
      <w:rPr>
        <w:rFonts w:ascii="Wingdings" w:hAnsi="Wingdings" w:hint="default"/>
      </w:rPr>
    </w:lvl>
  </w:abstractNum>
  <w:abstractNum w:abstractNumId="12">
    <w:nsid w:val="420C7A57"/>
    <w:multiLevelType w:val="hybridMultilevel"/>
    <w:tmpl w:val="084A8262"/>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720" w:hanging="360"/>
      </w:pPr>
      <w:rPr>
        <w:rFonts w:ascii="Courier New" w:hAnsi="Courier New" w:cs="Courier New" w:hint="default"/>
      </w:rPr>
    </w:lvl>
    <w:lvl w:ilvl="2" w:tplc="04020005">
      <w:start w:val="1"/>
      <w:numFmt w:val="bullet"/>
      <w:lvlText w:val=""/>
      <w:lvlJc w:val="left"/>
      <w:pPr>
        <w:ind w:left="1440" w:hanging="360"/>
      </w:pPr>
      <w:rPr>
        <w:rFonts w:ascii="Wingdings" w:hAnsi="Wingdings" w:hint="default"/>
      </w:rPr>
    </w:lvl>
    <w:lvl w:ilvl="3" w:tplc="04020001" w:tentative="1">
      <w:start w:val="1"/>
      <w:numFmt w:val="bullet"/>
      <w:lvlText w:val=""/>
      <w:lvlJc w:val="left"/>
      <w:pPr>
        <w:ind w:left="2160" w:hanging="360"/>
      </w:pPr>
      <w:rPr>
        <w:rFonts w:ascii="Symbol" w:hAnsi="Symbol" w:hint="default"/>
      </w:rPr>
    </w:lvl>
    <w:lvl w:ilvl="4" w:tplc="04020003" w:tentative="1">
      <w:start w:val="1"/>
      <w:numFmt w:val="bullet"/>
      <w:lvlText w:val="o"/>
      <w:lvlJc w:val="left"/>
      <w:pPr>
        <w:ind w:left="2880" w:hanging="360"/>
      </w:pPr>
      <w:rPr>
        <w:rFonts w:ascii="Courier New" w:hAnsi="Courier New" w:cs="Courier New" w:hint="default"/>
      </w:rPr>
    </w:lvl>
    <w:lvl w:ilvl="5" w:tplc="04020005" w:tentative="1">
      <w:start w:val="1"/>
      <w:numFmt w:val="bullet"/>
      <w:lvlText w:val=""/>
      <w:lvlJc w:val="left"/>
      <w:pPr>
        <w:ind w:left="3600" w:hanging="360"/>
      </w:pPr>
      <w:rPr>
        <w:rFonts w:ascii="Wingdings" w:hAnsi="Wingdings" w:hint="default"/>
      </w:rPr>
    </w:lvl>
    <w:lvl w:ilvl="6" w:tplc="04020001" w:tentative="1">
      <w:start w:val="1"/>
      <w:numFmt w:val="bullet"/>
      <w:lvlText w:val=""/>
      <w:lvlJc w:val="left"/>
      <w:pPr>
        <w:ind w:left="4320" w:hanging="360"/>
      </w:pPr>
      <w:rPr>
        <w:rFonts w:ascii="Symbol" w:hAnsi="Symbol" w:hint="default"/>
      </w:rPr>
    </w:lvl>
    <w:lvl w:ilvl="7" w:tplc="04020003" w:tentative="1">
      <w:start w:val="1"/>
      <w:numFmt w:val="bullet"/>
      <w:lvlText w:val="o"/>
      <w:lvlJc w:val="left"/>
      <w:pPr>
        <w:ind w:left="5040" w:hanging="360"/>
      </w:pPr>
      <w:rPr>
        <w:rFonts w:ascii="Courier New" w:hAnsi="Courier New" w:cs="Courier New" w:hint="default"/>
      </w:rPr>
    </w:lvl>
    <w:lvl w:ilvl="8" w:tplc="04020005" w:tentative="1">
      <w:start w:val="1"/>
      <w:numFmt w:val="bullet"/>
      <w:lvlText w:val=""/>
      <w:lvlJc w:val="left"/>
      <w:pPr>
        <w:ind w:left="5760" w:hanging="360"/>
      </w:pPr>
      <w:rPr>
        <w:rFonts w:ascii="Wingdings" w:hAnsi="Wingdings" w:hint="default"/>
      </w:rPr>
    </w:lvl>
  </w:abstractNum>
  <w:abstractNum w:abstractNumId="13">
    <w:nsid w:val="422F4D88"/>
    <w:multiLevelType w:val="hybridMultilevel"/>
    <w:tmpl w:val="4970A1D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4">
    <w:nsid w:val="462C59E6"/>
    <w:multiLevelType w:val="hybridMultilevel"/>
    <w:tmpl w:val="427631EE"/>
    <w:lvl w:ilvl="0" w:tplc="0402000F">
      <w:start w:val="1"/>
      <w:numFmt w:val="decimal"/>
      <w:lvlText w:val="%1."/>
      <w:lvlJc w:val="left"/>
      <w:pPr>
        <w:ind w:left="1440" w:hanging="360"/>
      </w:pPr>
    </w:lvl>
    <w:lvl w:ilvl="1" w:tplc="04020019" w:tentative="1">
      <w:start w:val="1"/>
      <w:numFmt w:val="lowerLetter"/>
      <w:lvlText w:val="%2."/>
      <w:lvlJc w:val="left"/>
      <w:pPr>
        <w:ind w:left="2160" w:hanging="360"/>
      </w:pPr>
    </w:lvl>
    <w:lvl w:ilvl="2" w:tplc="0402001B" w:tentative="1">
      <w:start w:val="1"/>
      <w:numFmt w:val="lowerRoman"/>
      <w:lvlText w:val="%3."/>
      <w:lvlJc w:val="right"/>
      <w:pPr>
        <w:ind w:left="2880" w:hanging="180"/>
      </w:pPr>
    </w:lvl>
    <w:lvl w:ilvl="3" w:tplc="0402000F" w:tentative="1">
      <w:start w:val="1"/>
      <w:numFmt w:val="decimal"/>
      <w:lvlText w:val="%4."/>
      <w:lvlJc w:val="left"/>
      <w:pPr>
        <w:ind w:left="3600" w:hanging="360"/>
      </w:pPr>
    </w:lvl>
    <w:lvl w:ilvl="4" w:tplc="04020019" w:tentative="1">
      <w:start w:val="1"/>
      <w:numFmt w:val="lowerLetter"/>
      <w:lvlText w:val="%5."/>
      <w:lvlJc w:val="left"/>
      <w:pPr>
        <w:ind w:left="4320" w:hanging="360"/>
      </w:pPr>
    </w:lvl>
    <w:lvl w:ilvl="5" w:tplc="0402001B" w:tentative="1">
      <w:start w:val="1"/>
      <w:numFmt w:val="lowerRoman"/>
      <w:lvlText w:val="%6."/>
      <w:lvlJc w:val="right"/>
      <w:pPr>
        <w:ind w:left="5040" w:hanging="180"/>
      </w:pPr>
    </w:lvl>
    <w:lvl w:ilvl="6" w:tplc="0402000F" w:tentative="1">
      <w:start w:val="1"/>
      <w:numFmt w:val="decimal"/>
      <w:lvlText w:val="%7."/>
      <w:lvlJc w:val="left"/>
      <w:pPr>
        <w:ind w:left="5760" w:hanging="360"/>
      </w:pPr>
    </w:lvl>
    <w:lvl w:ilvl="7" w:tplc="04020019" w:tentative="1">
      <w:start w:val="1"/>
      <w:numFmt w:val="lowerLetter"/>
      <w:lvlText w:val="%8."/>
      <w:lvlJc w:val="left"/>
      <w:pPr>
        <w:ind w:left="6480" w:hanging="360"/>
      </w:pPr>
    </w:lvl>
    <w:lvl w:ilvl="8" w:tplc="0402001B" w:tentative="1">
      <w:start w:val="1"/>
      <w:numFmt w:val="lowerRoman"/>
      <w:lvlText w:val="%9."/>
      <w:lvlJc w:val="right"/>
      <w:pPr>
        <w:ind w:left="7200" w:hanging="180"/>
      </w:pPr>
    </w:lvl>
  </w:abstractNum>
  <w:abstractNum w:abstractNumId="15">
    <w:nsid w:val="46FA3545"/>
    <w:multiLevelType w:val="hybridMultilevel"/>
    <w:tmpl w:val="C6E02EE8"/>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16">
    <w:nsid w:val="49730A6F"/>
    <w:multiLevelType w:val="hybridMultilevel"/>
    <w:tmpl w:val="0E9A83D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7">
    <w:nsid w:val="4F790ECA"/>
    <w:multiLevelType w:val="hybridMultilevel"/>
    <w:tmpl w:val="293C2A1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8">
    <w:nsid w:val="51A57509"/>
    <w:multiLevelType w:val="hybridMultilevel"/>
    <w:tmpl w:val="64D2481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9">
    <w:nsid w:val="52054B8A"/>
    <w:multiLevelType w:val="multilevel"/>
    <w:tmpl w:val="676E6DAA"/>
    <w:lvl w:ilvl="0">
      <w:start w:val="1"/>
      <w:numFmt w:val="bullet"/>
      <w:lvlText w:val=""/>
      <w:lvlJc w:val="left"/>
      <w:pPr>
        <w:ind w:left="1080" w:hanging="360"/>
      </w:pPr>
      <w:rPr>
        <w:rFonts w:ascii="Symbol" w:hAnsi="Symbol" w:hint="default"/>
      </w:rPr>
    </w:lvl>
    <w:lvl w:ilvl="1">
      <w:start w:val="1"/>
      <w:numFmt w:val="decimal"/>
      <w:suff w:val="space"/>
      <w:lvlText w:val="%1.%2."/>
      <w:lvlJc w:val="left"/>
      <w:pPr>
        <w:ind w:left="1512" w:hanging="432"/>
      </w:pPr>
      <w:rPr>
        <w:rFonts w:hint="default"/>
      </w:rPr>
    </w:lvl>
    <w:lvl w:ilvl="2">
      <w:start w:val="1"/>
      <w:numFmt w:val="decimal"/>
      <w:suff w:val="space"/>
      <w:lvlText w:val="%1.%2.%3."/>
      <w:lvlJc w:val="left"/>
      <w:pPr>
        <w:ind w:left="1944" w:hanging="504"/>
      </w:pPr>
      <w:rPr>
        <w:rFonts w:hint="default"/>
      </w:rPr>
    </w:lvl>
    <w:lvl w:ilvl="3">
      <w:start w:val="1"/>
      <w:numFmt w:val="decimal"/>
      <w:suff w:val="space"/>
      <w:lvlText w:val="%1.%2.%3.%4."/>
      <w:lvlJc w:val="left"/>
      <w:pPr>
        <w:ind w:left="2448" w:hanging="648"/>
      </w:pPr>
      <w:rPr>
        <w:rFonts w:hint="default"/>
      </w:rPr>
    </w:lvl>
    <w:lvl w:ilvl="4">
      <w:start w:val="1"/>
      <w:numFmt w:val="decimal"/>
      <w:suff w:val="space"/>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20">
    <w:nsid w:val="55363CCE"/>
    <w:multiLevelType w:val="hybridMultilevel"/>
    <w:tmpl w:val="DC261E8E"/>
    <w:lvl w:ilvl="0" w:tplc="5462AFE6">
      <w:start w:val="1"/>
      <w:numFmt w:val="bullet"/>
      <w:lvlText w:val=""/>
      <w:lvlJc w:val="left"/>
      <w:pPr>
        <w:ind w:left="2007" w:hanging="360"/>
      </w:pPr>
      <w:rPr>
        <w:rFonts w:ascii="Symbol" w:hAnsi="Symbol" w:hint="default"/>
      </w:rPr>
    </w:lvl>
    <w:lvl w:ilvl="1" w:tplc="04020003">
      <w:start w:val="1"/>
      <w:numFmt w:val="bullet"/>
      <w:lvlText w:val="o"/>
      <w:lvlJc w:val="left"/>
      <w:pPr>
        <w:ind w:left="2727" w:hanging="360"/>
      </w:pPr>
      <w:rPr>
        <w:rFonts w:ascii="Courier New" w:hAnsi="Courier New" w:cs="Courier New" w:hint="default"/>
      </w:rPr>
    </w:lvl>
    <w:lvl w:ilvl="2" w:tplc="04020005">
      <w:start w:val="1"/>
      <w:numFmt w:val="bullet"/>
      <w:lvlText w:val=""/>
      <w:lvlJc w:val="left"/>
      <w:pPr>
        <w:ind w:left="3447" w:hanging="360"/>
      </w:pPr>
      <w:rPr>
        <w:rFonts w:ascii="Wingdings" w:hAnsi="Wingdings" w:hint="default"/>
      </w:rPr>
    </w:lvl>
    <w:lvl w:ilvl="3" w:tplc="04020001">
      <w:start w:val="1"/>
      <w:numFmt w:val="bullet"/>
      <w:lvlText w:val=""/>
      <w:lvlJc w:val="left"/>
      <w:pPr>
        <w:ind w:left="4167" w:hanging="360"/>
      </w:pPr>
      <w:rPr>
        <w:rFonts w:ascii="Symbol" w:hAnsi="Symbol" w:hint="default"/>
      </w:rPr>
    </w:lvl>
    <w:lvl w:ilvl="4" w:tplc="04020003">
      <w:start w:val="1"/>
      <w:numFmt w:val="bullet"/>
      <w:lvlText w:val="o"/>
      <w:lvlJc w:val="left"/>
      <w:pPr>
        <w:ind w:left="4887" w:hanging="360"/>
      </w:pPr>
      <w:rPr>
        <w:rFonts w:ascii="Courier New" w:hAnsi="Courier New" w:cs="Courier New" w:hint="default"/>
      </w:rPr>
    </w:lvl>
    <w:lvl w:ilvl="5" w:tplc="04020005">
      <w:start w:val="1"/>
      <w:numFmt w:val="bullet"/>
      <w:lvlText w:val=""/>
      <w:lvlJc w:val="left"/>
      <w:pPr>
        <w:ind w:left="5607" w:hanging="360"/>
      </w:pPr>
      <w:rPr>
        <w:rFonts w:ascii="Wingdings" w:hAnsi="Wingdings" w:hint="default"/>
      </w:rPr>
    </w:lvl>
    <w:lvl w:ilvl="6" w:tplc="04020001">
      <w:start w:val="1"/>
      <w:numFmt w:val="bullet"/>
      <w:lvlText w:val=""/>
      <w:lvlJc w:val="left"/>
      <w:pPr>
        <w:ind w:left="6327" w:hanging="360"/>
      </w:pPr>
      <w:rPr>
        <w:rFonts w:ascii="Symbol" w:hAnsi="Symbol" w:hint="default"/>
      </w:rPr>
    </w:lvl>
    <w:lvl w:ilvl="7" w:tplc="04020003">
      <w:start w:val="1"/>
      <w:numFmt w:val="bullet"/>
      <w:lvlText w:val="o"/>
      <w:lvlJc w:val="left"/>
      <w:pPr>
        <w:ind w:left="7047" w:hanging="360"/>
      </w:pPr>
      <w:rPr>
        <w:rFonts w:ascii="Courier New" w:hAnsi="Courier New" w:cs="Courier New" w:hint="default"/>
      </w:rPr>
    </w:lvl>
    <w:lvl w:ilvl="8" w:tplc="04020005">
      <w:start w:val="1"/>
      <w:numFmt w:val="bullet"/>
      <w:lvlText w:val=""/>
      <w:lvlJc w:val="left"/>
      <w:pPr>
        <w:ind w:left="7767" w:hanging="360"/>
      </w:pPr>
      <w:rPr>
        <w:rFonts w:ascii="Wingdings" w:hAnsi="Wingdings" w:hint="default"/>
      </w:rPr>
    </w:lvl>
  </w:abstractNum>
  <w:abstractNum w:abstractNumId="21">
    <w:nsid w:val="56E7135D"/>
    <w:multiLevelType w:val="hybridMultilevel"/>
    <w:tmpl w:val="3AA2E6E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2">
    <w:nsid w:val="57FB0C6D"/>
    <w:multiLevelType w:val="multilevel"/>
    <w:tmpl w:val="7718682E"/>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bullet"/>
      <w:lvlText w:val=""/>
      <w:lvlJc w:val="left"/>
      <w:pPr>
        <w:ind w:left="1070" w:hanging="360"/>
      </w:pPr>
      <w:rPr>
        <w:rFonts w:ascii="Symbol" w:hAnsi="Symbol" w:hint="default"/>
        <w:color w:val="auto"/>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nsid w:val="58B86256"/>
    <w:multiLevelType w:val="hybridMultilevel"/>
    <w:tmpl w:val="3D8EEE5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4">
    <w:nsid w:val="597A68DF"/>
    <w:multiLevelType w:val="hybridMultilevel"/>
    <w:tmpl w:val="E4AE87F4"/>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25">
    <w:nsid w:val="5CA0220B"/>
    <w:multiLevelType w:val="hybridMultilevel"/>
    <w:tmpl w:val="4A946C6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6">
    <w:nsid w:val="5DF4239B"/>
    <w:multiLevelType w:val="hybridMultilevel"/>
    <w:tmpl w:val="463E3C1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7">
    <w:nsid w:val="5E2C75A8"/>
    <w:multiLevelType w:val="multilevel"/>
    <w:tmpl w:val="3C3879A2"/>
    <w:lvl w:ilvl="0">
      <w:start w:val="1"/>
      <w:numFmt w:val="decimal"/>
      <w:lvlText w:val="%1."/>
      <w:lvlJc w:val="left"/>
      <w:pPr>
        <w:ind w:left="360" w:hanging="360"/>
      </w:pPr>
      <w:rPr>
        <w:rFonts w:hint="default"/>
      </w:rPr>
    </w:lvl>
    <w:lvl w:ilvl="1">
      <w:start w:val="4"/>
      <w:numFmt w:val="decimal"/>
      <w:lvlText w:val="%1.%2."/>
      <w:lvlJc w:val="left"/>
      <w:pPr>
        <w:ind w:left="1070" w:hanging="360"/>
      </w:pPr>
      <w:rPr>
        <w:rFonts w:hint="default"/>
        <w:b/>
        <w:i w:val="0"/>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28">
    <w:nsid w:val="62577DD9"/>
    <w:multiLevelType w:val="multilevel"/>
    <w:tmpl w:val="7F127DC8"/>
    <w:lvl w:ilvl="0">
      <w:start w:val="2"/>
      <w:numFmt w:val="decimal"/>
      <w:lvlText w:val="%1."/>
      <w:lvlJc w:val="left"/>
      <w:pPr>
        <w:ind w:left="360" w:hanging="360"/>
      </w:pPr>
      <w:rPr>
        <w:rFonts w:hint="default"/>
      </w:rPr>
    </w:lvl>
    <w:lvl w:ilvl="1">
      <w:start w:val="1"/>
      <w:numFmt w:val="decimal"/>
      <w:lvlText w:val="%1.%2."/>
      <w:lvlJc w:val="left"/>
      <w:pPr>
        <w:ind w:left="1070" w:hanging="360"/>
      </w:pPr>
      <w:rPr>
        <w:rFonts w:hint="default"/>
        <w:b/>
        <w:i w:val="0"/>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29">
    <w:nsid w:val="6BE910D8"/>
    <w:multiLevelType w:val="hybridMultilevel"/>
    <w:tmpl w:val="DAA21C9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0">
    <w:nsid w:val="725C0F9E"/>
    <w:multiLevelType w:val="hybridMultilevel"/>
    <w:tmpl w:val="BBE003C6"/>
    <w:lvl w:ilvl="0" w:tplc="04020001">
      <w:start w:val="1"/>
      <w:numFmt w:val="bullet"/>
      <w:lvlText w:val=""/>
      <w:lvlJc w:val="left"/>
      <w:pPr>
        <w:ind w:left="1080" w:hanging="360"/>
      </w:pPr>
      <w:rPr>
        <w:rFonts w:ascii="Symbol" w:hAnsi="Symbol" w:hint="default"/>
      </w:rPr>
    </w:lvl>
    <w:lvl w:ilvl="1" w:tplc="04020003">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31">
    <w:nsid w:val="757C5E94"/>
    <w:multiLevelType w:val="multilevel"/>
    <w:tmpl w:val="32D43CBC"/>
    <w:lvl w:ilvl="0">
      <w:start w:val="1"/>
      <w:numFmt w:val="decimal"/>
      <w:lvlText w:val="%1."/>
      <w:lvlJc w:val="left"/>
      <w:pPr>
        <w:ind w:left="360" w:hanging="360"/>
      </w:pPr>
      <w:rPr>
        <w:rFonts w:hint="default"/>
      </w:rPr>
    </w:lvl>
    <w:lvl w:ilvl="1">
      <w:start w:val="2"/>
      <w:numFmt w:val="decimal"/>
      <w:lvlText w:val="%1.%2."/>
      <w:lvlJc w:val="left"/>
      <w:pPr>
        <w:ind w:left="1779" w:hanging="360"/>
      </w:pPr>
      <w:rPr>
        <w:rFonts w:hint="default"/>
      </w:rPr>
    </w:lvl>
    <w:lvl w:ilvl="2">
      <w:start w:val="1"/>
      <w:numFmt w:val="decimal"/>
      <w:lvlText w:val="%1.%2.%3."/>
      <w:lvlJc w:val="left"/>
      <w:pPr>
        <w:ind w:left="3558" w:hanging="720"/>
      </w:pPr>
      <w:rPr>
        <w:rFonts w:hint="default"/>
      </w:rPr>
    </w:lvl>
    <w:lvl w:ilvl="3">
      <w:start w:val="1"/>
      <w:numFmt w:val="decimal"/>
      <w:lvlText w:val="%1.%2.%3.%4."/>
      <w:lvlJc w:val="left"/>
      <w:pPr>
        <w:ind w:left="4977" w:hanging="720"/>
      </w:pPr>
      <w:rPr>
        <w:rFonts w:hint="default"/>
      </w:rPr>
    </w:lvl>
    <w:lvl w:ilvl="4">
      <w:start w:val="1"/>
      <w:numFmt w:val="decimal"/>
      <w:lvlText w:val="%1.%2.%3.%4.%5."/>
      <w:lvlJc w:val="left"/>
      <w:pPr>
        <w:ind w:left="6756" w:hanging="1080"/>
      </w:pPr>
      <w:rPr>
        <w:rFonts w:hint="default"/>
      </w:rPr>
    </w:lvl>
    <w:lvl w:ilvl="5">
      <w:start w:val="1"/>
      <w:numFmt w:val="decimal"/>
      <w:lvlText w:val="%1.%2.%3.%4.%5.%6."/>
      <w:lvlJc w:val="left"/>
      <w:pPr>
        <w:ind w:left="8175" w:hanging="1080"/>
      </w:pPr>
      <w:rPr>
        <w:rFonts w:hint="default"/>
      </w:rPr>
    </w:lvl>
    <w:lvl w:ilvl="6">
      <w:start w:val="1"/>
      <w:numFmt w:val="decimal"/>
      <w:lvlText w:val="%1.%2.%3.%4.%5.%6.%7."/>
      <w:lvlJc w:val="left"/>
      <w:pPr>
        <w:ind w:left="9954" w:hanging="1440"/>
      </w:pPr>
      <w:rPr>
        <w:rFonts w:hint="default"/>
      </w:rPr>
    </w:lvl>
    <w:lvl w:ilvl="7">
      <w:start w:val="1"/>
      <w:numFmt w:val="decimal"/>
      <w:lvlText w:val="%1.%2.%3.%4.%5.%6.%7.%8."/>
      <w:lvlJc w:val="left"/>
      <w:pPr>
        <w:ind w:left="11373" w:hanging="1440"/>
      </w:pPr>
      <w:rPr>
        <w:rFonts w:hint="default"/>
      </w:rPr>
    </w:lvl>
    <w:lvl w:ilvl="8">
      <w:start w:val="1"/>
      <w:numFmt w:val="decimal"/>
      <w:lvlText w:val="%1.%2.%3.%4.%5.%6.%7.%8.%9."/>
      <w:lvlJc w:val="left"/>
      <w:pPr>
        <w:ind w:left="13152" w:hanging="1800"/>
      </w:pPr>
      <w:rPr>
        <w:rFonts w:hint="default"/>
      </w:rPr>
    </w:lvl>
  </w:abstractNum>
  <w:abstractNum w:abstractNumId="32">
    <w:nsid w:val="75AB6756"/>
    <w:multiLevelType w:val="multilevel"/>
    <w:tmpl w:val="72E42BB8"/>
    <w:lvl w:ilvl="0">
      <w:start w:val="1"/>
      <w:numFmt w:val="decimal"/>
      <w:suff w:val="space"/>
      <w:lvlText w:val="%1."/>
      <w:lvlJc w:val="left"/>
      <w:pPr>
        <w:ind w:left="1069" w:hanging="360"/>
      </w:pPr>
      <w:rPr>
        <w:rFonts w:hint="default"/>
      </w:rPr>
    </w:lvl>
    <w:lvl w:ilvl="1">
      <w:start w:val="1"/>
      <w:numFmt w:val="decimal"/>
      <w:suff w:val="space"/>
      <w:lvlText w:val="%1.%2."/>
      <w:lvlJc w:val="left"/>
      <w:pPr>
        <w:ind w:left="1851" w:hanging="432"/>
      </w:pPr>
      <w:rPr>
        <w:rFonts w:hint="default"/>
        <w:b/>
        <w:i w:val="0"/>
        <w:iCs w:val="0"/>
        <w:color w:val="auto"/>
        <w:sz w:val="22"/>
        <w:szCs w:val="22"/>
      </w:rPr>
    </w:lvl>
    <w:lvl w:ilvl="2">
      <w:start w:val="1"/>
      <w:numFmt w:val="decimal"/>
      <w:suff w:val="space"/>
      <w:lvlText w:val="%1.%2.%3."/>
      <w:lvlJc w:val="left"/>
      <w:pPr>
        <w:ind w:left="1933" w:hanging="504"/>
      </w:pPr>
      <w:rPr>
        <w:rFonts w:hint="default"/>
      </w:rPr>
    </w:lvl>
    <w:lvl w:ilvl="3">
      <w:start w:val="1"/>
      <w:numFmt w:val="decimal"/>
      <w:suff w:val="space"/>
      <w:lvlText w:val="%1.%2.%3.%4."/>
      <w:lvlJc w:val="left"/>
      <w:pPr>
        <w:ind w:left="2437" w:hanging="648"/>
      </w:pPr>
      <w:rPr>
        <w:rFonts w:hint="default"/>
      </w:rPr>
    </w:lvl>
    <w:lvl w:ilvl="4">
      <w:start w:val="1"/>
      <w:numFmt w:val="decimal"/>
      <w:suff w:val="space"/>
      <w:lvlText w:val="%1.%2.%3.%4.%5."/>
      <w:lvlJc w:val="left"/>
      <w:pPr>
        <w:ind w:left="2941" w:hanging="792"/>
      </w:pPr>
      <w:rPr>
        <w:rFonts w:hint="default"/>
      </w:rPr>
    </w:lvl>
    <w:lvl w:ilvl="5">
      <w:start w:val="1"/>
      <w:numFmt w:val="decimal"/>
      <w:lvlText w:val="%1.%2.%3.%4.%5.%6."/>
      <w:lvlJc w:val="left"/>
      <w:pPr>
        <w:ind w:left="3445" w:hanging="936"/>
      </w:pPr>
      <w:rPr>
        <w:rFonts w:hint="default"/>
      </w:rPr>
    </w:lvl>
    <w:lvl w:ilvl="6">
      <w:start w:val="1"/>
      <w:numFmt w:val="decimal"/>
      <w:lvlText w:val="%1.%2.%3.%4.%5.%6.%7."/>
      <w:lvlJc w:val="left"/>
      <w:pPr>
        <w:ind w:left="3949" w:hanging="1080"/>
      </w:pPr>
      <w:rPr>
        <w:rFonts w:hint="default"/>
      </w:rPr>
    </w:lvl>
    <w:lvl w:ilvl="7">
      <w:start w:val="1"/>
      <w:numFmt w:val="decimal"/>
      <w:lvlText w:val="%1.%2.%3.%4.%5.%6.%7.%8."/>
      <w:lvlJc w:val="left"/>
      <w:pPr>
        <w:ind w:left="4453" w:hanging="1224"/>
      </w:pPr>
      <w:rPr>
        <w:rFonts w:hint="default"/>
      </w:rPr>
    </w:lvl>
    <w:lvl w:ilvl="8">
      <w:start w:val="1"/>
      <w:numFmt w:val="decimal"/>
      <w:lvlText w:val="%1.%2.%3.%4.%5.%6.%7.%8.%9."/>
      <w:lvlJc w:val="left"/>
      <w:pPr>
        <w:ind w:left="5029" w:hanging="1440"/>
      </w:pPr>
      <w:rPr>
        <w:rFonts w:hint="default"/>
      </w:rPr>
    </w:lvl>
  </w:abstractNum>
  <w:abstractNum w:abstractNumId="33">
    <w:nsid w:val="769E50C2"/>
    <w:multiLevelType w:val="multilevel"/>
    <w:tmpl w:val="3D10EB9C"/>
    <w:lvl w:ilvl="0">
      <w:start w:val="4"/>
      <w:numFmt w:val="decimal"/>
      <w:suff w:val="space"/>
      <w:lvlText w:val="%1."/>
      <w:lvlJc w:val="left"/>
      <w:pPr>
        <w:ind w:left="720" w:hanging="720"/>
      </w:pPr>
      <w:rPr>
        <w:rFonts w:hint="default"/>
      </w:rPr>
    </w:lvl>
    <w:lvl w:ilvl="1">
      <w:start w:val="2"/>
      <w:numFmt w:val="decimal"/>
      <w:lvlText w:val="%1.%2."/>
      <w:lvlJc w:val="left"/>
      <w:pPr>
        <w:ind w:left="956" w:hanging="720"/>
      </w:pPr>
      <w:rPr>
        <w:rFonts w:hint="default"/>
      </w:rPr>
    </w:lvl>
    <w:lvl w:ilvl="2">
      <w:start w:val="1"/>
      <w:numFmt w:val="decimal"/>
      <w:lvlText w:val="%1.%2.%3."/>
      <w:lvlJc w:val="left"/>
      <w:pPr>
        <w:ind w:left="1288" w:hanging="720"/>
      </w:pPr>
      <w:rPr>
        <w:rFonts w:hint="default"/>
        <w:b w:val="0"/>
      </w:rPr>
    </w:lvl>
    <w:lvl w:ilvl="3">
      <w:start w:val="1"/>
      <w:numFmt w:val="decimal"/>
      <w:lvlText w:val="%1.%2.%3.%4."/>
      <w:lvlJc w:val="left"/>
      <w:pPr>
        <w:ind w:left="1428" w:hanging="720"/>
      </w:pPr>
      <w:rPr>
        <w:rFonts w:hint="default"/>
        <w:b w:val="0"/>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34">
    <w:nsid w:val="77E85CD4"/>
    <w:multiLevelType w:val="hybridMultilevel"/>
    <w:tmpl w:val="EDD20FA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5">
    <w:nsid w:val="79D52996"/>
    <w:multiLevelType w:val="multilevel"/>
    <w:tmpl w:val="FD1A9198"/>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bullet"/>
      <w:lvlText w:val=""/>
      <w:lvlJc w:val="left"/>
      <w:pPr>
        <w:ind w:left="1070" w:hanging="360"/>
      </w:pPr>
      <w:rPr>
        <w:rFonts w:ascii="Symbol" w:hAnsi="Symbol" w:hint="default"/>
        <w:color w:val="auto"/>
      </w:rPr>
    </w:lvl>
    <w:lvl w:ilvl="3">
      <w:start w:val="1"/>
      <w:numFmt w:val="bullet"/>
      <w:lvlText w:val=""/>
      <w:lvlJc w:val="left"/>
      <w:pPr>
        <w:ind w:left="1429" w:hanging="360"/>
      </w:pPr>
      <w:rPr>
        <w:rFonts w:ascii="Symbol" w:hAnsi="Symbol" w:hint="default"/>
      </w:rPr>
    </w:lvl>
    <w:lvl w:ilvl="4">
      <w:start w:val="1"/>
      <w:numFmt w:val="bullet"/>
      <w:lvlText w:val="o"/>
      <w:lvlJc w:val="left"/>
      <w:pPr>
        <w:ind w:left="1800" w:hanging="360"/>
      </w:pPr>
      <w:rPr>
        <w:rFonts w:ascii="Courier New" w:hAnsi="Courier New" w:cs="Courier New"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nsid w:val="7AEF75FF"/>
    <w:multiLevelType w:val="hybridMultilevel"/>
    <w:tmpl w:val="8904E6F8"/>
    <w:lvl w:ilvl="0" w:tplc="1486BBD6">
      <w:numFmt w:val="bullet"/>
      <w:lvlText w:val="-"/>
      <w:lvlJc w:val="left"/>
      <w:pPr>
        <w:ind w:left="1080" w:hanging="360"/>
      </w:pPr>
      <w:rPr>
        <w:rFonts w:ascii="Times New Roman" w:eastAsiaTheme="minorHAnsi"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num w:numId="1">
    <w:abstractNumId w:val="32"/>
  </w:num>
  <w:num w:numId="2">
    <w:abstractNumId w:val="1"/>
  </w:num>
  <w:num w:numId="3">
    <w:abstractNumId w:val="19"/>
  </w:num>
  <w:num w:numId="4">
    <w:abstractNumId w:val="12"/>
  </w:num>
  <w:num w:numId="5">
    <w:abstractNumId w:val="23"/>
  </w:num>
  <w:num w:numId="6">
    <w:abstractNumId w:val="26"/>
  </w:num>
  <w:num w:numId="7">
    <w:abstractNumId w:val="22"/>
  </w:num>
  <w:num w:numId="8">
    <w:abstractNumId w:val="30"/>
  </w:num>
  <w:num w:numId="9">
    <w:abstractNumId w:val="27"/>
  </w:num>
  <w:num w:numId="10">
    <w:abstractNumId w:val="7"/>
  </w:num>
  <w:num w:numId="11">
    <w:abstractNumId w:val="8"/>
  </w:num>
  <w:num w:numId="12">
    <w:abstractNumId w:val="36"/>
  </w:num>
  <w:num w:numId="13">
    <w:abstractNumId w:val="21"/>
  </w:num>
  <w:num w:numId="14">
    <w:abstractNumId w:val="25"/>
  </w:num>
  <w:num w:numId="15">
    <w:abstractNumId w:val="13"/>
  </w:num>
  <w:num w:numId="16">
    <w:abstractNumId w:val="18"/>
  </w:num>
  <w:num w:numId="17">
    <w:abstractNumId w:val="17"/>
  </w:num>
  <w:num w:numId="18">
    <w:abstractNumId w:val="16"/>
  </w:num>
  <w:num w:numId="19">
    <w:abstractNumId w:val="29"/>
  </w:num>
  <w:num w:numId="20">
    <w:abstractNumId w:val="33"/>
  </w:num>
  <w:num w:numId="21">
    <w:abstractNumId w:val="4"/>
  </w:num>
  <w:num w:numId="22">
    <w:abstractNumId w:val="5"/>
    <w:lvlOverride w:ilvl="0">
      <w:lvl w:ilvl="0">
        <w:start w:val="4"/>
        <w:numFmt w:val="decimal"/>
        <w:lvlText w:val="%1."/>
        <w:lvlJc w:val="left"/>
        <w:pPr>
          <w:ind w:left="540" w:hanging="540"/>
        </w:pPr>
        <w:rPr>
          <w:rFonts w:hint="default"/>
        </w:rPr>
      </w:lvl>
    </w:lvlOverride>
    <w:lvlOverride w:ilvl="1">
      <w:lvl w:ilvl="1">
        <w:start w:val="3"/>
        <w:numFmt w:val="decimal"/>
        <w:lvlText w:val="%1.%2."/>
        <w:lvlJc w:val="left"/>
        <w:pPr>
          <w:ind w:left="894" w:hanging="540"/>
        </w:pPr>
        <w:rPr>
          <w:rFonts w:hint="default"/>
        </w:rPr>
      </w:lvl>
    </w:lvlOverride>
    <w:lvlOverride w:ilvl="2">
      <w:lvl w:ilvl="2">
        <w:start w:val="4"/>
        <w:numFmt w:val="decimal"/>
        <w:lvlText w:val="%1.%2.%3."/>
        <w:lvlJc w:val="left"/>
        <w:pPr>
          <w:ind w:left="1428" w:hanging="720"/>
        </w:pPr>
        <w:rPr>
          <w:rFonts w:hint="default"/>
        </w:rPr>
      </w:lvl>
    </w:lvlOverride>
    <w:lvlOverride w:ilvl="3">
      <w:lvl w:ilvl="3">
        <w:start w:val="1"/>
        <w:numFmt w:val="decimal"/>
        <w:lvlText w:val="%1.%2.%3.%4."/>
        <w:lvlJc w:val="left"/>
        <w:pPr>
          <w:ind w:left="1782" w:hanging="720"/>
        </w:pPr>
        <w:rPr>
          <w:rFonts w:hint="default"/>
        </w:rPr>
      </w:lvl>
    </w:lvlOverride>
    <w:lvlOverride w:ilvl="4">
      <w:lvl w:ilvl="4">
        <w:start w:val="1"/>
        <w:numFmt w:val="decimal"/>
        <w:lvlText w:val="%1.%2.%3.%4.%5."/>
        <w:lvlJc w:val="left"/>
        <w:pPr>
          <w:ind w:left="2496" w:hanging="1080"/>
        </w:pPr>
        <w:rPr>
          <w:rFonts w:hint="default"/>
        </w:rPr>
      </w:lvl>
    </w:lvlOverride>
    <w:lvlOverride w:ilvl="5">
      <w:lvl w:ilvl="5">
        <w:start w:val="1"/>
        <w:numFmt w:val="decimal"/>
        <w:lvlText w:val="%1.%2.%3.%4.%5.%6."/>
        <w:lvlJc w:val="left"/>
        <w:pPr>
          <w:ind w:left="2850" w:hanging="1080"/>
        </w:pPr>
        <w:rPr>
          <w:rFonts w:hint="default"/>
        </w:rPr>
      </w:lvl>
    </w:lvlOverride>
    <w:lvlOverride w:ilvl="6">
      <w:lvl w:ilvl="6">
        <w:start w:val="1"/>
        <w:numFmt w:val="decimal"/>
        <w:lvlText w:val="%1.%2.%3.%4.%5.%6.%7."/>
        <w:lvlJc w:val="left"/>
        <w:pPr>
          <w:ind w:left="3564" w:hanging="1440"/>
        </w:pPr>
        <w:rPr>
          <w:rFonts w:hint="default"/>
        </w:rPr>
      </w:lvl>
    </w:lvlOverride>
    <w:lvlOverride w:ilvl="7">
      <w:lvl w:ilvl="7">
        <w:start w:val="1"/>
        <w:numFmt w:val="decimal"/>
        <w:lvlText w:val="%1.%2.%3.%4.%5.%6.%7.%8."/>
        <w:lvlJc w:val="left"/>
        <w:pPr>
          <w:ind w:left="3918" w:hanging="1440"/>
        </w:pPr>
        <w:rPr>
          <w:rFonts w:hint="default"/>
        </w:rPr>
      </w:lvl>
    </w:lvlOverride>
    <w:lvlOverride w:ilvl="8">
      <w:lvl w:ilvl="8">
        <w:start w:val="1"/>
        <w:numFmt w:val="decimal"/>
        <w:lvlText w:val="%1.%2.%3.%4.%5.%6.%7.%8.%9."/>
        <w:lvlJc w:val="left"/>
        <w:pPr>
          <w:ind w:left="4632" w:hanging="1800"/>
        </w:pPr>
        <w:rPr>
          <w:rFonts w:hint="default"/>
        </w:rPr>
      </w:lvl>
    </w:lvlOverride>
  </w:num>
  <w:num w:numId="23">
    <w:abstractNumId w:val="3"/>
  </w:num>
  <w:num w:numId="24">
    <w:abstractNumId w:val="2"/>
  </w:num>
  <w:num w:numId="25">
    <w:abstractNumId w:val="28"/>
  </w:num>
  <w:num w:numId="26">
    <w:abstractNumId w:val="10"/>
  </w:num>
  <w:num w:numId="27">
    <w:abstractNumId w:val="24"/>
  </w:num>
  <w:num w:numId="28">
    <w:abstractNumId w:val="35"/>
  </w:num>
  <w:num w:numId="29">
    <w:abstractNumId w:val="0"/>
  </w:num>
  <w:num w:numId="30">
    <w:abstractNumId w:val="11"/>
  </w:num>
  <w:num w:numId="31">
    <w:abstractNumId w:val="20"/>
  </w:num>
  <w:num w:numId="32">
    <w:abstractNumId w:val="34"/>
  </w:num>
  <w:num w:numId="33">
    <w:abstractNumId w:val="9"/>
  </w:num>
  <w:num w:numId="34">
    <w:abstractNumId w:val="15"/>
  </w:num>
  <w:num w:numId="35">
    <w:abstractNumId w:val="14"/>
  </w:num>
  <w:num w:numId="36">
    <w:abstractNumId w:val="6"/>
  </w:num>
  <w:num w:numId="37">
    <w:abstractNumId w:val="31"/>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activeWritingStyle w:appName="MSWord" w:lang="ru-RU" w:vendorID="64" w:dllVersion="6" w:nlCheck="1" w:checkStyle="0"/>
  <w:activeWritingStyle w:appName="MSWord" w:lang="en-US" w:vendorID="64" w:dllVersion="6" w:nlCheck="1" w:checkStyle="1"/>
  <w:activeWritingStyle w:appName="MSWord" w:lang="ru-RU" w:vendorID="64" w:dllVersion="131078" w:nlCheck="1" w:checkStyle="0"/>
  <w:activeWritingStyle w:appName="MSWord" w:lang="en-US" w:vendorID="64" w:dllVersion="131078" w:nlCheck="1" w:checkStyle="1"/>
  <w:attachedTemplate r:id="rId1"/>
  <w:defaultTabStop w:val="720"/>
  <w:hyphenationZone w:val="425"/>
  <w:characterSpacingControl w:val="doNotCompress"/>
  <w:hdrShapeDefaults>
    <o:shapedefaults v:ext="edit" spidmax="2051"/>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7880"/>
    <w:rsid w:val="000004E8"/>
    <w:rsid w:val="00001715"/>
    <w:rsid w:val="000036CA"/>
    <w:rsid w:val="000039AB"/>
    <w:rsid w:val="00003F92"/>
    <w:rsid w:val="00004AD4"/>
    <w:rsid w:val="00005B5F"/>
    <w:rsid w:val="000067A0"/>
    <w:rsid w:val="00006CA1"/>
    <w:rsid w:val="0000714E"/>
    <w:rsid w:val="000108F7"/>
    <w:rsid w:val="0001258D"/>
    <w:rsid w:val="00012FD6"/>
    <w:rsid w:val="00014B75"/>
    <w:rsid w:val="00014EC8"/>
    <w:rsid w:val="00016282"/>
    <w:rsid w:val="00017592"/>
    <w:rsid w:val="00020014"/>
    <w:rsid w:val="00020055"/>
    <w:rsid w:val="00024563"/>
    <w:rsid w:val="000252DB"/>
    <w:rsid w:val="00025C1E"/>
    <w:rsid w:val="00026490"/>
    <w:rsid w:val="000271AD"/>
    <w:rsid w:val="00027550"/>
    <w:rsid w:val="000275AF"/>
    <w:rsid w:val="000325FA"/>
    <w:rsid w:val="00033EEF"/>
    <w:rsid w:val="00034759"/>
    <w:rsid w:val="00034D10"/>
    <w:rsid w:val="000363D7"/>
    <w:rsid w:val="0003679F"/>
    <w:rsid w:val="000371D2"/>
    <w:rsid w:val="0003743F"/>
    <w:rsid w:val="00041465"/>
    <w:rsid w:val="00041BC5"/>
    <w:rsid w:val="00042105"/>
    <w:rsid w:val="0004262F"/>
    <w:rsid w:val="00042F01"/>
    <w:rsid w:val="00043038"/>
    <w:rsid w:val="000459BF"/>
    <w:rsid w:val="00045C29"/>
    <w:rsid w:val="00046677"/>
    <w:rsid w:val="00050088"/>
    <w:rsid w:val="000500BE"/>
    <w:rsid w:val="00051B1E"/>
    <w:rsid w:val="00052C1F"/>
    <w:rsid w:val="00053226"/>
    <w:rsid w:val="0005373A"/>
    <w:rsid w:val="00053B15"/>
    <w:rsid w:val="00053F85"/>
    <w:rsid w:val="0005522E"/>
    <w:rsid w:val="00055E53"/>
    <w:rsid w:val="0005727F"/>
    <w:rsid w:val="00057D46"/>
    <w:rsid w:val="0006181D"/>
    <w:rsid w:val="0006191D"/>
    <w:rsid w:val="000636AC"/>
    <w:rsid w:val="00063931"/>
    <w:rsid w:val="00063F23"/>
    <w:rsid w:val="00065500"/>
    <w:rsid w:val="00065932"/>
    <w:rsid w:val="000659A0"/>
    <w:rsid w:val="0006718E"/>
    <w:rsid w:val="00071E53"/>
    <w:rsid w:val="000750FD"/>
    <w:rsid w:val="00075F9E"/>
    <w:rsid w:val="00076806"/>
    <w:rsid w:val="000775BF"/>
    <w:rsid w:val="00080C35"/>
    <w:rsid w:val="00080CC4"/>
    <w:rsid w:val="0008245A"/>
    <w:rsid w:val="00082BC0"/>
    <w:rsid w:val="00083566"/>
    <w:rsid w:val="00084456"/>
    <w:rsid w:val="00084832"/>
    <w:rsid w:val="00084875"/>
    <w:rsid w:val="000868E5"/>
    <w:rsid w:val="00092FF0"/>
    <w:rsid w:val="0009399C"/>
    <w:rsid w:val="00095882"/>
    <w:rsid w:val="0009688D"/>
    <w:rsid w:val="0009784F"/>
    <w:rsid w:val="0009788A"/>
    <w:rsid w:val="00097EBA"/>
    <w:rsid w:val="000A0627"/>
    <w:rsid w:val="000A06F6"/>
    <w:rsid w:val="000A23CA"/>
    <w:rsid w:val="000A2496"/>
    <w:rsid w:val="000A2E27"/>
    <w:rsid w:val="000A2ED2"/>
    <w:rsid w:val="000A3F74"/>
    <w:rsid w:val="000A3F8C"/>
    <w:rsid w:val="000A537B"/>
    <w:rsid w:val="000A5850"/>
    <w:rsid w:val="000A7F6E"/>
    <w:rsid w:val="000B0C11"/>
    <w:rsid w:val="000B0E93"/>
    <w:rsid w:val="000B1204"/>
    <w:rsid w:val="000B15B1"/>
    <w:rsid w:val="000B2001"/>
    <w:rsid w:val="000B3AFC"/>
    <w:rsid w:val="000B3FF8"/>
    <w:rsid w:val="000B58F4"/>
    <w:rsid w:val="000C05DE"/>
    <w:rsid w:val="000C1E6D"/>
    <w:rsid w:val="000C2A86"/>
    <w:rsid w:val="000C30F2"/>
    <w:rsid w:val="000C443A"/>
    <w:rsid w:val="000C5714"/>
    <w:rsid w:val="000C5859"/>
    <w:rsid w:val="000D1485"/>
    <w:rsid w:val="000D24F8"/>
    <w:rsid w:val="000D2F4F"/>
    <w:rsid w:val="000D4E91"/>
    <w:rsid w:val="000D5469"/>
    <w:rsid w:val="000D6CA2"/>
    <w:rsid w:val="000E0598"/>
    <w:rsid w:val="000E0B38"/>
    <w:rsid w:val="000E1816"/>
    <w:rsid w:val="000E5759"/>
    <w:rsid w:val="000E5FA3"/>
    <w:rsid w:val="000E6A0B"/>
    <w:rsid w:val="000E7411"/>
    <w:rsid w:val="000E789C"/>
    <w:rsid w:val="000F1984"/>
    <w:rsid w:val="000F1D57"/>
    <w:rsid w:val="000F22AF"/>
    <w:rsid w:val="000F31A6"/>
    <w:rsid w:val="000F3DE7"/>
    <w:rsid w:val="000F40A2"/>
    <w:rsid w:val="000F4E0C"/>
    <w:rsid w:val="000F4FF2"/>
    <w:rsid w:val="000F517C"/>
    <w:rsid w:val="000F6097"/>
    <w:rsid w:val="000F6B80"/>
    <w:rsid w:val="00101D31"/>
    <w:rsid w:val="00104481"/>
    <w:rsid w:val="00106B72"/>
    <w:rsid w:val="00110E4D"/>
    <w:rsid w:val="00112777"/>
    <w:rsid w:val="001150CA"/>
    <w:rsid w:val="0011564C"/>
    <w:rsid w:val="00115BC6"/>
    <w:rsid w:val="00120E15"/>
    <w:rsid w:val="00122C10"/>
    <w:rsid w:val="0012306E"/>
    <w:rsid w:val="00123E95"/>
    <w:rsid w:val="001265E5"/>
    <w:rsid w:val="0013131F"/>
    <w:rsid w:val="00132182"/>
    <w:rsid w:val="0013520A"/>
    <w:rsid w:val="00135598"/>
    <w:rsid w:val="001359A1"/>
    <w:rsid w:val="00135B36"/>
    <w:rsid w:val="00136210"/>
    <w:rsid w:val="0013624C"/>
    <w:rsid w:val="00137146"/>
    <w:rsid w:val="0014268F"/>
    <w:rsid w:val="0014294A"/>
    <w:rsid w:val="00143412"/>
    <w:rsid w:val="00143B45"/>
    <w:rsid w:val="00143CCF"/>
    <w:rsid w:val="00144CBA"/>
    <w:rsid w:val="00145572"/>
    <w:rsid w:val="001467BD"/>
    <w:rsid w:val="00147C5C"/>
    <w:rsid w:val="001505E7"/>
    <w:rsid w:val="00150A30"/>
    <w:rsid w:val="00151120"/>
    <w:rsid w:val="00154C3C"/>
    <w:rsid w:val="00154DF5"/>
    <w:rsid w:val="00155223"/>
    <w:rsid w:val="001556D6"/>
    <w:rsid w:val="00156445"/>
    <w:rsid w:val="001607D9"/>
    <w:rsid w:val="001613C7"/>
    <w:rsid w:val="00161BBD"/>
    <w:rsid w:val="00162913"/>
    <w:rsid w:val="001633AA"/>
    <w:rsid w:val="00167F77"/>
    <w:rsid w:val="00171B8D"/>
    <w:rsid w:val="0017305A"/>
    <w:rsid w:val="00173944"/>
    <w:rsid w:val="00174322"/>
    <w:rsid w:val="0017715D"/>
    <w:rsid w:val="00177498"/>
    <w:rsid w:val="001809A4"/>
    <w:rsid w:val="001815C4"/>
    <w:rsid w:val="0018477E"/>
    <w:rsid w:val="00184BE4"/>
    <w:rsid w:val="001851C4"/>
    <w:rsid w:val="0018663D"/>
    <w:rsid w:val="00186678"/>
    <w:rsid w:val="00186D3A"/>
    <w:rsid w:val="001873E8"/>
    <w:rsid w:val="00187807"/>
    <w:rsid w:val="001926B4"/>
    <w:rsid w:val="00192F26"/>
    <w:rsid w:val="00194781"/>
    <w:rsid w:val="0019556C"/>
    <w:rsid w:val="00195C25"/>
    <w:rsid w:val="00195F0E"/>
    <w:rsid w:val="001963C5"/>
    <w:rsid w:val="001964CE"/>
    <w:rsid w:val="00196D1B"/>
    <w:rsid w:val="001970B3"/>
    <w:rsid w:val="0019714A"/>
    <w:rsid w:val="001A072C"/>
    <w:rsid w:val="001A1395"/>
    <w:rsid w:val="001A2CEB"/>
    <w:rsid w:val="001A2DD2"/>
    <w:rsid w:val="001A3B0E"/>
    <w:rsid w:val="001A532E"/>
    <w:rsid w:val="001A54EF"/>
    <w:rsid w:val="001B0353"/>
    <w:rsid w:val="001B04C9"/>
    <w:rsid w:val="001B0D5F"/>
    <w:rsid w:val="001B15F4"/>
    <w:rsid w:val="001B38D7"/>
    <w:rsid w:val="001B4DF5"/>
    <w:rsid w:val="001B60BF"/>
    <w:rsid w:val="001B7258"/>
    <w:rsid w:val="001B7D34"/>
    <w:rsid w:val="001C00C8"/>
    <w:rsid w:val="001C0C5E"/>
    <w:rsid w:val="001C14B0"/>
    <w:rsid w:val="001C21BE"/>
    <w:rsid w:val="001C31B2"/>
    <w:rsid w:val="001C385B"/>
    <w:rsid w:val="001C4BAA"/>
    <w:rsid w:val="001C546C"/>
    <w:rsid w:val="001C58D3"/>
    <w:rsid w:val="001C6FB4"/>
    <w:rsid w:val="001C79AB"/>
    <w:rsid w:val="001D022A"/>
    <w:rsid w:val="001D077D"/>
    <w:rsid w:val="001D0A37"/>
    <w:rsid w:val="001D16DA"/>
    <w:rsid w:val="001D17DC"/>
    <w:rsid w:val="001D1818"/>
    <w:rsid w:val="001D1E10"/>
    <w:rsid w:val="001D313A"/>
    <w:rsid w:val="001D3853"/>
    <w:rsid w:val="001D3AA7"/>
    <w:rsid w:val="001D3F23"/>
    <w:rsid w:val="001D520D"/>
    <w:rsid w:val="001D58E3"/>
    <w:rsid w:val="001D5E69"/>
    <w:rsid w:val="001D7B85"/>
    <w:rsid w:val="001E0068"/>
    <w:rsid w:val="001E0F21"/>
    <w:rsid w:val="001E1453"/>
    <w:rsid w:val="001E2D3F"/>
    <w:rsid w:val="001E3DF4"/>
    <w:rsid w:val="001E7E0F"/>
    <w:rsid w:val="001F02ED"/>
    <w:rsid w:val="001F1202"/>
    <w:rsid w:val="001F19AA"/>
    <w:rsid w:val="001F2B3D"/>
    <w:rsid w:val="001F3213"/>
    <w:rsid w:val="001F5881"/>
    <w:rsid w:val="001F5A12"/>
    <w:rsid w:val="001F69F0"/>
    <w:rsid w:val="001F6C11"/>
    <w:rsid w:val="001F6DF0"/>
    <w:rsid w:val="00200503"/>
    <w:rsid w:val="002007F1"/>
    <w:rsid w:val="00201088"/>
    <w:rsid w:val="00201109"/>
    <w:rsid w:val="00203CDB"/>
    <w:rsid w:val="00204768"/>
    <w:rsid w:val="00204DDD"/>
    <w:rsid w:val="00205A04"/>
    <w:rsid w:val="00206A65"/>
    <w:rsid w:val="00207F8E"/>
    <w:rsid w:val="0021065F"/>
    <w:rsid w:val="00210857"/>
    <w:rsid w:val="00210B78"/>
    <w:rsid w:val="00210F87"/>
    <w:rsid w:val="002111D4"/>
    <w:rsid w:val="002112CF"/>
    <w:rsid w:val="002120FA"/>
    <w:rsid w:val="002125A9"/>
    <w:rsid w:val="00212DC0"/>
    <w:rsid w:val="0021670B"/>
    <w:rsid w:val="0021672E"/>
    <w:rsid w:val="002200D8"/>
    <w:rsid w:val="00221841"/>
    <w:rsid w:val="00221C3C"/>
    <w:rsid w:val="00223BFA"/>
    <w:rsid w:val="00225A89"/>
    <w:rsid w:val="00226C89"/>
    <w:rsid w:val="0022772B"/>
    <w:rsid w:val="00230969"/>
    <w:rsid w:val="002312F5"/>
    <w:rsid w:val="00231553"/>
    <w:rsid w:val="0023180D"/>
    <w:rsid w:val="00232FB8"/>
    <w:rsid w:val="00233DB8"/>
    <w:rsid w:val="00234FF2"/>
    <w:rsid w:val="00235435"/>
    <w:rsid w:val="0023546A"/>
    <w:rsid w:val="00236A27"/>
    <w:rsid w:val="00240B7E"/>
    <w:rsid w:val="002419DC"/>
    <w:rsid w:val="002450C1"/>
    <w:rsid w:val="0024595A"/>
    <w:rsid w:val="00245BDF"/>
    <w:rsid w:val="00251122"/>
    <w:rsid w:val="00251529"/>
    <w:rsid w:val="002518CA"/>
    <w:rsid w:val="00252206"/>
    <w:rsid w:val="0025227C"/>
    <w:rsid w:val="002522AA"/>
    <w:rsid w:val="002534D2"/>
    <w:rsid w:val="00253C41"/>
    <w:rsid w:val="0025541B"/>
    <w:rsid w:val="0025605D"/>
    <w:rsid w:val="00257024"/>
    <w:rsid w:val="002572A0"/>
    <w:rsid w:val="00260599"/>
    <w:rsid w:val="00260B11"/>
    <w:rsid w:val="00261137"/>
    <w:rsid w:val="002629B7"/>
    <w:rsid w:val="00262BC3"/>
    <w:rsid w:val="00262E95"/>
    <w:rsid w:val="002632F3"/>
    <w:rsid w:val="00264715"/>
    <w:rsid w:val="00265184"/>
    <w:rsid w:val="00265BFF"/>
    <w:rsid w:val="00266B90"/>
    <w:rsid w:val="00267862"/>
    <w:rsid w:val="002703BC"/>
    <w:rsid w:val="002720CA"/>
    <w:rsid w:val="00273818"/>
    <w:rsid w:val="00274C87"/>
    <w:rsid w:val="00275EA0"/>
    <w:rsid w:val="002761DC"/>
    <w:rsid w:val="00276C68"/>
    <w:rsid w:val="002775E7"/>
    <w:rsid w:val="00277880"/>
    <w:rsid w:val="002805AD"/>
    <w:rsid w:val="00280933"/>
    <w:rsid w:val="00281333"/>
    <w:rsid w:val="00282C14"/>
    <w:rsid w:val="00283C71"/>
    <w:rsid w:val="0029230D"/>
    <w:rsid w:val="002932BE"/>
    <w:rsid w:val="002934F1"/>
    <w:rsid w:val="00293554"/>
    <w:rsid w:val="002957C2"/>
    <w:rsid w:val="00295AD6"/>
    <w:rsid w:val="00295BEA"/>
    <w:rsid w:val="00296F45"/>
    <w:rsid w:val="002A2022"/>
    <w:rsid w:val="002A29D6"/>
    <w:rsid w:val="002A2D4A"/>
    <w:rsid w:val="002A312C"/>
    <w:rsid w:val="002A3CF1"/>
    <w:rsid w:val="002A46A3"/>
    <w:rsid w:val="002A56D2"/>
    <w:rsid w:val="002A70B7"/>
    <w:rsid w:val="002B0D82"/>
    <w:rsid w:val="002B1128"/>
    <w:rsid w:val="002B220C"/>
    <w:rsid w:val="002B242E"/>
    <w:rsid w:val="002B3857"/>
    <w:rsid w:val="002B611A"/>
    <w:rsid w:val="002B61D4"/>
    <w:rsid w:val="002B63C6"/>
    <w:rsid w:val="002C02FA"/>
    <w:rsid w:val="002C03FD"/>
    <w:rsid w:val="002C04F0"/>
    <w:rsid w:val="002C0C4A"/>
    <w:rsid w:val="002C2D31"/>
    <w:rsid w:val="002C3644"/>
    <w:rsid w:val="002C3935"/>
    <w:rsid w:val="002C42F9"/>
    <w:rsid w:val="002C472E"/>
    <w:rsid w:val="002C58E1"/>
    <w:rsid w:val="002C740F"/>
    <w:rsid w:val="002C7E28"/>
    <w:rsid w:val="002C7E8E"/>
    <w:rsid w:val="002D0D1B"/>
    <w:rsid w:val="002D0FDC"/>
    <w:rsid w:val="002D17BE"/>
    <w:rsid w:val="002D25CA"/>
    <w:rsid w:val="002D2DC9"/>
    <w:rsid w:val="002D4B0C"/>
    <w:rsid w:val="002D5B60"/>
    <w:rsid w:val="002D666D"/>
    <w:rsid w:val="002D6D41"/>
    <w:rsid w:val="002D76B2"/>
    <w:rsid w:val="002E0295"/>
    <w:rsid w:val="002E05A2"/>
    <w:rsid w:val="002E38AC"/>
    <w:rsid w:val="002E3C93"/>
    <w:rsid w:val="002E4C2B"/>
    <w:rsid w:val="002E5D29"/>
    <w:rsid w:val="002F1B76"/>
    <w:rsid w:val="002F2680"/>
    <w:rsid w:val="002F3ED8"/>
    <w:rsid w:val="002F43E6"/>
    <w:rsid w:val="002F4ED0"/>
    <w:rsid w:val="002F4F4E"/>
    <w:rsid w:val="002F641A"/>
    <w:rsid w:val="002F67E1"/>
    <w:rsid w:val="002F7247"/>
    <w:rsid w:val="002F764F"/>
    <w:rsid w:val="002F7ABC"/>
    <w:rsid w:val="00300C43"/>
    <w:rsid w:val="003020F5"/>
    <w:rsid w:val="00302F91"/>
    <w:rsid w:val="00304114"/>
    <w:rsid w:val="00304420"/>
    <w:rsid w:val="00304C76"/>
    <w:rsid w:val="0031024B"/>
    <w:rsid w:val="003118C0"/>
    <w:rsid w:val="00311B61"/>
    <w:rsid w:val="0031414D"/>
    <w:rsid w:val="00314516"/>
    <w:rsid w:val="00316636"/>
    <w:rsid w:val="00320E59"/>
    <w:rsid w:val="00322ED7"/>
    <w:rsid w:val="0032320F"/>
    <w:rsid w:val="00323669"/>
    <w:rsid w:val="00323925"/>
    <w:rsid w:val="00323B3F"/>
    <w:rsid w:val="00323DBA"/>
    <w:rsid w:val="00324F47"/>
    <w:rsid w:val="00327080"/>
    <w:rsid w:val="00330EE7"/>
    <w:rsid w:val="00331A1E"/>
    <w:rsid w:val="00336065"/>
    <w:rsid w:val="0033685B"/>
    <w:rsid w:val="00337211"/>
    <w:rsid w:val="00337295"/>
    <w:rsid w:val="0034074C"/>
    <w:rsid w:val="003415DB"/>
    <w:rsid w:val="0034380E"/>
    <w:rsid w:val="00344619"/>
    <w:rsid w:val="003469F1"/>
    <w:rsid w:val="00346AE6"/>
    <w:rsid w:val="00347B28"/>
    <w:rsid w:val="00350532"/>
    <w:rsid w:val="003519AD"/>
    <w:rsid w:val="00352035"/>
    <w:rsid w:val="003526C0"/>
    <w:rsid w:val="00352B0D"/>
    <w:rsid w:val="00352F21"/>
    <w:rsid w:val="003530EC"/>
    <w:rsid w:val="003538B3"/>
    <w:rsid w:val="0035450F"/>
    <w:rsid w:val="003561F8"/>
    <w:rsid w:val="00357017"/>
    <w:rsid w:val="00360BC7"/>
    <w:rsid w:val="00360FAD"/>
    <w:rsid w:val="003616B3"/>
    <w:rsid w:val="00361E97"/>
    <w:rsid w:val="00361FBC"/>
    <w:rsid w:val="003622A1"/>
    <w:rsid w:val="0036259C"/>
    <w:rsid w:val="00363AC0"/>
    <w:rsid w:val="00363C62"/>
    <w:rsid w:val="003672CA"/>
    <w:rsid w:val="00367573"/>
    <w:rsid w:val="00367947"/>
    <w:rsid w:val="00367F39"/>
    <w:rsid w:val="0037159A"/>
    <w:rsid w:val="00372407"/>
    <w:rsid w:val="00373FEE"/>
    <w:rsid w:val="00377420"/>
    <w:rsid w:val="00380A5B"/>
    <w:rsid w:val="00381E24"/>
    <w:rsid w:val="00382E2B"/>
    <w:rsid w:val="00383684"/>
    <w:rsid w:val="003852BA"/>
    <w:rsid w:val="003865B1"/>
    <w:rsid w:val="00386EA0"/>
    <w:rsid w:val="00390AE7"/>
    <w:rsid w:val="003927A8"/>
    <w:rsid w:val="00392950"/>
    <w:rsid w:val="00392C15"/>
    <w:rsid w:val="00392C4C"/>
    <w:rsid w:val="00393F0E"/>
    <w:rsid w:val="00395CEE"/>
    <w:rsid w:val="003965E9"/>
    <w:rsid w:val="00396B5F"/>
    <w:rsid w:val="003A00C2"/>
    <w:rsid w:val="003A018F"/>
    <w:rsid w:val="003A040D"/>
    <w:rsid w:val="003A07D6"/>
    <w:rsid w:val="003A388F"/>
    <w:rsid w:val="003A4183"/>
    <w:rsid w:val="003A482A"/>
    <w:rsid w:val="003A4B20"/>
    <w:rsid w:val="003A57BA"/>
    <w:rsid w:val="003A5F33"/>
    <w:rsid w:val="003A600E"/>
    <w:rsid w:val="003B0B44"/>
    <w:rsid w:val="003B274F"/>
    <w:rsid w:val="003B36F9"/>
    <w:rsid w:val="003B393B"/>
    <w:rsid w:val="003B4287"/>
    <w:rsid w:val="003B60A7"/>
    <w:rsid w:val="003B6330"/>
    <w:rsid w:val="003B68FB"/>
    <w:rsid w:val="003B7993"/>
    <w:rsid w:val="003C0F94"/>
    <w:rsid w:val="003C166D"/>
    <w:rsid w:val="003C333E"/>
    <w:rsid w:val="003C601E"/>
    <w:rsid w:val="003C706B"/>
    <w:rsid w:val="003D0500"/>
    <w:rsid w:val="003D0D8D"/>
    <w:rsid w:val="003D2463"/>
    <w:rsid w:val="003D39EF"/>
    <w:rsid w:val="003D5A99"/>
    <w:rsid w:val="003D5BA1"/>
    <w:rsid w:val="003D5CC4"/>
    <w:rsid w:val="003D5EDF"/>
    <w:rsid w:val="003E101B"/>
    <w:rsid w:val="003E1CFB"/>
    <w:rsid w:val="003E476A"/>
    <w:rsid w:val="003E69BC"/>
    <w:rsid w:val="003F015D"/>
    <w:rsid w:val="003F02D6"/>
    <w:rsid w:val="003F069C"/>
    <w:rsid w:val="003F097D"/>
    <w:rsid w:val="003F29CF"/>
    <w:rsid w:val="003F4CD2"/>
    <w:rsid w:val="003F5E32"/>
    <w:rsid w:val="003F68EC"/>
    <w:rsid w:val="003F6B8B"/>
    <w:rsid w:val="003F74A4"/>
    <w:rsid w:val="003F7A78"/>
    <w:rsid w:val="003F7A8F"/>
    <w:rsid w:val="00400998"/>
    <w:rsid w:val="00401D76"/>
    <w:rsid w:val="00401DCC"/>
    <w:rsid w:val="004030C6"/>
    <w:rsid w:val="00403213"/>
    <w:rsid w:val="0040414A"/>
    <w:rsid w:val="00405291"/>
    <w:rsid w:val="0040557E"/>
    <w:rsid w:val="00405610"/>
    <w:rsid w:val="00411CE1"/>
    <w:rsid w:val="00411DF1"/>
    <w:rsid w:val="00412CB4"/>
    <w:rsid w:val="00415C6E"/>
    <w:rsid w:val="00416572"/>
    <w:rsid w:val="00417D4A"/>
    <w:rsid w:val="00421A61"/>
    <w:rsid w:val="00421D86"/>
    <w:rsid w:val="00425C79"/>
    <w:rsid w:val="00430FAD"/>
    <w:rsid w:val="0043288A"/>
    <w:rsid w:val="00434AB0"/>
    <w:rsid w:val="0043607B"/>
    <w:rsid w:val="00436BFF"/>
    <w:rsid w:val="0044238E"/>
    <w:rsid w:val="004429F9"/>
    <w:rsid w:val="0044331D"/>
    <w:rsid w:val="0044432A"/>
    <w:rsid w:val="0044532C"/>
    <w:rsid w:val="00445491"/>
    <w:rsid w:val="00445CF4"/>
    <w:rsid w:val="00446D2F"/>
    <w:rsid w:val="00450B57"/>
    <w:rsid w:val="0045133B"/>
    <w:rsid w:val="00451473"/>
    <w:rsid w:val="00451D08"/>
    <w:rsid w:val="00452115"/>
    <w:rsid w:val="0045287B"/>
    <w:rsid w:val="004537E9"/>
    <w:rsid w:val="00453AB1"/>
    <w:rsid w:val="004545DC"/>
    <w:rsid w:val="00454B7B"/>
    <w:rsid w:val="00455E4F"/>
    <w:rsid w:val="004561DE"/>
    <w:rsid w:val="00457412"/>
    <w:rsid w:val="004600F7"/>
    <w:rsid w:val="0046066D"/>
    <w:rsid w:val="00461F6D"/>
    <w:rsid w:val="00462E91"/>
    <w:rsid w:val="00463709"/>
    <w:rsid w:val="00466364"/>
    <w:rsid w:val="0046672A"/>
    <w:rsid w:val="00466A3B"/>
    <w:rsid w:val="00472EB7"/>
    <w:rsid w:val="0047338B"/>
    <w:rsid w:val="0047374D"/>
    <w:rsid w:val="00473AB1"/>
    <w:rsid w:val="0047614C"/>
    <w:rsid w:val="00476644"/>
    <w:rsid w:val="00476877"/>
    <w:rsid w:val="00477196"/>
    <w:rsid w:val="00477510"/>
    <w:rsid w:val="00477898"/>
    <w:rsid w:val="00480DAA"/>
    <w:rsid w:val="00480EBC"/>
    <w:rsid w:val="0048273F"/>
    <w:rsid w:val="00482E19"/>
    <w:rsid w:val="00482F12"/>
    <w:rsid w:val="00483039"/>
    <w:rsid w:val="00484808"/>
    <w:rsid w:val="0048545F"/>
    <w:rsid w:val="004867C3"/>
    <w:rsid w:val="00486F47"/>
    <w:rsid w:val="0049210C"/>
    <w:rsid w:val="00492A9B"/>
    <w:rsid w:val="00493650"/>
    <w:rsid w:val="00496EB7"/>
    <w:rsid w:val="0049775F"/>
    <w:rsid w:val="004A0316"/>
    <w:rsid w:val="004A03A8"/>
    <w:rsid w:val="004A138F"/>
    <w:rsid w:val="004A32E5"/>
    <w:rsid w:val="004A3A95"/>
    <w:rsid w:val="004A3E19"/>
    <w:rsid w:val="004A521C"/>
    <w:rsid w:val="004A6B1A"/>
    <w:rsid w:val="004A6D20"/>
    <w:rsid w:val="004B1D90"/>
    <w:rsid w:val="004B318C"/>
    <w:rsid w:val="004B3D91"/>
    <w:rsid w:val="004B45D5"/>
    <w:rsid w:val="004B4635"/>
    <w:rsid w:val="004B5161"/>
    <w:rsid w:val="004B6410"/>
    <w:rsid w:val="004B64BD"/>
    <w:rsid w:val="004B6D51"/>
    <w:rsid w:val="004B6EE1"/>
    <w:rsid w:val="004C05F8"/>
    <w:rsid w:val="004C1397"/>
    <w:rsid w:val="004C1813"/>
    <w:rsid w:val="004C2363"/>
    <w:rsid w:val="004C2606"/>
    <w:rsid w:val="004C37DC"/>
    <w:rsid w:val="004C473B"/>
    <w:rsid w:val="004C5FE9"/>
    <w:rsid w:val="004C673C"/>
    <w:rsid w:val="004C7F2E"/>
    <w:rsid w:val="004C7FF5"/>
    <w:rsid w:val="004D1A69"/>
    <w:rsid w:val="004D473E"/>
    <w:rsid w:val="004D5A5A"/>
    <w:rsid w:val="004D73CE"/>
    <w:rsid w:val="004E03EC"/>
    <w:rsid w:val="004E2C72"/>
    <w:rsid w:val="004E44F0"/>
    <w:rsid w:val="004E596D"/>
    <w:rsid w:val="004E6C80"/>
    <w:rsid w:val="004E725E"/>
    <w:rsid w:val="004F1F08"/>
    <w:rsid w:val="004F3309"/>
    <w:rsid w:val="004F3F8A"/>
    <w:rsid w:val="004F641A"/>
    <w:rsid w:val="004F6653"/>
    <w:rsid w:val="0050091E"/>
    <w:rsid w:val="00501253"/>
    <w:rsid w:val="00501428"/>
    <w:rsid w:val="00503179"/>
    <w:rsid w:val="00503BEF"/>
    <w:rsid w:val="00503E95"/>
    <w:rsid w:val="00504C3E"/>
    <w:rsid w:val="00504E02"/>
    <w:rsid w:val="00504EE2"/>
    <w:rsid w:val="005062D8"/>
    <w:rsid w:val="005071DF"/>
    <w:rsid w:val="00510023"/>
    <w:rsid w:val="005104EF"/>
    <w:rsid w:val="00510851"/>
    <w:rsid w:val="00511233"/>
    <w:rsid w:val="00511D5F"/>
    <w:rsid w:val="00512292"/>
    <w:rsid w:val="00512645"/>
    <w:rsid w:val="00514CAE"/>
    <w:rsid w:val="00514DA1"/>
    <w:rsid w:val="005158B5"/>
    <w:rsid w:val="00516A01"/>
    <w:rsid w:val="00517F4E"/>
    <w:rsid w:val="005219CC"/>
    <w:rsid w:val="00522246"/>
    <w:rsid w:val="00524C8B"/>
    <w:rsid w:val="00525C61"/>
    <w:rsid w:val="00525FF1"/>
    <w:rsid w:val="00526825"/>
    <w:rsid w:val="0052691F"/>
    <w:rsid w:val="005301A8"/>
    <w:rsid w:val="00530E46"/>
    <w:rsid w:val="005325DB"/>
    <w:rsid w:val="00535681"/>
    <w:rsid w:val="005358ED"/>
    <w:rsid w:val="0053656F"/>
    <w:rsid w:val="0054234E"/>
    <w:rsid w:val="0054295E"/>
    <w:rsid w:val="00543512"/>
    <w:rsid w:val="00543D97"/>
    <w:rsid w:val="00544290"/>
    <w:rsid w:val="005442B1"/>
    <w:rsid w:val="005465FF"/>
    <w:rsid w:val="0054703D"/>
    <w:rsid w:val="00547346"/>
    <w:rsid w:val="00547403"/>
    <w:rsid w:val="005479B0"/>
    <w:rsid w:val="005501E5"/>
    <w:rsid w:val="00550B9F"/>
    <w:rsid w:val="00551EC2"/>
    <w:rsid w:val="00551F6C"/>
    <w:rsid w:val="0055278E"/>
    <w:rsid w:val="00552A21"/>
    <w:rsid w:val="00552E7D"/>
    <w:rsid w:val="00553B16"/>
    <w:rsid w:val="00554789"/>
    <w:rsid w:val="00555ED7"/>
    <w:rsid w:val="00556056"/>
    <w:rsid w:val="005566E5"/>
    <w:rsid w:val="00556FFC"/>
    <w:rsid w:val="00557579"/>
    <w:rsid w:val="00560A68"/>
    <w:rsid w:val="00560A79"/>
    <w:rsid w:val="005621DF"/>
    <w:rsid w:val="005624C6"/>
    <w:rsid w:val="00562784"/>
    <w:rsid w:val="005648F3"/>
    <w:rsid w:val="005654A9"/>
    <w:rsid w:val="0056681A"/>
    <w:rsid w:val="00567329"/>
    <w:rsid w:val="00570F02"/>
    <w:rsid w:val="00571B92"/>
    <w:rsid w:val="00572E42"/>
    <w:rsid w:val="0057413D"/>
    <w:rsid w:val="00575054"/>
    <w:rsid w:val="00576080"/>
    <w:rsid w:val="005764F7"/>
    <w:rsid w:val="005767AC"/>
    <w:rsid w:val="00577311"/>
    <w:rsid w:val="0058165D"/>
    <w:rsid w:val="00581DC1"/>
    <w:rsid w:val="00583564"/>
    <w:rsid w:val="00586900"/>
    <w:rsid w:val="0058734C"/>
    <w:rsid w:val="00587F97"/>
    <w:rsid w:val="005908BF"/>
    <w:rsid w:val="00590CE6"/>
    <w:rsid w:val="00590D7E"/>
    <w:rsid w:val="00591C60"/>
    <w:rsid w:val="0059318E"/>
    <w:rsid w:val="005939A7"/>
    <w:rsid w:val="00594C24"/>
    <w:rsid w:val="00595491"/>
    <w:rsid w:val="00596E6C"/>
    <w:rsid w:val="005A0DC9"/>
    <w:rsid w:val="005A2D63"/>
    <w:rsid w:val="005A2FE3"/>
    <w:rsid w:val="005A3107"/>
    <w:rsid w:val="005A3482"/>
    <w:rsid w:val="005A355C"/>
    <w:rsid w:val="005A3AA4"/>
    <w:rsid w:val="005B15D4"/>
    <w:rsid w:val="005B1F9B"/>
    <w:rsid w:val="005B2268"/>
    <w:rsid w:val="005B5B7D"/>
    <w:rsid w:val="005B5CA5"/>
    <w:rsid w:val="005C0599"/>
    <w:rsid w:val="005C1C38"/>
    <w:rsid w:val="005C2FA2"/>
    <w:rsid w:val="005C36D5"/>
    <w:rsid w:val="005C37E6"/>
    <w:rsid w:val="005C51F7"/>
    <w:rsid w:val="005C6105"/>
    <w:rsid w:val="005C6CB9"/>
    <w:rsid w:val="005C74DF"/>
    <w:rsid w:val="005C7715"/>
    <w:rsid w:val="005C7842"/>
    <w:rsid w:val="005D0794"/>
    <w:rsid w:val="005D12C4"/>
    <w:rsid w:val="005D2293"/>
    <w:rsid w:val="005D2384"/>
    <w:rsid w:val="005D2BD7"/>
    <w:rsid w:val="005D3E23"/>
    <w:rsid w:val="005D3E80"/>
    <w:rsid w:val="005D3F37"/>
    <w:rsid w:val="005D4399"/>
    <w:rsid w:val="005D4634"/>
    <w:rsid w:val="005D5056"/>
    <w:rsid w:val="005D6244"/>
    <w:rsid w:val="005D6A07"/>
    <w:rsid w:val="005E07D9"/>
    <w:rsid w:val="005E0D00"/>
    <w:rsid w:val="005E18E5"/>
    <w:rsid w:val="005E315F"/>
    <w:rsid w:val="005E3703"/>
    <w:rsid w:val="005E3D39"/>
    <w:rsid w:val="005E40CC"/>
    <w:rsid w:val="005E4152"/>
    <w:rsid w:val="005E5728"/>
    <w:rsid w:val="005E7BBE"/>
    <w:rsid w:val="005F01D8"/>
    <w:rsid w:val="005F087D"/>
    <w:rsid w:val="005F0EFF"/>
    <w:rsid w:val="005F206F"/>
    <w:rsid w:val="005F3ECD"/>
    <w:rsid w:val="005F3FAF"/>
    <w:rsid w:val="005F467F"/>
    <w:rsid w:val="005F4751"/>
    <w:rsid w:val="005F70EB"/>
    <w:rsid w:val="005F758C"/>
    <w:rsid w:val="0060152B"/>
    <w:rsid w:val="00602BA4"/>
    <w:rsid w:val="0060419C"/>
    <w:rsid w:val="00604DCD"/>
    <w:rsid w:val="00610544"/>
    <w:rsid w:val="006106E3"/>
    <w:rsid w:val="00611B58"/>
    <w:rsid w:val="006128D6"/>
    <w:rsid w:val="006128F2"/>
    <w:rsid w:val="00613479"/>
    <w:rsid w:val="0061595F"/>
    <w:rsid w:val="00616613"/>
    <w:rsid w:val="00616C06"/>
    <w:rsid w:val="00622CD7"/>
    <w:rsid w:val="00622CE6"/>
    <w:rsid w:val="006230E0"/>
    <w:rsid w:val="006231AA"/>
    <w:rsid w:val="00623D2C"/>
    <w:rsid w:val="00624305"/>
    <w:rsid w:val="00625A4D"/>
    <w:rsid w:val="006267AC"/>
    <w:rsid w:val="006274E9"/>
    <w:rsid w:val="006274FB"/>
    <w:rsid w:val="00631167"/>
    <w:rsid w:val="00631368"/>
    <w:rsid w:val="006319E5"/>
    <w:rsid w:val="006322A3"/>
    <w:rsid w:val="0063396C"/>
    <w:rsid w:val="006339AC"/>
    <w:rsid w:val="00636FEF"/>
    <w:rsid w:val="006379AC"/>
    <w:rsid w:val="00637ED8"/>
    <w:rsid w:val="006411D0"/>
    <w:rsid w:val="00641D63"/>
    <w:rsid w:val="006426A1"/>
    <w:rsid w:val="00642F7D"/>
    <w:rsid w:val="00644790"/>
    <w:rsid w:val="00644898"/>
    <w:rsid w:val="006459BD"/>
    <w:rsid w:val="0064719B"/>
    <w:rsid w:val="006473B7"/>
    <w:rsid w:val="006507E9"/>
    <w:rsid w:val="00651B35"/>
    <w:rsid w:val="006533E1"/>
    <w:rsid w:val="00653E56"/>
    <w:rsid w:val="00655BA1"/>
    <w:rsid w:val="00656022"/>
    <w:rsid w:val="006562E5"/>
    <w:rsid w:val="006568EA"/>
    <w:rsid w:val="00656B6C"/>
    <w:rsid w:val="00657524"/>
    <w:rsid w:val="00657AFE"/>
    <w:rsid w:val="00660309"/>
    <w:rsid w:val="00662686"/>
    <w:rsid w:val="006629FF"/>
    <w:rsid w:val="00663F88"/>
    <w:rsid w:val="00664D3E"/>
    <w:rsid w:val="00665909"/>
    <w:rsid w:val="00665FB0"/>
    <w:rsid w:val="00666723"/>
    <w:rsid w:val="006673F9"/>
    <w:rsid w:val="00670AA3"/>
    <w:rsid w:val="006723F3"/>
    <w:rsid w:val="00673BC4"/>
    <w:rsid w:val="00674688"/>
    <w:rsid w:val="00674A8D"/>
    <w:rsid w:val="00675462"/>
    <w:rsid w:val="00675E2F"/>
    <w:rsid w:val="00676870"/>
    <w:rsid w:val="00680F37"/>
    <w:rsid w:val="006828BF"/>
    <w:rsid w:val="00684B22"/>
    <w:rsid w:val="00684D27"/>
    <w:rsid w:val="00685F92"/>
    <w:rsid w:val="006872F7"/>
    <w:rsid w:val="0068782E"/>
    <w:rsid w:val="006900F6"/>
    <w:rsid w:val="006902AB"/>
    <w:rsid w:val="00690540"/>
    <w:rsid w:val="006913F1"/>
    <w:rsid w:val="006944C9"/>
    <w:rsid w:val="006969E9"/>
    <w:rsid w:val="00696A06"/>
    <w:rsid w:val="006A2291"/>
    <w:rsid w:val="006A26B9"/>
    <w:rsid w:val="006A2F1F"/>
    <w:rsid w:val="006A3593"/>
    <w:rsid w:val="006A3A57"/>
    <w:rsid w:val="006A4588"/>
    <w:rsid w:val="006A4760"/>
    <w:rsid w:val="006A4F69"/>
    <w:rsid w:val="006A5F06"/>
    <w:rsid w:val="006B05CA"/>
    <w:rsid w:val="006B0B06"/>
    <w:rsid w:val="006B0BD1"/>
    <w:rsid w:val="006B2970"/>
    <w:rsid w:val="006B2DCF"/>
    <w:rsid w:val="006B4AE5"/>
    <w:rsid w:val="006B6263"/>
    <w:rsid w:val="006B6D9E"/>
    <w:rsid w:val="006C016B"/>
    <w:rsid w:val="006C0528"/>
    <w:rsid w:val="006C1A71"/>
    <w:rsid w:val="006C1E6E"/>
    <w:rsid w:val="006C3D6A"/>
    <w:rsid w:val="006C46B3"/>
    <w:rsid w:val="006C540F"/>
    <w:rsid w:val="006C62DE"/>
    <w:rsid w:val="006C685A"/>
    <w:rsid w:val="006C6928"/>
    <w:rsid w:val="006C6B7E"/>
    <w:rsid w:val="006C6D26"/>
    <w:rsid w:val="006C7191"/>
    <w:rsid w:val="006C79F6"/>
    <w:rsid w:val="006D05DF"/>
    <w:rsid w:val="006D1005"/>
    <w:rsid w:val="006D360B"/>
    <w:rsid w:val="006D3C0F"/>
    <w:rsid w:val="006D476B"/>
    <w:rsid w:val="006D4B81"/>
    <w:rsid w:val="006D4B90"/>
    <w:rsid w:val="006D50A2"/>
    <w:rsid w:val="006D5EC0"/>
    <w:rsid w:val="006D733C"/>
    <w:rsid w:val="006D7E6F"/>
    <w:rsid w:val="006E0B3E"/>
    <w:rsid w:val="006E0BC1"/>
    <w:rsid w:val="006E0D6D"/>
    <w:rsid w:val="006E0E8B"/>
    <w:rsid w:val="006E1558"/>
    <w:rsid w:val="006E239F"/>
    <w:rsid w:val="006E24C8"/>
    <w:rsid w:val="006E3F3F"/>
    <w:rsid w:val="006E48FE"/>
    <w:rsid w:val="006E54ED"/>
    <w:rsid w:val="006E6F73"/>
    <w:rsid w:val="006E72EC"/>
    <w:rsid w:val="006E749B"/>
    <w:rsid w:val="006E7D0F"/>
    <w:rsid w:val="006F0577"/>
    <w:rsid w:val="006F1195"/>
    <w:rsid w:val="006F195C"/>
    <w:rsid w:val="006F2097"/>
    <w:rsid w:val="006F39F0"/>
    <w:rsid w:val="006F51A0"/>
    <w:rsid w:val="006F5C62"/>
    <w:rsid w:val="006F6757"/>
    <w:rsid w:val="007005AD"/>
    <w:rsid w:val="0070144B"/>
    <w:rsid w:val="0070337E"/>
    <w:rsid w:val="00703E3E"/>
    <w:rsid w:val="00704067"/>
    <w:rsid w:val="00705656"/>
    <w:rsid w:val="00707C78"/>
    <w:rsid w:val="00707F14"/>
    <w:rsid w:val="00712266"/>
    <w:rsid w:val="00715419"/>
    <w:rsid w:val="00717888"/>
    <w:rsid w:val="007209A9"/>
    <w:rsid w:val="00721404"/>
    <w:rsid w:val="007229A6"/>
    <w:rsid w:val="00722CA0"/>
    <w:rsid w:val="007253C3"/>
    <w:rsid w:val="0072574D"/>
    <w:rsid w:val="00725C45"/>
    <w:rsid w:val="00727FF0"/>
    <w:rsid w:val="00731603"/>
    <w:rsid w:val="00732344"/>
    <w:rsid w:val="00733345"/>
    <w:rsid w:val="0073465A"/>
    <w:rsid w:val="007348D7"/>
    <w:rsid w:val="0073713C"/>
    <w:rsid w:val="0073759F"/>
    <w:rsid w:val="00737627"/>
    <w:rsid w:val="0074069B"/>
    <w:rsid w:val="007418A9"/>
    <w:rsid w:val="00741920"/>
    <w:rsid w:val="007419D6"/>
    <w:rsid w:val="00741BED"/>
    <w:rsid w:val="00741E14"/>
    <w:rsid w:val="007422A4"/>
    <w:rsid w:val="007434DA"/>
    <w:rsid w:val="007440C5"/>
    <w:rsid w:val="007459CE"/>
    <w:rsid w:val="00747166"/>
    <w:rsid w:val="007474BB"/>
    <w:rsid w:val="00747F37"/>
    <w:rsid w:val="00754527"/>
    <w:rsid w:val="00754FCE"/>
    <w:rsid w:val="007557C5"/>
    <w:rsid w:val="00755BEB"/>
    <w:rsid w:val="007560AC"/>
    <w:rsid w:val="007571CE"/>
    <w:rsid w:val="00757CE6"/>
    <w:rsid w:val="00760D88"/>
    <w:rsid w:val="007612FC"/>
    <w:rsid w:val="00761C0F"/>
    <w:rsid w:val="00764A11"/>
    <w:rsid w:val="00766D1E"/>
    <w:rsid w:val="00770602"/>
    <w:rsid w:val="00771416"/>
    <w:rsid w:val="0077142D"/>
    <w:rsid w:val="00773F27"/>
    <w:rsid w:val="00775B73"/>
    <w:rsid w:val="00776F89"/>
    <w:rsid w:val="0077766E"/>
    <w:rsid w:val="0078111E"/>
    <w:rsid w:val="00781426"/>
    <w:rsid w:val="00781A0E"/>
    <w:rsid w:val="00781DA3"/>
    <w:rsid w:val="007824C8"/>
    <w:rsid w:val="00782C53"/>
    <w:rsid w:val="0078391E"/>
    <w:rsid w:val="00783D13"/>
    <w:rsid w:val="007854EB"/>
    <w:rsid w:val="00786EA5"/>
    <w:rsid w:val="00787F65"/>
    <w:rsid w:val="0079058B"/>
    <w:rsid w:val="00790A9B"/>
    <w:rsid w:val="007930C4"/>
    <w:rsid w:val="0079348D"/>
    <w:rsid w:val="007A0A34"/>
    <w:rsid w:val="007A0BE9"/>
    <w:rsid w:val="007A1167"/>
    <w:rsid w:val="007A58FC"/>
    <w:rsid w:val="007A5968"/>
    <w:rsid w:val="007A7AA2"/>
    <w:rsid w:val="007B30F8"/>
    <w:rsid w:val="007B3AB9"/>
    <w:rsid w:val="007B3DDE"/>
    <w:rsid w:val="007B4A89"/>
    <w:rsid w:val="007B5EA3"/>
    <w:rsid w:val="007B5FA3"/>
    <w:rsid w:val="007B6976"/>
    <w:rsid w:val="007B69A5"/>
    <w:rsid w:val="007B6DB4"/>
    <w:rsid w:val="007C05F2"/>
    <w:rsid w:val="007C24E3"/>
    <w:rsid w:val="007C2515"/>
    <w:rsid w:val="007C295F"/>
    <w:rsid w:val="007C29D7"/>
    <w:rsid w:val="007C2DDD"/>
    <w:rsid w:val="007C3191"/>
    <w:rsid w:val="007C3982"/>
    <w:rsid w:val="007C5E91"/>
    <w:rsid w:val="007C6EEC"/>
    <w:rsid w:val="007C7735"/>
    <w:rsid w:val="007D0731"/>
    <w:rsid w:val="007D0902"/>
    <w:rsid w:val="007D094A"/>
    <w:rsid w:val="007D0D1E"/>
    <w:rsid w:val="007D12FA"/>
    <w:rsid w:val="007D135F"/>
    <w:rsid w:val="007D25AA"/>
    <w:rsid w:val="007D2707"/>
    <w:rsid w:val="007D2BAA"/>
    <w:rsid w:val="007D2F18"/>
    <w:rsid w:val="007D2F25"/>
    <w:rsid w:val="007D3C09"/>
    <w:rsid w:val="007D4E67"/>
    <w:rsid w:val="007D549D"/>
    <w:rsid w:val="007D5B58"/>
    <w:rsid w:val="007D5F9B"/>
    <w:rsid w:val="007D62F0"/>
    <w:rsid w:val="007D657E"/>
    <w:rsid w:val="007D65A8"/>
    <w:rsid w:val="007D6CE7"/>
    <w:rsid w:val="007E02D6"/>
    <w:rsid w:val="007E0794"/>
    <w:rsid w:val="007E1BA5"/>
    <w:rsid w:val="007E2212"/>
    <w:rsid w:val="007E296F"/>
    <w:rsid w:val="007E2E4D"/>
    <w:rsid w:val="007E5006"/>
    <w:rsid w:val="007E511B"/>
    <w:rsid w:val="007E55C8"/>
    <w:rsid w:val="007E5887"/>
    <w:rsid w:val="007E5FDE"/>
    <w:rsid w:val="007E6DEC"/>
    <w:rsid w:val="007F135F"/>
    <w:rsid w:val="007F3D43"/>
    <w:rsid w:val="007F56AC"/>
    <w:rsid w:val="007F7589"/>
    <w:rsid w:val="007F799B"/>
    <w:rsid w:val="007F7E4D"/>
    <w:rsid w:val="00800CB3"/>
    <w:rsid w:val="00801994"/>
    <w:rsid w:val="00803201"/>
    <w:rsid w:val="0080441B"/>
    <w:rsid w:val="008044E6"/>
    <w:rsid w:val="00805241"/>
    <w:rsid w:val="0080588E"/>
    <w:rsid w:val="00810595"/>
    <w:rsid w:val="008107BE"/>
    <w:rsid w:val="0081132B"/>
    <w:rsid w:val="00811440"/>
    <w:rsid w:val="008118F0"/>
    <w:rsid w:val="00811EB1"/>
    <w:rsid w:val="0081364C"/>
    <w:rsid w:val="00814DD9"/>
    <w:rsid w:val="00816488"/>
    <w:rsid w:val="008167A1"/>
    <w:rsid w:val="00817031"/>
    <w:rsid w:val="008176F0"/>
    <w:rsid w:val="00817730"/>
    <w:rsid w:val="00817DDC"/>
    <w:rsid w:val="00820B7B"/>
    <w:rsid w:val="00821FA3"/>
    <w:rsid w:val="00823FF4"/>
    <w:rsid w:val="00826629"/>
    <w:rsid w:val="00827DDC"/>
    <w:rsid w:val="00830459"/>
    <w:rsid w:val="00830E36"/>
    <w:rsid w:val="00832803"/>
    <w:rsid w:val="00832D1C"/>
    <w:rsid w:val="0083498C"/>
    <w:rsid w:val="00834D13"/>
    <w:rsid w:val="00834F7A"/>
    <w:rsid w:val="008350FF"/>
    <w:rsid w:val="008352BD"/>
    <w:rsid w:val="008353D4"/>
    <w:rsid w:val="0083616E"/>
    <w:rsid w:val="00837DB6"/>
    <w:rsid w:val="00840296"/>
    <w:rsid w:val="008403A8"/>
    <w:rsid w:val="008409AF"/>
    <w:rsid w:val="00840AC3"/>
    <w:rsid w:val="00840EE1"/>
    <w:rsid w:val="0084105F"/>
    <w:rsid w:val="0084168F"/>
    <w:rsid w:val="008424B8"/>
    <w:rsid w:val="00842F21"/>
    <w:rsid w:val="00844943"/>
    <w:rsid w:val="0084555F"/>
    <w:rsid w:val="00845B5C"/>
    <w:rsid w:val="00846944"/>
    <w:rsid w:val="00847404"/>
    <w:rsid w:val="00847D6E"/>
    <w:rsid w:val="00850E5F"/>
    <w:rsid w:val="00852F75"/>
    <w:rsid w:val="008553A2"/>
    <w:rsid w:val="00855A5F"/>
    <w:rsid w:val="00857B89"/>
    <w:rsid w:val="00860D24"/>
    <w:rsid w:val="00862317"/>
    <w:rsid w:val="0086256F"/>
    <w:rsid w:val="00862E15"/>
    <w:rsid w:val="00863341"/>
    <w:rsid w:val="008635D2"/>
    <w:rsid w:val="0086578F"/>
    <w:rsid w:val="008700BA"/>
    <w:rsid w:val="00870EB6"/>
    <w:rsid w:val="008711A8"/>
    <w:rsid w:val="00871BEF"/>
    <w:rsid w:val="008733D5"/>
    <w:rsid w:val="008735F2"/>
    <w:rsid w:val="00873F23"/>
    <w:rsid w:val="0087435E"/>
    <w:rsid w:val="00874575"/>
    <w:rsid w:val="00875A8C"/>
    <w:rsid w:val="00876DF9"/>
    <w:rsid w:val="008775C5"/>
    <w:rsid w:val="0088097F"/>
    <w:rsid w:val="00880AF3"/>
    <w:rsid w:val="00881030"/>
    <w:rsid w:val="0088134A"/>
    <w:rsid w:val="008827BB"/>
    <w:rsid w:val="00884257"/>
    <w:rsid w:val="0088652D"/>
    <w:rsid w:val="00886693"/>
    <w:rsid w:val="00887A22"/>
    <w:rsid w:val="00891CBF"/>
    <w:rsid w:val="00891E56"/>
    <w:rsid w:val="0089244A"/>
    <w:rsid w:val="00892B00"/>
    <w:rsid w:val="00892C90"/>
    <w:rsid w:val="00893D17"/>
    <w:rsid w:val="00893F98"/>
    <w:rsid w:val="0089435B"/>
    <w:rsid w:val="008943F8"/>
    <w:rsid w:val="00894701"/>
    <w:rsid w:val="00896324"/>
    <w:rsid w:val="008974F4"/>
    <w:rsid w:val="008A1129"/>
    <w:rsid w:val="008A1C9A"/>
    <w:rsid w:val="008A2622"/>
    <w:rsid w:val="008A2785"/>
    <w:rsid w:val="008A2ACA"/>
    <w:rsid w:val="008A2EB7"/>
    <w:rsid w:val="008A43E7"/>
    <w:rsid w:val="008A5AB6"/>
    <w:rsid w:val="008A5C62"/>
    <w:rsid w:val="008B0032"/>
    <w:rsid w:val="008B04E4"/>
    <w:rsid w:val="008B07CB"/>
    <w:rsid w:val="008B0DA1"/>
    <w:rsid w:val="008B1D62"/>
    <w:rsid w:val="008B3B62"/>
    <w:rsid w:val="008C03B8"/>
    <w:rsid w:val="008C0569"/>
    <w:rsid w:val="008C0832"/>
    <w:rsid w:val="008C2AAA"/>
    <w:rsid w:val="008C2F01"/>
    <w:rsid w:val="008C40BA"/>
    <w:rsid w:val="008C5E5F"/>
    <w:rsid w:val="008C5EED"/>
    <w:rsid w:val="008D153D"/>
    <w:rsid w:val="008D1D67"/>
    <w:rsid w:val="008D3B04"/>
    <w:rsid w:val="008D3D37"/>
    <w:rsid w:val="008D44BD"/>
    <w:rsid w:val="008D4CD4"/>
    <w:rsid w:val="008D737C"/>
    <w:rsid w:val="008E1A74"/>
    <w:rsid w:val="008E2313"/>
    <w:rsid w:val="008E308E"/>
    <w:rsid w:val="008E4CD6"/>
    <w:rsid w:val="008E540D"/>
    <w:rsid w:val="008E745E"/>
    <w:rsid w:val="008F0C7B"/>
    <w:rsid w:val="008F1249"/>
    <w:rsid w:val="008F3972"/>
    <w:rsid w:val="008F4A9C"/>
    <w:rsid w:val="008F57A6"/>
    <w:rsid w:val="008F5C92"/>
    <w:rsid w:val="008F7A25"/>
    <w:rsid w:val="0090101C"/>
    <w:rsid w:val="009101D5"/>
    <w:rsid w:val="009102B4"/>
    <w:rsid w:val="00910A3C"/>
    <w:rsid w:val="00914877"/>
    <w:rsid w:val="00914C18"/>
    <w:rsid w:val="00916B11"/>
    <w:rsid w:val="00917D84"/>
    <w:rsid w:val="009219BD"/>
    <w:rsid w:val="00922671"/>
    <w:rsid w:val="00922C0A"/>
    <w:rsid w:val="00923B5A"/>
    <w:rsid w:val="00924EFB"/>
    <w:rsid w:val="00925152"/>
    <w:rsid w:val="009257FF"/>
    <w:rsid w:val="0093000A"/>
    <w:rsid w:val="00930A57"/>
    <w:rsid w:val="00930E6A"/>
    <w:rsid w:val="009316E5"/>
    <w:rsid w:val="009351EE"/>
    <w:rsid w:val="009366CE"/>
    <w:rsid w:val="00940387"/>
    <w:rsid w:val="00940847"/>
    <w:rsid w:val="00940FF8"/>
    <w:rsid w:val="00942E82"/>
    <w:rsid w:val="009430BC"/>
    <w:rsid w:val="009432D6"/>
    <w:rsid w:val="009440B8"/>
    <w:rsid w:val="0094473C"/>
    <w:rsid w:val="00944955"/>
    <w:rsid w:val="00945BAE"/>
    <w:rsid w:val="00946CA3"/>
    <w:rsid w:val="00950148"/>
    <w:rsid w:val="00950BC5"/>
    <w:rsid w:val="009520AB"/>
    <w:rsid w:val="00952158"/>
    <w:rsid w:val="009536F7"/>
    <w:rsid w:val="009542B7"/>
    <w:rsid w:val="00954483"/>
    <w:rsid w:val="00954F48"/>
    <w:rsid w:val="0095605F"/>
    <w:rsid w:val="00960A74"/>
    <w:rsid w:val="00962D9B"/>
    <w:rsid w:val="00963FC0"/>
    <w:rsid w:val="00964493"/>
    <w:rsid w:val="00964548"/>
    <w:rsid w:val="009648EB"/>
    <w:rsid w:val="00965FB2"/>
    <w:rsid w:val="00966BF7"/>
    <w:rsid w:val="00967721"/>
    <w:rsid w:val="00970571"/>
    <w:rsid w:val="00972D66"/>
    <w:rsid w:val="00972DC3"/>
    <w:rsid w:val="00974BBB"/>
    <w:rsid w:val="00974E92"/>
    <w:rsid w:val="009757CE"/>
    <w:rsid w:val="00975C42"/>
    <w:rsid w:val="009770A6"/>
    <w:rsid w:val="00977B7E"/>
    <w:rsid w:val="009800AC"/>
    <w:rsid w:val="00980BA1"/>
    <w:rsid w:val="00982512"/>
    <w:rsid w:val="0098340C"/>
    <w:rsid w:val="00983B56"/>
    <w:rsid w:val="00987B5D"/>
    <w:rsid w:val="009900D0"/>
    <w:rsid w:val="00990699"/>
    <w:rsid w:val="00990A7B"/>
    <w:rsid w:val="009941C9"/>
    <w:rsid w:val="00994D99"/>
    <w:rsid w:val="00994FE9"/>
    <w:rsid w:val="00996DF1"/>
    <w:rsid w:val="009A046F"/>
    <w:rsid w:val="009A0541"/>
    <w:rsid w:val="009A3E01"/>
    <w:rsid w:val="009A5E38"/>
    <w:rsid w:val="009A5FD0"/>
    <w:rsid w:val="009A6920"/>
    <w:rsid w:val="009A733D"/>
    <w:rsid w:val="009B20C4"/>
    <w:rsid w:val="009B2E93"/>
    <w:rsid w:val="009B353B"/>
    <w:rsid w:val="009B37DA"/>
    <w:rsid w:val="009B60FA"/>
    <w:rsid w:val="009B6DDD"/>
    <w:rsid w:val="009C1049"/>
    <w:rsid w:val="009C3571"/>
    <w:rsid w:val="009C549F"/>
    <w:rsid w:val="009C5533"/>
    <w:rsid w:val="009C5B5C"/>
    <w:rsid w:val="009C7F64"/>
    <w:rsid w:val="009D01D9"/>
    <w:rsid w:val="009D1286"/>
    <w:rsid w:val="009D1BF0"/>
    <w:rsid w:val="009D390C"/>
    <w:rsid w:val="009D3A6B"/>
    <w:rsid w:val="009D3FC1"/>
    <w:rsid w:val="009D4EE7"/>
    <w:rsid w:val="009D52E7"/>
    <w:rsid w:val="009D6DB2"/>
    <w:rsid w:val="009D70DA"/>
    <w:rsid w:val="009E0D62"/>
    <w:rsid w:val="009E0E7C"/>
    <w:rsid w:val="009E15F5"/>
    <w:rsid w:val="009E18CD"/>
    <w:rsid w:val="009E270B"/>
    <w:rsid w:val="009E2C8C"/>
    <w:rsid w:val="009E2E36"/>
    <w:rsid w:val="009E3519"/>
    <w:rsid w:val="009E484F"/>
    <w:rsid w:val="009E4AFF"/>
    <w:rsid w:val="009E56DA"/>
    <w:rsid w:val="009E5864"/>
    <w:rsid w:val="009F19AD"/>
    <w:rsid w:val="009F2BD8"/>
    <w:rsid w:val="009F2F40"/>
    <w:rsid w:val="009F58DD"/>
    <w:rsid w:val="00A01C3A"/>
    <w:rsid w:val="00A03B5B"/>
    <w:rsid w:val="00A04ABE"/>
    <w:rsid w:val="00A04EFC"/>
    <w:rsid w:val="00A05185"/>
    <w:rsid w:val="00A063E1"/>
    <w:rsid w:val="00A06FF9"/>
    <w:rsid w:val="00A10215"/>
    <w:rsid w:val="00A106B5"/>
    <w:rsid w:val="00A10A89"/>
    <w:rsid w:val="00A11130"/>
    <w:rsid w:val="00A1150F"/>
    <w:rsid w:val="00A11998"/>
    <w:rsid w:val="00A12B8C"/>
    <w:rsid w:val="00A12E66"/>
    <w:rsid w:val="00A1318E"/>
    <w:rsid w:val="00A14485"/>
    <w:rsid w:val="00A14881"/>
    <w:rsid w:val="00A14CA9"/>
    <w:rsid w:val="00A14CD7"/>
    <w:rsid w:val="00A152E9"/>
    <w:rsid w:val="00A1561A"/>
    <w:rsid w:val="00A1707C"/>
    <w:rsid w:val="00A175FD"/>
    <w:rsid w:val="00A17680"/>
    <w:rsid w:val="00A22472"/>
    <w:rsid w:val="00A23FF2"/>
    <w:rsid w:val="00A24481"/>
    <w:rsid w:val="00A24BA4"/>
    <w:rsid w:val="00A30401"/>
    <w:rsid w:val="00A3180A"/>
    <w:rsid w:val="00A33ACD"/>
    <w:rsid w:val="00A33E85"/>
    <w:rsid w:val="00A345D0"/>
    <w:rsid w:val="00A356A1"/>
    <w:rsid w:val="00A358CC"/>
    <w:rsid w:val="00A367F9"/>
    <w:rsid w:val="00A36AAD"/>
    <w:rsid w:val="00A40ABD"/>
    <w:rsid w:val="00A41CCE"/>
    <w:rsid w:val="00A421CC"/>
    <w:rsid w:val="00A4309C"/>
    <w:rsid w:val="00A432EC"/>
    <w:rsid w:val="00A44ED8"/>
    <w:rsid w:val="00A451C0"/>
    <w:rsid w:val="00A453D0"/>
    <w:rsid w:val="00A458BE"/>
    <w:rsid w:val="00A46336"/>
    <w:rsid w:val="00A46EB3"/>
    <w:rsid w:val="00A479CC"/>
    <w:rsid w:val="00A47B20"/>
    <w:rsid w:val="00A50B19"/>
    <w:rsid w:val="00A52262"/>
    <w:rsid w:val="00A53643"/>
    <w:rsid w:val="00A54135"/>
    <w:rsid w:val="00A54AEB"/>
    <w:rsid w:val="00A5504F"/>
    <w:rsid w:val="00A565B3"/>
    <w:rsid w:val="00A5767A"/>
    <w:rsid w:val="00A60E3C"/>
    <w:rsid w:val="00A6173B"/>
    <w:rsid w:val="00A6193C"/>
    <w:rsid w:val="00A62F95"/>
    <w:rsid w:val="00A632B3"/>
    <w:rsid w:val="00A6437B"/>
    <w:rsid w:val="00A6439B"/>
    <w:rsid w:val="00A649E9"/>
    <w:rsid w:val="00A659F5"/>
    <w:rsid w:val="00A65A50"/>
    <w:rsid w:val="00A65F46"/>
    <w:rsid w:val="00A7084A"/>
    <w:rsid w:val="00A70FA2"/>
    <w:rsid w:val="00A72351"/>
    <w:rsid w:val="00A7570A"/>
    <w:rsid w:val="00A75EC0"/>
    <w:rsid w:val="00A76321"/>
    <w:rsid w:val="00A8030D"/>
    <w:rsid w:val="00A8075D"/>
    <w:rsid w:val="00A84035"/>
    <w:rsid w:val="00A845A2"/>
    <w:rsid w:val="00A85629"/>
    <w:rsid w:val="00A86301"/>
    <w:rsid w:val="00A86831"/>
    <w:rsid w:val="00A949C9"/>
    <w:rsid w:val="00A96B34"/>
    <w:rsid w:val="00A97E0B"/>
    <w:rsid w:val="00AA350B"/>
    <w:rsid w:val="00AA5D98"/>
    <w:rsid w:val="00AA6CE1"/>
    <w:rsid w:val="00AB060E"/>
    <w:rsid w:val="00AB12E5"/>
    <w:rsid w:val="00AB4EC7"/>
    <w:rsid w:val="00AB71D3"/>
    <w:rsid w:val="00AC05C3"/>
    <w:rsid w:val="00AC140E"/>
    <w:rsid w:val="00AC1BE4"/>
    <w:rsid w:val="00AC3219"/>
    <w:rsid w:val="00AC3562"/>
    <w:rsid w:val="00AC3846"/>
    <w:rsid w:val="00AC39FA"/>
    <w:rsid w:val="00AC3F53"/>
    <w:rsid w:val="00AC46B6"/>
    <w:rsid w:val="00AC53F8"/>
    <w:rsid w:val="00AC59BB"/>
    <w:rsid w:val="00AD0F95"/>
    <w:rsid w:val="00AD15BD"/>
    <w:rsid w:val="00AD1FCF"/>
    <w:rsid w:val="00AD24E9"/>
    <w:rsid w:val="00AD3077"/>
    <w:rsid w:val="00AD3C95"/>
    <w:rsid w:val="00AD46C3"/>
    <w:rsid w:val="00AD5001"/>
    <w:rsid w:val="00AD5D3B"/>
    <w:rsid w:val="00AD6EE3"/>
    <w:rsid w:val="00AD7575"/>
    <w:rsid w:val="00AE62F9"/>
    <w:rsid w:val="00AE6D08"/>
    <w:rsid w:val="00AF1244"/>
    <w:rsid w:val="00AF1266"/>
    <w:rsid w:val="00AF1978"/>
    <w:rsid w:val="00AF1B4D"/>
    <w:rsid w:val="00AF24F6"/>
    <w:rsid w:val="00AF2E5F"/>
    <w:rsid w:val="00AF30B5"/>
    <w:rsid w:val="00AF3860"/>
    <w:rsid w:val="00AF3EE3"/>
    <w:rsid w:val="00AF4ECE"/>
    <w:rsid w:val="00AF53E5"/>
    <w:rsid w:val="00AF5659"/>
    <w:rsid w:val="00AF5F65"/>
    <w:rsid w:val="00AF77B0"/>
    <w:rsid w:val="00AF7FBE"/>
    <w:rsid w:val="00B00639"/>
    <w:rsid w:val="00B01813"/>
    <w:rsid w:val="00B028C4"/>
    <w:rsid w:val="00B04DAF"/>
    <w:rsid w:val="00B053F0"/>
    <w:rsid w:val="00B0573C"/>
    <w:rsid w:val="00B061A1"/>
    <w:rsid w:val="00B0665C"/>
    <w:rsid w:val="00B10ABF"/>
    <w:rsid w:val="00B11B52"/>
    <w:rsid w:val="00B12D75"/>
    <w:rsid w:val="00B12ECF"/>
    <w:rsid w:val="00B13615"/>
    <w:rsid w:val="00B13EC9"/>
    <w:rsid w:val="00B1503C"/>
    <w:rsid w:val="00B156AA"/>
    <w:rsid w:val="00B15B5E"/>
    <w:rsid w:val="00B15F39"/>
    <w:rsid w:val="00B172DA"/>
    <w:rsid w:val="00B17D2B"/>
    <w:rsid w:val="00B21A40"/>
    <w:rsid w:val="00B22AE2"/>
    <w:rsid w:val="00B231A2"/>
    <w:rsid w:val="00B2435D"/>
    <w:rsid w:val="00B25037"/>
    <w:rsid w:val="00B25616"/>
    <w:rsid w:val="00B25943"/>
    <w:rsid w:val="00B25D08"/>
    <w:rsid w:val="00B26496"/>
    <w:rsid w:val="00B26BE5"/>
    <w:rsid w:val="00B276DF"/>
    <w:rsid w:val="00B3004C"/>
    <w:rsid w:val="00B30993"/>
    <w:rsid w:val="00B30CDA"/>
    <w:rsid w:val="00B31B79"/>
    <w:rsid w:val="00B32115"/>
    <w:rsid w:val="00B3625D"/>
    <w:rsid w:val="00B367EB"/>
    <w:rsid w:val="00B368A8"/>
    <w:rsid w:val="00B3693B"/>
    <w:rsid w:val="00B375DD"/>
    <w:rsid w:val="00B37B6C"/>
    <w:rsid w:val="00B37CD0"/>
    <w:rsid w:val="00B405EA"/>
    <w:rsid w:val="00B40F26"/>
    <w:rsid w:val="00B415A9"/>
    <w:rsid w:val="00B41A73"/>
    <w:rsid w:val="00B41E5C"/>
    <w:rsid w:val="00B42C99"/>
    <w:rsid w:val="00B44603"/>
    <w:rsid w:val="00B454AB"/>
    <w:rsid w:val="00B46705"/>
    <w:rsid w:val="00B47354"/>
    <w:rsid w:val="00B50EFF"/>
    <w:rsid w:val="00B51941"/>
    <w:rsid w:val="00B530D5"/>
    <w:rsid w:val="00B55448"/>
    <w:rsid w:val="00B559EB"/>
    <w:rsid w:val="00B6077A"/>
    <w:rsid w:val="00B60BF6"/>
    <w:rsid w:val="00B62E56"/>
    <w:rsid w:val="00B64ED6"/>
    <w:rsid w:val="00B653D9"/>
    <w:rsid w:val="00B6554A"/>
    <w:rsid w:val="00B65D73"/>
    <w:rsid w:val="00B707EE"/>
    <w:rsid w:val="00B736D3"/>
    <w:rsid w:val="00B761D8"/>
    <w:rsid w:val="00B763F6"/>
    <w:rsid w:val="00B7700D"/>
    <w:rsid w:val="00B77025"/>
    <w:rsid w:val="00B80126"/>
    <w:rsid w:val="00B80B17"/>
    <w:rsid w:val="00B81751"/>
    <w:rsid w:val="00B827D4"/>
    <w:rsid w:val="00B82FC6"/>
    <w:rsid w:val="00B837C4"/>
    <w:rsid w:val="00B87755"/>
    <w:rsid w:val="00B90D20"/>
    <w:rsid w:val="00B92A46"/>
    <w:rsid w:val="00B95C49"/>
    <w:rsid w:val="00B95C7F"/>
    <w:rsid w:val="00B96F0E"/>
    <w:rsid w:val="00B979A8"/>
    <w:rsid w:val="00BA02B4"/>
    <w:rsid w:val="00BA0533"/>
    <w:rsid w:val="00BA09A7"/>
    <w:rsid w:val="00BA1CAC"/>
    <w:rsid w:val="00BA200F"/>
    <w:rsid w:val="00BA3F5E"/>
    <w:rsid w:val="00BA4F8D"/>
    <w:rsid w:val="00BA6C1D"/>
    <w:rsid w:val="00BB2116"/>
    <w:rsid w:val="00BB2ED6"/>
    <w:rsid w:val="00BB39DF"/>
    <w:rsid w:val="00BB4832"/>
    <w:rsid w:val="00BB4AA5"/>
    <w:rsid w:val="00BB53ED"/>
    <w:rsid w:val="00BB727F"/>
    <w:rsid w:val="00BC0773"/>
    <w:rsid w:val="00BC0DA7"/>
    <w:rsid w:val="00BC1437"/>
    <w:rsid w:val="00BC1919"/>
    <w:rsid w:val="00BC3553"/>
    <w:rsid w:val="00BC43BA"/>
    <w:rsid w:val="00BC4EB5"/>
    <w:rsid w:val="00BC63A2"/>
    <w:rsid w:val="00BC6AFB"/>
    <w:rsid w:val="00BC74D9"/>
    <w:rsid w:val="00BD01EC"/>
    <w:rsid w:val="00BD1403"/>
    <w:rsid w:val="00BD18B1"/>
    <w:rsid w:val="00BD1BA6"/>
    <w:rsid w:val="00BD1E59"/>
    <w:rsid w:val="00BD26D1"/>
    <w:rsid w:val="00BD2B5C"/>
    <w:rsid w:val="00BD388A"/>
    <w:rsid w:val="00BD3D62"/>
    <w:rsid w:val="00BD50E4"/>
    <w:rsid w:val="00BD5A0C"/>
    <w:rsid w:val="00BD63F2"/>
    <w:rsid w:val="00BE2517"/>
    <w:rsid w:val="00BE3425"/>
    <w:rsid w:val="00BE3792"/>
    <w:rsid w:val="00BE3A52"/>
    <w:rsid w:val="00BE619F"/>
    <w:rsid w:val="00BE6803"/>
    <w:rsid w:val="00BE7BAE"/>
    <w:rsid w:val="00BF0321"/>
    <w:rsid w:val="00BF0362"/>
    <w:rsid w:val="00BF2868"/>
    <w:rsid w:val="00BF3FA0"/>
    <w:rsid w:val="00BF62D9"/>
    <w:rsid w:val="00C009BE"/>
    <w:rsid w:val="00C00D4D"/>
    <w:rsid w:val="00C01125"/>
    <w:rsid w:val="00C02273"/>
    <w:rsid w:val="00C0293E"/>
    <w:rsid w:val="00C02F3A"/>
    <w:rsid w:val="00C0319B"/>
    <w:rsid w:val="00C032FA"/>
    <w:rsid w:val="00C04031"/>
    <w:rsid w:val="00C04052"/>
    <w:rsid w:val="00C048A9"/>
    <w:rsid w:val="00C04D49"/>
    <w:rsid w:val="00C05806"/>
    <w:rsid w:val="00C064F0"/>
    <w:rsid w:val="00C0660A"/>
    <w:rsid w:val="00C06708"/>
    <w:rsid w:val="00C06876"/>
    <w:rsid w:val="00C06C1A"/>
    <w:rsid w:val="00C113B9"/>
    <w:rsid w:val="00C116FD"/>
    <w:rsid w:val="00C117C8"/>
    <w:rsid w:val="00C11FA1"/>
    <w:rsid w:val="00C1202F"/>
    <w:rsid w:val="00C12D3B"/>
    <w:rsid w:val="00C13DD1"/>
    <w:rsid w:val="00C1528B"/>
    <w:rsid w:val="00C154DD"/>
    <w:rsid w:val="00C16FC3"/>
    <w:rsid w:val="00C1729F"/>
    <w:rsid w:val="00C20C8D"/>
    <w:rsid w:val="00C215B7"/>
    <w:rsid w:val="00C2173E"/>
    <w:rsid w:val="00C218CC"/>
    <w:rsid w:val="00C22A4D"/>
    <w:rsid w:val="00C23E68"/>
    <w:rsid w:val="00C25377"/>
    <w:rsid w:val="00C26953"/>
    <w:rsid w:val="00C26C73"/>
    <w:rsid w:val="00C278CC"/>
    <w:rsid w:val="00C30206"/>
    <w:rsid w:val="00C30D7F"/>
    <w:rsid w:val="00C31521"/>
    <w:rsid w:val="00C32546"/>
    <w:rsid w:val="00C325D0"/>
    <w:rsid w:val="00C33A2E"/>
    <w:rsid w:val="00C33AE0"/>
    <w:rsid w:val="00C33BAB"/>
    <w:rsid w:val="00C3604A"/>
    <w:rsid w:val="00C36392"/>
    <w:rsid w:val="00C375DB"/>
    <w:rsid w:val="00C376B9"/>
    <w:rsid w:val="00C405B4"/>
    <w:rsid w:val="00C427DB"/>
    <w:rsid w:val="00C4288A"/>
    <w:rsid w:val="00C428D0"/>
    <w:rsid w:val="00C44448"/>
    <w:rsid w:val="00C456D9"/>
    <w:rsid w:val="00C456F3"/>
    <w:rsid w:val="00C457A4"/>
    <w:rsid w:val="00C500AB"/>
    <w:rsid w:val="00C512D4"/>
    <w:rsid w:val="00C53CEB"/>
    <w:rsid w:val="00C5421C"/>
    <w:rsid w:val="00C560EF"/>
    <w:rsid w:val="00C56DE9"/>
    <w:rsid w:val="00C56FED"/>
    <w:rsid w:val="00C60CA0"/>
    <w:rsid w:val="00C61563"/>
    <w:rsid w:val="00C649BB"/>
    <w:rsid w:val="00C64B8C"/>
    <w:rsid w:val="00C65266"/>
    <w:rsid w:val="00C658D1"/>
    <w:rsid w:val="00C6613A"/>
    <w:rsid w:val="00C673DA"/>
    <w:rsid w:val="00C729D0"/>
    <w:rsid w:val="00C72A3A"/>
    <w:rsid w:val="00C73C0B"/>
    <w:rsid w:val="00C73F1E"/>
    <w:rsid w:val="00C75930"/>
    <w:rsid w:val="00C774A6"/>
    <w:rsid w:val="00C77560"/>
    <w:rsid w:val="00C77787"/>
    <w:rsid w:val="00C77B8F"/>
    <w:rsid w:val="00C8226B"/>
    <w:rsid w:val="00C83EDB"/>
    <w:rsid w:val="00C84AC9"/>
    <w:rsid w:val="00C84E6C"/>
    <w:rsid w:val="00C85A80"/>
    <w:rsid w:val="00C86AD1"/>
    <w:rsid w:val="00C9020B"/>
    <w:rsid w:val="00C90639"/>
    <w:rsid w:val="00C925E7"/>
    <w:rsid w:val="00C92C11"/>
    <w:rsid w:val="00C93AC1"/>
    <w:rsid w:val="00C95761"/>
    <w:rsid w:val="00C95E7A"/>
    <w:rsid w:val="00CA16E0"/>
    <w:rsid w:val="00CA2BEB"/>
    <w:rsid w:val="00CA5886"/>
    <w:rsid w:val="00CA5F62"/>
    <w:rsid w:val="00CB0290"/>
    <w:rsid w:val="00CB0A16"/>
    <w:rsid w:val="00CB0A39"/>
    <w:rsid w:val="00CB43FE"/>
    <w:rsid w:val="00CB4706"/>
    <w:rsid w:val="00CB50A6"/>
    <w:rsid w:val="00CB739B"/>
    <w:rsid w:val="00CC06AD"/>
    <w:rsid w:val="00CC0FF2"/>
    <w:rsid w:val="00CC1633"/>
    <w:rsid w:val="00CC1F20"/>
    <w:rsid w:val="00CC21B0"/>
    <w:rsid w:val="00CC3413"/>
    <w:rsid w:val="00CC3D5A"/>
    <w:rsid w:val="00CC5AB7"/>
    <w:rsid w:val="00CC5BE9"/>
    <w:rsid w:val="00CC6448"/>
    <w:rsid w:val="00CC6C87"/>
    <w:rsid w:val="00CC6EB1"/>
    <w:rsid w:val="00CD1AE7"/>
    <w:rsid w:val="00CD414D"/>
    <w:rsid w:val="00CD5CF6"/>
    <w:rsid w:val="00CD684E"/>
    <w:rsid w:val="00CD738F"/>
    <w:rsid w:val="00CE0A21"/>
    <w:rsid w:val="00CE19AD"/>
    <w:rsid w:val="00CE203B"/>
    <w:rsid w:val="00CE3BF5"/>
    <w:rsid w:val="00CE44B9"/>
    <w:rsid w:val="00CE488F"/>
    <w:rsid w:val="00CE69B1"/>
    <w:rsid w:val="00CE716A"/>
    <w:rsid w:val="00CE73B7"/>
    <w:rsid w:val="00CF1DD8"/>
    <w:rsid w:val="00CF27DF"/>
    <w:rsid w:val="00CF3688"/>
    <w:rsid w:val="00CF5819"/>
    <w:rsid w:val="00CF6772"/>
    <w:rsid w:val="00CF67B1"/>
    <w:rsid w:val="00D004BF"/>
    <w:rsid w:val="00D00593"/>
    <w:rsid w:val="00D00DF0"/>
    <w:rsid w:val="00D01A81"/>
    <w:rsid w:val="00D01EB8"/>
    <w:rsid w:val="00D024CF"/>
    <w:rsid w:val="00D02696"/>
    <w:rsid w:val="00D057D1"/>
    <w:rsid w:val="00D140DE"/>
    <w:rsid w:val="00D16386"/>
    <w:rsid w:val="00D17A9C"/>
    <w:rsid w:val="00D17B6C"/>
    <w:rsid w:val="00D20417"/>
    <w:rsid w:val="00D20573"/>
    <w:rsid w:val="00D20A26"/>
    <w:rsid w:val="00D222C2"/>
    <w:rsid w:val="00D224E4"/>
    <w:rsid w:val="00D23628"/>
    <w:rsid w:val="00D23A2D"/>
    <w:rsid w:val="00D2455F"/>
    <w:rsid w:val="00D259B2"/>
    <w:rsid w:val="00D26242"/>
    <w:rsid w:val="00D271A4"/>
    <w:rsid w:val="00D275EB"/>
    <w:rsid w:val="00D31081"/>
    <w:rsid w:val="00D31C2F"/>
    <w:rsid w:val="00D321F1"/>
    <w:rsid w:val="00D33126"/>
    <w:rsid w:val="00D352B1"/>
    <w:rsid w:val="00D35786"/>
    <w:rsid w:val="00D35CBA"/>
    <w:rsid w:val="00D35EC5"/>
    <w:rsid w:val="00D377CC"/>
    <w:rsid w:val="00D37E86"/>
    <w:rsid w:val="00D40EED"/>
    <w:rsid w:val="00D429E5"/>
    <w:rsid w:val="00D43103"/>
    <w:rsid w:val="00D43430"/>
    <w:rsid w:val="00D43A32"/>
    <w:rsid w:val="00D44397"/>
    <w:rsid w:val="00D44D5C"/>
    <w:rsid w:val="00D44EE7"/>
    <w:rsid w:val="00D45A76"/>
    <w:rsid w:val="00D45BC5"/>
    <w:rsid w:val="00D45E3B"/>
    <w:rsid w:val="00D45F77"/>
    <w:rsid w:val="00D463CC"/>
    <w:rsid w:val="00D46A8D"/>
    <w:rsid w:val="00D4787C"/>
    <w:rsid w:val="00D51738"/>
    <w:rsid w:val="00D521D6"/>
    <w:rsid w:val="00D532CD"/>
    <w:rsid w:val="00D540BF"/>
    <w:rsid w:val="00D54710"/>
    <w:rsid w:val="00D55009"/>
    <w:rsid w:val="00D560D9"/>
    <w:rsid w:val="00D57199"/>
    <w:rsid w:val="00D57513"/>
    <w:rsid w:val="00D575A4"/>
    <w:rsid w:val="00D576EB"/>
    <w:rsid w:val="00D62CC2"/>
    <w:rsid w:val="00D6308E"/>
    <w:rsid w:val="00D643EC"/>
    <w:rsid w:val="00D645D5"/>
    <w:rsid w:val="00D65DCB"/>
    <w:rsid w:val="00D6642B"/>
    <w:rsid w:val="00D66478"/>
    <w:rsid w:val="00D70712"/>
    <w:rsid w:val="00D712E1"/>
    <w:rsid w:val="00D716BA"/>
    <w:rsid w:val="00D72212"/>
    <w:rsid w:val="00D739CC"/>
    <w:rsid w:val="00D739EF"/>
    <w:rsid w:val="00D73AE0"/>
    <w:rsid w:val="00D73F17"/>
    <w:rsid w:val="00D741CB"/>
    <w:rsid w:val="00D77802"/>
    <w:rsid w:val="00D77919"/>
    <w:rsid w:val="00D811B8"/>
    <w:rsid w:val="00D8120C"/>
    <w:rsid w:val="00D82C26"/>
    <w:rsid w:val="00D8396F"/>
    <w:rsid w:val="00D86437"/>
    <w:rsid w:val="00D872F0"/>
    <w:rsid w:val="00D87A11"/>
    <w:rsid w:val="00D915A8"/>
    <w:rsid w:val="00D91BA3"/>
    <w:rsid w:val="00D92245"/>
    <w:rsid w:val="00D94F93"/>
    <w:rsid w:val="00D95034"/>
    <w:rsid w:val="00D96258"/>
    <w:rsid w:val="00D9762B"/>
    <w:rsid w:val="00D97B15"/>
    <w:rsid w:val="00DA116A"/>
    <w:rsid w:val="00DA21EB"/>
    <w:rsid w:val="00DA435C"/>
    <w:rsid w:val="00DA57DF"/>
    <w:rsid w:val="00DA7691"/>
    <w:rsid w:val="00DB23D8"/>
    <w:rsid w:val="00DB2895"/>
    <w:rsid w:val="00DB422E"/>
    <w:rsid w:val="00DB4DFB"/>
    <w:rsid w:val="00DB7227"/>
    <w:rsid w:val="00DC0466"/>
    <w:rsid w:val="00DC0DB2"/>
    <w:rsid w:val="00DC1F34"/>
    <w:rsid w:val="00DC26D0"/>
    <w:rsid w:val="00DC3351"/>
    <w:rsid w:val="00DC4A76"/>
    <w:rsid w:val="00DC4C52"/>
    <w:rsid w:val="00DC4CC1"/>
    <w:rsid w:val="00DC5043"/>
    <w:rsid w:val="00DC558D"/>
    <w:rsid w:val="00DC5EE8"/>
    <w:rsid w:val="00DC6D71"/>
    <w:rsid w:val="00DD0567"/>
    <w:rsid w:val="00DD1141"/>
    <w:rsid w:val="00DD1B53"/>
    <w:rsid w:val="00DD1E8D"/>
    <w:rsid w:val="00DD1EB6"/>
    <w:rsid w:val="00DD3766"/>
    <w:rsid w:val="00DD47F8"/>
    <w:rsid w:val="00DD4A47"/>
    <w:rsid w:val="00DD54BD"/>
    <w:rsid w:val="00DD60A7"/>
    <w:rsid w:val="00DD68EA"/>
    <w:rsid w:val="00DD78AC"/>
    <w:rsid w:val="00DE0E60"/>
    <w:rsid w:val="00DE3577"/>
    <w:rsid w:val="00DE476B"/>
    <w:rsid w:val="00DE5619"/>
    <w:rsid w:val="00DE74B2"/>
    <w:rsid w:val="00DE7F57"/>
    <w:rsid w:val="00DF03DA"/>
    <w:rsid w:val="00DF33C7"/>
    <w:rsid w:val="00DF3B8D"/>
    <w:rsid w:val="00DF3FD1"/>
    <w:rsid w:val="00DF4402"/>
    <w:rsid w:val="00DF65D9"/>
    <w:rsid w:val="00DF7D04"/>
    <w:rsid w:val="00E00475"/>
    <w:rsid w:val="00E01A70"/>
    <w:rsid w:val="00E024EC"/>
    <w:rsid w:val="00E02C42"/>
    <w:rsid w:val="00E041EB"/>
    <w:rsid w:val="00E054E3"/>
    <w:rsid w:val="00E07C94"/>
    <w:rsid w:val="00E102D7"/>
    <w:rsid w:val="00E10704"/>
    <w:rsid w:val="00E11765"/>
    <w:rsid w:val="00E123EE"/>
    <w:rsid w:val="00E12827"/>
    <w:rsid w:val="00E12BD7"/>
    <w:rsid w:val="00E131A4"/>
    <w:rsid w:val="00E13807"/>
    <w:rsid w:val="00E146F9"/>
    <w:rsid w:val="00E15C9C"/>
    <w:rsid w:val="00E17642"/>
    <w:rsid w:val="00E17E4F"/>
    <w:rsid w:val="00E20888"/>
    <w:rsid w:val="00E20F5B"/>
    <w:rsid w:val="00E210B0"/>
    <w:rsid w:val="00E22A8C"/>
    <w:rsid w:val="00E23825"/>
    <w:rsid w:val="00E238D9"/>
    <w:rsid w:val="00E239B5"/>
    <w:rsid w:val="00E2704F"/>
    <w:rsid w:val="00E306C9"/>
    <w:rsid w:val="00E30CE3"/>
    <w:rsid w:val="00E316B5"/>
    <w:rsid w:val="00E31FC1"/>
    <w:rsid w:val="00E32747"/>
    <w:rsid w:val="00E34284"/>
    <w:rsid w:val="00E34A7A"/>
    <w:rsid w:val="00E34CBE"/>
    <w:rsid w:val="00E3531A"/>
    <w:rsid w:val="00E353BE"/>
    <w:rsid w:val="00E35C41"/>
    <w:rsid w:val="00E365C8"/>
    <w:rsid w:val="00E36A40"/>
    <w:rsid w:val="00E37A80"/>
    <w:rsid w:val="00E41EED"/>
    <w:rsid w:val="00E440A2"/>
    <w:rsid w:val="00E444EF"/>
    <w:rsid w:val="00E46338"/>
    <w:rsid w:val="00E46676"/>
    <w:rsid w:val="00E46B2A"/>
    <w:rsid w:val="00E4772A"/>
    <w:rsid w:val="00E501C1"/>
    <w:rsid w:val="00E51203"/>
    <w:rsid w:val="00E5494E"/>
    <w:rsid w:val="00E551EC"/>
    <w:rsid w:val="00E55953"/>
    <w:rsid w:val="00E55E5D"/>
    <w:rsid w:val="00E56142"/>
    <w:rsid w:val="00E564F7"/>
    <w:rsid w:val="00E57777"/>
    <w:rsid w:val="00E57E37"/>
    <w:rsid w:val="00E601A4"/>
    <w:rsid w:val="00E6079D"/>
    <w:rsid w:val="00E61126"/>
    <w:rsid w:val="00E614F5"/>
    <w:rsid w:val="00E61561"/>
    <w:rsid w:val="00E61F4A"/>
    <w:rsid w:val="00E6287B"/>
    <w:rsid w:val="00E63BA6"/>
    <w:rsid w:val="00E669B3"/>
    <w:rsid w:val="00E67D7C"/>
    <w:rsid w:val="00E700A0"/>
    <w:rsid w:val="00E70BD6"/>
    <w:rsid w:val="00E70E2D"/>
    <w:rsid w:val="00E723BE"/>
    <w:rsid w:val="00E72528"/>
    <w:rsid w:val="00E72E7F"/>
    <w:rsid w:val="00E743A3"/>
    <w:rsid w:val="00E74799"/>
    <w:rsid w:val="00E74A98"/>
    <w:rsid w:val="00E76315"/>
    <w:rsid w:val="00E76D3A"/>
    <w:rsid w:val="00E8182F"/>
    <w:rsid w:val="00E81A56"/>
    <w:rsid w:val="00E83526"/>
    <w:rsid w:val="00E84081"/>
    <w:rsid w:val="00E84707"/>
    <w:rsid w:val="00E85338"/>
    <w:rsid w:val="00E8627D"/>
    <w:rsid w:val="00E9006C"/>
    <w:rsid w:val="00E903F9"/>
    <w:rsid w:val="00E90DAB"/>
    <w:rsid w:val="00E92B8D"/>
    <w:rsid w:val="00E93B5F"/>
    <w:rsid w:val="00E93DD3"/>
    <w:rsid w:val="00E944B7"/>
    <w:rsid w:val="00E950C3"/>
    <w:rsid w:val="00E9530D"/>
    <w:rsid w:val="00E96962"/>
    <w:rsid w:val="00E97922"/>
    <w:rsid w:val="00EA0606"/>
    <w:rsid w:val="00EA26BB"/>
    <w:rsid w:val="00EA31A2"/>
    <w:rsid w:val="00EA35D6"/>
    <w:rsid w:val="00EA37B3"/>
    <w:rsid w:val="00EA414C"/>
    <w:rsid w:val="00EA7785"/>
    <w:rsid w:val="00EA78D3"/>
    <w:rsid w:val="00EB0D9A"/>
    <w:rsid w:val="00EB123E"/>
    <w:rsid w:val="00EB30B3"/>
    <w:rsid w:val="00EB380D"/>
    <w:rsid w:val="00EB7AD9"/>
    <w:rsid w:val="00EB7F28"/>
    <w:rsid w:val="00EC108E"/>
    <w:rsid w:val="00EC15EC"/>
    <w:rsid w:val="00EC1E2A"/>
    <w:rsid w:val="00EC4550"/>
    <w:rsid w:val="00EC5A09"/>
    <w:rsid w:val="00EC688B"/>
    <w:rsid w:val="00EC7C58"/>
    <w:rsid w:val="00EC7DB0"/>
    <w:rsid w:val="00ED14DA"/>
    <w:rsid w:val="00ED2DB9"/>
    <w:rsid w:val="00ED2EF4"/>
    <w:rsid w:val="00ED3D45"/>
    <w:rsid w:val="00ED3DF6"/>
    <w:rsid w:val="00ED4147"/>
    <w:rsid w:val="00ED6832"/>
    <w:rsid w:val="00ED69F9"/>
    <w:rsid w:val="00ED6CE8"/>
    <w:rsid w:val="00ED7531"/>
    <w:rsid w:val="00ED7935"/>
    <w:rsid w:val="00ED7E4A"/>
    <w:rsid w:val="00EE0844"/>
    <w:rsid w:val="00EE0C2B"/>
    <w:rsid w:val="00EE1074"/>
    <w:rsid w:val="00EE12D8"/>
    <w:rsid w:val="00EE222F"/>
    <w:rsid w:val="00EE28AD"/>
    <w:rsid w:val="00EE28EE"/>
    <w:rsid w:val="00EE2F7A"/>
    <w:rsid w:val="00EE4B25"/>
    <w:rsid w:val="00EE5336"/>
    <w:rsid w:val="00EE6C1F"/>
    <w:rsid w:val="00EE6CB6"/>
    <w:rsid w:val="00EE7A01"/>
    <w:rsid w:val="00EF00E8"/>
    <w:rsid w:val="00EF1960"/>
    <w:rsid w:val="00EF1FAA"/>
    <w:rsid w:val="00EF322A"/>
    <w:rsid w:val="00EF3512"/>
    <w:rsid w:val="00EF3E12"/>
    <w:rsid w:val="00EF4F95"/>
    <w:rsid w:val="00EF5124"/>
    <w:rsid w:val="00EF5299"/>
    <w:rsid w:val="00EF53B5"/>
    <w:rsid w:val="00EF758B"/>
    <w:rsid w:val="00F006D8"/>
    <w:rsid w:val="00F04A7C"/>
    <w:rsid w:val="00F0571F"/>
    <w:rsid w:val="00F05EBF"/>
    <w:rsid w:val="00F0624B"/>
    <w:rsid w:val="00F06C63"/>
    <w:rsid w:val="00F06FA3"/>
    <w:rsid w:val="00F07503"/>
    <w:rsid w:val="00F079A2"/>
    <w:rsid w:val="00F10983"/>
    <w:rsid w:val="00F10E5F"/>
    <w:rsid w:val="00F10FA1"/>
    <w:rsid w:val="00F1148B"/>
    <w:rsid w:val="00F1294B"/>
    <w:rsid w:val="00F12C70"/>
    <w:rsid w:val="00F12F0D"/>
    <w:rsid w:val="00F13632"/>
    <w:rsid w:val="00F13785"/>
    <w:rsid w:val="00F13DB9"/>
    <w:rsid w:val="00F145C7"/>
    <w:rsid w:val="00F160BE"/>
    <w:rsid w:val="00F17228"/>
    <w:rsid w:val="00F203AB"/>
    <w:rsid w:val="00F21551"/>
    <w:rsid w:val="00F21C5E"/>
    <w:rsid w:val="00F22354"/>
    <w:rsid w:val="00F22587"/>
    <w:rsid w:val="00F22592"/>
    <w:rsid w:val="00F23BA7"/>
    <w:rsid w:val="00F23F77"/>
    <w:rsid w:val="00F23FFB"/>
    <w:rsid w:val="00F24119"/>
    <w:rsid w:val="00F241A5"/>
    <w:rsid w:val="00F24FBC"/>
    <w:rsid w:val="00F2585C"/>
    <w:rsid w:val="00F25C85"/>
    <w:rsid w:val="00F267E9"/>
    <w:rsid w:val="00F27B4E"/>
    <w:rsid w:val="00F3079F"/>
    <w:rsid w:val="00F3102D"/>
    <w:rsid w:val="00F31AF8"/>
    <w:rsid w:val="00F322C7"/>
    <w:rsid w:val="00F32696"/>
    <w:rsid w:val="00F326D0"/>
    <w:rsid w:val="00F37BAA"/>
    <w:rsid w:val="00F4042B"/>
    <w:rsid w:val="00F40E3D"/>
    <w:rsid w:val="00F41757"/>
    <w:rsid w:val="00F4263D"/>
    <w:rsid w:val="00F429ED"/>
    <w:rsid w:val="00F42D20"/>
    <w:rsid w:val="00F432F0"/>
    <w:rsid w:val="00F46354"/>
    <w:rsid w:val="00F46833"/>
    <w:rsid w:val="00F50FEB"/>
    <w:rsid w:val="00F513BD"/>
    <w:rsid w:val="00F5236F"/>
    <w:rsid w:val="00F527EB"/>
    <w:rsid w:val="00F535C8"/>
    <w:rsid w:val="00F548A0"/>
    <w:rsid w:val="00F566C2"/>
    <w:rsid w:val="00F57C24"/>
    <w:rsid w:val="00F62FCE"/>
    <w:rsid w:val="00F63336"/>
    <w:rsid w:val="00F63ED3"/>
    <w:rsid w:val="00F64B96"/>
    <w:rsid w:val="00F6578B"/>
    <w:rsid w:val="00F65945"/>
    <w:rsid w:val="00F66227"/>
    <w:rsid w:val="00F66509"/>
    <w:rsid w:val="00F66FDE"/>
    <w:rsid w:val="00F675D7"/>
    <w:rsid w:val="00F676EA"/>
    <w:rsid w:val="00F67AAE"/>
    <w:rsid w:val="00F67FE6"/>
    <w:rsid w:val="00F70166"/>
    <w:rsid w:val="00F71204"/>
    <w:rsid w:val="00F71494"/>
    <w:rsid w:val="00F73A7B"/>
    <w:rsid w:val="00F74376"/>
    <w:rsid w:val="00F750A3"/>
    <w:rsid w:val="00F77285"/>
    <w:rsid w:val="00F80150"/>
    <w:rsid w:val="00F80201"/>
    <w:rsid w:val="00F80FE3"/>
    <w:rsid w:val="00F8164A"/>
    <w:rsid w:val="00F81B54"/>
    <w:rsid w:val="00F81B89"/>
    <w:rsid w:val="00F82B6E"/>
    <w:rsid w:val="00F832F7"/>
    <w:rsid w:val="00F85E40"/>
    <w:rsid w:val="00F86B92"/>
    <w:rsid w:val="00F903EA"/>
    <w:rsid w:val="00F90831"/>
    <w:rsid w:val="00F90AE1"/>
    <w:rsid w:val="00F917AC"/>
    <w:rsid w:val="00F91D5A"/>
    <w:rsid w:val="00F92052"/>
    <w:rsid w:val="00F93F3F"/>
    <w:rsid w:val="00F948F4"/>
    <w:rsid w:val="00F94AA5"/>
    <w:rsid w:val="00F94C97"/>
    <w:rsid w:val="00F96F5C"/>
    <w:rsid w:val="00FA2DC0"/>
    <w:rsid w:val="00FA3484"/>
    <w:rsid w:val="00FA462D"/>
    <w:rsid w:val="00FA4790"/>
    <w:rsid w:val="00FA4B6E"/>
    <w:rsid w:val="00FA78AE"/>
    <w:rsid w:val="00FA7F52"/>
    <w:rsid w:val="00FB17AE"/>
    <w:rsid w:val="00FB2362"/>
    <w:rsid w:val="00FB2630"/>
    <w:rsid w:val="00FB2A73"/>
    <w:rsid w:val="00FB2F1F"/>
    <w:rsid w:val="00FB4025"/>
    <w:rsid w:val="00FB4F6E"/>
    <w:rsid w:val="00FB5702"/>
    <w:rsid w:val="00FB5853"/>
    <w:rsid w:val="00FC182C"/>
    <w:rsid w:val="00FC1C05"/>
    <w:rsid w:val="00FC221E"/>
    <w:rsid w:val="00FC2335"/>
    <w:rsid w:val="00FC2C50"/>
    <w:rsid w:val="00FC3108"/>
    <w:rsid w:val="00FC5C39"/>
    <w:rsid w:val="00FC6914"/>
    <w:rsid w:val="00FC7D35"/>
    <w:rsid w:val="00FD052E"/>
    <w:rsid w:val="00FD0BD0"/>
    <w:rsid w:val="00FD32E9"/>
    <w:rsid w:val="00FD39DB"/>
    <w:rsid w:val="00FD4180"/>
    <w:rsid w:val="00FD41AD"/>
    <w:rsid w:val="00FD42C8"/>
    <w:rsid w:val="00FD44F2"/>
    <w:rsid w:val="00FD458E"/>
    <w:rsid w:val="00FD472B"/>
    <w:rsid w:val="00FD4936"/>
    <w:rsid w:val="00FD53D1"/>
    <w:rsid w:val="00FD6ACD"/>
    <w:rsid w:val="00FE1791"/>
    <w:rsid w:val="00FE195C"/>
    <w:rsid w:val="00FE1B43"/>
    <w:rsid w:val="00FE2842"/>
    <w:rsid w:val="00FE2C4F"/>
    <w:rsid w:val="00FE34A2"/>
    <w:rsid w:val="00FE37AA"/>
    <w:rsid w:val="00FE3DBC"/>
    <w:rsid w:val="00FE44B9"/>
    <w:rsid w:val="00FE45E4"/>
    <w:rsid w:val="00FE47C0"/>
    <w:rsid w:val="00FE4E1F"/>
    <w:rsid w:val="00FE530E"/>
    <w:rsid w:val="00FE6204"/>
    <w:rsid w:val="00FE639B"/>
    <w:rsid w:val="00FF02FC"/>
    <w:rsid w:val="00FF0457"/>
    <w:rsid w:val="00FF124A"/>
    <w:rsid w:val="00FF13CF"/>
    <w:rsid w:val="00FF2300"/>
    <w:rsid w:val="00FF3540"/>
    <w:rsid w:val="00FF47A4"/>
    <w:rsid w:val="00FF51E1"/>
    <w:rsid w:val="00FF6705"/>
    <w:rsid w:val="00FF72C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3E617C7C"/>
  <w15:docId w15:val="{F0D1EDBD-0976-40DA-A524-3C258D73C6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4"/>
        <w:lang w:val="en-US" w:eastAsia="en-US" w:bidi="ar-SA"/>
      </w:rPr>
    </w:rPrDefault>
    <w:pPrDefault>
      <w:pPr>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624C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624C6"/>
    <w:pPr>
      <w:tabs>
        <w:tab w:val="center" w:pos="4536"/>
        <w:tab w:val="right" w:pos="9072"/>
      </w:tabs>
    </w:pPr>
  </w:style>
  <w:style w:type="character" w:customStyle="1" w:styleId="HeaderChar">
    <w:name w:val="Header Char"/>
    <w:basedOn w:val="DefaultParagraphFont"/>
    <w:link w:val="Header"/>
    <w:uiPriority w:val="99"/>
    <w:rsid w:val="005624C6"/>
  </w:style>
  <w:style w:type="paragraph" w:styleId="Footer">
    <w:name w:val="footer"/>
    <w:basedOn w:val="Normal"/>
    <w:link w:val="FooterChar"/>
    <w:uiPriority w:val="99"/>
    <w:unhideWhenUsed/>
    <w:rsid w:val="005624C6"/>
    <w:pPr>
      <w:tabs>
        <w:tab w:val="center" w:pos="4536"/>
        <w:tab w:val="right" w:pos="9072"/>
      </w:tabs>
    </w:pPr>
  </w:style>
  <w:style w:type="character" w:customStyle="1" w:styleId="FooterChar">
    <w:name w:val="Footer Char"/>
    <w:basedOn w:val="DefaultParagraphFont"/>
    <w:link w:val="Footer"/>
    <w:uiPriority w:val="99"/>
    <w:rsid w:val="005624C6"/>
  </w:style>
  <w:style w:type="paragraph" w:styleId="BodyText">
    <w:name w:val="Body Text"/>
    <w:basedOn w:val="Normal"/>
    <w:link w:val="BodyTextChar"/>
    <w:rsid w:val="005624C6"/>
    <w:pPr>
      <w:ind w:firstLine="0"/>
      <w:jc w:val="left"/>
    </w:pPr>
    <w:rPr>
      <w:rFonts w:eastAsia="Times New Roman"/>
      <w:b/>
      <w:snapToGrid w:val="0"/>
      <w:color w:val="000000"/>
      <w:sz w:val="32"/>
      <w:lang w:val="bg-BG"/>
    </w:rPr>
  </w:style>
  <w:style w:type="character" w:customStyle="1" w:styleId="BodyTextChar">
    <w:name w:val="Body Text Char"/>
    <w:basedOn w:val="DefaultParagraphFont"/>
    <w:link w:val="BodyText"/>
    <w:rsid w:val="005624C6"/>
    <w:rPr>
      <w:rFonts w:eastAsia="Times New Roman"/>
      <w:b/>
      <w:snapToGrid w:val="0"/>
      <w:color w:val="000000"/>
      <w:sz w:val="32"/>
      <w:szCs w:val="20"/>
      <w:lang w:val="bg-BG"/>
    </w:rPr>
  </w:style>
  <w:style w:type="character" w:styleId="Hyperlink">
    <w:name w:val="Hyperlink"/>
    <w:rsid w:val="005624C6"/>
    <w:rPr>
      <w:color w:val="0000FF"/>
      <w:u w:val="single"/>
    </w:rPr>
  </w:style>
  <w:style w:type="paragraph" w:customStyle="1" w:styleId="Text1">
    <w:name w:val="Text 1"/>
    <w:basedOn w:val="Normal"/>
    <w:rsid w:val="005624C6"/>
    <w:pPr>
      <w:spacing w:after="240"/>
      <w:ind w:left="482"/>
    </w:pPr>
    <w:rPr>
      <w:lang w:val="en-GB"/>
    </w:rPr>
  </w:style>
  <w:style w:type="table" w:styleId="TableGrid">
    <w:name w:val="Table Grid"/>
    <w:basedOn w:val="TableNormal"/>
    <w:uiPriority w:val="59"/>
    <w:rsid w:val="00BF62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F62D9"/>
    <w:pPr>
      <w:ind w:left="720"/>
      <w:contextualSpacing/>
    </w:pPr>
  </w:style>
  <w:style w:type="paragraph" w:styleId="FootnoteText">
    <w:name w:val="footnote text"/>
    <w:basedOn w:val="Normal"/>
    <w:link w:val="FootnoteTextChar"/>
    <w:semiHidden/>
    <w:unhideWhenUsed/>
    <w:rsid w:val="00EF00E8"/>
    <w:rPr>
      <w:sz w:val="20"/>
    </w:rPr>
  </w:style>
  <w:style w:type="character" w:customStyle="1" w:styleId="FootnoteTextChar">
    <w:name w:val="Footnote Text Char"/>
    <w:basedOn w:val="DefaultParagraphFont"/>
    <w:link w:val="FootnoteText"/>
    <w:semiHidden/>
    <w:rsid w:val="00EF00E8"/>
    <w:rPr>
      <w:sz w:val="20"/>
    </w:rPr>
  </w:style>
  <w:style w:type="character" w:styleId="FootnoteReference">
    <w:name w:val="footnote reference"/>
    <w:basedOn w:val="DefaultParagraphFont"/>
    <w:unhideWhenUsed/>
    <w:rsid w:val="00EF00E8"/>
    <w:rPr>
      <w:vertAlign w:val="superscript"/>
    </w:rPr>
  </w:style>
  <w:style w:type="character" w:customStyle="1" w:styleId="UnresolvedMention1">
    <w:name w:val="Unresolved Mention1"/>
    <w:basedOn w:val="DefaultParagraphFont"/>
    <w:uiPriority w:val="99"/>
    <w:semiHidden/>
    <w:unhideWhenUsed/>
    <w:rsid w:val="00D73F17"/>
    <w:rPr>
      <w:color w:val="605E5C"/>
      <w:shd w:val="clear" w:color="auto" w:fill="E1DFDD"/>
    </w:rPr>
  </w:style>
  <w:style w:type="character" w:styleId="FollowedHyperlink">
    <w:name w:val="FollowedHyperlink"/>
    <w:basedOn w:val="DefaultParagraphFont"/>
    <w:uiPriority w:val="99"/>
    <w:semiHidden/>
    <w:unhideWhenUsed/>
    <w:rsid w:val="00D73F17"/>
    <w:rPr>
      <w:color w:val="800080" w:themeColor="followedHyperlink"/>
      <w:u w:val="single"/>
    </w:rPr>
  </w:style>
  <w:style w:type="character" w:styleId="CommentReference">
    <w:name w:val="annotation reference"/>
    <w:basedOn w:val="DefaultParagraphFont"/>
    <w:uiPriority w:val="99"/>
    <w:semiHidden/>
    <w:unhideWhenUsed/>
    <w:rsid w:val="00891CBF"/>
    <w:rPr>
      <w:sz w:val="16"/>
      <w:szCs w:val="16"/>
    </w:rPr>
  </w:style>
  <w:style w:type="paragraph" w:styleId="CommentText">
    <w:name w:val="annotation text"/>
    <w:basedOn w:val="Normal"/>
    <w:link w:val="CommentTextChar"/>
    <w:uiPriority w:val="99"/>
    <w:unhideWhenUsed/>
    <w:rsid w:val="00891CBF"/>
    <w:rPr>
      <w:sz w:val="20"/>
    </w:rPr>
  </w:style>
  <w:style w:type="character" w:customStyle="1" w:styleId="CommentTextChar">
    <w:name w:val="Comment Text Char"/>
    <w:basedOn w:val="DefaultParagraphFont"/>
    <w:link w:val="CommentText"/>
    <w:uiPriority w:val="99"/>
    <w:rsid w:val="00891CBF"/>
    <w:rPr>
      <w:sz w:val="20"/>
    </w:rPr>
  </w:style>
  <w:style w:type="paragraph" w:styleId="CommentSubject">
    <w:name w:val="annotation subject"/>
    <w:basedOn w:val="CommentText"/>
    <w:next w:val="CommentText"/>
    <w:link w:val="CommentSubjectChar"/>
    <w:uiPriority w:val="99"/>
    <w:semiHidden/>
    <w:unhideWhenUsed/>
    <w:rsid w:val="00891CBF"/>
    <w:rPr>
      <w:b/>
      <w:bCs/>
    </w:rPr>
  </w:style>
  <w:style w:type="character" w:customStyle="1" w:styleId="CommentSubjectChar">
    <w:name w:val="Comment Subject Char"/>
    <w:basedOn w:val="CommentTextChar"/>
    <w:link w:val="CommentSubject"/>
    <w:uiPriority w:val="99"/>
    <w:semiHidden/>
    <w:rsid w:val="00891CBF"/>
    <w:rPr>
      <w:b/>
      <w:bCs/>
      <w:sz w:val="20"/>
    </w:rPr>
  </w:style>
  <w:style w:type="paragraph" w:styleId="BalloonText">
    <w:name w:val="Balloon Text"/>
    <w:basedOn w:val="Normal"/>
    <w:link w:val="BalloonTextChar"/>
    <w:uiPriority w:val="99"/>
    <w:semiHidden/>
    <w:unhideWhenUsed/>
    <w:rsid w:val="00891CB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91CBF"/>
    <w:rPr>
      <w:rFonts w:ascii="Segoe UI" w:hAnsi="Segoe UI" w:cs="Segoe UI"/>
      <w:sz w:val="18"/>
      <w:szCs w:val="18"/>
    </w:rPr>
  </w:style>
  <w:style w:type="paragraph" w:styleId="NoSpacing">
    <w:name w:val="No Spacing"/>
    <w:uiPriority w:val="1"/>
    <w:qFormat/>
    <w:rsid w:val="00914877"/>
    <w:pPr>
      <w:ind w:firstLine="0"/>
      <w:jc w:val="left"/>
    </w:pPr>
    <w:rPr>
      <w:rFonts w:asciiTheme="minorHAnsi" w:hAnsiTheme="minorHAnsi" w:cstheme="minorBidi"/>
      <w:sz w:val="22"/>
      <w:szCs w:val="22"/>
    </w:rPr>
  </w:style>
  <w:style w:type="paragraph" w:styleId="Title">
    <w:name w:val="Title"/>
    <w:basedOn w:val="Normal"/>
    <w:link w:val="TitleChar"/>
    <w:qFormat/>
    <w:rsid w:val="005E7BBE"/>
    <w:pPr>
      <w:spacing w:line="480" w:lineRule="auto"/>
      <w:ind w:firstLine="0"/>
      <w:jc w:val="center"/>
    </w:pPr>
    <w:rPr>
      <w:rFonts w:eastAsia="Times New Roman"/>
      <w:sz w:val="28"/>
      <w:lang w:val="bg-BG" w:eastAsia="bg-BG"/>
    </w:rPr>
  </w:style>
  <w:style w:type="character" w:customStyle="1" w:styleId="TitleChar">
    <w:name w:val="Title Char"/>
    <w:basedOn w:val="DefaultParagraphFont"/>
    <w:link w:val="Title"/>
    <w:rsid w:val="005E7BBE"/>
    <w:rPr>
      <w:rFonts w:eastAsia="Times New Roman"/>
      <w:sz w:val="28"/>
      <w:lang w:val="bg-BG" w:eastAsia="bg-BG"/>
    </w:rPr>
  </w:style>
  <w:style w:type="paragraph" w:styleId="NormalWeb">
    <w:name w:val="Normal (Web)"/>
    <w:basedOn w:val="Normal"/>
    <w:uiPriority w:val="99"/>
    <w:unhideWhenUsed/>
    <w:rsid w:val="000636AC"/>
    <w:pPr>
      <w:spacing w:before="100" w:beforeAutospacing="1" w:after="100" w:afterAutospacing="1"/>
      <w:ind w:firstLine="0"/>
      <w:jc w:val="left"/>
    </w:pPr>
    <w:rPr>
      <w:rFonts w:eastAsia="Times New Roman"/>
      <w:szCs w:val="24"/>
      <w:lang w:val="bg-BG" w:eastAsia="bg-BG"/>
    </w:rPr>
  </w:style>
  <w:style w:type="paragraph" w:styleId="Revision">
    <w:name w:val="Revision"/>
    <w:hidden/>
    <w:uiPriority w:val="99"/>
    <w:semiHidden/>
    <w:rsid w:val="00B95C7F"/>
    <w:pPr>
      <w:ind w:firstLine="0"/>
      <w:jc w:val="left"/>
    </w:pPr>
  </w:style>
  <w:style w:type="character" w:customStyle="1" w:styleId="UnresolvedMention2">
    <w:name w:val="Unresolved Mention2"/>
    <w:basedOn w:val="DefaultParagraphFont"/>
    <w:uiPriority w:val="99"/>
    <w:semiHidden/>
    <w:unhideWhenUsed/>
    <w:rsid w:val="003A418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6160421">
      <w:bodyDiv w:val="1"/>
      <w:marLeft w:val="0"/>
      <w:marRight w:val="0"/>
      <w:marTop w:val="0"/>
      <w:marBottom w:val="0"/>
      <w:divBdr>
        <w:top w:val="none" w:sz="0" w:space="0" w:color="auto"/>
        <w:left w:val="none" w:sz="0" w:space="0" w:color="auto"/>
        <w:bottom w:val="none" w:sz="0" w:space="0" w:color="auto"/>
        <w:right w:val="none" w:sz="0" w:space="0" w:color="auto"/>
      </w:divBdr>
    </w:div>
    <w:div w:id="283656484">
      <w:bodyDiv w:val="1"/>
      <w:marLeft w:val="0"/>
      <w:marRight w:val="0"/>
      <w:marTop w:val="0"/>
      <w:marBottom w:val="0"/>
      <w:divBdr>
        <w:top w:val="none" w:sz="0" w:space="0" w:color="auto"/>
        <w:left w:val="none" w:sz="0" w:space="0" w:color="auto"/>
        <w:bottom w:val="none" w:sz="0" w:space="0" w:color="auto"/>
        <w:right w:val="none" w:sz="0" w:space="0" w:color="auto"/>
      </w:divBdr>
      <w:divsChild>
        <w:div w:id="1833913046">
          <w:marLeft w:val="0"/>
          <w:marRight w:val="0"/>
          <w:marTop w:val="0"/>
          <w:marBottom w:val="0"/>
          <w:divBdr>
            <w:top w:val="none" w:sz="0" w:space="0" w:color="auto"/>
            <w:left w:val="none" w:sz="0" w:space="0" w:color="auto"/>
            <w:bottom w:val="none" w:sz="0" w:space="0" w:color="auto"/>
            <w:right w:val="none" w:sz="0" w:space="0" w:color="auto"/>
          </w:divBdr>
          <w:divsChild>
            <w:div w:id="79451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7023231">
      <w:bodyDiv w:val="1"/>
      <w:marLeft w:val="0"/>
      <w:marRight w:val="0"/>
      <w:marTop w:val="0"/>
      <w:marBottom w:val="0"/>
      <w:divBdr>
        <w:top w:val="none" w:sz="0" w:space="0" w:color="auto"/>
        <w:left w:val="none" w:sz="0" w:space="0" w:color="auto"/>
        <w:bottom w:val="none" w:sz="0" w:space="0" w:color="auto"/>
        <w:right w:val="none" w:sz="0" w:space="0" w:color="auto"/>
      </w:divBdr>
    </w:div>
    <w:div w:id="380715759">
      <w:bodyDiv w:val="1"/>
      <w:marLeft w:val="0"/>
      <w:marRight w:val="0"/>
      <w:marTop w:val="0"/>
      <w:marBottom w:val="0"/>
      <w:divBdr>
        <w:top w:val="none" w:sz="0" w:space="0" w:color="auto"/>
        <w:left w:val="none" w:sz="0" w:space="0" w:color="auto"/>
        <w:bottom w:val="none" w:sz="0" w:space="0" w:color="auto"/>
        <w:right w:val="none" w:sz="0" w:space="0" w:color="auto"/>
      </w:divBdr>
    </w:div>
    <w:div w:id="547650697">
      <w:bodyDiv w:val="1"/>
      <w:marLeft w:val="0"/>
      <w:marRight w:val="0"/>
      <w:marTop w:val="0"/>
      <w:marBottom w:val="0"/>
      <w:divBdr>
        <w:top w:val="none" w:sz="0" w:space="0" w:color="auto"/>
        <w:left w:val="none" w:sz="0" w:space="0" w:color="auto"/>
        <w:bottom w:val="none" w:sz="0" w:space="0" w:color="auto"/>
        <w:right w:val="none" w:sz="0" w:space="0" w:color="auto"/>
      </w:divBdr>
    </w:div>
    <w:div w:id="555311706">
      <w:bodyDiv w:val="1"/>
      <w:marLeft w:val="0"/>
      <w:marRight w:val="0"/>
      <w:marTop w:val="0"/>
      <w:marBottom w:val="0"/>
      <w:divBdr>
        <w:top w:val="none" w:sz="0" w:space="0" w:color="auto"/>
        <w:left w:val="none" w:sz="0" w:space="0" w:color="auto"/>
        <w:bottom w:val="none" w:sz="0" w:space="0" w:color="auto"/>
        <w:right w:val="none" w:sz="0" w:space="0" w:color="auto"/>
      </w:divBdr>
    </w:div>
    <w:div w:id="773479781">
      <w:bodyDiv w:val="1"/>
      <w:marLeft w:val="0"/>
      <w:marRight w:val="0"/>
      <w:marTop w:val="0"/>
      <w:marBottom w:val="0"/>
      <w:divBdr>
        <w:top w:val="none" w:sz="0" w:space="0" w:color="auto"/>
        <w:left w:val="none" w:sz="0" w:space="0" w:color="auto"/>
        <w:bottom w:val="none" w:sz="0" w:space="0" w:color="auto"/>
        <w:right w:val="none" w:sz="0" w:space="0" w:color="auto"/>
      </w:divBdr>
    </w:div>
    <w:div w:id="944117980">
      <w:bodyDiv w:val="1"/>
      <w:marLeft w:val="0"/>
      <w:marRight w:val="0"/>
      <w:marTop w:val="0"/>
      <w:marBottom w:val="0"/>
      <w:divBdr>
        <w:top w:val="none" w:sz="0" w:space="0" w:color="auto"/>
        <w:left w:val="none" w:sz="0" w:space="0" w:color="auto"/>
        <w:bottom w:val="none" w:sz="0" w:space="0" w:color="auto"/>
        <w:right w:val="none" w:sz="0" w:space="0" w:color="auto"/>
      </w:divBdr>
    </w:div>
    <w:div w:id="979114256">
      <w:bodyDiv w:val="1"/>
      <w:marLeft w:val="0"/>
      <w:marRight w:val="0"/>
      <w:marTop w:val="0"/>
      <w:marBottom w:val="0"/>
      <w:divBdr>
        <w:top w:val="none" w:sz="0" w:space="0" w:color="auto"/>
        <w:left w:val="none" w:sz="0" w:space="0" w:color="auto"/>
        <w:bottom w:val="none" w:sz="0" w:space="0" w:color="auto"/>
        <w:right w:val="none" w:sz="0" w:space="0" w:color="auto"/>
      </w:divBdr>
    </w:div>
    <w:div w:id="1192106000">
      <w:bodyDiv w:val="1"/>
      <w:marLeft w:val="0"/>
      <w:marRight w:val="0"/>
      <w:marTop w:val="0"/>
      <w:marBottom w:val="0"/>
      <w:divBdr>
        <w:top w:val="none" w:sz="0" w:space="0" w:color="auto"/>
        <w:left w:val="none" w:sz="0" w:space="0" w:color="auto"/>
        <w:bottom w:val="none" w:sz="0" w:space="0" w:color="auto"/>
        <w:right w:val="none" w:sz="0" w:space="0" w:color="auto"/>
      </w:divBdr>
    </w:div>
    <w:div w:id="1204440142">
      <w:bodyDiv w:val="1"/>
      <w:marLeft w:val="0"/>
      <w:marRight w:val="0"/>
      <w:marTop w:val="0"/>
      <w:marBottom w:val="0"/>
      <w:divBdr>
        <w:top w:val="none" w:sz="0" w:space="0" w:color="auto"/>
        <w:left w:val="none" w:sz="0" w:space="0" w:color="auto"/>
        <w:bottom w:val="none" w:sz="0" w:space="0" w:color="auto"/>
        <w:right w:val="none" w:sz="0" w:space="0" w:color="auto"/>
      </w:divBdr>
    </w:div>
    <w:div w:id="1330403293">
      <w:bodyDiv w:val="1"/>
      <w:marLeft w:val="0"/>
      <w:marRight w:val="0"/>
      <w:marTop w:val="0"/>
      <w:marBottom w:val="0"/>
      <w:divBdr>
        <w:top w:val="none" w:sz="0" w:space="0" w:color="auto"/>
        <w:left w:val="none" w:sz="0" w:space="0" w:color="auto"/>
        <w:bottom w:val="none" w:sz="0" w:space="0" w:color="auto"/>
        <w:right w:val="none" w:sz="0" w:space="0" w:color="auto"/>
      </w:divBdr>
    </w:div>
    <w:div w:id="1557162331">
      <w:bodyDiv w:val="1"/>
      <w:marLeft w:val="0"/>
      <w:marRight w:val="0"/>
      <w:marTop w:val="0"/>
      <w:marBottom w:val="0"/>
      <w:divBdr>
        <w:top w:val="none" w:sz="0" w:space="0" w:color="auto"/>
        <w:left w:val="none" w:sz="0" w:space="0" w:color="auto"/>
        <w:bottom w:val="none" w:sz="0" w:space="0" w:color="auto"/>
        <w:right w:val="none" w:sz="0" w:space="0" w:color="auto"/>
      </w:divBdr>
    </w:div>
    <w:div w:id="1627858192">
      <w:bodyDiv w:val="1"/>
      <w:marLeft w:val="0"/>
      <w:marRight w:val="0"/>
      <w:marTop w:val="0"/>
      <w:marBottom w:val="0"/>
      <w:divBdr>
        <w:top w:val="none" w:sz="0" w:space="0" w:color="auto"/>
        <w:left w:val="none" w:sz="0" w:space="0" w:color="auto"/>
        <w:bottom w:val="none" w:sz="0" w:space="0" w:color="auto"/>
        <w:right w:val="none" w:sz="0" w:space="0" w:color="auto"/>
      </w:divBdr>
    </w:div>
    <w:div w:id="1778023262">
      <w:bodyDiv w:val="1"/>
      <w:marLeft w:val="0"/>
      <w:marRight w:val="0"/>
      <w:marTop w:val="0"/>
      <w:marBottom w:val="0"/>
      <w:divBdr>
        <w:top w:val="none" w:sz="0" w:space="0" w:color="auto"/>
        <w:left w:val="none" w:sz="0" w:space="0" w:color="auto"/>
        <w:bottom w:val="none" w:sz="0" w:space="0" w:color="auto"/>
        <w:right w:val="none" w:sz="0" w:space="0" w:color="auto"/>
      </w:divBdr>
    </w:div>
    <w:div w:id="1964655900">
      <w:bodyDiv w:val="1"/>
      <w:marLeft w:val="0"/>
      <w:marRight w:val="0"/>
      <w:marTop w:val="0"/>
      <w:marBottom w:val="0"/>
      <w:divBdr>
        <w:top w:val="none" w:sz="0" w:space="0" w:color="auto"/>
        <w:left w:val="none" w:sz="0" w:space="0" w:color="auto"/>
        <w:bottom w:val="none" w:sz="0" w:space="0" w:color="auto"/>
        <w:right w:val="none" w:sz="0" w:space="0" w:color="auto"/>
      </w:divBdr>
    </w:div>
    <w:div w:id="1987322848">
      <w:bodyDiv w:val="1"/>
      <w:marLeft w:val="0"/>
      <w:marRight w:val="0"/>
      <w:marTop w:val="0"/>
      <w:marBottom w:val="0"/>
      <w:divBdr>
        <w:top w:val="none" w:sz="0" w:space="0" w:color="auto"/>
        <w:left w:val="none" w:sz="0" w:space="0" w:color="auto"/>
        <w:bottom w:val="none" w:sz="0" w:space="0" w:color="auto"/>
        <w:right w:val="none" w:sz="0" w:space="0" w:color="auto"/>
      </w:divBdr>
    </w:div>
    <w:div w:id="2095323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2.png"/><Relationship Id="rId42" Type="http://schemas.openxmlformats.org/officeDocument/2006/relationships/image" Target="media/image35.jpeg"/><Relationship Id="rId47" Type="http://schemas.openxmlformats.org/officeDocument/2006/relationships/image" Target="media/image32.jpeg"/><Relationship Id="rId63" Type="http://schemas.openxmlformats.org/officeDocument/2006/relationships/image" Target="media/image45.jpeg"/><Relationship Id="rId68" Type="http://schemas.openxmlformats.org/officeDocument/2006/relationships/image" Target="media/image61.jpeg"/><Relationship Id="rId84" Type="http://schemas.openxmlformats.org/officeDocument/2006/relationships/image" Target="media/image68.jpeg"/><Relationship Id="rId89" Type="http://schemas.openxmlformats.org/officeDocument/2006/relationships/image" Target="media/image73.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9.jpeg"/><Relationship Id="rId107" Type="http://schemas.openxmlformats.org/officeDocument/2006/relationships/footer" Target="footer1.xm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1.png"/><Relationship Id="rId53" Type="http://schemas.openxmlformats.org/officeDocument/2006/relationships/image" Target="media/image37.jp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58.jpeg"/><Relationship Id="rId87" Type="http://schemas.openxmlformats.org/officeDocument/2006/relationships/image" Target="media/image80.jpeg"/><Relationship Id="rId102" Type="http://schemas.openxmlformats.org/officeDocument/2006/relationships/image" Target="media/image95.jpe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image" Target="media/image63.jpeg"/><Relationship Id="rId90" Type="http://schemas.openxmlformats.org/officeDocument/2006/relationships/image" Target="media/image83.jpeg"/><Relationship Id="rId95" Type="http://schemas.openxmlformats.org/officeDocument/2006/relationships/image" Target="media/image76.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17.jpeg"/><Relationship Id="rId30" Type="http://schemas.openxmlformats.org/officeDocument/2006/relationships/image" Target="media/image23.jpeg"/><Relationship Id="rId35" Type="http://schemas.openxmlformats.org/officeDocument/2006/relationships/image" Target="media/image24.jpeg"/><Relationship Id="rId43" Type="http://schemas.openxmlformats.org/officeDocument/2006/relationships/image" Target="media/image30.jp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48.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84.jpeg"/><Relationship Id="rId8" Type="http://schemas.openxmlformats.org/officeDocument/2006/relationships/image" Target="media/image1.jpeg"/><Relationship Id="rId51" Type="http://schemas.openxmlformats.org/officeDocument/2006/relationships/image" Target="media/image35.jpg"/><Relationship Id="rId72" Type="http://schemas.openxmlformats.org/officeDocument/2006/relationships/image" Target="media/image65.jpeg"/><Relationship Id="rId80" Type="http://schemas.openxmlformats.org/officeDocument/2006/relationships/image" Target="media/image60.jpeg"/><Relationship Id="rId85" Type="http://schemas.openxmlformats.org/officeDocument/2006/relationships/image" Target="media/image69.jpeg"/><Relationship Id="rId93" Type="http://schemas.openxmlformats.org/officeDocument/2006/relationships/image" Target="media/image75.jpeg"/><Relationship Id="rId98" Type="http://schemas.openxmlformats.org/officeDocument/2006/relationships/image" Target="media/image9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2.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42.jpeg"/><Relationship Id="rId67" Type="http://schemas.openxmlformats.org/officeDocument/2006/relationships/image" Target="media/image47.jpeg"/><Relationship Id="rId103" Type="http://schemas.openxmlformats.org/officeDocument/2006/relationships/image" Target="media/image82.jpeg"/><Relationship Id="rId108"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image" Target="media/image29.jpeg"/><Relationship Id="rId54" Type="http://schemas.openxmlformats.org/officeDocument/2006/relationships/image" Target="media/image38.jpeg"/><Relationship Id="rId62" Type="http://schemas.openxmlformats.org/officeDocument/2006/relationships/image" Target="media/image55.jpeg"/><Relationship Id="rId70" Type="http://schemas.openxmlformats.org/officeDocument/2006/relationships/image" Target="media/image50.jpeg"/><Relationship Id="rId75" Type="http://schemas.openxmlformats.org/officeDocument/2006/relationships/image" Target="media/image54.jpeg"/><Relationship Id="rId83" Type="http://schemas.openxmlformats.org/officeDocument/2006/relationships/image" Target="media/image66.jpeg"/><Relationship Id="rId88" Type="http://schemas.openxmlformats.org/officeDocument/2006/relationships/image" Target="media/image81.jpeg"/><Relationship Id="rId91" Type="http://schemas.openxmlformats.org/officeDocument/2006/relationships/image" Target="media/image7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21.jpeg"/><Relationship Id="rId36" Type="http://schemas.openxmlformats.org/officeDocument/2006/relationships/image" Target="media/image26.jpeg"/><Relationship Id="rId49" Type="http://schemas.openxmlformats.org/officeDocument/2006/relationships/image" Target="media/image34.jpeg"/><Relationship Id="rId57" Type="http://schemas.openxmlformats.org/officeDocument/2006/relationships/image" Target="media/image40.jpeg"/><Relationship Id="rId106" Type="http://schemas.openxmlformats.org/officeDocument/2006/relationships/image" Target="media/image99.jpeg"/><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image" Target="media/image37.jpeg"/><Relationship Id="rId52" Type="http://schemas.openxmlformats.org/officeDocument/2006/relationships/image" Target="media/image36.jpeg"/><Relationship Id="rId60" Type="http://schemas.openxmlformats.org/officeDocument/2006/relationships/image" Target="media/image53.jpeg"/><Relationship Id="rId65" Type="http://schemas.openxmlformats.org/officeDocument/2006/relationships/image" Target="media/image46.jpeg"/><Relationship Id="rId73" Type="http://schemas.openxmlformats.org/officeDocument/2006/relationships/image" Target="media/image52.jpeg"/><Relationship Id="rId78" Type="http://schemas.openxmlformats.org/officeDocument/2006/relationships/image" Target="media/image71.jpeg"/><Relationship Id="rId81" Type="http://schemas.openxmlformats.org/officeDocument/2006/relationships/image" Target="media/image62.jpeg"/><Relationship Id="rId86" Type="http://schemas.openxmlformats.org/officeDocument/2006/relationships/image" Target="media/image72.jpeg"/><Relationship Id="rId94" Type="http://schemas.openxmlformats.org/officeDocument/2006/relationships/image" Target="media/image87.jpeg"/><Relationship Id="rId99" Type="http://schemas.openxmlformats.org/officeDocument/2006/relationships/image" Target="media/image78.jpeg"/><Relationship Id="rId101" Type="http://schemas.openxmlformats.org/officeDocument/2006/relationships/image" Target="media/image79.jpe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8.jpeg"/><Relationship Id="rId109" Type="http://schemas.openxmlformats.org/officeDocument/2006/relationships/fontTable" Target="fontTable.xm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39.jpeg"/><Relationship Id="rId76" Type="http://schemas.openxmlformats.org/officeDocument/2006/relationships/image" Target="media/image56.jpeg"/><Relationship Id="rId97" Type="http://schemas.openxmlformats.org/officeDocument/2006/relationships/image" Target="media/image77.jpeg"/><Relationship Id="rId104" Type="http://schemas.openxmlformats.org/officeDocument/2006/relationships/image" Target="media/image97.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85.png"/></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i%20na%20Vasko\Slujebna\Expertize\&#1096;&#1072;&#1073;&#1083;&#1086;&#1085;%20&#1086;&#1089;&#1085;&#1086;&#1074;&#1085;&#1072;%20&#1089;&#1090;&#1088;&#1091;&#1082;&#1090;&#1091;&#1088;&#1072;%20&#1085;&#1072;%20&#1086;&#1082;&#1086;&#1085;&#1095;&#1072;&#1090;&#1077;&#1083;&#1077;&#1085;%20&#1076;&#1086;&#1082;&#1083;&#1072;&#107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C1FFD4-1D08-45C3-85D7-70C2353FAD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основна структура на окончателен доклад.dotx</Template>
  <TotalTime>0</TotalTime>
  <Pages>1</Pages>
  <Words>13438</Words>
  <Characters>76603</Characters>
  <Application>Microsoft Office Word</Application>
  <DocSecurity>0</DocSecurity>
  <Lines>638</Lines>
  <Paragraphs>179</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
      <vt:lpstr/>
    </vt:vector>
  </TitlesOfParts>
  <Company/>
  <LinksUpToDate>false</LinksUpToDate>
  <CharactersWithSpaces>89862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VNIKOLOV</dc:creator>
  <cp:keywords/>
  <dc:description/>
  <cp:lastModifiedBy>Svetlana Velkova</cp:lastModifiedBy>
  <cp:revision>3</cp:revision>
  <cp:lastPrinted>2023-04-13T09:57:00Z</cp:lastPrinted>
  <dcterms:created xsi:type="dcterms:W3CDTF">2023-06-19T13:13:00Z</dcterms:created>
  <dcterms:modified xsi:type="dcterms:W3CDTF">2023-06-19T13:13:00Z</dcterms:modified>
</cp:coreProperties>
</file>