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D8A721" w14:textId="5A378825" w:rsidR="00A23FF2" w:rsidRPr="00BA389D" w:rsidRDefault="00A23FF2" w:rsidP="00932F3C">
      <w:pPr>
        <w:pStyle w:val="Text1"/>
        <w:tabs>
          <w:tab w:val="left" w:pos="7956"/>
        </w:tabs>
        <w:spacing w:before="0" w:after="0"/>
        <w:ind w:left="0" w:firstLine="0"/>
        <w:rPr>
          <w:b/>
          <w:szCs w:val="24"/>
          <w:u w:val="single"/>
          <w:lang w:val="bg-BG"/>
        </w:rPr>
      </w:pPr>
      <w:bookmarkStart w:id="0" w:name="_Hlk102636706"/>
      <w:bookmarkStart w:id="1" w:name="_Hlk56546170"/>
      <w:bookmarkEnd w:id="0"/>
    </w:p>
    <w:p w14:paraId="1DF2D53D" w14:textId="4920429C" w:rsidR="00A23FF2" w:rsidRPr="00BA389D" w:rsidRDefault="00A23FF2" w:rsidP="000D545A">
      <w:pPr>
        <w:pStyle w:val="Text1"/>
        <w:tabs>
          <w:tab w:val="left" w:pos="7956"/>
        </w:tabs>
        <w:spacing w:before="0" w:after="0"/>
        <w:ind w:left="0"/>
        <w:jc w:val="center"/>
        <w:rPr>
          <w:b/>
          <w:szCs w:val="24"/>
          <w:u w:val="single"/>
          <w:lang w:val="bg-BG"/>
        </w:rPr>
      </w:pPr>
    </w:p>
    <w:p w14:paraId="25C21BFF" w14:textId="7054F0CF" w:rsidR="005624C6" w:rsidRPr="00BA389D" w:rsidRDefault="008F5C92" w:rsidP="00932F3C">
      <w:pPr>
        <w:pStyle w:val="Text1"/>
        <w:tabs>
          <w:tab w:val="left" w:pos="7834"/>
        </w:tabs>
        <w:spacing w:before="0" w:after="0"/>
        <w:ind w:left="0"/>
        <w:jc w:val="left"/>
        <w:rPr>
          <w:b/>
          <w:szCs w:val="24"/>
          <w:u w:val="single"/>
          <w:lang w:val="bg-BG"/>
        </w:rPr>
      </w:pPr>
      <w:r w:rsidRPr="00BA389D">
        <w:rPr>
          <w:b/>
          <w:szCs w:val="24"/>
          <w:lang w:val="bg-BG"/>
        </w:rPr>
        <w:tab/>
      </w:r>
    </w:p>
    <w:p w14:paraId="27E0EE53" w14:textId="175EC73C" w:rsidR="005624C6" w:rsidRPr="00BA389D" w:rsidRDefault="005624C6" w:rsidP="00932F3C">
      <w:pPr>
        <w:pStyle w:val="Text1"/>
        <w:spacing w:before="0" w:after="0"/>
        <w:ind w:left="0" w:firstLine="0"/>
        <w:rPr>
          <w:b/>
          <w:szCs w:val="24"/>
          <w:lang w:val="bg-BG"/>
        </w:rPr>
      </w:pPr>
    </w:p>
    <w:p w14:paraId="21FCEDD0" w14:textId="1F8E5FC6" w:rsidR="005624C6" w:rsidRPr="00BA389D" w:rsidRDefault="00232F5E" w:rsidP="00932F3C">
      <w:pPr>
        <w:spacing w:before="0"/>
        <w:jc w:val="center"/>
        <w:rPr>
          <w:b/>
          <w:szCs w:val="24"/>
        </w:rPr>
      </w:pPr>
      <w:r w:rsidRPr="00BA389D">
        <w:rPr>
          <w:b/>
          <w:szCs w:val="24"/>
        </w:rPr>
        <w:t>ОКОНЧАТЕЛЕН ДОКЛАД</w:t>
      </w:r>
    </w:p>
    <w:p w14:paraId="400B2B3B" w14:textId="3F2C8EBE" w:rsidR="005624C6" w:rsidRPr="00BA389D" w:rsidRDefault="00232F5E" w:rsidP="00932F3C">
      <w:pPr>
        <w:spacing w:before="0"/>
        <w:jc w:val="center"/>
        <w:rPr>
          <w:b/>
          <w:bCs/>
        </w:rPr>
      </w:pPr>
      <w:r w:rsidRPr="00BA389D">
        <w:rPr>
          <w:b/>
          <w:bCs/>
        </w:rPr>
        <w:t>от</w:t>
      </w:r>
    </w:p>
    <w:p w14:paraId="192A01C3" w14:textId="45978107" w:rsidR="005624C6" w:rsidRDefault="006D1005" w:rsidP="00932F3C">
      <w:pPr>
        <w:shd w:val="clear" w:color="auto" w:fill="FFFFFF"/>
        <w:tabs>
          <w:tab w:val="left" w:pos="284"/>
        </w:tabs>
        <w:spacing w:before="0" w:line="240" w:lineRule="exact"/>
        <w:ind w:firstLine="0"/>
        <w:jc w:val="center"/>
        <w:rPr>
          <w:b/>
          <w:szCs w:val="24"/>
        </w:rPr>
      </w:pPr>
      <w:r w:rsidRPr="00BA389D">
        <w:rPr>
          <w:b/>
          <w:bCs/>
          <w:szCs w:val="24"/>
        </w:rPr>
        <w:t>разследване на</w:t>
      </w:r>
      <w:r w:rsidR="003F015D" w:rsidRPr="00BA389D">
        <w:rPr>
          <w:b/>
          <w:bCs/>
          <w:szCs w:val="24"/>
        </w:rPr>
        <w:t xml:space="preserve"> </w:t>
      </w:r>
      <w:r w:rsidR="002D5B60" w:rsidRPr="00BA389D">
        <w:rPr>
          <w:b/>
          <w:bCs/>
          <w:szCs w:val="24"/>
        </w:rPr>
        <w:t xml:space="preserve">железопътно произшествие </w:t>
      </w:r>
      <w:r w:rsidR="001805B7" w:rsidRPr="00BA389D">
        <w:rPr>
          <w:b/>
          <w:szCs w:val="24"/>
        </w:rPr>
        <w:t xml:space="preserve">– </w:t>
      </w:r>
      <w:r w:rsidR="00104F2C">
        <w:rPr>
          <w:b/>
          <w:szCs w:val="24"/>
        </w:rPr>
        <w:t xml:space="preserve">възникнал </w:t>
      </w:r>
      <w:r w:rsidR="001805B7" w:rsidRPr="00BA389D">
        <w:rPr>
          <w:b/>
          <w:szCs w:val="24"/>
        </w:rPr>
        <w:t>пожар във време на д</w:t>
      </w:r>
      <w:r w:rsidR="00104F2C">
        <w:rPr>
          <w:b/>
          <w:szCs w:val="24"/>
        </w:rPr>
        <w:t>вижение в</w:t>
      </w:r>
      <w:r w:rsidR="001805B7" w:rsidRPr="00BA389D">
        <w:rPr>
          <w:b/>
          <w:szCs w:val="24"/>
        </w:rPr>
        <w:t xml:space="preserve"> бърз влак № 2613 между гарите Каспичан и Провадия на 03.11.2022 г.</w:t>
      </w:r>
    </w:p>
    <w:p w14:paraId="0C111C75" w14:textId="51728FAC" w:rsidR="00422A2F" w:rsidRDefault="00422A2F" w:rsidP="00932F3C">
      <w:pPr>
        <w:shd w:val="clear" w:color="auto" w:fill="FFFFFF"/>
        <w:tabs>
          <w:tab w:val="left" w:pos="284"/>
        </w:tabs>
        <w:spacing w:before="0" w:line="240" w:lineRule="exact"/>
        <w:ind w:firstLine="0"/>
        <w:jc w:val="center"/>
        <w:rPr>
          <w:b/>
          <w:szCs w:val="24"/>
        </w:rPr>
      </w:pPr>
    </w:p>
    <w:p w14:paraId="32FE9D11" w14:textId="6CDC5802" w:rsidR="00422A2F" w:rsidRDefault="00422A2F" w:rsidP="00932F3C">
      <w:pPr>
        <w:shd w:val="clear" w:color="auto" w:fill="FFFFFF"/>
        <w:tabs>
          <w:tab w:val="left" w:pos="284"/>
        </w:tabs>
        <w:spacing w:before="0" w:line="240" w:lineRule="exact"/>
        <w:ind w:firstLine="0"/>
        <w:jc w:val="center"/>
        <w:rPr>
          <w:b/>
          <w:szCs w:val="24"/>
        </w:rPr>
      </w:pPr>
    </w:p>
    <w:p w14:paraId="5C2945D4" w14:textId="629DC3D1" w:rsidR="00422A2F" w:rsidRDefault="00422A2F" w:rsidP="00932F3C">
      <w:pPr>
        <w:shd w:val="clear" w:color="auto" w:fill="FFFFFF"/>
        <w:tabs>
          <w:tab w:val="left" w:pos="284"/>
        </w:tabs>
        <w:spacing w:before="0" w:line="240" w:lineRule="exact"/>
        <w:ind w:firstLine="0"/>
        <w:jc w:val="center"/>
        <w:rPr>
          <w:b/>
          <w:szCs w:val="24"/>
        </w:rPr>
      </w:pPr>
    </w:p>
    <w:p w14:paraId="596E01F0" w14:textId="77777777" w:rsidR="00422A2F" w:rsidRPr="00BA389D" w:rsidRDefault="00422A2F" w:rsidP="00932F3C">
      <w:pPr>
        <w:shd w:val="clear" w:color="auto" w:fill="FFFFFF"/>
        <w:tabs>
          <w:tab w:val="left" w:pos="284"/>
        </w:tabs>
        <w:spacing w:before="0" w:line="240" w:lineRule="exact"/>
        <w:ind w:firstLine="0"/>
        <w:jc w:val="center"/>
        <w:rPr>
          <w:szCs w:val="24"/>
        </w:rPr>
      </w:pPr>
    </w:p>
    <w:p w14:paraId="7B925A19" w14:textId="77777777" w:rsidR="005624C6" w:rsidRPr="00BA389D" w:rsidRDefault="005624C6" w:rsidP="00932F3C">
      <w:pPr>
        <w:shd w:val="clear" w:color="auto" w:fill="FFFFFF"/>
        <w:tabs>
          <w:tab w:val="left" w:pos="936"/>
        </w:tabs>
        <w:spacing w:before="0" w:line="240" w:lineRule="exact"/>
        <w:rPr>
          <w:szCs w:val="24"/>
        </w:rPr>
      </w:pPr>
    </w:p>
    <w:p w14:paraId="38975D21" w14:textId="77777777" w:rsidR="005624C6" w:rsidRPr="00BA389D" w:rsidRDefault="005624C6" w:rsidP="00932F3C">
      <w:pPr>
        <w:shd w:val="clear" w:color="auto" w:fill="FFFFFF"/>
        <w:tabs>
          <w:tab w:val="left" w:pos="936"/>
        </w:tabs>
        <w:spacing w:before="0" w:line="240" w:lineRule="exact"/>
        <w:rPr>
          <w:szCs w:val="24"/>
        </w:rPr>
      </w:pPr>
    </w:p>
    <w:p w14:paraId="21DC9222" w14:textId="3AB83CF8" w:rsidR="005624C6" w:rsidRPr="00BA389D" w:rsidRDefault="005624C6" w:rsidP="00932F3C">
      <w:pPr>
        <w:spacing w:before="0"/>
        <w:jc w:val="center"/>
        <w:rPr>
          <w:szCs w:val="24"/>
        </w:rPr>
      </w:pPr>
      <w:r w:rsidRPr="00BA389D">
        <w:rPr>
          <w:noProof/>
          <w:lang w:eastAsia="bg-BG"/>
        </w:rPr>
        <w:drawing>
          <wp:inline distT="0" distB="0" distL="0" distR="0" wp14:anchorId="7B9F8CA1" wp14:editId="6A7E5661">
            <wp:extent cx="2909570" cy="2880279"/>
            <wp:effectExtent l="0" t="0" r="508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909570" cy="2880279"/>
                    </a:xfrm>
                    <a:prstGeom prst="rect">
                      <a:avLst/>
                    </a:prstGeom>
                    <a:noFill/>
                    <a:ln>
                      <a:noFill/>
                    </a:ln>
                  </pic:spPr>
                </pic:pic>
              </a:graphicData>
            </a:graphic>
          </wp:inline>
        </w:drawing>
      </w:r>
    </w:p>
    <w:p w14:paraId="77C27C70" w14:textId="2E4F96A9" w:rsidR="005624C6" w:rsidRDefault="005624C6" w:rsidP="00932F3C">
      <w:pPr>
        <w:pStyle w:val="Text1"/>
        <w:spacing w:before="0" w:after="0"/>
        <w:ind w:left="0" w:firstLine="0"/>
        <w:rPr>
          <w:szCs w:val="24"/>
          <w:lang w:val="bg-BG"/>
        </w:rPr>
      </w:pPr>
    </w:p>
    <w:p w14:paraId="3E539F05" w14:textId="153302CB" w:rsidR="00422A2F" w:rsidRDefault="00422A2F" w:rsidP="00932F3C">
      <w:pPr>
        <w:pStyle w:val="Text1"/>
        <w:spacing w:before="0" w:after="0"/>
        <w:ind w:left="0" w:firstLine="0"/>
        <w:rPr>
          <w:szCs w:val="24"/>
          <w:lang w:val="bg-BG"/>
        </w:rPr>
      </w:pPr>
    </w:p>
    <w:p w14:paraId="60FEEB5A" w14:textId="765DA7A9" w:rsidR="00422A2F" w:rsidRDefault="00422A2F" w:rsidP="00932F3C">
      <w:pPr>
        <w:pStyle w:val="Text1"/>
        <w:spacing w:before="0" w:after="0"/>
        <w:ind w:left="0" w:firstLine="0"/>
        <w:rPr>
          <w:szCs w:val="24"/>
          <w:lang w:val="bg-BG"/>
        </w:rPr>
      </w:pPr>
    </w:p>
    <w:p w14:paraId="01F5FFCD" w14:textId="77777777" w:rsidR="00422A2F" w:rsidRPr="00BA389D" w:rsidRDefault="00422A2F" w:rsidP="00932F3C">
      <w:pPr>
        <w:pStyle w:val="Text1"/>
        <w:spacing w:before="0" w:after="0"/>
        <w:ind w:left="0" w:firstLine="0"/>
        <w:rPr>
          <w:szCs w:val="24"/>
          <w:lang w:val="bg-BG"/>
        </w:rPr>
      </w:pPr>
    </w:p>
    <w:p w14:paraId="5E37EBEE" w14:textId="77777777" w:rsidR="004F4A45" w:rsidRPr="00BA389D" w:rsidRDefault="004F4A45" w:rsidP="00932F3C">
      <w:pPr>
        <w:pStyle w:val="Text1"/>
        <w:spacing w:before="0" w:after="0"/>
        <w:ind w:left="0"/>
        <w:jc w:val="center"/>
        <w:rPr>
          <w:b/>
          <w:szCs w:val="24"/>
          <w:lang w:val="bg-BG"/>
        </w:rPr>
      </w:pPr>
    </w:p>
    <w:p w14:paraId="70F17EFA" w14:textId="77777777" w:rsidR="004F4A45" w:rsidRPr="00BA389D" w:rsidRDefault="004F4A45" w:rsidP="00932F3C">
      <w:pPr>
        <w:pStyle w:val="Text1"/>
        <w:spacing w:before="0" w:after="0"/>
        <w:ind w:left="0"/>
        <w:jc w:val="center"/>
        <w:rPr>
          <w:b/>
          <w:szCs w:val="24"/>
          <w:lang w:val="bg-BG"/>
        </w:rPr>
      </w:pPr>
    </w:p>
    <w:p w14:paraId="0A660718" w14:textId="77777777" w:rsidR="004F4A45" w:rsidRPr="00BA389D" w:rsidRDefault="004F4A45" w:rsidP="00932F3C">
      <w:pPr>
        <w:pStyle w:val="Text1"/>
        <w:spacing w:before="0" w:after="0"/>
        <w:ind w:left="0"/>
        <w:jc w:val="center"/>
        <w:rPr>
          <w:b/>
          <w:szCs w:val="24"/>
          <w:lang w:val="bg-BG"/>
        </w:rPr>
      </w:pPr>
    </w:p>
    <w:p w14:paraId="019404B8" w14:textId="26CFBBD8" w:rsidR="00BA6C1D" w:rsidRPr="00BA389D" w:rsidRDefault="00421A61" w:rsidP="00932F3C">
      <w:pPr>
        <w:pStyle w:val="Text1"/>
        <w:spacing w:before="0" w:after="0"/>
        <w:ind w:left="0"/>
        <w:jc w:val="center"/>
        <w:rPr>
          <w:b/>
          <w:szCs w:val="24"/>
          <w:lang w:val="bg-BG"/>
        </w:rPr>
      </w:pPr>
      <w:r w:rsidRPr="00BA389D">
        <w:rPr>
          <w:b/>
          <w:szCs w:val="24"/>
          <w:lang w:val="bg-BG"/>
        </w:rPr>
        <w:t>2023</w:t>
      </w:r>
      <w:r w:rsidR="00BA6C1D" w:rsidRPr="00BA389D">
        <w:rPr>
          <w:b/>
          <w:szCs w:val="24"/>
          <w:lang w:val="bg-BG"/>
        </w:rPr>
        <w:br w:type="page"/>
      </w:r>
    </w:p>
    <w:p w14:paraId="23416CED" w14:textId="77777777" w:rsidR="00CB1767" w:rsidRPr="00BA389D" w:rsidRDefault="00CB1767" w:rsidP="00932F3C">
      <w:pPr>
        <w:tabs>
          <w:tab w:val="left" w:pos="3402"/>
        </w:tabs>
        <w:autoSpaceDE w:val="0"/>
        <w:autoSpaceDN w:val="0"/>
        <w:adjustRightInd w:val="0"/>
        <w:spacing w:before="0" w:line="480" w:lineRule="auto"/>
        <w:jc w:val="center"/>
        <w:rPr>
          <w:b/>
          <w:szCs w:val="24"/>
        </w:rPr>
      </w:pPr>
    </w:p>
    <w:p w14:paraId="2685AB56" w14:textId="6EF0B44A" w:rsidR="00EF4F95" w:rsidRPr="00BA389D" w:rsidRDefault="00EF4F95" w:rsidP="00932F3C">
      <w:pPr>
        <w:tabs>
          <w:tab w:val="left" w:pos="3402"/>
        </w:tabs>
        <w:autoSpaceDE w:val="0"/>
        <w:autoSpaceDN w:val="0"/>
        <w:adjustRightInd w:val="0"/>
        <w:spacing w:before="0" w:line="480" w:lineRule="auto"/>
        <w:jc w:val="center"/>
        <w:rPr>
          <w:b/>
          <w:szCs w:val="24"/>
        </w:rPr>
      </w:pPr>
      <w:r w:rsidRPr="00BA389D">
        <w:rPr>
          <w:b/>
          <w:szCs w:val="24"/>
        </w:rPr>
        <w:t>ЦЕЛ НА РАЗСЛЕДВАНЕТО И СТЕПЕН НА ОТГОВОРНОСТ</w:t>
      </w:r>
    </w:p>
    <w:p w14:paraId="1A1DD8FD" w14:textId="51AF0F76" w:rsidR="001B0D5F" w:rsidRPr="00BA389D" w:rsidRDefault="00EF4F95" w:rsidP="00932F3C">
      <w:pPr>
        <w:tabs>
          <w:tab w:val="left" w:pos="3402"/>
        </w:tabs>
        <w:autoSpaceDE w:val="0"/>
        <w:autoSpaceDN w:val="0"/>
        <w:adjustRightInd w:val="0"/>
        <w:spacing w:before="0" w:line="480" w:lineRule="auto"/>
        <w:rPr>
          <w:szCs w:val="24"/>
        </w:rPr>
      </w:pPr>
      <w:r w:rsidRPr="00BA389D">
        <w:rPr>
          <w:szCs w:val="24"/>
        </w:rPr>
        <w:t xml:space="preserve">Разследването на тежки произшествия, произшествия и инциденти се осъществява от независим </w:t>
      </w:r>
      <w:r w:rsidR="004F3FD0" w:rsidRPr="00BA389D">
        <w:rPr>
          <w:szCs w:val="24"/>
        </w:rPr>
        <w:t>мултимо</w:t>
      </w:r>
      <w:r w:rsidR="00CB1767" w:rsidRPr="00BA389D">
        <w:rPr>
          <w:szCs w:val="24"/>
        </w:rPr>
        <w:t xml:space="preserve">дален </w:t>
      </w:r>
      <w:r w:rsidRPr="00BA389D">
        <w:rPr>
          <w:szCs w:val="24"/>
        </w:rPr>
        <w:t xml:space="preserve">разследващ орган </w:t>
      </w:r>
      <w:r w:rsidR="004F3FD0" w:rsidRPr="00BA389D">
        <w:rPr>
          <w:szCs w:val="24"/>
        </w:rPr>
        <w:t xml:space="preserve">по безопасността </w:t>
      </w:r>
      <w:r w:rsidRPr="00BA389D">
        <w:rPr>
          <w:szCs w:val="24"/>
        </w:rPr>
        <w:t>,,Национален борд за разследване на произшествия във въздушния, водния и железопътния транспорт“ (НБРПВВЖТ) към Министерски съвет (МС) на Република България</w:t>
      </w:r>
      <w:r w:rsidR="00CB1767" w:rsidRPr="00BA389D">
        <w:rPr>
          <w:szCs w:val="24"/>
        </w:rPr>
        <w:t>, който</w:t>
      </w:r>
      <w:r w:rsidRPr="00BA389D">
        <w:rPr>
          <w:szCs w:val="24"/>
        </w:rPr>
        <w:t xml:space="preserve"> има за цел да установи обстоятелствата и причините, довели до тяхното реализиране, с оглед подобряване на безопасност</w:t>
      </w:r>
      <w:r w:rsidR="009D52E7" w:rsidRPr="00BA389D">
        <w:rPr>
          <w:szCs w:val="24"/>
        </w:rPr>
        <w:t xml:space="preserve">та </w:t>
      </w:r>
      <w:r w:rsidR="00CB1767" w:rsidRPr="00BA389D">
        <w:rPr>
          <w:szCs w:val="24"/>
        </w:rPr>
        <w:t>в железопътния транспорт, предотвратяване и недопускане на произшествия</w:t>
      </w:r>
      <w:r w:rsidR="00B410A6" w:rsidRPr="00BA389D">
        <w:rPr>
          <w:szCs w:val="24"/>
        </w:rPr>
        <w:t>, като се дава предимств</w:t>
      </w:r>
      <w:r w:rsidR="004F3FD0" w:rsidRPr="00BA389D">
        <w:rPr>
          <w:szCs w:val="24"/>
        </w:rPr>
        <w:t xml:space="preserve">о на предотвратяване на тежки </w:t>
      </w:r>
      <w:r w:rsidR="00B410A6" w:rsidRPr="00BA389D">
        <w:rPr>
          <w:szCs w:val="24"/>
        </w:rPr>
        <w:t>произшествия</w:t>
      </w:r>
      <w:r w:rsidR="009D52E7" w:rsidRPr="00BA389D">
        <w:rPr>
          <w:szCs w:val="24"/>
        </w:rPr>
        <w:t xml:space="preserve">. </w:t>
      </w:r>
    </w:p>
    <w:p w14:paraId="458DB2A0" w14:textId="61E36939" w:rsidR="00EF4F95" w:rsidRPr="00BA389D" w:rsidRDefault="007C6EEC" w:rsidP="00932F3C">
      <w:pPr>
        <w:tabs>
          <w:tab w:val="left" w:pos="3402"/>
        </w:tabs>
        <w:autoSpaceDE w:val="0"/>
        <w:autoSpaceDN w:val="0"/>
        <w:adjustRightInd w:val="0"/>
        <w:spacing w:before="0" w:line="480" w:lineRule="auto"/>
        <w:rPr>
          <w:b/>
          <w:szCs w:val="24"/>
        </w:rPr>
      </w:pPr>
      <w:r w:rsidRPr="00BA389D">
        <w:rPr>
          <w:b/>
          <w:szCs w:val="24"/>
        </w:rPr>
        <w:t xml:space="preserve">Разследването </w:t>
      </w:r>
      <w:r w:rsidR="004F3FD0" w:rsidRPr="00BA389D">
        <w:rPr>
          <w:b/>
          <w:szCs w:val="24"/>
        </w:rPr>
        <w:t xml:space="preserve">по безопасността </w:t>
      </w:r>
      <w:r w:rsidRPr="00BA389D">
        <w:rPr>
          <w:b/>
          <w:szCs w:val="24"/>
        </w:rPr>
        <w:t>извършено</w:t>
      </w:r>
      <w:r w:rsidR="00B41A73" w:rsidRPr="00BA389D">
        <w:rPr>
          <w:b/>
          <w:szCs w:val="24"/>
        </w:rPr>
        <w:t xml:space="preserve"> от НБРПВВЖТ</w:t>
      </w:r>
      <w:r w:rsidR="009D52E7" w:rsidRPr="00BA389D">
        <w:rPr>
          <w:b/>
          <w:szCs w:val="24"/>
        </w:rPr>
        <w:t xml:space="preserve"> </w:t>
      </w:r>
      <w:r w:rsidRPr="00BA389D">
        <w:rPr>
          <w:b/>
          <w:szCs w:val="24"/>
        </w:rPr>
        <w:t xml:space="preserve">е независимо от </w:t>
      </w:r>
      <w:r w:rsidR="009D52E7" w:rsidRPr="00BA389D">
        <w:rPr>
          <w:b/>
          <w:szCs w:val="24"/>
        </w:rPr>
        <w:t>в</w:t>
      </w:r>
      <w:r w:rsidRPr="00BA389D">
        <w:rPr>
          <w:b/>
          <w:szCs w:val="24"/>
        </w:rPr>
        <w:t>сякакво съдебно следствие и</w:t>
      </w:r>
      <w:r w:rsidR="009D52E7" w:rsidRPr="00BA389D">
        <w:rPr>
          <w:b/>
          <w:szCs w:val="24"/>
        </w:rPr>
        <w:t xml:space="preserve"> не включва</w:t>
      </w:r>
      <w:r w:rsidR="009D52E7" w:rsidRPr="00BA389D">
        <w:rPr>
          <w:szCs w:val="24"/>
        </w:rPr>
        <w:t xml:space="preserve"> </w:t>
      </w:r>
      <w:r w:rsidR="009D52E7" w:rsidRPr="00BA389D">
        <w:rPr>
          <w:b/>
          <w:szCs w:val="24"/>
        </w:rPr>
        <w:t>определянето на</w:t>
      </w:r>
      <w:r w:rsidR="00EF4F95" w:rsidRPr="00BA389D">
        <w:rPr>
          <w:b/>
          <w:szCs w:val="24"/>
        </w:rPr>
        <w:t xml:space="preserve"> вина и</w:t>
      </w:r>
      <w:r w:rsidR="009D52E7" w:rsidRPr="00BA389D">
        <w:rPr>
          <w:b/>
          <w:szCs w:val="24"/>
        </w:rPr>
        <w:t>ли отговорност</w:t>
      </w:r>
      <w:r w:rsidR="00EF4F95" w:rsidRPr="00BA389D">
        <w:rPr>
          <w:b/>
          <w:szCs w:val="24"/>
        </w:rPr>
        <w:t xml:space="preserve">. </w:t>
      </w:r>
    </w:p>
    <w:p w14:paraId="3E1163D9" w14:textId="75AE0345" w:rsidR="00B31B79" w:rsidRPr="00BA389D" w:rsidRDefault="00367947" w:rsidP="00932F3C">
      <w:pPr>
        <w:tabs>
          <w:tab w:val="left" w:pos="8080"/>
        </w:tabs>
        <w:spacing w:before="0" w:line="480" w:lineRule="auto"/>
        <w:rPr>
          <w:szCs w:val="24"/>
        </w:rPr>
      </w:pPr>
      <w:r w:rsidRPr="00BA389D">
        <w:rPr>
          <w:szCs w:val="24"/>
        </w:rPr>
        <w:t>Разследването се извършва в съответствие с изискванията на ДИРЕКТИВА (ЕС) 2016/798 на Европейския парламент и на Съвета от 11 май 2016 година относно безопасността на железопътния</w:t>
      </w:r>
      <w:r w:rsidRPr="00BA389D">
        <w:rPr>
          <w:bCs/>
          <w:szCs w:val="24"/>
        </w:rPr>
        <w:t xml:space="preserve"> транспорт</w:t>
      </w:r>
      <w:r w:rsidR="00B31B79" w:rsidRPr="00BA389D">
        <w:rPr>
          <w:bCs/>
          <w:szCs w:val="24"/>
        </w:rPr>
        <w:t>,</w:t>
      </w:r>
      <w:r w:rsidRPr="00BA389D">
        <w:rPr>
          <w:szCs w:val="24"/>
        </w:rPr>
        <w:t xml:space="preserve"> Закона за железопътния транспорт (ЗЖТ), Наредба № 59 от 5.12.2006 г. за управление на безопас</w:t>
      </w:r>
      <w:r w:rsidR="00034759" w:rsidRPr="00BA389D">
        <w:rPr>
          <w:szCs w:val="24"/>
        </w:rPr>
        <w:t>ността в железопътния транспорт</w:t>
      </w:r>
      <w:r w:rsidRPr="00BA389D">
        <w:rPr>
          <w:szCs w:val="24"/>
        </w:rPr>
        <w:t xml:space="preserve"> и Споразумение за взаимодействие  при разследване на произшествия и инциденти във въздушния, водния и железопътния транспорт между Прокуратурата на Република България, Министерството на вътрешните работи и </w:t>
      </w:r>
      <w:r w:rsidR="00143C6C" w:rsidRPr="00BA389D">
        <w:rPr>
          <w:szCs w:val="24"/>
        </w:rPr>
        <w:t>Национален борд за разследване на произшествия във въздушния, водния и железопътния транспорт</w:t>
      </w:r>
      <w:r w:rsidRPr="00BA389D">
        <w:rPr>
          <w:szCs w:val="24"/>
        </w:rPr>
        <w:t xml:space="preserve">, в сила </w:t>
      </w:r>
      <w:r w:rsidR="004F3FD0" w:rsidRPr="00BA389D">
        <w:rPr>
          <w:szCs w:val="24"/>
        </w:rPr>
        <w:t xml:space="preserve">от 11.04.2023 </w:t>
      </w:r>
      <w:r w:rsidRPr="00BA389D">
        <w:rPr>
          <w:szCs w:val="24"/>
        </w:rPr>
        <w:t>г.</w:t>
      </w:r>
    </w:p>
    <w:p w14:paraId="510C56E2" w14:textId="73DF9CF7" w:rsidR="00577C54" w:rsidRDefault="00B31B79" w:rsidP="00932F3C">
      <w:pPr>
        <w:tabs>
          <w:tab w:val="left" w:pos="8080"/>
        </w:tabs>
        <w:spacing w:before="0" w:line="480" w:lineRule="auto"/>
        <w:rPr>
          <w:szCs w:val="24"/>
        </w:rPr>
      </w:pPr>
      <w:r w:rsidRPr="00BA389D">
        <w:rPr>
          <w:szCs w:val="24"/>
        </w:rPr>
        <w:t xml:space="preserve">Докладите </w:t>
      </w:r>
      <w:r w:rsidR="00174322" w:rsidRPr="00BA389D">
        <w:rPr>
          <w:szCs w:val="24"/>
        </w:rPr>
        <w:t>от</w:t>
      </w:r>
      <w:r w:rsidR="008B0DA1" w:rsidRPr="00BA389D">
        <w:rPr>
          <w:szCs w:val="24"/>
        </w:rPr>
        <w:t xml:space="preserve"> разследвания</w:t>
      </w:r>
      <w:r w:rsidR="00174322" w:rsidRPr="00BA389D">
        <w:rPr>
          <w:szCs w:val="24"/>
        </w:rPr>
        <w:t>та</w:t>
      </w:r>
      <w:r w:rsidR="008B0DA1" w:rsidRPr="00BA389D">
        <w:rPr>
          <w:szCs w:val="24"/>
        </w:rPr>
        <w:t xml:space="preserve"> </w:t>
      </w:r>
      <w:r w:rsidRPr="00BA389D">
        <w:rPr>
          <w:szCs w:val="24"/>
        </w:rPr>
        <w:t>следват изискванията на РЕГЛАМЕНТ (ЕС) 2020/572 на Комисията</w:t>
      </w:r>
      <w:r w:rsidR="00367947" w:rsidRPr="00BA389D">
        <w:rPr>
          <w:szCs w:val="24"/>
        </w:rPr>
        <w:t xml:space="preserve"> от 24 април 2020</w:t>
      </w:r>
      <w:r w:rsidR="00174322" w:rsidRPr="00BA389D">
        <w:rPr>
          <w:szCs w:val="24"/>
        </w:rPr>
        <w:t xml:space="preserve"> година относно структурата</w:t>
      </w:r>
      <w:r w:rsidRPr="00BA389D">
        <w:rPr>
          <w:szCs w:val="24"/>
        </w:rPr>
        <w:t>, която трябва да се следва</w:t>
      </w:r>
      <w:r w:rsidR="00367947" w:rsidRPr="00BA389D">
        <w:rPr>
          <w:szCs w:val="24"/>
        </w:rPr>
        <w:t xml:space="preserve"> при </w:t>
      </w:r>
      <w:r w:rsidR="00817DDC" w:rsidRPr="00BA389D">
        <w:rPr>
          <w:szCs w:val="24"/>
        </w:rPr>
        <w:t>изготвяне на</w:t>
      </w:r>
      <w:r w:rsidRPr="00BA389D">
        <w:rPr>
          <w:szCs w:val="24"/>
        </w:rPr>
        <w:t xml:space="preserve"> доклади</w:t>
      </w:r>
      <w:r w:rsidR="00367947" w:rsidRPr="00BA389D">
        <w:rPr>
          <w:szCs w:val="24"/>
        </w:rPr>
        <w:t xml:space="preserve"> за разследване на железопътни произшествия и инциденти.</w:t>
      </w:r>
      <w:bookmarkEnd w:id="1"/>
    </w:p>
    <w:p w14:paraId="64959375" w14:textId="77777777" w:rsidR="00577C54" w:rsidRDefault="00577C54">
      <w:pPr>
        <w:rPr>
          <w:szCs w:val="24"/>
        </w:rPr>
      </w:pPr>
      <w:r>
        <w:rPr>
          <w:szCs w:val="24"/>
        </w:rPr>
        <w:br w:type="page"/>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8197"/>
        <w:gridCol w:w="708"/>
      </w:tblGrid>
      <w:tr w:rsidR="00BF62D9" w:rsidRPr="00BA389D" w14:paraId="5119ABDA" w14:textId="77777777" w:rsidTr="00D73F17">
        <w:tc>
          <w:tcPr>
            <w:tcW w:w="9350" w:type="dxa"/>
            <w:gridSpan w:val="3"/>
          </w:tcPr>
          <w:p w14:paraId="07A088AA" w14:textId="77777777" w:rsidR="00422A2F" w:rsidRDefault="00422A2F" w:rsidP="00932F3C">
            <w:pPr>
              <w:spacing w:before="0"/>
              <w:ind w:firstLine="0"/>
              <w:jc w:val="center"/>
              <w:rPr>
                <w:b/>
                <w:bCs/>
                <w:szCs w:val="24"/>
              </w:rPr>
            </w:pPr>
          </w:p>
          <w:p w14:paraId="65D6BCBD" w14:textId="77777777" w:rsidR="00422A2F" w:rsidRDefault="00422A2F" w:rsidP="00932F3C">
            <w:pPr>
              <w:spacing w:before="0"/>
              <w:ind w:firstLine="0"/>
              <w:jc w:val="center"/>
              <w:rPr>
                <w:b/>
                <w:bCs/>
                <w:szCs w:val="24"/>
              </w:rPr>
            </w:pPr>
          </w:p>
          <w:p w14:paraId="68ED4F44" w14:textId="77777777" w:rsidR="00422A2F" w:rsidRDefault="00422A2F" w:rsidP="00932F3C">
            <w:pPr>
              <w:spacing w:before="0"/>
              <w:ind w:firstLine="0"/>
              <w:jc w:val="center"/>
              <w:rPr>
                <w:b/>
                <w:bCs/>
                <w:szCs w:val="24"/>
              </w:rPr>
            </w:pPr>
          </w:p>
          <w:p w14:paraId="15BDFC41" w14:textId="77777777" w:rsidR="00422A2F" w:rsidRDefault="00422A2F" w:rsidP="00932F3C">
            <w:pPr>
              <w:spacing w:before="0"/>
              <w:ind w:firstLine="0"/>
              <w:jc w:val="center"/>
              <w:rPr>
                <w:b/>
                <w:bCs/>
                <w:szCs w:val="24"/>
              </w:rPr>
            </w:pPr>
          </w:p>
          <w:p w14:paraId="3DEF4DAF" w14:textId="705B1E9C" w:rsidR="00BF62D9" w:rsidRDefault="00BF62D9" w:rsidP="00932F3C">
            <w:pPr>
              <w:spacing w:before="0"/>
              <w:ind w:firstLine="0"/>
              <w:jc w:val="center"/>
              <w:rPr>
                <w:b/>
                <w:bCs/>
                <w:szCs w:val="24"/>
              </w:rPr>
            </w:pPr>
            <w:r w:rsidRPr="00BA389D">
              <w:rPr>
                <w:b/>
                <w:bCs/>
                <w:szCs w:val="24"/>
              </w:rPr>
              <w:t>СЪДЪРЖАНИЕ</w:t>
            </w:r>
          </w:p>
          <w:p w14:paraId="72B24A65" w14:textId="77777777" w:rsidR="00422A2F" w:rsidRPr="00BA389D" w:rsidRDefault="00422A2F" w:rsidP="00932F3C">
            <w:pPr>
              <w:spacing w:before="0"/>
              <w:ind w:firstLine="0"/>
              <w:jc w:val="center"/>
              <w:rPr>
                <w:b/>
                <w:bCs/>
                <w:szCs w:val="24"/>
              </w:rPr>
            </w:pPr>
          </w:p>
          <w:p w14:paraId="616DEC93" w14:textId="1BEBBE46" w:rsidR="00F13DB9" w:rsidRPr="00BA389D" w:rsidRDefault="00F13DB9" w:rsidP="00932F3C">
            <w:pPr>
              <w:spacing w:before="0"/>
              <w:ind w:firstLine="0"/>
              <w:jc w:val="center"/>
              <w:rPr>
                <w:b/>
                <w:bCs/>
              </w:rPr>
            </w:pPr>
          </w:p>
        </w:tc>
      </w:tr>
      <w:tr w:rsidR="00BF62D9" w:rsidRPr="00BA389D" w14:paraId="47C5AD58" w14:textId="77777777" w:rsidTr="00D73F17">
        <w:tc>
          <w:tcPr>
            <w:tcW w:w="445" w:type="dxa"/>
          </w:tcPr>
          <w:p w14:paraId="60E2ABFA" w14:textId="77777777" w:rsidR="00BF62D9" w:rsidRPr="00BA389D" w:rsidRDefault="00BF62D9" w:rsidP="00932F3C">
            <w:pPr>
              <w:spacing w:before="0"/>
              <w:ind w:firstLine="0"/>
              <w:jc w:val="center"/>
            </w:pPr>
            <w:r w:rsidRPr="00BA389D">
              <w:t>№</w:t>
            </w:r>
          </w:p>
        </w:tc>
        <w:tc>
          <w:tcPr>
            <w:tcW w:w="8197" w:type="dxa"/>
          </w:tcPr>
          <w:p w14:paraId="36094DAF" w14:textId="77777777" w:rsidR="00BF62D9" w:rsidRPr="00BA389D" w:rsidRDefault="00BF62D9" w:rsidP="00422A2F">
            <w:pPr>
              <w:spacing w:before="0" w:line="360" w:lineRule="auto"/>
              <w:ind w:firstLine="0"/>
              <w:jc w:val="center"/>
            </w:pPr>
            <w:r w:rsidRPr="00BA389D">
              <w:t>Наименование на раздела</w:t>
            </w:r>
          </w:p>
          <w:p w14:paraId="72EC713B" w14:textId="3CB99155" w:rsidR="009B37F1" w:rsidRPr="00BA389D" w:rsidRDefault="009B37F1" w:rsidP="00422A2F">
            <w:pPr>
              <w:spacing w:before="0" w:line="360" w:lineRule="auto"/>
              <w:ind w:firstLine="0"/>
              <w:jc w:val="center"/>
            </w:pPr>
          </w:p>
        </w:tc>
        <w:tc>
          <w:tcPr>
            <w:tcW w:w="708" w:type="dxa"/>
          </w:tcPr>
          <w:p w14:paraId="665DA71B" w14:textId="77777777" w:rsidR="00BF62D9" w:rsidRPr="00BA389D" w:rsidRDefault="00BF62D9" w:rsidP="00422A2F">
            <w:pPr>
              <w:spacing w:before="0" w:line="360" w:lineRule="auto"/>
              <w:ind w:firstLine="0"/>
              <w:jc w:val="center"/>
            </w:pPr>
            <w:r w:rsidRPr="00BA389D">
              <w:t>Стр.</w:t>
            </w:r>
          </w:p>
          <w:p w14:paraId="73C0D559" w14:textId="3842665C" w:rsidR="00E614F5" w:rsidRPr="00BA389D" w:rsidRDefault="00E614F5" w:rsidP="00422A2F">
            <w:pPr>
              <w:spacing w:before="0" w:line="360" w:lineRule="auto"/>
              <w:ind w:firstLine="0"/>
              <w:jc w:val="center"/>
            </w:pPr>
          </w:p>
        </w:tc>
      </w:tr>
      <w:tr w:rsidR="002D5B60" w:rsidRPr="00BA389D" w14:paraId="78A75DA1" w14:textId="77777777" w:rsidTr="00D73F17">
        <w:tc>
          <w:tcPr>
            <w:tcW w:w="445" w:type="dxa"/>
          </w:tcPr>
          <w:p w14:paraId="3B393DCE" w14:textId="77777777" w:rsidR="002D5B60" w:rsidRPr="00BA389D" w:rsidRDefault="002D5B60" w:rsidP="00932F3C">
            <w:pPr>
              <w:pStyle w:val="ab"/>
              <w:numPr>
                <w:ilvl w:val="0"/>
                <w:numId w:val="7"/>
              </w:numPr>
              <w:spacing w:before="0"/>
              <w:jc w:val="center"/>
            </w:pPr>
          </w:p>
        </w:tc>
        <w:tc>
          <w:tcPr>
            <w:tcW w:w="8197" w:type="dxa"/>
          </w:tcPr>
          <w:p w14:paraId="1E04C894" w14:textId="1B5A0CC9" w:rsidR="002D5B60" w:rsidRPr="00BA389D" w:rsidRDefault="0058509E" w:rsidP="00E316E8">
            <w:pPr>
              <w:spacing w:before="0" w:line="480" w:lineRule="auto"/>
              <w:ind w:firstLine="0"/>
              <w:rPr>
                <w:b/>
                <w:bCs/>
                <w:szCs w:val="24"/>
              </w:rPr>
            </w:pPr>
            <w:hyperlink w:anchor="резюме" w:history="1">
              <w:r w:rsidR="002D5B60" w:rsidRPr="00577C54">
                <w:rPr>
                  <w:rStyle w:val="a9"/>
                  <w:b/>
                  <w:bCs/>
                  <w:szCs w:val="24"/>
                </w:rPr>
                <w:t>Резюме</w:t>
              </w:r>
            </w:hyperlink>
            <w:r w:rsidR="002D5B60" w:rsidRPr="00BA389D">
              <w:rPr>
                <w:b/>
                <w:bCs/>
                <w:szCs w:val="24"/>
              </w:rPr>
              <w:t xml:space="preserve"> </w:t>
            </w:r>
          </w:p>
        </w:tc>
        <w:tc>
          <w:tcPr>
            <w:tcW w:w="708" w:type="dxa"/>
          </w:tcPr>
          <w:p w14:paraId="388F9DD9" w14:textId="347BCA06" w:rsidR="002D5B60" w:rsidRPr="00BA389D" w:rsidRDefault="002D5B60" w:rsidP="00422A2F">
            <w:pPr>
              <w:spacing w:before="0" w:line="360" w:lineRule="auto"/>
              <w:ind w:firstLine="0"/>
              <w:jc w:val="center"/>
            </w:pPr>
            <w:r w:rsidRPr="00BA389D">
              <w:t>5</w:t>
            </w:r>
          </w:p>
        </w:tc>
      </w:tr>
      <w:tr w:rsidR="002D5B60" w:rsidRPr="00BA389D" w14:paraId="00753ED3" w14:textId="77777777" w:rsidTr="00D73F17">
        <w:tc>
          <w:tcPr>
            <w:tcW w:w="445" w:type="dxa"/>
          </w:tcPr>
          <w:p w14:paraId="6F056AAC" w14:textId="77777777" w:rsidR="002D5B60" w:rsidRPr="00BA389D" w:rsidRDefault="002D5B60" w:rsidP="00932F3C">
            <w:pPr>
              <w:pStyle w:val="ab"/>
              <w:numPr>
                <w:ilvl w:val="0"/>
                <w:numId w:val="7"/>
              </w:numPr>
              <w:spacing w:before="0"/>
              <w:jc w:val="center"/>
            </w:pPr>
          </w:p>
        </w:tc>
        <w:tc>
          <w:tcPr>
            <w:tcW w:w="8197" w:type="dxa"/>
          </w:tcPr>
          <w:p w14:paraId="3DDA39C7" w14:textId="4F7ADD64" w:rsidR="002D5B60" w:rsidRPr="00BA389D" w:rsidRDefault="0058509E" w:rsidP="00E316E8">
            <w:pPr>
              <w:spacing w:before="0" w:line="480" w:lineRule="auto"/>
              <w:ind w:firstLine="0"/>
              <w:rPr>
                <w:b/>
                <w:bCs/>
                <w:szCs w:val="24"/>
              </w:rPr>
            </w:pPr>
            <w:hyperlink w:anchor="разследване" w:history="1">
              <w:r w:rsidR="002D5B60" w:rsidRPr="00BA389D">
                <w:rPr>
                  <w:rStyle w:val="a9"/>
                  <w:b/>
                  <w:bCs/>
                  <w:szCs w:val="24"/>
                </w:rPr>
                <w:t>Разследване</w:t>
              </w:r>
            </w:hyperlink>
          </w:p>
        </w:tc>
        <w:tc>
          <w:tcPr>
            <w:tcW w:w="708" w:type="dxa"/>
          </w:tcPr>
          <w:p w14:paraId="77E75358" w14:textId="4A126007" w:rsidR="002D5B60" w:rsidRPr="00BA389D" w:rsidRDefault="00ED4147" w:rsidP="00422A2F">
            <w:pPr>
              <w:spacing w:before="0" w:line="360" w:lineRule="auto"/>
              <w:ind w:firstLine="0"/>
              <w:jc w:val="center"/>
            </w:pPr>
            <w:r w:rsidRPr="00BA389D">
              <w:t>9</w:t>
            </w:r>
          </w:p>
        </w:tc>
      </w:tr>
      <w:tr w:rsidR="002D5B60" w:rsidRPr="00BA389D" w14:paraId="21D40B6E" w14:textId="77777777" w:rsidTr="00D73F17">
        <w:tc>
          <w:tcPr>
            <w:tcW w:w="445" w:type="dxa"/>
          </w:tcPr>
          <w:p w14:paraId="6FD39F49" w14:textId="77777777" w:rsidR="002D5B60" w:rsidRPr="00BA389D" w:rsidRDefault="002D5B60" w:rsidP="00932F3C">
            <w:pPr>
              <w:pStyle w:val="ab"/>
              <w:numPr>
                <w:ilvl w:val="0"/>
                <w:numId w:val="7"/>
              </w:numPr>
              <w:spacing w:before="0"/>
              <w:jc w:val="center"/>
            </w:pPr>
          </w:p>
        </w:tc>
        <w:tc>
          <w:tcPr>
            <w:tcW w:w="8197" w:type="dxa"/>
          </w:tcPr>
          <w:p w14:paraId="2492A50A" w14:textId="3EFF5F1F" w:rsidR="002D5B60" w:rsidRPr="00BA389D" w:rsidRDefault="0058509E" w:rsidP="00E316E8">
            <w:pPr>
              <w:spacing w:before="0" w:line="480" w:lineRule="auto"/>
              <w:ind w:firstLine="0"/>
              <w:rPr>
                <w:b/>
                <w:bCs/>
                <w:szCs w:val="24"/>
              </w:rPr>
            </w:pPr>
            <w:hyperlink w:anchor="описание" w:history="1">
              <w:r w:rsidR="00D73F17" w:rsidRPr="00BA389D">
                <w:rPr>
                  <w:rStyle w:val="a9"/>
                  <w:b/>
                  <w:bCs/>
                  <w:szCs w:val="24"/>
                </w:rPr>
                <w:t>Описание на събитието</w:t>
              </w:r>
            </w:hyperlink>
          </w:p>
        </w:tc>
        <w:tc>
          <w:tcPr>
            <w:tcW w:w="708" w:type="dxa"/>
          </w:tcPr>
          <w:p w14:paraId="28D22B4E" w14:textId="5A0F1E76" w:rsidR="002D5B60" w:rsidRPr="00BA389D" w:rsidRDefault="00D73F17" w:rsidP="00422A2F">
            <w:pPr>
              <w:spacing w:before="0" w:line="360" w:lineRule="auto"/>
              <w:ind w:firstLine="0"/>
              <w:jc w:val="center"/>
            </w:pPr>
            <w:r w:rsidRPr="00BA389D">
              <w:t>1</w:t>
            </w:r>
            <w:r w:rsidR="00ED4147" w:rsidRPr="00BA389D">
              <w:t>3</w:t>
            </w:r>
          </w:p>
        </w:tc>
      </w:tr>
      <w:tr w:rsidR="002D5B60" w:rsidRPr="00BA389D" w14:paraId="7D3D469F" w14:textId="77777777" w:rsidTr="00D73F17">
        <w:tc>
          <w:tcPr>
            <w:tcW w:w="445" w:type="dxa"/>
          </w:tcPr>
          <w:p w14:paraId="47CD09F2" w14:textId="77777777" w:rsidR="002D5B60" w:rsidRPr="00BA389D" w:rsidRDefault="002D5B60" w:rsidP="00932F3C">
            <w:pPr>
              <w:pStyle w:val="ab"/>
              <w:numPr>
                <w:ilvl w:val="0"/>
                <w:numId w:val="7"/>
              </w:numPr>
              <w:spacing w:before="0"/>
              <w:jc w:val="center"/>
            </w:pPr>
          </w:p>
        </w:tc>
        <w:tc>
          <w:tcPr>
            <w:tcW w:w="8197" w:type="dxa"/>
          </w:tcPr>
          <w:p w14:paraId="20035DCF" w14:textId="14FF6A34" w:rsidR="002D5B60" w:rsidRPr="00BA389D" w:rsidRDefault="0058509E" w:rsidP="00E316E8">
            <w:pPr>
              <w:spacing w:before="0" w:line="480" w:lineRule="auto"/>
              <w:ind w:firstLine="0"/>
              <w:rPr>
                <w:b/>
                <w:bCs/>
                <w:szCs w:val="24"/>
              </w:rPr>
            </w:pPr>
            <w:hyperlink w:anchor="анализ" w:history="1">
              <w:r w:rsidR="00D73F17" w:rsidRPr="00577C54">
                <w:rPr>
                  <w:rStyle w:val="a9"/>
                  <w:b/>
                  <w:bCs/>
                  <w:szCs w:val="24"/>
                </w:rPr>
                <w:t>Анализ на събитието</w:t>
              </w:r>
            </w:hyperlink>
          </w:p>
        </w:tc>
        <w:tc>
          <w:tcPr>
            <w:tcW w:w="708" w:type="dxa"/>
          </w:tcPr>
          <w:p w14:paraId="3C32A052" w14:textId="453F1CC0" w:rsidR="002D5B60" w:rsidRPr="00BA389D" w:rsidRDefault="006900F6" w:rsidP="00422A2F">
            <w:pPr>
              <w:spacing w:before="0" w:line="360" w:lineRule="auto"/>
              <w:ind w:firstLine="0"/>
              <w:jc w:val="center"/>
            </w:pPr>
            <w:r w:rsidRPr="00BA389D">
              <w:t>2</w:t>
            </w:r>
            <w:r w:rsidR="00E7747C">
              <w:t>4</w:t>
            </w:r>
          </w:p>
        </w:tc>
      </w:tr>
      <w:tr w:rsidR="002D5B60" w:rsidRPr="00BA389D" w14:paraId="5ADB5D3D" w14:textId="77777777" w:rsidTr="00D73F17">
        <w:tc>
          <w:tcPr>
            <w:tcW w:w="445" w:type="dxa"/>
          </w:tcPr>
          <w:p w14:paraId="47DCC6AE" w14:textId="77777777" w:rsidR="002D5B60" w:rsidRPr="00BA389D" w:rsidRDefault="002D5B60" w:rsidP="00932F3C">
            <w:pPr>
              <w:pStyle w:val="ab"/>
              <w:numPr>
                <w:ilvl w:val="0"/>
                <w:numId w:val="7"/>
              </w:numPr>
              <w:spacing w:before="0"/>
              <w:jc w:val="center"/>
            </w:pPr>
          </w:p>
        </w:tc>
        <w:tc>
          <w:tcPr>
            <w:tcW w:w="8197" w:type="dxa"/>
          </w:tcPr>
          <w:p w14:paraId="7BBEE1CA" w14:textId="6EB24B29" w:rsidR="002D5B60" w:rsidRPr="00BA389D" w:rsidRDefault="0058509E" w:rsidP="00E316E8">
            <w:pPr>
              <w:spacing w:before="0" w:line="480" w:lineRule="auto"/>
              <w:ind w:firstLine="0"/>
              <w:rPr>
                <w:b/>
                <w:bCs/>
                <w:szCs w:val="24"/>
              </w:rPr>
            </w:pPr>
            <w:hyperlink w:anchor="заключения" w:history="1">
              <w:r w:rsidR="00D73F17" w:rsidRPr="00BA389D">
                <w:rPr>
                  <w:rStyle w:val="a9"/>
                  <w:b/>
                  <w:bCs/>
                  <w:szCs w:val="24"/>
                </w:rPr>
                <w:t>Заключения</w:t>
              </w:r>
            </w:hyperlink>
            <w:r w:rsidR="00D73F17" w:rsidRPr="00BA389D">
              <w:rPr>
                <w:b/>
                <w:bCs/>
                <w:szCs w:val="24"/>
              </w:rPr>
              <w:t xml:space="preserve"> </w:t>
            </w:r>
          </w:p>
        </w:tc>
        <w:tc>
          <w:tcPr>
            <w:tcW w:w="708" w:type="dxa"/>
          </w:tcPr>
          <w:p w14:paraId="64E907C1" w14:textId="6D3FA421" w:rsidR="002D5B60" w:rsidRPr="00BA389D" w:rsidRDefault="00E7747C" w:rsidP="00422A2F">
            <w:pPr>
              <w:spacing w:before="0" w:line="360" w:lineRule="auto"/>
              <w:ind w:firstLine="0"/>
              <w:jc w:val="center"/>
            </w:pPr>
            <w:r>
              <w:t>50</w:t>
            </w:r>
          </w:p>
        </w:tc>
      </w:tr>
      <w:tr w:rsidR="002D5B60" w:rsidRPr="00BA389D" w14:paraId="1FF3E4D0" w14:textId="77777777" w:rsidTr="00D73F17">
        <w:tc>
          <w:tcPr>
            <w:tcW w:w="445" w:type="dxa"/>
          </w:tcPr>
          <w:p w14:paraId="427D8A6B" w14:textId="77777777" w:rsidR="002D5B60" w:rsidRPr="00BA389D" w:rsidRDefault="002D5B60" w:rsidP="00932F3C">
            <w:pPr>
              <w:pStyle w:val="ab"/>
              <w:numPr>
                <w:ilvl w:val="0"/>
                <w:numId w:val="7"/>
              </w:numPr>
              <w:spacing w:before="0"/>
              <w:jc w:val="center"/>
            </w:pPr>
          </w:p>
        </w:tc>
        <w:tc>
          <w:tcPr>
            <w:tcW w:w="8197" w:type="dxa"/>
          </w:tcPr>
          <w:p w14:paraId="6533F38D" w14:textId="1F69B188" w:rsidR="002D5B60" w:rsidRPr="00BA389D" w:rsidRDefault="0058509E" w:rsidP="00E316E8">
            <w:pPr>
              <w:spacing w:before="0" w:line="480" w:lineRule="auto"/>
              <w:ind w:firstLine="0"/>
              <w:rPr>
                <w:b/>
                <w:bCs/>
                <w:szCs w:val="24"/>
              </w:rPr>
            </w:pPr>
            <w:hyperlink w:anchor="препоръки" w:history="1">
              <w:r w:rsidR="002D5B60" w:rsidRPr="00BA389D">
                <w:rPr>
                  <w:rStyle w:val="a9"/>
                  <w:b/>
                  <w:bCs/>
                  <w:szCs w:val="24"/>
                </w:rPr>
                <w:t>Препоръки за безопасност</w:t>
              </w:r>
            </w:hyperlink>
          </w:p>
        </w:tc>
        <w:tc>
          <w:tcPr>
            <w:tcW w:w="708" w:type="dxa"/>
          </w:tcPr>
          <w:p w14:paraId="15134968" w14:textId="6B558FC2" w:rsidR="002D5B60" w:rsidRPr="00BA389D" w:rsidRDefault="00977B7E" w:rsidP="00422A2F">
            <w:pPr>
              <w:spacing w:before="0" w:line="360" w:lineRule="auto"/>
              <w:ind w:firstLine="0"/>
              <w:jc w:val="center"/>
            </w:pPr>
            <w:r w:rsidRPr="00BA389D">
              <w:t>5</w:t>
            </w:r>
            <w:r w:rsidR="00E7747C">
              <w:t>2</w:t>
            </w:r>
          </w:p>
        </w:tc>
      </w:tr>
    </w:tbl>
    <w:p w14:paraId="3042CBC3" w14:textId="5C5E4C6F" w:rsidR="007A0BE9" w:rsidRPr="00BA389D" w:rsidRDefault="00BF62D9" w:rsidP="00932F3C">
      <w:pPr>
        <w:spacing w:before="0"/>
      </w:pPr>
      <w:r w:rsidRPr="00BA389D">
        <w:br w:type="page"/>
      </w:r>
    </w:p>
    <w:p w14:paraId="6C49A8BC" w14:textId="77777777" w:rsidR="001B1D26" w:rsidRDefault="001B1D26" w:rsidP="00932F3C">
      <w:pPr>
        <w:spacing w:before="0"/>
        <w:jc w:val="center"/>
        <w:rPr>
          <w:b/>
          <w:bCs/>
        </w:rPr>
      </w:pPr>
    </w:p>
    <w:p w14:paraId="1570D327" w14:textId="77777777" w:rsidR="001B1D26" w:rsidRDefault="001B1D26" w:rsidP="00932F3C">
      <w:pPr>
        <w:spacing w:before="0"/>
        <w:jc w:val="center"/>
        <w:rPr>
          <w:b/>
          <w:bCs/>
        </w:rPr>
      </w:pPr>
    </w:p>
    <w:p w14:paraId="2F636B2F" w14:textId="29B4BAD9" w:rsidR="00DD1B53" w:rsidRPr="00BA389D" w:rsidRDefault="00DD1B53" w:rsidP="00932F3C">
      <w:pPr>
        <w:spacing w:before="0"/>
        <w:jc w:val="center"/>
        <w:rPr>
          <w:b/>
          <w:bCs/>
        </w:rPr>
      </w:pPr>
      <w:r w:rsidRPr="00BA389D">
        <w:rPr>
          <w:b/>
          <w:bCs/>
        </w:rPr>
        <w:t>АБРЕВИАТУРИ, ИЗПОЛЗВАНИ В ДОКЛАДА</w:t>
      </w:r>
    </w:p>
    <w:p w14:paraId="6D86D778" w14:textId="77777777" w:rsidR="00D25503" w:rsidRPr="00BA389D" w:rsidRDefault="00D25503" w:rsidP="00932F3C">
      <w:pPr>
        <w:spacing w:before="0"/>
        <w:jc w:val="center"/>
        <w:rPr>
          <w:b/>
          <w:bCs/>
        </w:rPr>
      </w:pPr>
    </w:p>
    <w:p w14:paraId="3CC03013" w14:textId="4AEA8FD8" w:rsidR="001E2D3F" w:rsidRPr="00BA389D" w:rsidRDefault="00D25503" w:rsidP="00D82215">
      <w:pPr>
        <w:tabs>
          <w:tab w:val="left" w:pos="709"/>
        </w:tabs>
        <w:spacing w:before="0" w:line="276" w:lineRule="auto"/>
        <w:ind w:firstLine="0"/>
        <w:rPr>
          <w:bCs/>
        </w:rPr>
      </w:pPr>
      <w:r w:rsidRPr="00BA389D">
        <w:rPr>
          <w:bCs/>
        </w:rPr>
        <w:tab/>
        <w:t>АБ – Автоблокировка</w:t>
      </w:r>
    </w:p>
    <w:p w14:paraId="340127D6" w14:textId="77777777" w:rsidR="001E2D3F" w:rsidRPr="00BA389D" w:rsidRDefault="001E2D3F" w:rsidP="00D82215">
      <w:pPr>
        <w:spacing w:before="0" w:line="276" w:lineRule="auto"/>
        <w:rPr>
          <w:bCs/>
        </w:rPr>
      </w:pPr>
      <w:r w:rsidRPr="00BA389D">
        <w:rPr>
          <w:bCs/>
        </w:rPr>
        <w:t>БВ – Бърз влак</w:t>
      </w:r>
    </w:p>
    <w:p w14:paraId="2836A71A" w14:textId="38F9921B" w:rsidR="001E2D3F" w:rsidRPr="00BA389D" w:rsidRDefault="001E2D3F" w:rsidP="00D82215">
      <w:pPr>
        <w:spacing w:before="0" w:line="276" w:lineRule="auto"/>
      </w:pPr>
      <w:r w:rsidRPr="00BA389D">
        <w:t>БДЖ ПП ЕООД – ,,БДЖ-Пътнически превози“ ЕООД</w:t>
      </w:r>
      <w:r w:rsidR="004F4A45" w:rsidRPr="00BA389D">
        <w:t xml:space="preserve"> – държавен превозвач</w:t>
      </w:r>
    </w:p>
    <w:p w14:paraId="5966F6D7" w14:textId="32D219BF" w:rsidR="001F191C" w:rsidRDefault="001F191C" w:rsidP="00D82215">
      <w:pPr>
        <w:spacing w:before="0" w:line="276" w:lineRule="auto"/>
      </w:pPr>
      <w:r w:rsidRPr="00BA389D">
        <w:t>ВТУ – Висше транспортно училище ,,Тодор Каблешков“ – София</w:t>
      </w:r>
    </w:p>
    <w:p w14:paraId="413285E9" w14:textId="61ECEA2E" w:rsidR="00747C80" w:rsidRPr="00BA389D" w:rsidRDefault="00747C80" w:rsidP="00D82215">
      <w:pPr>
        <w:spacing w:before="0" w:line="276" w:lineRule="auto"/>
      </w:pPr>
      <w:r w:rsidRPr="00747C80">
        <w:t>ГД ПБиЗН – Главна дирекция Пожарна безопасност и защита на населението</w:t>
      </w:r>
    </w:p>
    <w:p w14:paraId="53B552E8" w14:textId="77777777" w:rsidR="001E2D3F" w:rsidRPr="00BA389D" w:rsidRDefault="001E2D3F" w:rsidP="00D82215">
      <w:pPr>
        <w:spacing w:before="0" w:line="276" w:lineRule="auto"/>
      </w:pPr>
      <w:r w:rsidRPr="00BA389D">
        <w:t>ДП НКЖИ – Държавно предприятие „Национална компания железопътна инфраструктура“ (управител на железопътната инфраструктура)</w:t>
      </w:r>
    </w:p>
    <w:p w14:paraId="6E3A6C8A" w14:textId="77777777" w:rsidR="001E2D3F" w:rsidRPr="00BA389D" w:rsidRDefault="001E2D3F" w:rsidP="00D82215">
      <w:pPr>
        <w:spacing w:before="0" w:line="276" w:lineRule="auto"/>
      </w:pPr>
      <w:r w:rsidRPr="00BA389D">
        <w:t>ЖПС – Железопътна секция</w:t>
      </w:r>
    </w:p>
    <w:p w14:paraId="5262D74D" w14:textId="77777777" w:rsidR="001E2D3F" w:rsidRPr="00BA389D" w:rsidRDefault="001E2D3F" w:rsidP="00D82215">
      <w:pPr>
        <w:spacing w:before="0" w:line="276" w:lineRule="auto"/>
        <w:rPr>
          <w:bCs/>
        </w:rPr>
      </w:pPr>
      <w:r w:rsidRPr="00BA389D">
        <w:rPr>
          <w:bCs/>
        </w:rPr>
        <w:t>ЗЖТ – Закон за железопътния транспорт</w:t>
      </w:r>
    </w:p>
    <w:p w14:paraId="26CFD80B" w14:textId="47355B5C" w:rsidR="001E2D3F" w:rsidRPr="00BA389D" w:rsidRDefault="001F191C" w:rsidP="00D82215">
      <w:pPr>
        <w:spacing w:before="0" w:line="276" w:lineRule="auto"/>
      </w:pPr>
      <w:r w:rsidRPr="00BA389D">
        <w:t>ЗОД –</w:t>
      </w:r>
      <w:r w:rsidR="001E2D3F" w:rsidRPr="00BA389D">
        <w:t xml:space="preserve"> Зве</w:t>
      </w:r>
      <w:r w:rsidR="007A0BE9" w:rsidRPr="00BA389D">
        <w:t>но за организация на движението</w:t>
      </w:r>
    </w:p>
    <w:p w14:paraId="0E9FD5AC" w14:textId="77777777" w:rsidR="001E2D3F" w:rsidRPr="00BA389D" w:rsidRDefault="001E2D3F" w:rsidP="00D82215">
      <w:pPr>
        <w:spacing w:before="0" w:line="276" w:lineRule="auto"/>
      </w:pPr>
      <w:r w:rsidRPr="00BA389D">
        <w:t>км – километър по железния път</w:t>
      </w:r>
    </w:p>
    <w:p w14:paraId="24D4D963" w14:textId="77777777" w:rsidR="001E2D3F" w:rsidRPr="00BA389D" w:rsidRDefault="001E2D3F" w:rsidP="00D82215">
      <w:pPr>
        <w:spacing w:before="0" w:line="276" w:lineRule="auto"/>
      </w:pPr>
      <w:r w:rsidRPr="00BA389D">
        <w:t>КМ – контактна мрежа</w:t>
      </w:r>
    </w:p>
    <w:p w14:paraId="065F6652" w14:textId="08A26F9C" w:rsidR="001E2D3F" w:rsidRPr="00BA389D" w:rsidRDefault="001E2D3F" w:rsidP="00D82215">
      <w:pPr>
        <w:spacing w:before="0" w:line="276" w:lineRule="auto"/>
        <w:rPr>
          <w:iCs/>
        </w:rPr>
      </w:pPr>
      <w:r w:rsidRPr="00BA389D">
        <w:rPr>
          <w:iCs/>
        </w:rPr>
        <w:t>ЛОП – Лице, отговорно за поддръжка</w:t>
      </w:r>
    </w:p>
    <w:p w14:paraId="14E51E26" w14:textId="306091EE" w:rsidR="001E2D3F" w:rsidRPr="00BA389D" w:rsidRDefault="001E2D3F" w:rsidP="00D82215">
      <w:pPr>
        <w:spacing w:before="0" w:line="276" w:lineRule="auto"/>
      </w:pPr>
      <w:r w:rsidRPr="00BA389D">
        <w:t>Наредба № 59</w:t>
      </w:r>
      <w:r w:rsidR="00A04C35" w:rsidRPr="00BA389D">
        <w:t>/5.12.2006 г.</w:t>
      </w:r>
      <w:r w:rsidRPr="00BA389D">
        <w:t xml:space="preserve"> – наредба за управление на безопасността в железопътния транспорт</w:t>
      </w:r>
    </w:p>
    <w:p w14:paraId="0BFAAB48" w14:textId="50989D13" w:rsidR="00A04C35" w:rsidRPr="00BA389D" w:rsidRDefault="00A04C35" w:rsidP="00D82215">
      <w:pPr>
        <w:spacing w:before="0" w:line="276" w:lineRule="auto"/>
      </w:pPr>
      <w:r w:rsidRPr="00BA389D">
        <w:t xml:space="preserve">Наредба № 13/30.12.2005 г. – </w:t>
      </w:r>
      <w:r w:rsidR="007C75DE" w:rsidRPr="00BA389D">
        <w:t>наредба за осигуряване на здравословни и безопасни условия на труд в железопътния транспорт</w:t>
      </w:r>
    </w:p>
    <w:p w14:paraId="34C260C9" w14:textId="2B6644CD" w:rsidR="001E2D3F" w:rsidRPr="00BA389D" w:rsidRDefault="001E2D3F" w:rsidP="00D82215">
      <w:pPr>
        <w:spacing w:before="0" w:line="276" w:lineRule="auto"/>
      </w:pPr>
      <w:r w:rsidRPr="00BA389D">
        <w:t>НБРПВВЖТ – Национален борд за разследване на произшествия във въздушния, водния и железопътния транспорт (</w:t>
      </w:r>
      <w:r w:rsidR="001F191C" w:rsidRPr="00BA389D">
        <w:t>независим мултимодален разследващ орган по безопасността</w:t>
      </w:r>
      <w:r w:rsidRPr="00BA389D">
        <w:t>)</w:t>
      </w:r>
    </w:p>
    <w:p w14:paraId="47AEDE33" w14:textId="75715B2D" w:rsidR="001E2D3F" w:rsidRPr="00BA389D" w:rsidRDefault="001E2D3F" w:rsidP="00D82215">
      <w:pPr>
        <w:spacing w:before="0" w:line="276" w:lineRule="auto"/>
      </w:pPr>
      <w:r w:rsidRPr="00BA389D">
        <w:t>НОБ-ИАЖА – Национален орган по безопасността, Изпълнителна аге</w:t>
      </w:r>
      <w:r w:rsidR="007A0BE9" w:rsidRPr="00BA389D">
        <w:t>нция „Железопътна администрация</w:t>
      </w:r>
    </w:p>
    <w:p w14:paraId="021988D0" w14:textId="7CD3524F" w:rsidR="001E2D3F" w:rsidRPr="00BA389D" w:rsidRDefault="007A0BE9" w:rsidP="00D82215">
      <w:pPr>
        <w:spacing w:before="0" w:line="276" w:lineRule="auto"/>
        <w:rPr>
          <w:bCs/>
        </w:rPr>
      </w:pPr>
      <w:r w:rsidRPr="00BA389D">
        <w:rPr>
          <w:bCs/>
        </w:rPr>
        <w:t>ОГ – Оперативна група</w:t>
      </w:r>
      <w:r w:rsidR="00747C80">
        <w:rPr>
          <w:bCs/>
        </w:rPr>
        <w:t xml:space="preserve"> (назначена</w:t>
      </w:r>
      <w:r w:rsidR="00D25503" w:rsidRPr="00BA389D">
        <w:rPr>
          <w:bCs/>
        </w:rPr>
        <w:t xml:space="preserve"> от управителя на железопътната инфраструктура при всяко възникнало произшествие или инцидент на железопътната инфраструктура) </w:t>
      </w:r>
    </w:p>
    <w:p w14:paraId="28A24E9C" w14:textId="77777777" w:rsidR="001E2D3F" w:rsidRPr="00BA389D" w:rsidRDefault="001E2D3F" w:rsidP="00D82215">
      <w:pPr>
        <w:spacing w:before="0" w:line="276" w:lineRule="auto"/>
      </w:pPr>
      <w:r w:rsidRPr="00BA389D">
        <w:t>ОТ – Осигурителна техника</w:t>
      </w:r>
    </w:p>
    <w:p w14:paraId="75AE6F3E" w14:textId="77777777" w:rsidR="001E2D3F" w:rsidRPr="00BA389D" w:rsidRDefault="001E2D3F" w:rsidP="00D82215">
      <w:pPr>
        <w:spacing w:before="0" w:line="276" w:lineRule="auto"/>
        <w:rPr>
          <w:bCs/>
        </w:rPr>
      </w:pPr>
      <w:r w:rsidRPr="00BA389D">
        <w:rPr>
          <w:bCs/>
        </w:rPr>
        <w:t>ПАБ – Полуавтоматична блокировка</w:t>
      </w:r>
    </w:p>
    <w:p w14:paraId="498E286F" w14:textId="0F6EF026" w:rsidR="001E2D3F" w:rsidRPr="00BA389D" w:rsidRDefault="001E2D3F" w:rsidP="00D82215">
      <w:pPr>
        <w:spacing w:before="0" w:line="276" w:lineRule="auto"/>
        <w:rPr>
          <w:bCs/>
        </w:rPr>
      </w:pPr>
      <w:r w:rsidRPr="00BA389D">
        <w:rPr>
          <w:bCs/>
        </w:rPr>
        <w:t>ПЖП</w:t>
      </w:r>
      <w:r w:rsidR="007A0BE9" w:rsidRPr="00BA389D">
        <w:rPr>
          <w:bCs/>
        </w:rPr>
        <w:t>С – Подвижен железопътен състав</w:t>
      </w:r>
    </w:p>
    <w:p w14:paraId="2DFFA0D2" w14:textId="1917845C" w:rsidR="00D23D16" w:rsidRDefault="00CC7B9D" w:rsidP="00D82215">
      <w:pPr>
        <w:spacing w:before="0" w:line="276" w:lineRule="auto"/>
        <w:rPr>
          <w:bCs/>
        </w:rPr>
      </w:pPr>
      <w:r w:rsidRPr="00BA389D">
        <w:rPr>
          <w:bCs/>
        </w:rPr>
        <w:t>РС</w:t>
      </w:r>
      <w:r w:rsidR="00D23D16" w:rsidRPr="00BA389D">
        <w:rPr>
          <w:bCs/>
        </w:rPr>
        <w:t xml:space="preserve"> ПБиЗН – </w:t>
      </w:r>
      <w:r w:rsidRPr="00BA389D">
        <w:rPr>
          <w:bCs/>
        </w:rPr>
        <w:t>Районна служба</w:t>
      </w:r>
      <w:r w:rsidR="00D23D16" w:rsidRPr="00BA389D">
        <w:rPr>
          <w:bCs/>
        </w:rPr>
        <w:t xml:space="preserve"> Пожарна безопасност и защита на населението</w:t>
      </w:r>
    </w:p>
    <w:p w14:paraId="62F47E4E" w14:textId="67EB2BCC" w:rsidR="001E2D3F" w:rsidRPr="00BA389D" w:rsidRDefault="001E2D3F" w:rsidP="00D82215">
      <w:pPr>
        <w:spacing w:before="0" w:line="276" w:lineRule="auto"/>
      </w:pPr>
      <w:r w:rsidRPr="00BA389D">
        <w:t>РОВР – Ръководство</w:t>
      </w:r>
      <w:r w:rsidR="007A0BE9" w:rsidRPr="00BA389D">
        <w:t xml:space="preserve"> и отчитане на влаковата работа</w:t>
      </w:r>
    </w:p>
    <w:p w14:paraId="6F9C93E7" w14:textId="790F2674" w:rsidR="001E2D3F" w:rsidRPr="00BA389D" w:rsidRDefault="001E2D3F" w:rsidP="00D82215">
      <w:pPr>
        <w:spacing w:before="0" w:line="276" w:lineRule="auto"/>
      </w:pPr>
      <w:r w:rsidRPr="00BA389D">
        <w:t>РУ МВР – Районно управление на Ми</w:t>
      </w:r>
      <w:r w:rsidR="007A0BE9" w:rsidRPr="00BA389D">
        <w:t>нистерство</w:t>
      </w:r>
      <w:r w:rsidR="00D23D16" w:rsidRPr="00BA389D">
        <w:t>то</w:t>
      </w:r>
      <w:r w:rsidR="007A0BE9" w:rsidRPr="00BA389D">
        <w:t xml:space="preserve"> на вътрешните работи</w:t>
      </w:r>
    </w:p>
    <w:p w14:paraId="55431D4F" w14:textId="48F155A5" w:rsidR="005B4D72" w:rsidRPr="00BA389D" w:rsidRDefault="005B4D72" w:rsidP="00D82215">
      <w:pPr>
        <w:spacing w:before="0" w:line="276" w:lineRule="auto"/>
      </w:pPr>
      <w:r w:rsidRPr="00BA389D">
        <w:t>РЕЗ – Регионално електроразпределително звено</w:t>
      </w:r>
    </w:p>
    <w:p w14:paraId="64E2EAD2" w14:textId="77777777" w:rsidR="001E2D3F" w:rsidRPr="00BA389D" w:rsidRDefault="001E2D3F" w:rsidP="00D82215">
      <w:pPr>
        <w:spacing w:before="0" w:line="276" w:lineRule="auto"/>
        <w:rPr>
          <w:b/>
          <w:bCs/>
        </w:rPr>
      </w:pPr>
      <w:r w:rsidRPr="00BA389D">
        <w:rPr>
          <w:szCs w:val="24"/>
        </w:rPr>
        <w:t>СУБ – Система за управление на безопасността</w:t>
      </w:r>
    </w:p>
    <w:p w14:paraId="61714597" w14:textId="1DAC2446" w:rsidR="001E2D3F" w:rsidRPr="00BA389D" w:rsidRDefault="001E2D3F" w:rsidP="00D82215">
      <w:pPr>
        <w:spacing w:before="0" w:line="276" w:lineRule="auto"/>
        <w:rPr>
          <w:bCs/>
        </w:rPr>
      </w:pPr>
      <w:r w:rsidRPr="00BA389D">
        <w:rPr>
          <w:bCs/>
        </w:rPr>
        <w:t>ТДИ</w:t>
      </w:r>
      <w:r w:rsidR="007A0BE9" w:rsidRPr="00BA389D">
        <w:rPr>
          <w:bCs/>
        </w:rPr>
        <w:t xml:space="preserve"> – Табло за далечна информация</w:t>
      </w:r>
    </w:p>
    <w:p w14:paraId="5187962F" w14:textId="77777777" w:rsidR="001E2D3F" w:rsidRPr="00BA389D" w:rsidRDefault="001E2D3F" w:rsidP="00D82215">
      <w:pPr>
        <w:spacing w:before="0" w:line="276" w:lineRule="auto"/>
      </w:pPr>
      <w:r w:rsidRPr="00BA389D">
        <w:t>УДВГД – Управление движението на влаковете и гарова дейност</w:t>
      </w:r>
    </w:p>
    <w:p w14:paraId="59996B3B" w14:textId="10A9E931" w:rsidR="001E2D3F" w:rsidRPr="00BA389D" w:rsidRDefault="001E2D3F" w:rsidP="00D82215">
      <w:pPr>
        <w:spacing w:before="0" w:line="276" w:lineRule="auto"/>
      </w:pPr>
      <w:r w:rsidRPr="00BA389D">
        <w:t>УКСС – Устройство за комуникац</w:t>
      </w:r>
      <w:r w:rsidR="00A358CC" w:rsidRPr="00BA389D">
        <w:t>ии, свръзки и съобщения</w:t>
      </w:r>
    </w:p>
    <w:p w14:paraId="7948EDB6" w14:textId="441A1A6B" w:rsidR="0025541B" w:rsidRPr="00BA389D" w:rsidRDefault="00046677" w:rsidP="00747C80">
      <w:pPr>
        <w:spacing w:before="0" w:line="276" w:lineRule="auto"/>
      </w:pPr>
      <w:r w:rsidRPr="00BA389D">
        <w:t>ЦПО – Център за професионално обучение към БДЖ</w:t>
      </w:r>
    </w:p>
    <w:p w14:paraId="387449C5" w14:textId="139D6A42" w:rsidR="00E61561" w:rsidRPr="00BA389D" w:rsidRDefault="00E61561" w:rsidP="00D82215">
      <w:pPr>
        <w:spacing w:before="0" w:line="276" w:lineRule="auto"/>
      </w:pPr>
      <w:r w:rsidRPr="00BA389D">
        <w:t xml:space="preserve">ЦПК </w:t>
      </w:r>
      <w:r w:rsidR="00747C80">
        <w:t xml:space="preserve">– </w:t>
      </w:r>
      <w:r w:rsidRPr="00BA389D">
        <w:t>Център за преквалификация на кадрите към ДП НКЖИ</w:t>
      </w:r>
    </w:p>
    <w:p w14:paraId="58733684" w14:textId="31124A48" w:rsidR="005939A7" w:rsidRPr="00BA389D" w:rsidRDefault="005939A7" w:rsidP="00D82215">
      <w:pPr>
        <w:spacing w:before="0" w:line="276" w:lineRule="auto"/>
      </w:pPr>
      <w:r w:rsidRPr="00BA389D">
        <w:t>ВДРВ – Влаково-диспечерска радио връзка</w:t>
      </w:r>
    </w:p>
    <w:p w14:paraId="25B87151" w14:textId="77777777" w:rsidR="00A04C35" w:rsidRPr="00BA389D" w:rsidRDefault="00A04C35" w:rsidP="00D82215">
      <w:pPr>
        <w:spacing w:before="0" w:line="276" w:lineRule="auto"/>
      </w:pPr>
    </w:p>
    <w:p w14:paraId="41B34BF7" w14:textId="77777777" w:rsidR="0025541B" w:rsidRPr="00BA389D" w:rsidRDefault="0025541B" w:rsidP="00D82215">
      <w:pPr>
        <w:spacing w:before="0" w:line="276" w:lineRule="auto"/>
      </w:pPr>
    </w:p>
    <w:p w14:paraId="7EF26D83" w14:textId="0EAC3FDF" w:rsidR="00675E2F" w:rsidRPr="00BA389D" w:rsidRDefault="00D140DE" w:rsidP="00D82215">
      <w:pPr>
        <w:pStyle w:val="ab"/>
        <w:numPr>
          <w:ilvl w:val="0"/>
          <w:numId w:val="1"/>
        </w:numPr>
        <w:spacing w:before="0" w:line="276" w:lineRule="auto"/>
        <w:ind w:firstLine="349"/>
        <w:rPr>
          <w:b/>
        </w:rPr>
      </w:pPr>
      <w:r w:rsidRPr="00BA389D">
        <w:br w:type="page"/>
      </w:r>
      <w:bookmarkStart w:id="2" w:name="резюме"/>
      <w:r w:rsidR="008974F4" w:rsidRPr="00BA389D">
        <w:rPr>
          <w:b/>
        </w:rPr>
        <w:lastRenderedPageBreak/>
        <w:t>Резюме</w:t>
      </w:r>
      <w:bookmarkEnd w:id="2"/>
    </w:p>
    <w:p w14:paraId="51112A90" w14:textId="70667420" w:rsidR="00BF62D9" w:rsidRPr="00BA389D" w:rsidRDefault="00BF62D9" w:rsidP="00932F3C">
      <w:pPr>
        <w:pStyle w:val="ab"/>
        <w:numPr>
          <w:ilvl w:val="1"/>
          <w:numId w:val="1"/>
        </w:numPr>
        <w:spacing w:before="0"/>
        <w:ind w:left="0" w:firstLine="709"/>
        <w:contextualSpacing w:val="0"/>
        <w:rPr>
          <w:b/>
          <w:i/>
          <w:iCs/>
        </w:rPr>
      </w:pPr>
      <w:r w:rsidRPr="00BA389D">
        <w:rPr>
          <w:b/>
          <w:i/>
          <w:iCs/>
        </w:rPr>
        <w:t>Кратко описание на събитието</w:t>
      </w:r>
      <w:r w:rsidR="003C706B" w:rsidRPr="00BA389D">
        <w:rPr>
          <w:b/>
          <w:i/>
          <w:iCs/>
        </w:rPr>
        <w:t>.</w:t>
      </w:r>
    </w:p>
    <w:p w14:paraId="07417444" w14:textId="02091565" w:rsidR="00B75101" w:rsidRPr="00BA389D" w:rsidRDefault="00AF25A6" w:rsidP="00932F3C">
      <w:pPr>
        <w:spacing w:before="0"/>
      </w:pPr>
      <w:r w:rsidRPr="00BA389D">
        <w:rPr>
          <w:noProof/>
          <w:lang w:eastAsia="bg-BG"/>
        </w:rPr>
        <mc:AlternateContent>
          <mc:Choice Requires="wpg">
            <w:drawing>
              <wp:anchor distT="0" distB="0" distL="114300" distR="114300" simplePos="0" relativeHeight="252397568" behindDoc="0" locked="0" layoutInCell="1" allowOverlap="1" wp14:anchorId="0F4B31CE" wp14:editId="345A1424">
                <wp:simplePos x="0" y="0"/>
                <wp:positionH relativeFrom="column">
                  <wp:posOffset>-91440</wp:posOffset>
                </wp:positionH>
                <wp:positionV relativeFrom="paragraph">
                  <wp:posOffset>1131570</wp:posOffset>
                </wp:positionV>
                <wp:extent cx="3219450" cy="2705100"/>
                <wp:effectExtent l="0" t="0" r="0" b="0"/>
                <wp:wrapTopAndBottom/>
                <wp:docPr id="1995456767" name="Group 1995456767"/>
                <wp:cNvGraphicFramePr/>
                <a:graphic xmlns:a="http://schemas.openxmlformats.org/drawingml/2006/main">
                  <a:graphicData uri="http://schemas.microsoft.com/office/word/2010/wordprocessingGroup">
                    <wpg:wgp>
                      <wpg:cNvGrpSpPr/>
                      <wpg:grpSpPr>
                        <a:xfrm>
                          <a:off x="0" y="0"/>
                          <a:ext cx="3219450" cy="2705100"/>
                          <a:chOff x="1035468" y="156397"/>
                          <a:chExt cx="11695261" cy="5628311"/>
                        </a:xfrm>
                      </wpg:grpSpPr>
                      <pic:pic xmlns:pic="http://schemas.openxmlformats.org/drawingml/2006/picture">
                        <pic:nvPicPr>
                          <pic:cNvPr id="1708995477" name="Picture 1708995477"/>
                          <pic:cNvPicPr>
                            <a:picLocks noChangeAspect="1"/>
                          </pic:cNvPicPr>
                        </pic:nvPicPr>
                        <pic:blipFill>
                          <a:blip r:embed="rId9" cstate="print">
                            <a:extLst>
                              <a:ext uri="{28A0092B-C50C-407E-A947-70E740481C1C}">
                                <a14:useLocalDpi xmlns:a14="http://schemas.microsoft.com/office/drawing/2010/main" val="0"/>
                              </a:ext>
                            </a:extLst>
                          </a:blip>
                          <a:srcRect/>
                          <a:stretch/>
                        </pic:blipFill>
                        <pic:spPr>
                          <a:xfrm>
                            <a:off x="1035468" y="156397"/>
                            <a:ext cx="11695261" cy="5022686"/>
                          </a:xfrm>
                          <a:prstGeom prst="rect">
                            <a:avLst/>
                          </a:prstGeom>
                        </pic:spPr>
                      </pic:pic>
                      <wps:wsp>
                        <wps:cNvPr id="524456277" name="Text Box 15"/>
                        <wps:cNvSpPr txBox="1"/>
                        <wps:spPr>
                          <a:xfrm>
                            <a:off x="1035468" y="5178804"/>
                            <a:ext cx="11695261" cy="605904"/>
                          </a:xfrm>
                          <a:prstGeom prst="rect">
                            <a:avLst/>
                          </a:prstGeom>
                          <a:solidFill>
                            <a:schemeClr val="lt1"/>
                          </a:solidFill>
                          <a:ln w="6350">
                            <a:noFill/>
                          </a:ln>
                        </wps:spPr>
                        <wps:txbx>
                          <w:txbxContent>
                            <w:p w14:paraId="5B246CA1" w14:textId="3190A5ED" w:rsidR="00AA3299" w:rsidRPr="002D6E04" w:rsidRDefault="00AA3299" w:rsidP="00AF25A6">
                              <w:pPr>
                                <w:spacing w:before="0"/>
                                <w:ind w:firstLine="0"/>
                                <w:jc w:val="center"/>
                                <w:rPr>
                                  <w:rFonts w:eastAsia="Calibri"/>
                                  <w:b/>
                                  <w:bCs/>
                                  <w:szCs w:val="24"/>
                                </w:rPr>
                              </w:pPr>
                              <w:r w:rsidRPr="002D6E04">
                                <w:rPr>
                                  <w:rFonts w:eastAsia="Calibri"/>
                                  <w:b/>
                                  <w:bCs/>
                                </w:rPr>
                                <w:t xml:space="preserve">Фиг. </w:t>
                              </w:r>
                              <w:r>
                                <w:rPr>
                                  <w:rFonts w:eastAsia="Calibri"/>
                                  <w:b/>
                                  <w:bCs/>
                                </w:rPr>
                                <w:t>1.</w:t>
                              </w:r>
                              <w:r w:rsidRPr="002D6E04">
                                <w:rPr>
                                  <w:rFonts w:eastAsia="Calibri"/>
                                  <w:b/>
                                  <w:bCs/>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4B31CE" id="Group 1995456767" o:spid="_x0000_s1026" style="position:absolute;left:0;text-align:left;margin-left:-7.2pt;margin-top:89.1pt;width:253.5pt;height:213pt;z-index:252397568;mso-width-relative:margin;mso-height-relative:margin" coordorigin="10354,1563" coordsize="116952,562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08995477" o:spid="_x0000_s1027" type="#_x0000_t75" style="position:absolute;left:10354;top:1563;width:116953;height:50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">
                  <v:imagedata r:id="rId10" o:title=""/>
                  <v:path arrowok="t"/>
                </v:shape>
                <v:shapetype id="_x0000_t202" coordsize="21600,21600" o:spt="202" path="m,l,21600r21600,l21600,xe">
                  <v:stroke joinstyle="miter"/>
                  <v:path gradientshapeok="t" o:connecttype="rect"/>
                </v:shapetype>
                <v:shape id="Text Box 15" o:spid="_x0000_s1028" type="#_x0000_t202" style="position:absolute;left:10354;top:51788;width:116953;height:6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" fillcolor="white [3201]" stroked="f" strokeweight=".5pt">
                  <v:textbox>
                    <w:txbxContent>
                      <w:p w14:paraId="5B246CA1" w14:textId="3190A5ED" w:rsidR="00AA3299" w:rsidRPr="002D6E04" w:rsidRDefault="00AA3299" w:rsidP="00AF25A6">
                        <w:pPr>
                          <w:spacing w:before="0"/>
                          <w:ind w:firstLine="0"/>
                          <w:jc w:val="center"/>
                          <w:rPr>
                            <w:rFonts w:eastAsia="Calibri"/>
                            <w:b/>
                            <w:bCs/>
                            <w:szCs w:val="24"/>
                          </w:rPr>
                        </w:pPr>
                        <w:r w:rsidRPr="002D6E04">
                          <w:rPr>
                            <w:rFonts w:eastAsia="Calibri"/>
                            <w:b/>
                            <w:bCs/>
                          </w:rPr>
                          <w:t xml:space="preserve">Фиг. </w:t>
                        </w:r>
                        <w:r>
                          <w:rPr>
                            <w:rFonts w:eastAsia="Calibri"/>
                            <w:b/>
                            <w:bCs/>
                          </w:rPr>
                          <w:t>1.</w:t>
                        </w:r>
                        <w:r w:rsidRPr="002D6E04">
                          <w:rPr>
                            <w:rFonts w:eastAsia="Calibri"/>
                            <w:b/>
                            <w:bCs/>
                          </w:rPr>
                          <w:t>1.</w:t>
                        </w:r>
                      </w:p>
                    </w:txbxContent>
                  </v:textbox>
                </v:shape>
                <w10:wrap type="topAndBottom"/>
              </v:group>
            </w:pict>
          </mc:Fallback>
        </mc:AlternateContent>
      </w:r>
      <w:r w:rsidR="001B46F4" w:rsidRPr="00BA389D">
        <w:rPr>
          <w:noProof/>
          <w:lang w:eastAsia="bg-BG"/>
        </w:rPr>
        <mc:AlternateContent>
          <mc:Choice Requires="wpg">
            <w:drawing>
              <wp:anchor distT="0" distB="0" distL="114300" distR="114300" simplePos="0" relativeHeight="252399616" behindDoc="0" locked="0" layoutInCell="1" allowOverlap="1" wp14:anchorId="68C79D10" wp14:editId="7EC36CE2">
                <wp:simplePos x="0" y="0"/>
                <wp:positionH relativeFrom="column">
                  <wp:posOffset>3147060</wp:posOffset>
                </wp:positionH>
                <wp:positionV relativeFrom="paragraph">
                  <wp:posOffset>1122045</wp:posOffset>
                </wp:positionV>
                <wp:extent cx="3381375" cy="2771775"/>
                <wp:effectExtent l="0" t="0" r="9525" b="9525"/>
                <wp:wrapTopAndBottom/>
                <wp:docPr id="412212523" name="Group 412212523"/>
                <wp:cNvGraphicFramePr/>
                <a:graphic xmlns:a="http://schemas.openxmlformats.org/drawingml/2006/main">
                  <a:graphicData uri="http://schemas.microsoft.com/office/word/2010/wordprocessingGroup">
                    <wpg:wgp>
                      <wpg:cNvGrpSpPr/>
                      <wpg:grpSpPr>
                        <a:xfrm>
                          <a:off x="0" y="0"/>
                          <a:ext cx="3381375" cy="2771775"/>
                          <a:chOff x="921818" y="-158174"/>
                          <a:chExt cx="11808911" cy="5544597"/>
                        </a:xfrm>
                      </wpg:grpSpPr>
                      <pic:pic xmlns:pic="http://schemas.openxmlformats.org/drawingml/2006/picture">
                        <pic:nvPicPr>
                          <pic:cNvPr id="883545764" name="Picture 883545764"/>
                          <pic:cNvPicPr>
                            <a:picLocks noChangeAspect="1"/>
                          </pic:cNvPicPr>
                        </pic:nvPicPr>
                        <pic:blipFill>
                          <a:blip r:embed="rId11" cstate="print">
                            <a:extLst>
                              <a:ext uri="{28A0092B-C50C-407E-A947-70E740481C1C}">
                                <a14:useLocalDpi xmlns:a14="http://schemas.microsoft.com/office/drawing/2010/main" val="0"/>
                              </a:ext>
                            </a:extLst>
                          </a:blip>
                          <a:srcRect/>
                          <a:stretch/>
                        </pic:blipFill>
                        <pic:spPr>
                          <a:xfrm>
                            <a:off x="931717" y="-158174"/>
                            <a:ext cx="11799012" cy="4849008"/>
                          </a:xfrm>
                          <a:prstGeom prst="rect">
                            <a:avLst/>
                          </a:prstGeom>
                        </pic:spPr>
                      </pic:pic>
                      <wps:wsp>
                        <wps:cNvPr id="493049113" name="Text Box 493049113"/>
                        <wps:cNvSpPr txBox="1"/>
                        <wps:spPr>
                          <a:xfrm>
                            <a:off x="921818" y="4691994"/>
                            <a:ext cx="11808911" cy="694429"/>
                          </a:xfrm>
                          <a:prstGeom prst="rect">
                            <a:avLst/>
                          </a:prstGeom>
                          <a:solidFill>
                            <a:schemeClr val="lt1"/>
                          </a:solidFill>
                          <a:ln w="6350">
                            <a:noFill/>
                          </a:ln>
                        </wps:spPr>
                        <wps:txbx>
                          <w:txbxContent>
                            <w:p w14:paraId="2103B34E" w14:textId="2B6E9EA5" w:rsidR="00AA3299" w:rsidRDefault="00AA3299" w:rsidP="00AF25A6">
                              <w:pPr>
                                <w:spacing w:before="0"/>
                                <w:ind w:firstLine="0"/>
                                <w:jc w:val="center"/>
                                <w:rPr>
                                  <w:rFonts w:eastAsia="Calibri"/>
                                  <w:b/>
                                  <w:bCs/>
                                  <w:szCs w:val="24"/>
                                </w:rPr>
                              </w:pPr>
                              <w:r w:rsidRPr="008F264B">
                                <w:rPr>
                                  <w:rFonts w:eastAsia="Calibri"/>
                                  <w:b/>
                                  <w:bCs/>
                                </w:rPr>
                                <w:t>Фиг</w:t>
                              </w:r>
                              <w:r>
                                <w:rPr>
                                  <w:rFonts w:eastAsia="Calibri"/>
                                  <w:b/>
                                  <w:bCs/>
                                </w:rPr>
                                <w:t>. 1.2.</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C79D10" id="Group 412212523" o:spid="_x0000_s1029" style="position:absolute;left:0;text-align:left;margin-left:247.8pt;margin-top:88.35pt;width:266.25pt;height:218.25pt;z-index:252399616;mso-width-relative:margin;mso-height-relative:margin" coordorigin="9218,-1581" coordsize="118089,554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">
                <v:shape id="Picture 883545764" o:spid="_x0000_s1030" type="#_x0000_t75" style="position:absolute;left:9317;top:-1581;width:117990;height:48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">
                  <v:imagedata r:id="rId12" o:title=""/>
                  <v:path arrowok="t"/>
                </v:shape>
                <v:shape id="Text Box 493049113" o:spid="_x0000_s1031" type="#_x0000_t202" style="position:absolute;left:9218;top:46919;width:118089;height:6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" fillcolor="white [3201]" stroked="f" strokeweight=".5pt">
                  <v:textbox>
                    <w:txbxContent>
                      <w:p w14:paraId="2103B34E" w14:textId="2B6E9EA5" w:rsidR="00AA3299" w:rsidRDefault="00AA3299" w:rsidP="00AF25A6">
                        <w:pPr>
                          <w:spacing w:before="0"/>
                          <w:ind w:firstLine="0"/>
                          <w:jc w:val="center"/>
                          <w:rPr>
                            <w:rFonts w:eastAsia="Calibri"/>
                            <w:b/>
                            <w:bCs/>
                            <w:szCs w:val="24"/>
                          </w:rPr>
                        </w:pPr>
                        <w:r w:rsidRPr="008F264B">
                          <w:rPr>
                            <w:rFonts w:eastAsia="Calibri"/>
                            <w:b/>
                            <w:bCs/>
                          </w:rPr>
                          <w:t>Фиг</w:t>
                        </w:r>
                        <w:r>
                          <w:rPr>
                            <w:rFonts w:eastAsia="Calibri"/>
                            <w:b/>
                            <w:bCs/>
                          </w:rPr>
                          <w:t>. 1.2.</w:t>
                        </w:r>
                      </w:p>
                    </w:txbxContent>
                  </v:textbox>
                </v:shape>
                <w10:wrap type="topAndBottom"/>
              </v:group>
            </w:pict>
          </mc:Fallback>
        </mc:AlternateContent>
      </w:r>
      <w:r w:rsidR="00B75101" w:rsidRPr="00BA389D">
        <w:t xml:space="preserve">На 03.11.2022 г. </w:t>
      </w:r>
      <w:r w:rsidR="00DB4F1C" w:rsidRPr="00BA389D">
        <w:t xml:space="preserve">в 13:15 часа </w:t>
      </w:r>
      <w:r w:rsidR="002E0405" w:rsidRPr="00BA389D">
        <w:t xml:space="preserve">от гара София </w:t>
      </w:r>
      <w:r w:rsidR="00DB4F1C" w:rsidRPr="00BA389D">
        <w:t xml:space="preserve">заминава </w:t>
      </w:r>
      <w:r w:rsidR="00B75101" w:rsidRPr="00BA389D">
        <w:t>БВ № 2613</w:t>
      </w:r>
      <w:r w:rsidR="00A1318E" w:rsidRPr="00BA389D">
        <w:t xml:space="preserve"> в състав 4 вагона</w:t>
      </w:r>
      <w:r w:rsidR="002D6E04" w:rsidRPr="00BA389D">
        <w:t>,</w:t>
      </w:r>
      <w:r w:rsidR="00A1318E" w:rsidRPr="00BA389D">
        <w:t xml:space="preserve"> </w:t>
      </w:r>
      <w:r w:rsidR="002D6E04" w:rsidRPr="00BA389D">
        <w:rPr>
          <w:iCs/>
          <w:szCs w:val="24"/>
        </w:rPr>
        <w:t xml:space="preserve">16 оси, 159 тона </w:t>
      </w:r>
      <w:r w:rsidR="002D6E04" w:rsidRPr="00BA389D">
        <w:t xml:space="preserve">(фиг. 1.1) </w:t>
      </w:r>
      <w:r w:rsidR="00A1318E" w:rsidRPr="00BA389D">
        <w:t xml:space="preserve">с локомотив № </w:t>
      </w:r>
      <w:r w:rsidR="00B75101" w:rsidRPr="00BA389D">
        <w:t>91521080041-2</w:t>
      </w:r>
      <w:r w:rsidR="00A1318E" w:rsidRPr="00BA389D">
        <w:t xml:space="preserve"> </w:t>
      </w:r>
      <w:r w:rsidR="002D6E04" w:rsidRPr="00BA389D">
        <w:t xml:space="preserve">(фиг. 1.2) </w:t>
      </w:r>
      <w:r w:rsidR="00A1318E" w:rsidRPr="00BA389D">
        <w:t xml:space="preserve">с локомотивен машинист и помощник-локомотивен машинист и превозна бригада с началник влак и кондуктор. Влакът се движи </w:t>
      </w:r>
      <w:r w:rsidR="00B75101" w:rsidRPr="00BA389D">
        <w:t xml:space="preserve">ежедневно </w:t>
      </w:r>
      <w:r w:rsidR="00A1318E" w:rsidRPr="00BA389D">
        <w:t>по график за дв</w:t>
      </w:r>
      <w:r w:rsidR="00AC39FA" w:rsidRPr="00BA389D">
        <w:t>ижение на влаковете в</w:t>
      </w:r>
      <w:r w:rsidR="00A1318E" w:rsidRPr="00BA389D">
        <w:t xml:space="preserve"> направление София – Г</w:t>
      </w:r>
      <w:r w:rsidR="00B75101" w:rsidRPr="00BA389D">
        <w:t>орна Оряховица – Варна</w:t>
      </w:r>
      <w:r w:rsidR="00A1318E" w:rsidRPr="00BA389D">
        <w:t>. Влакът се обслужва</w:t>
      </w:r>
      <w:r w:rsidR="00B763F6" w:rsidRPr="00BA389D">
        <w:t xml:space="preserve"> от железопътното предприятие</w:t>
      </w:r>
      <w:r w:rsidR="00A1318E" w:rsidRPr="00BA389D">
        <w:t xml:space="preserve"> </w:t>
      </w:r>
      <w:r w:rsidR="006231AA" w:rsidRPr="00BA389D">
        <w:t>,,БДЖ-П</w:t>
      </w:r>
      <w:r w:rsidR="00A1318E" w:rsidRPr="00BA389D">
        <w:t>ътнически превози</w:t>
      </w:r>
      <w:r w:rsidR="006231AA" w:rsidRPr="00BA389D">
        <w:t>“ ЕООД</w:t>
      </w:r>
      <w:r w:rsidR="002E0405" w:rsidRPr="00BA389D">
        <w:t>,</w:t>
      </w:r>
      <w:r w:rsidR="006231AA" w:rsidRPr="00BA389D">
        <w:t xml:space="preserve"> национален превозвач на Република България</w:t>
      </w:r>
      <w:r w:rsidR="00B75101" w:rsidRPr="00BA389D">
        <w:t xml:space="preserve"> и подвижният състав е негова собственост</w:t>
      </w:r>
      <w:r w:rsidR="006231AA" w:rsidRPr="00BA389D">
        <w:t>.</w:t>
      </w:r>
    </w:p>
    <w:p w14:paraId="58F93ABD" w14:textId="42D30002" w:rsidR="001B46F4" w:rsidRPr="00BA389D" w:rsidRDefault="00A1318E" w:rsidP="00932F3C">
      <w:pPr>
        <w:spacing w:before="0"/>
      </w:pPr>
      <w:r w:rsidRPr="00BA389D">
        <w:t xml:space="preserve"> </w:t>
      </w:r>
      <w:r w:rsidR="00B75101" w:rsidRPr="00BA389D">
        <w:t xml:space="preserve">В гара Каспичан влакът пристига </w:t>
      </w:r>
      <w:r w:rsidR="00DB4F1C" w:rsidRPr="00BA389D">
        <w:t xml:space="preserve">по график </w:t>
      </w:r>
      <w:r w:rsidR="00B75101" w:rsidRPr="00BA389D">
        <w:t xml:space="preserve">в 19:28 часа и след престой от 4 мин. заминава в 19:32 часа. </w:t>
      </w:r>
      <w:r w:rsidR="00CC7B9D" w:rsidRPr="00BA389D">
        <w:t>На два километр</w:t>
      </w:r>
      <w:r w:rsidR="00DB4F1C" w:rsidRPr="00BA389D">
        <w:t>а след гара Каспичан в посока</w:t>
      </w:r>
      <w:r w:rsidR="00CC7B9D" w:rsidRPr="00BA389D">
        <w:t xml:space="preserve"> гара</w:t>
      </w:r>
      <w:r w:rsidR="003E1FA4" w:rsidRPr="00BA389D">
        <w:t xml:space="preserve"> Провадия по път № 1 машинист</w:t>
      </w:r>
      <w:r w:rsidR="002E0405" w:rsidRPr="00BA389D">
        <w:t>ът</w:t>
      </w:r>
      <w:r w:rsidR="003E1FA4" w:rsidRPr="00BA389D">
        <w:t xml:space="preserve"> на локомотива забелязва, че наля</w:t>
      </w:r>
      <w:r w:rsidR="005C25FF" w:rsidRPr="00BA389D">
        <w:t>гането в ГВП</w:t>
      </w:r>
      <w:r w:rsidR="003E1FA4" w:rsidRPr="00BA389D">
        <w:t xml:space="preserve"> се по</w:t>
      </w:r>
      <w:r w:rsidR="005C25FF" w:rsidRPr="00BA389D">
        <w:t>нижава до 0 бара и влакът</w:t>
      </w:r>
      <w:r w:rsidR="003E1FA4" w:rsidRPr="00BA389D">
        <w:t xml:space="preserve"> спира. </w:t>
      </w:r>
      <w:r w:rsidR="00F2474F" w:rsidRPr="00BA389D">
        <w:t>Влакът е спрян с аварийната спирачка от пътник</w:t>
      </w:r>
      <w:r w:rsidR="002E0405" w:rsidRPr="00BA389D">
        <w:t>,</w:t>
      </w:r>
      <w:r w:rsidR="00F2474F" w:rsidRPr="00BA389D">
        <w:t xml:space="preserve"> пътуващ във втория</w:t>
      </w:r>
      <w:r w:rsidR="00CC7B9D" w:rsidRPr="00BA389D">
        <w:t xml:space="preserve"> вагон</w:t>
      </w:r>
      <w:r w:rsidR="002E0405" w:rsidRPr="00BA389D">
        <w:t>,</w:t>
      </w:r>
      <w:r w:rsidR="00CC7B9D" w:rsidRPr="00BA389D">
        <w:t xml:space="preserve"> усетил мирис</w:t>
      </w:r>
      <w:r w:rsidR="00F2474F" w:rsidRPr="00BA389D">
        <w:t xml:space="preserve"> на дим и впоследствие видял огън във вагона. </w:t>
      </w:r>
      <w:r w:rsidR="003E1FA4" w:rsidRPr="00BA389D">
        <w:t>След аварийното спиране на влака в 19:35 часа машинист</w:t>
      </w:r>
      <w:r w:rsidR="002E0405" w:rsidRPr="00BA389D">
        <w:t>ът</w:t>
      </w:r>
      <w:r w:rsidR="003E1FA4" w:rsidRPr="00BA389D">
        <w:t xml:space="preserve"> изпраща помощник-локомотивния машинист да провери връзките между локомотива и първия вагон, а той се свързва с началника на влака</w:t>
      </w:r>
      <w:r w:rsidR="00CC7B9D" w:rsidRPr="00BA389D">
        <w:t xml:space="preserve"> по мобилния телефон</w:t>
      </w:r>
      <w:r w:rsidR="003E1FA4" w:rsidRPr="00BA389D">
        <w:t>. В същия момент помощник-локомотивния</w:t>
      </w:r>
      <w:r w:rsidR="002E0405" w:rsidRPr="00BA389D">
        <w:t>т</w:t>
      </w:r>
      <w:r w:rsidR="003E1FA4" w:rsidRPr="00BA389D">
        <w:t xml:space="preserve"> машинист, уведомява машинист</w:t>
      </w:r>
      <w:r w:rsidR="00CC7B9D" w:rsidRPr="00BA389D">
        <w:t>а</w:t>
      </w:r>
      <w:r w:rsidR="003E1FA4" w:rsidRPr="00BA389D">
        <w:t>, че между първия и втория вагон влакът гори. Локомотивния</w:t>
      </w:r>
      <w:r w:rsidR="002E0405" w:rsidRPr="00BA389D">
        <w:t>т</w:t>
      </w:r>
      <w:r w:rsidR="003E1FA4" w:rsidRPr="00BA389D">
        <w:t xml:space="preserve"> ма</w:t>
      </w:r>
      <w:r w:rsidR="00DB4F1C" w:rsidRPr="00BA389D">
        <w:t>шинист вижда огъня и д</w:t>
      </w:r>
      <w:r w:rsidR="003E1FA4" w:rsidRPr="00BA389D">
        <w:t xml:space="preserve">вамата </w:t>
      </w:r>
      <w:r w:rsidR="002E0405" w:rsidRPr="00BA389D">
        <w:t xml:space="preserve">незабавно </w:t>
      </w:r>
      <w:r w:rsidR="003E1FA4" w:rsidRPr="00BA389D">
        <w:t>предприемат мерки за разкачване на състава между първия и втория вагон с цел предотвратяване</w:t>
      </w:r>
      <w:r w:rsidR="00DB4F1C" w:rsidRPr="00BA389D">
        <w:t xml:space="preserve"> пожара към</w:t>
      </w:r>
      <w:r w:rsidR="003E1FA4" w:rsidRPr="00BA389D">
        <w:t xml:space="preserve"> първия вагон. След </w:t>
      </w:r>
      <w:r w:rsidR="002E0405" w:rsidRPr="00BA389D">
        <w:t>разкачването</w:t>
      </w:r>
      <w:r w:rsidR="003E1FA4" w:rsidRPr="00BA389D">
        <w:t xml:space="preserve"> машинист</w:t>
      </w:r>
      <w:r w:rsidR="002E0405" w:rsidRPr="00BA389D">
        <w:t>ът</w:t>
      </w:r>
      <w:r w:rsidR="003E1FA4" w:rsidRPr="00BA389D">
        <w:t xml:space="preserve"> прави опит да потегли, но установява, че напрежението в контактната мрежа е изключено и </w:t>
      </w:r>
      <w:r w:rsidR="00DB4F1C" w:rsidRPr="00BA389D">
        <w:t xml:space="preserve">двамата </w:t>
      </w:r>
      <w:r w:rsidR="003E1FA4" w:rsidRPr="00BA389D">
        <w:t>предприема</w:t>
      </w:r>
      <w:r w:rsidR="00DB4F1C" w:rsidRPr="00BA389D">
        <w:t xml:space="preserve">т </w:t>
      </w:r>
      <w:r w:rsidR="002E0405" w:rsidRPr="00BA389D">
        <w:t>разкачване</w:t>
      </w:r>
      <w:r w:rsidR="003E1FA4" w:rsidRPr="00BA389D">
        <w:t xml:space="preserve"> между локомо</w:t>
      </w:r>
      <w:r w:rsidR="00DB4F1C" w:rsidRPr="00BA389D">
        <w:t>тива и първия вагон</w:t>
      </w:r>
      <w:r w:rsidR="002E0405" w:rsidRPr="00BA389D">
        <w:t xml:space="preserve"> и</w:t>
      </w:r>
      <w:r w:rsidR="00DB4F1C" w:rsidRPr="00BA389D">
        <w:t xml:space="preserve"> </w:t>
      </w:r>
      <w:r w:rsidR="003E1FA4" w:rsidRPr="00BA389D">
        <w:t xml:space="preserve">с </w:t>
      </w:r>
      <w:r w:rsidR="002E0405" w:rsidRPr="00BA389D">
        <w:t>помощта</w:t>
      </w:r>
      <w:r w:rsidR="003E1FA4" w:rsidRPr="00BA389D">
        <w:t xml:space="preserve"> на пътници </w:t>
      </w:r>
      <w:r w:rsidR="00DB4F1C" w:rsidRPr="00BA389D">
        <w:t xml:space="preserve">от влака </w:t>
      </w:r>
      <w:r w:rsidR="003E1FA4" w:rsidRPr="00BA389D">
        <w:t>избутват локомотива на безопасно разстояние</w:t>
      </w:r>
      <w:r w:rsidR="00DB4F1C" w:rsidRPr="00BA389D">
        <w:t xml:space="preserve"> от горящия влак</w:t>
      </w:r>
      <w:r w:rsidR="003E1FA4" w:rsidRPr="00BA389D">
        <w:t>. В същото време на</w:t>
      </w:r>
      <w:r w:rsidR="00CC7B9D" w:rsidRPr="00BA389D">
        <w:t>чалника на влака уведомява на националния</w:t>
      </w:r>
      <w:r w:rsidR="003E1FA4" w:rsidRPr="00BA389D">
        <w:t xml:space="preserve"> </w:t>
      </w:r>
      <w:r w:rsidR="00DB4F1C" w:rsidRPr="00BA389D">
        <w:t xml:space="preserve">спешен </w:t>
      </w:r>
      <w:r w:rsidR="003E1FA4" w:rsidRPr="00BA389D">
        <w:t>телефон 112 за пожара.</w:t>
      </w:r>
      <w:r w:rsidR="00DB4F1C" w:rsidRPr="00BA389D">
        <w:t xml:space="preserve"> С</w:t>
      </w:r>
      <w:r w:rsidR="00735BDD">
        <w:t>лед получено</w:t>
      </w:r>
      <w:r w:rsidR="005C25FF" w:rsidRPr="00BA389D">
        <w:t xml:space="preserve"> увед</w:t>
      </w:r>
      <w:r w:rsidR="00F2474F" w:rsidRPr="00BA389D">
        <w:t>омление в 19:41 часа</w:t>
      </w:r>
      <w:r w:rsidR="0040710A" w:rsidRPr="00BA389D">
        <w:t xml:space="preserve"> за възникналия пожар</w:t>
      </w:r>
      <w:r w:rsidR="004F031B" w:rsidRPr="00BA389D">
        <w:t>,</w:t>
      </w:r>
      <w:r w:rsidR="005C25FF" w:rsidRPr="00BA389D">
        <w:t xml:space="preserve"> </w:t>
      </w:r>
      <w:r w:rsidR="004F031B" w:rsidRPr="00BA389D">
        <w:t xml:space="preserve">влаковият диспечер на участъка Шумен – Варна </w:t>
      </w:r>
      <w:r w:rsidR="0040710A" w:rsidRPr="00BA389D">
        <w:t xml:space="preserve">незабавно </w:t>
      </w:r>
      <w:r w:rsidR="002E0405" w:rsidRPr="00BA389D">
        <w:t>разпо</w:t>
      </w:r>
      <w:r w:rsidR="004F031B" w:rsidRPr="00BA389D">
        <w:t xml:space="preserve">режда на енергодиспечера да изключи </w:t>
      </w:r>
      <w:r w:rsidR="005C25FF" w:rsidRPr="00BA389D">
        <w:t>напрежението в контактната мрежа по път № 1 и № 2 в междугарието Каспи</w:t>
      </w:r>
      <w:r w:rsidR="00F2474F" w:rsidRPr="00BA389D">
        <w:t xml:space="preserve">чан </w:t>
      </w:r>
      <w:r w:rsidR="00CC7B9D" w:rsidRPr="00BA389D">
        <w:t>–</w:t>
      </w:r>
      <w:r w:rsidR="00F2474F" w:rsidRPr="00BA389D">
        <w:t xml:space="preserve"> Провадия</w:t>
      </w:r>
      <w:r w:rsidR="00CC7B9D" w:rsidRPr="00BA389D">
        <w:t xml:space="preserve">. </w:t>
      </w:r>
      <w:r w:rsidR="004F031B" w:rsidRPr="00BA389D">
        <w:t xml:space="preserve">В </w:t>
      </w:r>
      <w:r w:rsidR="00F2474F" w:rsidRPr="00BA389D">
        <w:t>19:43 часа</w:t>
      </w:r>
      <w:r w:rsidR="005C25FF" w:rsidRPr="00BA389D">
        <w:t xml:space="preserve"> напрежението </w:t>
      </w:r>
      <w:r w:rsidR="00735BDD">
        <w:t>е изключено</w:t>
      </w:r>
      <w:r w:rsidR="00CC7B9D" w:rsidRPr="00BA389D">
        <w:t xml:space="preserve"> </w:t>
      </w:r>
      <w:r w:rsidR="005C25FF" w:rsidRPr="00BA389D">
        <w:t>в междугарието.</w:t>
      </w:r>
    </w:p>
    <w:p w14:paraId="4F8358AB" w14:textId="3D95627F" w:rsidR="00F2474F" w:rsidRPr="00BA389D" w:rsidRDefault="000E4A8E" w:rsidP="00932F3C">
      <w:pPr>
        <w:spacing w:before="0"/>
      </w:pPr>
      <w:r w:rsidRPr="00BA389D">
        <w:t>Превозната бригада</w:t>
      </w:r>
      <w:r w:rsidR="002E0405" w:rsidRPr="00BA389D">
        <w:t>,</w:t>
      </w:r>
      <w:r w:rsidR="00F2474F" w:rsidRPr="00BA389D">
        <w:t xml:space="preserve"> обслужвал</w:t>
      </w:r>
      <w:r w:rsidRPr="00BA389D">
        <w:t>а</w:t>
      </w:r>
      <w:r w:rsidR="00F2474F" w:rsidRPr="00BA389D">
        <w:t xml:space="preserve"> влака</w:t>
      </w:r>
      <w:r w:rsidRPr="00BA389D">
        <w:t xml:space="preserve"> </w:t>
      </w:r>
      <w:r w:rsidR="0040710A" w:rsidRPr="00BA389D">
        <w:t>(началник влак и кондуктор)</w:t>
      </w:r>
      <w:r w:rsidR="002E0405" w:rsidRPr="00BA389D">
        <w:t>,</w:t>
      </w:r>
      <w:r w:rsidR="0040710A" w:rsidRPr="00BA389D">
        <w:t xml:space="preserve"> </w:t>
      </w:r>
      <w:r w:rsidRPr="00BA389D">
        <w:t xml:space="preserve">са </w:t>
      </w:r>
      <w:r w:rsidR="0025020E" w:rsidRPr="00BA389D">
        <w:t>оказали съдействие и помощ на</w:t>
      </w:r>
      <w:r w:rsidRPr="00BA389D">
        <w:t xml:space="preserve"> пътниците </w:t>
      </w:r>
      <w:r w:rsidR="00735BDD" w:rsidRPr="00735BDD">
        <w:t>за извеждане</w:t>
      </w:r>
      <w:r w:rsidR="00735BDD">
        <w:t xml:space="preserve">то им с </w:t>
      </w:r>
      <w:r w:rsidR="00AA4323">
        <w:t>личните багажи</w:t>
      </w:r>
      <w:r w:rsidR="00735BDD" w:rsidRPr="00735BDD">
        <w:t xml:space="preserve"> </w:t>
      </w:r>
      <w:r w:rsidRPr="00BA389D">
        <w:t>от влака. Няма пострадали пътници и персонал</w:t>
      </w:r>
      <w:r w:rsidR="0040710A" w:rsidRPr="00BA389D">
        <w:t xml:space="preserve"> от пожара</w:t>
      </w:r>
      <w:r w:rsidR="00AA4323">
        <w:t>. Нанесени са</w:t>
      </w:r>
      <w:r w:rsidR="00651247">
        <w:t xml:space="preserve"> щети</w:t>
      </w:r>
      <w:r w:rsidR="00AA4323">
        <w:t xml:space="preserve"> </w:t>
      </w:r>
      <w:r w:rsidRPr="00BA389D">
        <w:t>на</w:t>
      </w:r>
      <w:r w:rsidR="004F031B" w:rsidRPr="00BA389D">
        <w:t xml:space="preserve"> контактната мрежа</w:t>
      </w:r>
      <w:r w:rsidR="00651247">
        <w:t>,</w:t>
      </w:r>
      <w:r w:rsidR="00F2474F" w:rsidRPr="00BA389D">
        <w:t xml:space="preserve"> на </w:t>
      </w:r>
      <w:r w:rsidR="004F031B" w:rsidRPr="00BA389D">
        <w:t xml:space="preserve">първите </w:t>
      </w:r>
      <w:r w:rsidR="00F2474F" w:rsidRPr="00BA389D">
        <w:t xml:space="preserve">два </w:t>
      </w:r>
      <w:r w:rsidR="004F031B" w:rsidRPr="00BA389D">
        <w:t xml:space="preserve">опожарени пътнически </w:t>
      </w:r>
      <w:r w:rsidR="00F2474F" w:rsidRPr="00BA389D">
        <w:t>вагона от БВ № 2613</w:t>
      </w:r>
      <w:r w:rsidR="001B46F4" w:rsidRPr="00BA389D">
        <w:t>:</w:t>
      </w:r>
      <w:r w:rsidR="002D6E04" w:rsidRPr="00BA389D">
        <w:t xml:space="preserve"> </w:t>
      </w:r>
      <w:r w:rsidR="002D6E04" w:rsidRPr="00BA389D">
        <w:rPr>
          <w:iCs/>
          <w:szCs w:val="24"/>
        </w:rPr>
        <w:t>№ 50522974242-2</w:t>
      </w:r>
      <w:r w:rsidR="00AA4323">
        <w:rPr>
          <w:iCs/>
          <w:szCs w:val="24"/>
        </w:rPr>
        <w:t xml:space="preserve"> В4</w:t>
      </w:r>
      <w:r w:rsidR="002D6E04" w:rsidRPr="00BA389D">
        <w:rPr>
          <w:iCs/>
          <w:szCs w:val="24"/>
        </w:rPr>
        <w:t xml:space="preserve"> (фиг. </w:t>
      </w:r>
      <w:r w:rsidR="001B46F4" w:rsidRPr="00BA389D">
        <w:rPr>
          <w:iCs/>
          <w:szCs w:val="24"/>
        </w:rPr>
        <w:t>1.</w:t>
      </w:r>
      <w:r w:rsidR="002D6E04" w:rsidRPr="00BA389D">
        <w:rPr>
          <w:iCs/>
          <w:szCs w:val="24"/>
        </w:rPr>
        <w:t xml:space="preserve">3, </w:t>
      </w:r>
      <w:r w:rsidR="001B46F4" w:rsidRPr="00BA389D">
        <w:rPr>
          <w:iCs/>
          <w:szCs w:val="24"/>
        </w:rPr>
        <w:t>1.</w:t>
      </w:r>
      <w:r w:rsidR="002D6E04" w:rsidRPr="00BA389D">
        <w:rPr>
          <w:iCs/>
          <w:szCs w:val="24"/>
        </w:rPr>
        <w:t xml:space="preserve">4, </w:t>
      </w:r>
      <w:r w:rsidR="001B46F4" w:rsidRPr="00BA389D">
        <w:rPr>
          <w:iCs/>
          <w:szCs w:val="24"/>
        </w:rPr>
        <w:t>1.</w:t>
      </w:r>
      <w:r w:rsidR="002D6E04" w:rsidRPr="00BA389D">
        <w:rPr>
          <w:iCs/>
          <w:szCs w:val="24"/>
        </w:rPr>
        <w:t>5) и № 50521974003-0</w:t>
      </w:r>
      <w:r w:rsidR="00AA4323">
        <w:rPr>
          <w:iCs/>
          <w:szCs w:val="24"/>
        </w:rPr>
        <w:t xml:space="preserve"> А4</w:t>
      </w:r>
      <w:r w:rsidR="002D6E04" w:rsidRPr="00BA389D">
        <w:rPr>
          <w:iCs/>
          <w:szCs w:val="24"/>
        </w:rPr>
        <w:t xml:space="preserve"> (фиг. </w:t>
      </w:r>
      <w:r w:rsidR="001B46F4" w:rsidRPr="00BA389D">
        <w:rPr>
          <w:iCs/>
          <w:szCs w:val="24"/>
        </w:rPr>
        <w:t>1.</w:t>
      </w:r>
      <w:r w:rsidR="002D6E04" w:rsidRPr="00BA389D">
        <w:rPr>
          <w:iCs/>
          <w:szCs w:val="24"/>
        </w:rPr>
        <w:t xml:space="preserve">6, </w:t>
      </w:r>
      <w:r w:rsidR="001B46F4" w:rsidRPr="00BA389D">
        <w:rPr>
          <w:iCs/>
          <w:szCs w:val="24"/>
        </w:rPr>
        <w:t>1.</w:t>
      </w:r>
      <w:r w:rsidR="002D6E04" w:rsidRPr="00BA389D">
        <w:rPr>
          <w:iCs/>
          <w:szCs w:val="24"/>
        </w:rPr>
        <w:t xml:space="preserve">7, </w:t>
      </w:r>
      <w:r w:rsidR="001B46F4" w:rsidRPr="00BA389D">
        <w:rPr>
          <w:iCs/>
          <w:szCs w:val="24"/>
        </w:rPr>
        <w:t>1.</w:t>
      </w:r>
      <w:r w:rsidR="002D6E04" w:rsidRPr="00BA389D">
        <w:rPr>
          <w:iCs/>
          <w:szCs w:val="24"/>
        </w:rPr>
        <w:t>8)</w:t>
      </w:r>
      <w:r w:rsidR="002E0405" w:rsidRPr="00BA389D">
        <w:t>.</w:t>
      </w:r>
      <w:r w:rsidR="0040710A" w:rsidRPr="00BA389D">
        <w:t xml:space="preserve"> </w:t>
      </w:r>
      <w:r w:rsidR="002E0405" w:rsidRPr="00BA389D">
        <w:t xml:space="preserve">Третият </w:t>
      </w:r>
      <w:r w:rsidR="0040710A" w:rsidRPr="00BA389D">
        <w:t>и четвъртия</w:t>
      </w:r>
      <w:r w:rsidR="002E0405" w:rsidRPr="00BA389D">
        <w:t>т</w:t>
      </w:r>
      <w:r w:rsidR="000534F4" w:rsidRPr="00BA389D">
        <w:t xml:space="preserve"> вагон </w:t>
      </w:r>
      <w:r w:rsidR="00651247">
        <w:t xml:space="preserve">от влака </w:t>
      </w:r>
      <w:r w:rsidR="000534F4" w:rsidRPr="00BA389D">
        <w:t>не са засегнати от пожара</w:t>
      </w:r>
      <w:r w:rsidR="00F2474F" w:rsidRPr="00BA389D">
        <w:t xml:space="preserve">. </w:t>
      </w:r>
    </w:p>
    <w:p w14:paraId="7C58E06F" w14:textId="77777777" w:rsidR="00205C50" w:rsidRPr="00BA389D" w:rsidRDefault="00205C50" w:rsidP="00932F3C">
      <w:pPr>
        <w:spacing w:before="0"/>
      </w:pPr>
    </w:p>
    <w:p w14:paraId="38DC9504" w14:textId="77777777" w:rsidR="00205C50" w:rsidRPr="00BA389D" w:rsidRDefault="00205C50" w:rsidP="00932F3C">
      <w:pPr>
        <w:spacing w:before="0"/>
      </w:pPr>
    </w:p>
    <w:p w14:paraId="182D93B2" w14:textId="77777777" w:rsidR="00205C50" w:rsidRPr="00BA389D" w:rsidRDefault="00205C50" w:rsidP="00932F3C">
      <w:pPr>
        <w:spacing w:before="0"/>
      </w:pPr>
    </w:p>
    <w:p w14:paraId="2292E35A" w14:textId="6EF797CB" w:rsidR="00205C50" w:rsidRPr="00BA389D" w:rsidRDefault="00205C50" w:rsidP="00932F3C">
      <w:pPr>
        <w:spacing w:before="0"/>
      </w:pPr>
      <w:r w:rsidRPr="00BA389D">
        <w:rPr>
          <w:noProof/>
          <w:lang w:eastAsia="bg-BG"/>
        </w:rPr>
        <w:lastRenderedPageBreak/>
        <mc:AlternateContent>
          <mc:Choice Requires="wpg">
            <w:drawing>
              <wp:anchor distT="0" distB="0" distL="114300" distR="114300" simplePos="0" relativeHeight="252407808" behindDoc="0" locked="0" layoutInCell="1" allowOverlap="1" wp14:anchorId="2B873771" wp14:editId="558C13C9">
                <wp:simplePos x="0" y="0"/>
                <wp:positionH relativeFrom="column">
                  <wp:posOffset>4004310</wp:posOffset>
                </wp:positionH>
                <wp:positionV relativeFrom="paragraph">
                  <wp:posOffset>5677535</wp:posOffset>
                </wp:positionV>
                <wp:extent cx="2009140" cy="3352800"/>
                <wp:effectExtent l="0" t="0" r="0" b="0"/>
                <wp:wrapTopAndBottom/>
                <wp:docPr id="968050632" name="Group 968050632"/>
                <wp:cNvGraphicFramePr/>
                <a:graphic xmlns:a="http://schemas.openxmlformats.org/drawingml/2006/main">
                  <a:graphicData uri="http://schemas.microsoft.com/office/word/2010/wordprocessingGroup">
                    <wpg:wgp>
                      <wpg:cNvGrpSpPr/>
                      <wpg:grpSpPr>
                        <a:xfrm>
                          <a:off x="0" y="0"/>
                          <a:ext cx="2009140" cy="3352800"/>
                          <a:chOff x="3636933" y="-158934"/>
                          <a:chExt cx="6351104" cy="6069873"/>
                        </a:xfrm>
                      </wpg:grpSpPr>
                      <pic:pic xmlns:pic="http://schemas.openxmlformats.org/drawingml/2006/picture">
                        <pic:nvPicPr>
                          <pic:cNvPr id="1088629061" name="Picture 1088629061"/>
                          <pic:cNvPicPr>
                            <a:picLocks noChangeAspect="1"/>
                          </pic:cNvPicPr>
                        </pic:nvPicPr>
                        <pic:blipFill>
                          <a:blip r:embed="rId13" cstate="print">
                            <a:extLst>
                              <a:ext uri="{28A0092B-C50C-407E-A947-70E740481C1C}">
                                <a14:useLocalDpi xmlns:a14="http://schemas.microsoft.com/office/drawing/2010/main" val="0"/>
                              </a:ext>
                            </a:extLst>
                          </a:blip>
                          <a:srcRect/>
                          <a:stretch/>
                        </pic:blipFill>
                        <pic:spPr>
                          <a:xfrm>
                            <a:off x="3636933" y="-158934"/>
                            <a:ext cx="6351104" cy="4849007"/>
                          </a:xfrm>
                          <a:prstGeom prst="rect">
                            <a:avLst/>
                          </a:prstGeom>
                        </pic:spPr>
                      </pic:pic>
                      <wps:wsp>
                        <wps:cNvPr id="890798301" name="Text Box 15"/>
                        <wps:cNvSpPr txBox="1"/>
                        <wps:spPr>
                          <a:xfrm>
                            <a:off x="3655457" y="4724560"/>
                            <a:ext cx="6332580" cy="1186379"/>
                          </a:xfrm>
                          <a:prstGeom prst="rect">
                            <a:avLst/>
                          </a:prstGeom>
                          <a:solidFill>
                            <a:schemeClr val="lt1"/>
                          </a:solidFill>
                          <a:ln w="6350">
                            <a:noFill/>
                          </a:ln>
                        </wps:spPr>
                        <wps:txbx>
                          <w:txbxContent>
                            <w:p w14:paraId="62EB10FD" w14:textId="77777777" w:rsidR="00AA3299" w:rsidRDefault="00AA3299" w:rsidP="00AF25A6">
                              <w:pPr>
                                <w:spacing w:before="0"/>
                                <w:ind w:firstLine="0"/>
                                <w:jc w:val="center"/>
                                <w:rPr>
                                  <w:rFonts w:eastAsia="Calibri"/>
                                  <w:b/>
                                  <w:bCs/>
                                  <w:szCs w:val="24"/>
                                </w:rPr>
                              </w:pPr>
                              <w:r w:rsidRPr="008F264B">
                                <w:rPr>
                                  <w:rFonts w:eastAsia="Calibri"/>
                                  <w:b/>
                                  <w:bCs/>
                                </w:rPr>
                                <w:t>Фиг</w:t>
                              </w:r>
                              <w:r>
                                <w:rPr>
                                  <w:rFonts w:eastAsia="Calibri"/>
                                  <w:b/>
                                  <w:bCs/>
                                </w:rPr>
                                <w:t>. 1.8. Състояние на вътрешността на вагон № 50521974003-0.</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873771" id="Group 968050632" o:spid="_x0000_s1032" style="position:absolute;left:0;text-align:left;margin-left:315.3pt;margin-top:447.05pt;width:158.2pt;height:264pt;z-index:252407808;mso-width-relative:margin;mso-height-relative:margin" coordorigin="36369,-1589" coordsize="63511,606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">
                <v:shape id="Picture 1088629061" o:spid="_x0000_s1033" type="#_x0000_t75" style="position:absolute;left:36369;top:-1589;width:63511;height:48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">
                  <v:imagedata r:id="rId14" o:title=""/>
                  <v:path arrowok="t"/>
                </v:shape>
                <v:shape id="Text Box 15" o:spid="_x0000_s1034" type="#_x0000_t202" style="position:absolute;left:36554;top:47245;width:63326;height:11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" fillcolor="white [3201]" stroked="f" strokeweight=".5pt">
                  <v:textbox>
                    <w:txbxContent>
                      <w:p w14:paraId="62EB10FD" w14:textId="77777777" w:rsidR="00AA3299" w:rsidRDefault="00AA3299" w:rsidP="00AF25A6">
                        <w:pPr>
                          <w:spacing w:before="0"/>
                          <w:ind w:firstLine="0"/>
                          <w:jc w:val="center"/>
                          <w:rPr>
                            <w:rFonts w:eastAsia="Calibri"/>
                            <w:b/>
                            <w:bCs/>
                            <w:szCs w:val="24"/>
                          </w:rPr>
                        </w:pPr>
                        <w:r w:rsidRPr="008F264B">
                          <w:rPr>
                            <w:rFonts w:eastAsia="Calibri"/>
                            <w:b/>
                            <w:bCs/>
                          </w:rPr>
                          <w:t>Фиг</w:t>
                        </w:r>
                        <w:r>
                          <w:rPr>
                            <w:rFonts w:eastAsia="Calibri"/>
                            <w:b/>
                            <w:bCs/>
                          </w:rPr>
                          <w:t>. 1.8. Състояние на вътрешността на вагон № 50521974003-0.</w:t>
                        </w:r>
                      </w:p>
                    </w:txbxContent>
                  </v:textbox>
                </v:shape>
                <w10:wrap type="topAndBottom"/>
              </v:group>
            </w:pict>
          </mc:Fallback>
        </mc:AlternateContent>
      </w:r>
      <w:r w:rsidRPr="00BA389D">
        <w:rPr>
          <w:noProof/>
          <w:lang w:eastAsia="bg-BG"/>
        </w:rPr>
        <mc:AlternateContent>
          <mc:Choice Requires="wpg">
            <w:drawing>
              <wp:anchor distT="0" distB="0" distL="114300" distR="114300" simplePos="0" relativeHeight="252405760" behindDoc="0" locked="0" layoutInCell="1" allowOverlap="1" wp14:anchorId="3B76824F" wp14:editId="4DC9E612">
                <wp:simplePos x="0" y="0"/>
                <wp:positionH relativeFrom="column">
                  <wp:posOffset>-115570</wp:posOffset>
                </wp:positionH>
                <wp:positionV relativeFrom="paragraph">
                  <wp:posOffset>5863590</wp:posOffset>
                </wp:positionV>
                <wp:extent cx="3372485" cy="2847975"/>
                <wp:effectExtent l="0" t="0" r="0" b="9525"/>
                <wp:wrapTopAndBottom/>
                <wp:docPr id="28" name="Group 28"/>
                <wp:cNvGraphicFramePr/>
                <a:graphic xmlns:a="http://schemas.openxmlformats.org/drawingml/2006/main">
                  <a:graphicData uri="http://schemas.microsoft.com/office/word/2010/wordprocessingGroup">
                    <wpg:wgp>
                      <wpg:cNvGrpSpPr/>
                      <wpg:grpSpPr>
                        <a:xfrm>
                          <a:off x="0" y="0"/>
                          <a:ext cx="3372485" cy="2847975"/>
                          <a:chOff x="1185795" y="-158174"/>
                          <a:chExt cx="11290853" cy="5461283"/>
                        </a:xfrm>
                      </wpg:grpSpPr>
                      <pic:pic xmlns:pic="http://schemas.openxmlformats.org/drawingml/2006/picture">
                        <pic:nvPicPr>
                          <pic:cNvPr id="30" name="Picture 30"/>
                          <pic:cNvPicPr>
                            <a:picLocks noChangeAspect="1"/>
                          </pic:cNvPicPr>
                        </pic:nvPicPr>
                        <pic:blipFill>
                          <a:blip r:embed="rId15" cstate="print">
                            <a:extLst>
                              <a:ext uri="{28A0092B-C50C-407E-A947-70E740481C1C}">
                                <a14:useLocalDpi xmlns:a14="http://schemas.microsoft.com/office/drawing/2010/main" val="0"/>
                              </a:ext>
                            </a:extLst>
                          </a:blip>
                          <a:srcRect/>
                          <a:stretch/>
                        </pic:blipFill>
                        <pic:spPr>
                          <a:xfrm>
                            <a:off x="1185795" y="-158174"/>
                            <a:ext cx="11290853" cy="4849008"/>
                          </a:xfrm>
                          <a:prstGeom prst="rect">
                            <a:avLst/>
                          </a:prstGeom>
                        </pic:spPr>
                      </pic:pic>
                      <wps:wsp>
                        <wps:cNvPr id="31" name="Text Box 15"/>
                        <wps:cNvSpPr txBox="1"/>
                        <wps:spPr>
                          <a:xfrm>
                            <a:off x="1185795" y="4692790"/>
                            <a:ext cx="11290853" cy="610319"/>
                          </a:xfrm>
                          <a:prstGeom prst="rect">
                            <a:avLst/>
                          </a:prstGeom>
                          <a:solidFill>
                            <a:schemeClr val="lt1"/>
                          </a:solidFill>
                          <a:ln w="6350">
                            <a:noFill/>
                          </a:ln>
                        </wps:spPr>
                        <wps:txbx>
                          <w:txbxContent>
                            <w:p w14:paraId="4F95935E" w14:textId="6964B730" w:rsidR="00AA3299" w:rsidRDefault="00AA3299" w:rsidP="00AF25A6">
                              <w:pPr>
                                <w:spacing w:before="0"/>
                                <w:ind w:firstLine="0"/>
                                <w:jc w:val="center"/>
                                <w:rPr>
                                  <w:rFonts w:eastAsia="Calibri"/>
                                  <w:b/>
                                  <w:bCs/>
                                  <w:szCs w:val="24"/>
                                </w:rPr>
                              </w:pPr>
                              <w:r w:rsidRPr="008F264B">
                                <w:rPr>
                                  <w:rFonts w:eastAsia="Calibri"/>
                                  <w:b/>
                                  <w:bCs/>
                                </w:rPr>
                                <w:t>Фиг</w:t>
                              </w:r>
                              <w:r>
                                <w:rPr>
                                  <w:rFonts w:eastAsia="Calibri"/>
                                  <w:b/>
                                  <w:bCs/>
                                </w:rPr>
                                <w:t>. 1.7.</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76824F" id="Group 28" o:spid="_x0000_s1035" style="position:absolute;left:0;text-align:left;margin-left:-9.1pt;margin-top:461.7pt;width:265.55pt;height:224.25pt;z-index:252405760;mso-width-relative:margin;mso-height-relative:margin" coordorigin="11857,-1581" coordsize="112908,546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">
                <v:shape id="Picture 30" o:spid="_x0000_s1036" type="#_x0000_t75" style="position:absolute;left:11857;top:-1581;width:112909;height:48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">
                  <v:imagedata r:id="rId16" o:title=""/>
                  <v:path arrowok="t"/>
                </v:shape>
                <v:shape id="Text Box 15" o:spid="_x0000_s1037" type="#_x0000_t202" style="position:absolute;left:11857;top:46927;width:112909;height:6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" fillcolor="white [3201]" stroked="f" strokeweight=".5pt">
                  <v:textbox>
                    <w:txbxContent>
                      <w:p w14:paraId="4F95935E" w14:textId="6964B730" w:rsidR="00AA3299" w:rsidRDefault="00AA3299" w:rsidP="00AF25A6">
                        <w:pPr>
                          <w:spacing w:before="0"/>
                          <w:ind w:firstLine="0"/>
                          <w:jc w:val="center"/>
                          <w:rPr>
                            <w:rFonts w:eastAsia="Calibri"/>
                            <w:b/>
                            <w:bCs/>
                            <w:szCs w:val="24"/>
                          </w:rPr>
                        </w:pPr>
                        <w:r w:rsidRPr="008F264B">
                          <w:rPr>
                            <w:rFonts w:eastAsia="Calibri"/>
                            <w:b/>
                            <w:bCs/>
                          </w:rPr>
                          <w:t>Фиг</w:t>
                        </w:r>
                        <w:r>
                          <w:rPr>
                            <w:rFonts w:eastAsia="Calibri"/>
                            <w:b/>
                            <w:bCs/>
                          </w:rPr>
                          <w:t>. 1.7.</w:t>
                        </w:r>
                      </w:p>
                    </w:txbxContent>
                  </v:textbox>
                </v:shape>
                <w10:wrap type="topAndBottom"/>
              </v:group>
            </w:pict>
          </mc:Fallback>
        </mc:AlternateContent>
      </w:r>
      <w:r w:rsidRPr="00BA389D">
        <w:rPr>
          <w:noProof/>
          <w:lang w:eastAsia="bg-BG"/>
        </w:rPr>
        <mc:AlternateContent>
          <mc:Choice Requires="wpg">
            <w:drawing>
              <wp:anchor distT="0" distB="0" distL="114300" distR="114300" simplePos="0" relativeHeight="252404736" behindDoc="0" locked="0" layoutInCell="1" allowOverlap="1" wp14:anchorId="4B78B9DE" wp14:editId="05C76713">
                <wp:simplePos x="0" y="0"/>
                <wp:positionH relativeFrom="column">
                  <wp:posOffset>3175635</wp:posOffset>
                </wp:positionH>
                <wp:positionV relativeFrom="paragraph">
                  <wp:posOffset>2874010</wp:posOffset>
                </wp:positionV>
                <wp:extent cx="3228340" cy="2790825"/>
                <wp:effectExtent l="0" t="0" r="0" b="9525"/>
                <wp:wrapTopAndBottom/>
                <wp:docPr id="508877301" name="Group 508877301"/>
                <wp:cNvGraphicFramePr/>
                <a:graphic xmlns:a="http://schemas.openxmlformats.org/drawingml/2006/main">
                  <a:graphicData uri="http://schemas.microsoft.com/office/word/2010/wordprocessingGroup">
                    <wpg:wgp>
                      <wpg:cNvGrpSpPr/>
                      <wpg:grpSpPr>
                        <a:xfrm>
                          <a:off x="0" y="0"/>
                          <a:ext cx="3228340" cy="2790825"/>
                          <a:chOff x="1185795" y="-158174"/>
                          <a:chExt cx="11290853" cy="5588941"/>
                        </a:xfrm>
                      </wpg:grpSpPr>
                      <pic:pic xmlns:pic="http://schemas.openxmlformats.org/drawingml/2006/picture">
                        <pic:nvPicPr>
                          <pic:cNvPr id="1004431233" name="Picture 1004431233"/>
                          <pic:cNvPicPr>
                            <a:picLocks noChangeAspect="1"/>
                          </pic:cNvPicPr>
                        </pic:nvPicPr>
                        <pic:blipFill>
                          <a:blip r:embed="rId17" cstate="print">
                            <a:extLst>
                              <a:ext uri="{28A0092B-C50C-407E-A947-70E740481C1C}">
                                <a14:useLocalDpi xmlns:a14="http://schemas.microsoft.com/office/drawing/2010/main" val="0"/>
                              </a:ext>
                            </a:extLst>
                          </a:blip>
                          <a:srcRect/>
                          <a:stretch/>
                        </pic:blipFill>
                        <pic:spPr>
                          <a:xfrm>
                            <a:off x="1185795" y="-158174"/>
                            <a:ext cx="11290853" cy="4849008"/>
                          </a:xfrm>
                          <a:prstGeom prst="rect">
                            <a:avLst/>
                          </a:prstGeom>
                        </pic:spPr>
                      </pic:pic>
                      <wps:wsp>
                        <wps:cNvPr id="1656842939" name="Text Box 15"/>
                        <wps:cNvSpPr txBox="1"/>
                        <wps:spPr>
                          <a:xfrm>
                            <a:off x="1185795" y="4692790"/>
                            <a:ext cx="11290853" cy="737977"/>
                          </a:xfrm>
                          <a:prstGeom prst="rect">
                            <a:avLst/>
                          </a:prstGeom>
                          <a:solidFill>
                            <a:schemeClr val="lt1"/>
                          </a:solidFill>
                          <a:ln w="6350">
                            <a:noFill/>
                          </a:ln>
                        </wps:spPr>
                        <wps:txbx>
                          <w:txbxContent>
                            <w:p w14:paraId="5DA0158A" w14:textId="5B1FAFB0" w:rsidR="00AA3299" w:rsidRDefault="00AA3299" w:rsidP="00AF25A6">
                              <w:pPr>
                                <w:spacing w:before="0"/>
                                <w:ind w:firstLine="0"/>
                                <w:jc w:val="center"/>
                                <w:rPr>
                                  <w:rFonts w:eastAsia="Calibri"/>
                                  <w:b/>
                                  <w:bCs/>
                                  <w:szCs w:val="24"/>
                                </w:rPr>
                              </w:pPr>
                              <w:r w:rsidRPr="008F264B">
                                <w:rPr>
                                  <w:rFonts w:eastAsia="Calibri"/>
                                  <w:b/>
                                  <w:bCs/>
                                </w:rPr>
                                <w:t>Фиг</w:t>
                              </w:r>
                              <w:r>
                                <w:rPr>
                                  <w:rFonts w:eastAsia="Calibri"/>
                                  <w:b/>
                                  <w:bCs/>
                                </w:rPr>
                                <w:t>. 1.6.</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78B9DE" id="Group 508877301" o:spid="_x0000_s1038" style="position:absolute;left:0;text-align:left;margin-left:250.05pt;margin-top:226.3pt;width:254.2pt;height:219.75pt;z-index:252404736;mso-width-relative:margin;mso-height-relative:margin" coordorigin="11857,-1581" coordsize="112908,558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">
                <v:shape id="Picture 1004431233" o:spid="_x0000_s1039" type="#_x0000_t75" style="position:absolute;left:11857;top:-1581;width:112909;height:48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">
                  <v:imagedata r:id="rId18" o:title=""/>
                  <v:path arrowok="t"/>
                </v:shape>
                <v:shape id="Text Box 15" o:spid="_x0000_s1040" type="#_x0000_t202" style="position:absolute;left:11857;top:46927;width:112909;height:7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" fillcolor="white [3201]" stroked="f" strokeweight=".5pt">
                  <v:textbox>
                    <w:txbxContent>
                      <w:p w14:paraId="5DA0158A" w14:textId="5B1FAFB0" w:rsidR="00AA3299" w:rsidRDefault="00AA3299" w:rsidP="00AF25A6">
                        <w:pPr>
                          <w:spacing w:before="0"/>
                          <w:ind w:firstLine="0"/>
                          <w:jc w:val="center"/>
                          <w:rPr>
                            <w:rFonts w:eastAsia="Calibri"/>
                            <w:b/>
                            <w:bCs/>
                            <w:szCs w:val="24"/>
                          </w:rPr>
                        </w:pPr>
                        <w:r w:rsidRPr="008F264B">
                          <w:rPr>
                            <w:rFonts w:eastAsia="Calibri"/>
                            <w:b/>
                            <w:bCs/>
                          </w:rPr>
                          <w:t>Фиг</w:t>
                        </w:r>
                        <w:r>
                          <w:rPr>
                            <w:rFonts w:eastAsia="Calibri"/>
                            <w:b/>
                            <w:bCs/>
                          </w:rPr>
                          <w:t>. 1.6.</w:t>
                        </w:r>
                      </w:p>
                    </w:txbxContent>
                  </v:textbox>
                </v:shape>
                <w10:wrap type="topAndBottom"/>
              </v:group>
            </w:pict>
          </mc:Fallback>
        </mc:AlternateContent>
      </w:r>
      <w:r w:rsidRPr="00BA389D">
        <w:rPr>
          <w:noProof/>
          <w:lang w:eastAsia="bg-BG"/>
        </w:rPr>
        <mc:AlternateContent>
          <mc:Choice Requires="wpg">
            <w:drawing>
              <wp:anchor distT="0" distB="0" distL="114300" distR="114300" simplePos="0" relativeHeight="252403712" behindDoc="0" locked="0" layoutInCell="1" allowOverlap="1" wp14:anchorId="01FCA50D" wp14:editId="30534694">
                <wp:simplePos x="0" y="0"/>
                <wp:positionH relativeFrom="column">
                  <wp:posOffset>-44450</wp:posOffset>
                </wp:positionH>
                <wp:positionV relativeFrom="paragraph">
                  <wp:posOffset>2877185</wp:posOffset>
                </wp:positionV>
                <wp:extent cx="3200400" cy="2929255"/>
                <wp:effectExtent l="0" t="0" r="0" b="4445"/>
                <wp:wrapTopAndBottom/>
                <wp:docPr id="887803413" name="Group 887803413"/>
                <wp:cNvGraphicFramePr/>
                <a:graphic xmlns:a="http://schemas.openxmlformats.org/drawingml/2006/main">
                  <a:graphicData uri="http://schemas.microsoft.com/office/word/2010/wordprocessingGroup">
                    <wpg:wgp>
                      <wpg:cNvGrpSpPr/>
                      <wpg:grpSpPr>
                        <a:xfrm>
                          <a:off x="0" y="0"/>
                          <a:ext cx="3200400" cy="2929255"/>
                          <a:chOff x="1185795" y="-158174"/>
                          <a:chExt cx="11290853" cy="5921442"/>
                        </a:xfrm>
                      </wpg:grpSpPr>
                      <pic:pic xmlns:pic="http://schemas.openxmlformats.org/drawingml/2006/picture">
                        <pic:nvPicPr>
                          <pic:cNvPr id="395936360" name="Picture 395936360"/>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1185795" y="-158174"/>
                            <a:ext cx="11290853" cy="4849008"/>
                          </a:xfrm>
                          <a:prstGeom prst="rect">
                            <a:avLst/>
                          </a:prstGeom>
                        </pic:spPr>
                      </pic:pic>
                      <wps:wsp>
                        <wps:cNvPr id="1160997154" name="Text Box 15"/>
                        <wps:cNvSpPr txBox="1"/>
                        <wps:spPr>
                          <a:xfrm>
                            <a:off x="1185795" y="4692788"/>
                            <a:ext cx="11290853" cy="1070480"/>
                          </a:xfrm>
                          <a:prstGeom prst="rect">
                            <a:avLst/>
                          </a:prstGeom>
                          <a:solidFill>
                            <a:schemeClr val="lt1"/>
                          </a:solidFill>
                          <a:ln w="6350">
                            <a:noFill/>
                          </a:ln>
                        </wps:spPr>
                        <wps:txbx>
                          <w:txbxContent>
                            <w:p w14:paraId="612C383A" w14:textId="0F162CE9" w:rsidR="00AA3299" w:rsidRPr="00BD40A1" w:rsidRDefault="00AA3299" w:rsidP="00AF25A6">
                              <w:pPr>
                                <w:spacing w:before="0"/>
                                <w:ind w:firstLine="0"/>
                                <w:jc w:val="center"/>
                                <w:rPr>
                                  <w:rFonts w:eastAsia="Calibri"/>
                                  <w:b/>
                                  <w:bCs/>
                                  <w:szCs w:val="24"/>
                                </w:rPr>
                              </w:pPr>
                              <w:r w:rsidRPr="008F264B">
                                <w:rPr>
                                  <w:rFonts w:eastAsia="Calibri"/>
                                  <w:b/>
                                  <w:bCs/>
                                </w:rPr>
                                <w:t>Фиг</w:t>
                              </w:r>
                              <w:r>
                                <w:rPr>
                                  <w:rFonts w:eastAsia="Calibri"/>
                                  <w:b/>
                                  <w:bCs/>
                                </w:rPr>
                                <w:t xml:space="preserve">. 1.5. Състояние на вътрешността на вагон № </w:t>
                              </w:r>
                              <w:r w:rsidRPr="00BD40A1">
                                <w:rPr>
                                  <w:b/>
                                  <w:szCs w:val="24"/>
                                </w:rPr>
                                <w:t>50522974242-2</w:t>
                              </w:r>
                              <w:r>
                                <w:rPr>
                                  <w:b/>
                                  <w:szCs w:val="24"/>
                                </w:rPr>
                                <w:t xml:space="preserve"> след пожара.</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FCA50D" id="Group 887803413" o:spid="_x0000_s1041" style="position:absolute;left:0;text-align:left;margin-left:-3.5pt;margin-top:226.55pt;width:252pt;height:230.65pt;z-index:252403712;mso-width-relative:margin;mso-height-relative:margin" coordorigin="11857,-1581" coordsize="112908,592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">
                <v:shape id="Picture 395936360" o:spid="_x0000_s1042" type="#_x0000_t75" style="position:absolute;left:11857;top:-1581;width:112909;height:48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">
                  <v:imagedata r:id="rId20" o:title=""/>
                  <v:path arrowok="t"/>
                </v:shape>
                <v:shape id="Text Box 15" o:spid="_x0000_s1043" type="#_x0000_t202" style="position:absolute;left:11857;top:46927;width:112909;height:10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" fillcolor="white [3201]" stroked="f" strokeweight=".5pt">
                  <v:textbox>
                    <w:txbxContent>
                      <w:p w14:paraId="612C383A" w14:textId="0F162CE9" w:rsidR="00AA3299" w:rsidRPr="00BD40A1" w:rsidRDefault="00AA3299" w:rsidP="00AF25A6">
                        <w:pPr>
                          <w:spacing w:before="0"/>
                          <w:ind w:firstLine="0"/>
                          <w:jc w:val="center"/>
                          <w:rPr>
                            <w:rFonts w:eastAsia="Calibri"/>
                            <w:b/>
                            <w:bCs/>
                            <w:szCs w:val="24"/>
                          </w:rPr>
                        </w:pPr>
                        <w:r w:rsidRPr="008F264B">
                          <w:rPr>
                            <w:rFonts w:eastAsia="Calibri"/>
                            <w:b/>
                            <w:bCs/>
                          </w:rPr>
                          <w:t>Фиг</w:t>
                        </w:r>
                        <w:r>
                          <w:rPr>
                            <w:rFonts w:eastAsia="Calibri"/>
                            <w:b/>
                            <w:bCs/>
                          </w:rPr>
                          <w:t xml:space="preserve">. 1.5. Състояние на вътрешността на вагон № </w:t>
                        </w:r>
                        <w:r w:rsidRPr="00BD40A1">
                          <w:rPr>
                            <w:b/>
                            <w:szCs w:val="24"/>
                          </w:rPr>
                          <w:t>50522974242-2</w:t>
                        </w:r>
                        <w:r>
                          <w:rPr>
                            <w:b/>
                            <w:szCs w:val="24"/>
                          </w:rPr>
                          <w:t xml:space="preserve"> след пожара.</w:t>
                        </w:r>
                      </w:p>
                    </w:txbxContent>
                  </v:textbox>
                </v:shape>
                <w10:wrap type="topAndBottom"/>
              </v:group>
            </w:pict>
          </mc:Fallback>
        </mc:AlternateContent>
      </w:r>
      <w:r w:rsidRPr="00BA389D">
        <w:rPr>
          <w:noProof/>
          <w:lang w:eastAsia="bg-BG"/>
        </w:rPr>
        <mc:AlternateContent>
          <mc:Choice Requires="wpg">
            <w:drawing>
              <wp:anchor distT="0" distB="0" distL="114300" distR="114300" simplePos="0" relativeHeight="252402688" behindDoc="0" locked="0" layoutInCell="1" allowOverlap="1" wp14:anchorId="5FEC9D70" wp14:editId="54753A88">
                <wp:simplePos x="0" y="0"/>
                <wp:positionH relativeFrom="column">
                  <wp:posOffset>3172460</wp:posOffset>
                </wp:positionH>
                <wp:positionV relativeFrom="paragraph">
                  <wp:posOffset>29210</wp:posOffset>
                </wp:positionV>
                <wp:extent cx="3209925" cy="2797175"/>
                <wp:effectExtent l="0" t="0" r="9525" b="3175"/>
                <wp:wrapTopAndBottom/>
                <wp:docPr id="1027176958" name="Group 1027176958"/>
                <wp:cNvGraphicFramePr/>
                <a:graphic xmlns:a="http://schemas.openxmlformats.org/drawingml/2006/main">
                  <a:graphicData uri="http://schemas.microsoft.com/office/word/2010/wordprocessingGroup">
                    <wpg:wgp>
                      <wpg:cNvGrpSpPr/>
                      <wpg:grpSpPr>
                        <a:xfrm>
                          <a:off x="0" y="0"/>
                          <a:ext cx="3209925" cy="2797175"/>
                          <a:chOff x="1185795" y="-158174"/>
                          <a:chExt cx="11290853" cy="5636233"/>
                        </a:xfrm>
                      </wpg:grpSpPr>
                      <pic:pic xmlns:pic="http://schemas.openxmlformats.org/drawingml/2006/picture">
                        <pic:nvPicPr>
                          <pic:cNvPr id="1080816419" name="Picture 1080816419"/>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1185795" y="-158174"/>
                            <a:ext cx="11290853" cy="4849008"/>
                          </a:xfrm>
                          <a:prstGeom prst="rect">
                            <a:avLst/>
                          </a:prstGeom>
                        </pic:spPr>
                      </pic:pic>
                      <wps:wsp>
                        <wps:cNvPr id="1127771405" name="Text Box 15"/>
                        <wps:cNvSpPr txBox="1"/>
                        <wps:spPr>
                          <a:xfrm>
                            <a:off x="1185795" y="4692183"/>
                            <a:ext cx="11290853" cy="785876"/>
                          </a:xfrm>
                          <a:prstGeom prst="rect">
                            <a:avLst/>
                          </a:prstGeom>
                          <a:solidFill>
                            <a:schemeClr val="lt1"/>
                          </a:solidFill>
                          <a:ln w="6350">
                            <a:noFill/>
                          </a:ln>
                        </wps:spPr>
                        <wps:txbx>
                          <w:txbxContent>
                            <w:p w14:paraId="6226ECE5" w14:textId="3FCF7AA4" w:rsidR="00AA3299" w:rsidRDefault="00AA3299" w:rsidP="00AF25A6">
                              <w:pPr>
                                <w:spacing w:before="0"/>
                                <w:ind w:firstLine="0"/>
                                <w:jc w:val="center"/>
                                <w:rPr>
                                  <w:rFonts w:eastAsia="Calibri"/>
                                  <w:b/>
                                  <w:bCs/>
                                  <w:szCs w:val="24"/>
                                </w:rPr>
                              </w:pPr>
                              <w:r w:rsidRPr="008F264B">
                                <w:rPr>
                                  <w:rFonts w:eastAsia="Calibri"/>
                                  <w:b/>
                                  <w:bCs/>
                                </w:rPr>
                                <w:t>Фиг</w:t>
                              </w:r>
                              <w:r>
                                <w:rPr>
                                  <w:rFonts w:eastAsia="Calibri"/>
                                  <w:b/>
                                  <w:bCs/>
                                </w:rPr>
                                <w:t>. 1.4.</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EC9D70" id="Group 1027176958" o:spid="_x0000_s1044" style="position:absolute;left:0;text-align:left;margin-left:249.8pt;margin-top:2.3pt;width:252.75pt;height:220.25pt;z-index:252402688;mso-width-relative:margin;mso-height-relative:margin" coordorigin="11857,-1581" coordsize="112908,563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">
                <v:shape id="Picture 1080816419" o:spid="_x0000_s1045" type="#_x0000_t75" style="position:absolute;left:11857;top:-1581;width:112909;height:48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">
                  <v:imagedata r:id="rId22" o:title=""/>
                  <v:path arrowok="t"/>
                </v:shape>
                <v:shape id="Text Box 15" o:spid="_x0000_s1046" type="#_x0000_t202" style="position:absolute;left:11857;top:46921;width:112909;height:7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" fillcolor="white [3201]" stroked="f" strokeweight=".5pt">
                  <v:textbox>
                    <w:txbxContent>
                      <w:p w14:paraId="6226ECE5" w14:textId="3FCF7AA4" w:rsidR="00AA3299" w:rsidRDefault="00AA3299" w:rsidP="00AF25A6">
                        <w:pPr>
                          <w:spacing w:before="0"/>
                          <w:ind w:firstLine="0"/>
                          <w:jc w:val="center"/>
                          <w:rPr>
                            <w:rFonts w:eastAsia="Calibri"/>
                            <w:b/>
                            <w:bCs/>
                            <w:szCs w:val="24"/>
                          </w:rPr>
                        </w:pPr>
                        <w:r w:rsidRPr="008F264B">
                          <w:rPr>
                            <w:rFonts w:eastAsia="Calibri"/>
                            <w:b/>
                            <w:bCs/>
                          </w:rPr>
                          <w:t>Фиг</w:t>
                        </w:r>
                        <w:r>
                          <w:rPr>
                            <w:rFonts w:eastAsia="Calibri"/>
                            <w:b/>
                            <w:bCs/>
                          </w:rPr>
                          <w:t>. 1.4.</w:t>
                        </w:r>
                      </w:p>
                    </w:txbxContent>
                  </v:textbox>
                </v:shape>
                <w10:wrap type="topAndBottom"/>
              </v:group>
            </w:pict>
          </mc:Fallback>
        </mc:AlternateContent>
      </w:r>
      <w:r w:rsidRPr="00BA389D">
        <w:rPr>
          <w:noProof/>
          <w:lang w:eastAsia="bg-BG"/>
        </w:rPr>
        <mc:AlternateContent>
          <mc:Choice Requires="wpg">
            <w:drawing>
              <wp:anchor distT="0" distB="0" distL="114300" distR="114300" simplePos="0" relativeHeight="252401664" behindDoc="0" locked="0" layoutInCell="1" allowOverlap="1" wp14:anchorId="53D173BF" wp14:editId="2A352911">
                <wp:simplePos x="0" y="0"/>
                <wp:positionH relativeFrom="column">
                  <wp:posOffset>-44450</wp:posOffset>
                </wp:positionH>
                <wp:positionV relativeFrom="paragraph">
                  <wp:posOffset>86360</wp:posOffset>
                </wp:positionV>
                <wp:extent cx="3200400" cy="2790825"/>
                <wp:effectExtent l="0" t="0" r="0" b="9525"/>
                <wp:wrapTopAndBottom/>
                <wp:docPr id="739189461" name="Group 739189461"/>
                <wp:cNvGraphicFramePr/>
                <a:graphic xmlns:a="http://schemas.openxmlformats.org/drawingml/2006/main">
                  <a:graphicData uri="http://schemas.microsoft.com/office/word/2010/wordprocessingGroup">
                    <wpg:wgp>
                      <wpg:cNvGrpSpPr/>
                      <wpg:grpSpPr>
                        <a:xfrm>
                          <a:off x="0" y="0"/>
                          <a:ext cx="3200400" cy="2790825"/>
                          <a:chOff x="1185795" y="-158174"/>
                          <a:chExt cx="11290853" cy="5638429"/>
                        </a:xfrm>
                      </wpg:grpSpPr>
                      <pic:pic xmlns:pic="http://schemas.openxmlformats.org/drawingml/2006/picture">
                        <pic:nvPicPr>
                          <pic:cNvPr id="1060478699" name="Picture 1060478699"/>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1185795" y="-158174"/>
                            <a:ext cx="11290853" cy="4849008"/>
                          </a:xfrm>
                          <a:prstGeom prst="rect">
                            <a:avLst/>
                          </a:prstGeom>
                        </pic:spPr>
                      </pic:pic>
                      <wps:wsp>
                        <wps:cNvPr id="430498251" name="Text Box 15"/>
                        <wps:cNvSpPr txBox="1"/>
                        <wps:spPr>
                          <a:xfrm>
                            <a:off x="1185795" y="4692789"/>
                            <a:ext cx="11290853" cy="787466"/>
                          </a:xfrm>
                          <a:prstGeom prst="rect">
                            <a:avLst/>
                          </a:prstGeom>
                          <a:solidFill>
                            <a:schemeClr val="lt1"/>
                          </a:solidFill>
                          <a:ln w="6350">
                            <a:noFill/>
                          </a:ln>
                        </wps:spPr>
                        <wps:txbx>
                          <w:txbxContent>
                            <w:p w14:paraId="2DFDAA94" w14:textId="61C0D326" w:rsidR="00AA3299" w:rsidRDefault="00AA3299" w:rsidP="00AF25A6">
                              <w:pPr>
                                <w:spacing w:before="0"/>
                                <w:ind w:firstLine="0"/>
                                <w:jc w:val="center"/>
                                <w:rPr>
                                  <w:rFonts w:eastAsia="Calibri"/>
                                  <w:b/>
                                  <w:bCs/>
                                  <w:szCs w:val="24"/>
                                </w:rPr>
                              </w:pPr>
                              <w:r w:rsidRPr="008F264B">
                                <w:rPr>
                                  <w:rFonts w:eastAsia="Calibri"/>
                                  <w:b/>
                                  <w:bCs/>
                                </w:rPr>
                                <w:t>Фиг</w:t>
                              </w:r>
                              <w:r>
                                <w:rPr>
                                  <w:rFonts w:eastAsia="Calibri"/>
                                  <w:b/>
                                  <w:bCs/>
                                </w:rPr>
                                <w:t>. 1.3.</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D173BF" id="Group 739189461" o:spid="_x0000_s1047" style="position:absolute;left:0;text-align:left;margin-left:-3.5pt;margin-top:6.8pt;width:252pt;height:219.75pt;z-index:252401664;mso-width-relative:margin;mso-height-relative:margin" coordorigin="11857,-1581" coordsize="112908,56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">
                <v:shape id="Picture 1060478699" o:spid="_x0000_s1048" type="#_x0000_t75" style="position:absolute;left:11857;top:-1581;width:112909;height:48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">
                  <v:imagedata r:id="rId24" o:title=""/>
                  <v:path arrowok="t"/>
                </v:shape>
                <v:shape id="Text Box 15" o:spid="_x0000_s1049" type="#_x0000_t202" style="position:absolute;left:11857;top:46927;width:112909;height:7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" fillcolor="white [3201]" stroked="f" strokeweight=".5pt">
                  <v:textbox>
                    <w:txbxContent>
                      <w:p w14:paraId="2DFDAA94" w14:textId="61C0D326" w:rsidR="00AA3299" w:rsidRDefault="00AA3299" w:rsidP="00AF25A6">
                        <w:pPr>
                          <w:spacing w:before="0"/>
                          <w:ind w:firstLine="0"/>
                          <w:jc w:val="center"/>
                          <w:rPr>
                            <w:rFonts w:eastAsia="Calibri"/>
                            <w:b/>
                            <w:bCs/>
                            <w:szCs w:val="24"/>
                          </w:rPr>
                        </w:pPr>
                        <w:r w:rsidRPr="008F264B">
                          <w:rPr>
                            <w:rFonts w:eastAsia="Calibri"/>
                            <w:b/>
                            <w:bCs/>
                          </w:rPr>
                          <w:t>Фиг</w:t>
                        </w:r>
                        <w:r>
                          <w:rPr>
                            <w:rFonts w:eastAsia="Calibri"/>
                            <w:b/>
                            <w:bCs/>
                          </w:rPr>
                          <w:t>. 1.3.</w:t>
                        </w:r>
                      </w:p>
                    </w:txbxContent>
                  </v:textbox>
                </v:shape>
                <w10:wrap type="topAndBottom"/>
              </v:group>
            </w:pict>
          </mc:Fallback>
        </mc:AlternateContent>
      </w:r>
    </w:p>
    <w:p w14:paraId="04CDC318" w14:textId="42294B76" w:rsidR="005C25FF" w:rsidRPr="00BA389D" w:rsidRDefault="000E4A8E" w:rsidP="00932F3C">
      <w:pPr>
        <w:spacing w:before="0"/>
      </w:pPr>
      <w:r w:rsidRPr="00BA389D">
        <w:lastRenderedPageBreak/>
        <w:t xml:space="preserve">От мястото на пожара </w:t>
      </w:r>
      <w:r w:rsidR="004F031B" w:rsidRPr="00BA389D">
        <w:t xml:space="preserve">до гара Каспичан </w:t>
      </w:r>
      <w:r w:rsidR="0025020E" w:rsidRPr="00BA389D">
        <w:t>пътниците</w:t>
      </w:r>
      <w:r w:rsidR="004F031B" w:rsidRPr="00BA389D">
        <w:t xml:space="preserve"> и превозната бригада</w:t>
      </w:r>
      <w:r w:rsidR="0025020E" w:rsidRPr="00BA389D">
        <w:t xml:space="preserve"> са отвозени с автомобили на РС ПБЗН</w:t>
      </w:r>
      <w:r w:rsidRPr="00BA389D">
        <w:t>. От гара Каспичан</w:t>
      </w:r>
      <w:r w:rsidR="005C25FF" w:rsidRPr="00BA389D">
        <w:t xml:space="preserve"> пътниците са отвозен</w:t>
      </w:r>
      <w:r w:rsidRPr="00BA389D">
        <w:t xml:space="preserve">и </w:t>
      </w:r>
      <w:r w:rsidR="004F031B" w:rsidRPr="00BA389D">
        <w:t xml:space="preserve">до гара Варна </w:t>
      </w:r>
      <w:r w:rsidRPr="00BA389D">
        <w:t>с автобуси</w:t>
      </w:r>
      <w:r w:rsidR="005C25FF" w:rsidRPr="00BA389D">
        <w:t>.</w:t>
      </w:r>
      <w:r w:rsidR="0044238E" w:rsidRPr="00BA389D">
        <w:t xml:space="preserve"> </w:t>
      </w:r>
    </w:p>
    <w:p w14:paraId="0801634C" w14:textId="2FD65D14" w:rsidR="004E4DAC" w:rsidRPr="00BA389D" w:rsidRDefault="00C05B7E" w:rsidP="00932F3C">
      <w:pPr>
        <w:spacing w:before="0"/>
      </w:pPr>
      <w:r w:rsidRPr="00BA389D">
        <w:t>П</w:t>
      </w:r>
      <w:r w:rsidR="002D5374" w:rsidRPr="00BA389D">
        <w:t>ожар</w:t>
      </w:r>
      <w:r w:rsidR="002E0405" w:rsidRPr="00BA389D">
        <w:t>ът</w:t>
      </w:r>
      <w:r w:rsidR="002D5374" w:rsidRPr="00BA389D">
        <w:t xml:space="preserve"> в</w:t>
      </w:r>
      <w:r w:rsidRPr="00BA389D">
        <w:t>ъв вагоните е потушен в</w:t>
      </w:r>
      <w:r w:rsidR="002D5374" w:rsidRPr="00BA389D">
        <w:t xml:space="preserve"> 00:30 часа</w:t>
      </w:r>
      <w:r w:rsidR="0025020E" w:rsidRPr="00BA389D">
        <w:t xml:space="preserve"> от</w:t>
      </w:r>
      <w:r w:rsidR="004F031B" w:rsidRPr="00BA389D">
        <w:t xml:space="preserve"> </w:t>
      </w:r>
      <w:r w:rsidR="0025020E" w:rsidRPr="00BA389D">
        <w:t xml:space="preserve">органите на </w:t>
      </w:r>
      <w:r w:rsidR="004F031B" w:rsidRPr="00BA389D">
        <w:t>РС ПБЗН</w:t>
      </w:r>
      <w:r w:rsidR="002D5374" w:rsidRPr="00BA389D">
        <w:t xml:space="preserve">. </w:t>
      </w:r>
      <w:r w:rsidR="0025020E" w:rsidRPr="00BA389D">
        <w:t>По разпореждане на органите от</w:t>
      </w:r>
      <w:r w:rsidRPr="00BA389D">
        <w:t xml:space="preserve"> досъдебното производство опожареният влак с локомотива </w:t>
      </w:r>
      <w:r w:rsidR="00AA4323">
        <w:t>са оставени</w:t>
      </w:r>
      <w:r w:rsidRPr="00BA389D">
        <w:t xml:space="preserve"> на място </w:t>
      </w:r>
      <w:r w:rsidR="004F031B" w:rsidRPr="00BA389D">
        <w:t xml:space="preserve">под надзор и охрана от служители на МВР </w:t>
      </w:r>
      <w:r w:rsidRPr="00BA389D">
        <w:t>и движен</w:t>
      </w:r>
      <w:r w:rsidR="0025020E" w:rsidRPr="00BA389D">
        <w:t xml:space="preserve">ието </w:t>
      </w:r>
      <w:r w:rsidR="00735BDD">
        <w:t xml:space="preserve">в междугарието </w:t>
      </w:r>
      <w:r w:rsidR="00AA4323">
        <w:t xml:space="preserve">Каспичан – Провадия </w:t>
      </w:r>
      <w:r w:rsidR="0025020E" w:rsidRPr="00BA389D">
        <w:t xml:space="preserve">по път </w:t>
      </w:r>
      <w:r w:rsidR="002E0405" w:rsidRPr="00BA389D">
        <w:t xml:space="preserve">№ </w:t>
      </w:r>
      <w:r w:rsidR="0025020E" w:rsidRPr="00BA389D">
        <w:t>1</w:t>
      </w:r>
      <w:r w:rsidRPr="00BA389D">
        <w:t xml:space="preserve"> остава прекъснато</w:t>
      </w:r>
      <w:r w:rsidR="004E4DAC" w:rsidRPr="00BA389D">
        <w:t xml:space="preserve"> от 21:47 часа на 03.11</w:t>
      </w:r>
      <w:r w:rsidRPr="00BA389D">
        <w:t>.</w:t>
      </w:r>
      <w:r w:rsidR="004E4DAC" w:rsidRPr="00BA389D">
        <w:t xml:space="preserve"> до 16:14 часа на 04.11.2022 г.</w:t>
      </w:r>
      <w:r w:rsidRPr="00BA389D">
        <w:t xml:space="preserve"> </w:t>
      </w:r>
    </w:p>
    <w:p w14:paraId="6CF4D24E" w14:textId="6DF85776" w:rsidR="00925152" w:rsidRPr="00BA389D" w:rsidRDefault="0025020E" w:rsidP="00735BDD">
      <w:pPr>
        <w:spacing w:before="0"/>
      </w:pPr>
      <w:r w:rsidRPr="00BA389D">
        <w:t xml:space="preserve">В 00:57 часа е подадено </w:t>
      </w:r>
      <w:r w:rsidR="002E0405" w:rsidRPr="00BA389D">
        <w:t xml:space="preserve">напрежение </w:t>
      </w:r>
      <w:r w:rsidR="00735BDD">
        <w:t>в контактната мрежа за възстановяване на движението по</w:t>
      </w:r>
      <w:r w:rsidRPr="00BA389D">
        <w:t xml:space="preserve"> </w:t>
      </w:r>
      <w:r w:rsidR="00C05B7E" w:rsidRPr="00BA389D">
        <w:t>път № 2</w:t>
      </w:r>
      <w:r w:rsidR="002D5374" w:rsidRPr="00BA389D">
        <w:t>.</w:t>
      </w:r>
      <w:r w:rsidR="004F031B" w:rsidRPr="00BA389D">
        <w:t xml:space="preserve"> </w:t>
      </w:r>
      <w:r w:rsidR="002D5374" w:rsidRPr="00BA389D">
        <w:t xml:space="preserve">Движението на влаковете между гарите Каспичан и Провадия </w:t>
      </w:r>
      <w:r w:rsidR="00C05B7E" w:rsidRPr="00BA389D">
        <w:t>се осъществява двупосочно по път № 2 от</w:t>
      </w:r>
      <w:r w:rsidR="002D5374" w:rsidRPr="00BA389D">
        <w:t xml:space="preserve"> 00</w:t>
      </w:r>
      <w:r w:rsidR="00074D4B" w:rsidRPr="00BA389D">
        <w:t>:57</w:t>
      </w:r>
      <w:r w:rsidR="002D5374" w:rsidRPr="00BA389D">
        <w:t xml:space="preserve"> час</w:t>
      </w:r>
      <w:r w:rsidR="00C05B7E" w:rsidRPr="00BA389D">
        <w:t xml:space="preserve">а </w:t>
      </w:r>
      <w:r w:rsidR="004E4DAC" w:rsidRPr="00BA389D">
        <w:t xml:space="preserve">до 16:14 часа </w:t>
      </w:r>
      <w:r w:rsidR="00735BDD">
        <w:t>на 04.11.2022 г., когато се възста</w:t>
      </w:r>
      <w:r w:rsidR="00AA4323">
        <w:t>новява движението на влаковете</w:t>
      </w:r>
      <w:r w:rsidR="00735BDD">
        <w:t xml:space="preserve"> по път № 1</w:t>
      </w:r>
      <w:r w:rsidR="002D5374" w:rsidRPr="00BA389D">
        <w:t>.</w:t>
      </w:r>
    </w:p>
    <w:p w14:paraId="7ED7589A" w14:textId="66167849" w:rsidR="00E70E2D" w:rsidRPr="00BA389D" w:rsidRDefault="003C706B" w:rsidP="00A45A49">
      <w:pPr>
        <w:pStyle w:val="ab"/>
        <w:numPr>
          <w:ilvl w:val="1"/>
          <w:numId w:val="1"/>
        </w:numPr>
        <w:ind w:left="0" w:firstLine="709"/>
        <w:contextualSpacing w:val="0"/>
        <w:rPr>
          <w:b/>
          <w:i/>
          <w:iCs/>
        </w:rPr>
      </w:pPr>
      <w:r w:rsidRPr="00BA389D">
        <w:rPr>
          <w:b/>
          <w:i/>
          <w:iCs/>
        </w:rPr>
        <w:t>Място и време на настъпване на събитието.</w:t>
      </w:r>
    </w:p>
    <w:p w14:paraId="364705A3" w14:textId="4CBFF9E0" w:rsidR="00790A9B" w:rsidRPr="00BA389D" w:rsidRDefault="00205C50" w:rsidP="00932F3C">
      <w:pPr>
        <w:spacing w:before="0"/>
      </w:pPr>
      <w:r w:rsidRPr="00BA389D">
        <w:rPr>
          <w:noProof/>
          <w:lang w:eastAsia="bg-BG"/>
        </w:rPr>
        <mc:AlternateContent>
          <mc:Choice Requires="wpg">
            <w:drawing>
              <wp:anchor distT="0" distB="0" distL="114300" distR="114300" simplePos="0" relativeHeight="252395520" behindDoc="0" locked="0" layoutInCell="1" allowOverlap="1" wp14:anchorId="714F6188" wp14:editId="2D9B27FE">
                <wp:simplePos x="0" y="0"/>
                <wp:positionH relativeFrom="column">
                  <wp:posOffset>3810</wp:posOffset>
                </wp:positionH>
                <wp:positionV relativeFrom="paragraph">
                  <wp:posOffset>815975</wp:posOffset>
                </wp:positionV>
                <wp:extent cx="6330950" cy="3571240"/>
                <wp:effectExtent l="0" t="0" r="0" b="0"/>
                <wp:wrapTopAndBottom/>
                <wp:docPr id="942041556" name="Group 1"/>
                <wp:cNvGraphicFramePr/>
                <a:graphic xmlns:a="http://schemas.openxmlformats.org/drawingml/2006/main">
                  <a:graphicData uri="http://schemas.microsoft.com/office/word/2010/wordprocessingGroup">
                    <wpg:wgp>
                      <wpg:cNvGrpSpPr/>
                      <wpg:grpSpPr>
                        <a:xfrm>
                          <a:off x="0" y="0"/>
                          <a:ext cx="6330950" cy="3571240"/>
                          <a:chOff x="767145" y="1049454"/>
                          <a:chExt cx="5605261" cy="3161772"/>
                        </a:xfrm>
                      </wpg:grpSpPr>
                      <pic:pic xmlns:pic="http://schemas.openxmlformats.org/drawingml/2006/picture">
                        <pic:nvPicPr>
                          <pic:cNvPr id="1009603250" name="Picture 1009603250"/>
                          <pic:cNvPicPr>
                            <a:picLocks noChangeAspect="1"/>
                          </pic:cNvPicPr>
                        </pic:nvPicPr>
                        <pic:blipFill>
                          <a:blip r:embed="rId25">
                            <a:extLst>
                              <a:ext uri="{28A0092B-C50C-407E-A947-70E740481C1C}">
                                <a14:useLocalDpi xmlns:a14="http://schemas.microsoft.com/office/drawing/2010/main" val="0"/>
                              </a:ext>
                            </a:extLst>
                          </a:blip>
                          <a:srcRect/>
                          <a:stretch/>
                        </pic:blipFill>
                        <pic:spPr>
                          <a:xfrm>
                            <a:off x="767145" y="1049454"/>
                            <a:ext cx="5605261" cy="2853749"/>
                          </a:xfrm>
                          <a:prstGeom prst="rect">
                            <a:avLst/>
                          </a:prstGeom>
                        </pic:spPr>
                      </pic:pic>
                      <wps:wsp>
                        <wps:cNvPr id="1769594178" name="Text Box 15"/>
                        <wps:cNvSpPr txBox="1"/>
                        <wps:spPr>
                          <a:xfrm>
                            <a:off x="767145" y="3903203"/>
                            <a:ext cx="5605261" cy="308023"/>
                          </a:xfrm>
                          <a:prstGeom prst="rect">
                            <a:avLst/>
                          </a:prstGeom>
                          <a:solidFill>
                            <a:schemeClr val="lt1"/>
                          </a:solidFill>
                          <a:ln w="6350">
                            <a:noFill/>
                          </a:ln>
                        </wps:spPr>
                        <wps:txbx>
                          <w:txbxContent>
                            <w:p w14:paraId="3F4CAF61" w14:textId="209FC2D9" w:rsidR="00AA3299" w:rsidRPr="004A098F" w:rsidRDefault="00AA3299" w:rsidP="00AF25A6">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1</w:t>
                              </w:r>
                              <w:r w:rsidRPr="004A098F">
                                <w:rPr>
                                  <w:rFonts w:eastAsia="Calibri"/>
                                  <w:b/>
                                  <w:bCs/>
                                  <w:lang w:val="ru-RU"/>
                                </w:rPr>
                                <w:t>.</w:t>
                              </w:r>
                              <w:r>
                                <w:rPr>
                                  <w:rFonts w:eastAsia="Calibri"/>
                                  <w:b/>
                                  <w:bCs/>
                                  <w:lang w:val="ru-RU"/>
                                </w:rPr>
                                <w:t>9.</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4F6188" id="Group 1" o:spid="_x0000_s1050" style="position:absolute;left:0;text-align:left;margin-left:.3pt;margin-top:64.25pt;width:498.5pt;height:281.2pt;z-index:252395520;mso-width-relative:margin;mso-height-relative:margin" coordorigin="7671,10494" coordsize="56052,31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Oa+JHw60D4seCtV8KeJ7FdR0XUovKmhJKsvOVdGHK&#10;OrAMrDkEAjpXkXwX+I2v/D3xonwZ+Jl81/r0cLTeF/FM4Cr4ksE6hz0F5CMCRf4hiQZBNfQVcD8a&#10;vg3o/wAbfBraLqUs2nX1tMl9pOtWR23elXsfMVzA3ZlPUdGBKngmgDvqK8W+Avxk1fxBqmq/Dr4h&#10;Qw6b8UvDkaveJCNlvrFoTtj1K1B6xueGUcxvlT2z7T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">
                <v:shape id="Picture 1009603250" o:spid="_x0000_s1051" type="#_x0000_t75" style="position:absolute;left:7671;top:10494;width:56053;height:28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">
                  <v:imagedata r:id="rId26" o:title=""/>
                  <v:path arrowok="t"/>
                </v:shape>
                <v:shape id="Text Box 15" o:spid="_x0000_s1052" type="#_x0000_t202" style="position:absolute;left:7671;top:39032;width:56053;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" fillcolor="white [3201]" stroked="f" strokeweight=".5pt">
                  <v:textbox>
                    <w:txbxContent>
                      <w:p w14:paraId="3F4CAF61" w14:textId="209FC2D9" w:rsidR="00AA3299" w:rsidRPr="004A098F" w:rsidRDefault="00AA3299" w:rsidP="00AF25A6">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1</w:t>
                        </w:r>
                        <w:r w:rsidRPr="004A098F">
                          <w:rPr>
                            <w:rFonts w:eastAsia="Calibri"/>
                            <w:b/>
                            <w:bCs/>
                            <w:lang w:val="ru-RU"/>
                          </w:rPr>
                          <w:t>.</w:t>
                        </w:r>
                        <w:r>
                          <w:rPr>
                            <w:rFonts w:eastAsia="Calibri"/>
                            <w:b/>
                            <w:bCs/>
                            <w:lang w:val="ru-RU"/>
                          </w:rPr>
                          <w:t>9.</w:t>
                        </w:r>
                      </w:p>
                    </w:txbxContent>
                  </v:textbox>
                </v:shape>
                <w10:wrap type="topAndBottom"/>
              </v:group>
            </w:pict>
          </mc:Fallback>
        </mc:AlternateContent>
      </w:r>
      <w:r w:rsidR="000C30F2" w:rsidRPr="00BA389D">
        <w:t xml:space="preserve"> </w:t>
      </w:r>
      <w:r w:rsidR="008175CA" w:rsidRPr="00BA389D">
        <w:t>В междугарието Ка</w:t>
      </w:r>
      <w:r w:rsidR="00307497">
        <w:t>спичан – Провадия по</w:t>
      </w:r>
      <w:r w:rsidR="0025020E" w:rsidRPr="00BA389D">
        <w:t xml:space="preserve"> път № 1 на км 462+000</w:t>
      </w:r>
      <w:r w:rsidR="008175CA" w:rsidRPr="00BA389D">
        <w:t xml:space="preserve"> </w:t>
      </w:r>
      <w:r w:rsidR="008175CA" w:rsidRPr="00BA389D">
        <w:rPr>
          <w:lang w:eastAsia="bg-BG"/>
        </w:rPr>
        <w:t xml:space="preserve">в </w:t>
      </w:r>
      <w:r w:rsidR="007A53F2" w:rsidRPr="00BA389D">
        <w:t>19</w:t>
      </w:r>
      <w:r w:rsidR="008175CA" w:rsidRPr="00BA389D">
        <w:t>:35</w:t>
      </w:r>
      <w:r w:rsidR="00373FEE" w:rsidRPr="00BA389D">
        <w:t xml:space="preserve"> часа</w:t>
      </w:r>
      <w:r w:rsidR="008175CA" w:rsidRPr="00BA389D">
        <w:t xml:space="preserve"> във време на движение на БВ № 2613 възниква</w:t>
      </w:r>
      <w:r w:rsidR="000C30F2" w:rsidRPr="00BA389D">
        <w:t xml:space="preserve"> пожар</w:t>
      </w:r>
      <w:r w:rsidR="00DF6B54" w:rsidRPr="00BA389D">
        <w:t xml:space="preserve"> във втория вагон</w:t>
      </w:r>
      <w:r w:rsidR="00A87E66" w:rsidRPr="00BA389D">
        <w:t xml:space="preserve"> </w:t>
      </w:r>
      <w:r w:rsidR="002E0405" w:rsidRPr="00BA389D">
        <w:t>(</w:t>
      </w:r>
      <w:r w:rsidR="00A87E66" w:rsidRPr="00BA389D">
        <w:t>първ</w:t>
      </w:r>
      <w:r w:rsidR="002E0405" w:rsidRPr="00BA389D">
        <w:t>о</w:t>
      </w:r>
      <w:r w:rsidR="00A87E66" w:rsidRPr="00BA389D">
        <w:t>клас</w:t>
      </w:r>
      <w:r w:rsidR="002E0405" w:rsidRPr="00BA389D">
        <w:t>ен)</w:t>
      </w:r>
      <w:r w:rsidR="00CB6BE0" w:rsidRPr="00BA389D">
        <w:t xml:space="preserve"> и</w:t>
      </w:r>
      <w:r w:rsidR="000C30F2" w:rsidRPr="00BA389D">
        <w:t xml:space="preserve"> </w:t>
      </w:r>
      <w:r w:rsidR="009257FF" w:rsidRPr="00BA389D">
        <w:t xml:space="preserve">впоследствие </w:t>
      </w:r>
      <w:r w:rsidR="007A53F2" w:rsidRPr="00BA389D">
        <w:t>обхваща и първия вагон</w:t>
      </w:r>
      <w:r w:rsidR="00A87E66" w:rsidRPr="00BA389D">
        <w:t xml:space="preserve"> </w:t>
      </w:r>
      <w:r w:rsidR="002E0405" w:rsidRPr="00BA389D">
        <w:t>(</w:t>
      </w:r>
      <w:r w:rsidR="00A87E66" w:rsidRPr="00BA389D">
        <w:t>втор</w:t>
      </w:r>
      <w:r w:rsidR="002E0405" w:rsidRPr="00BA389D">
        <w:t>о</w:t>
      </w:r>
      <w:r w:rsidR="00A87E66" w:rsidRPr="00BA389D">
        <w:t>клас</w:t>
      </w:r>
      <w:r w:rsidR="002E0405" w:rsidRPr="00BA389D">
        <w:t>ен)</w:t>
      </w:r>
      <w:r w:rsidR="00A87E66" w:rsidRPr="00BA389D">
        <w:t xml:space="preserve"> до локомотива</w:t>
      </w:r>
      <w:r w:rsidR="00CB6BE0" w:rsidRPr="00BA389D">
        <w:t>,</w:t>
      </w:r>
      <w:r w:rsidR="007A53F2" w:rsidRPr="00BA389D">
        <w:t xml:space="preserve"> </w:t>
      </w:r>
      <w:r w:rsidR="002E0405" w:rsidRPr="00BA389D">
        <w:t xml:space="preserve">като </w:t>
      </w:r>
      <w:r w:rsidR="00AA4323">
        <w:t xml:space="preserve">и </w:t>
      </w:r>
      <w:r w:rsidR="00CB6BE0" w:rsidRPr="00BA389D">
        <w:t xml:space="preserve">на двата вагона </w:t>
      </w:r>
      <w:r w:rsidR="006828AE">
        <w:t>оборудването</w:t>
      </w:r>
      <w:r w:rsidR="00307497">
        <w:t xml:space="preserve"> в салоните </w:t>
      </w:r>
      <w:r w:rsidR="00CB6BE0" w:rsidRPr="00BA389D">
        <w:t>изгаря напълно</w:t>
      </w:r>
      <w:r w:rsidR="007A53F2" w:rsidRPr="00BA389D">
        <w:t xml:space="preserve"> </w:t>
      </w:r>
      <w:r w:rsidR="00A87E66" w:rsidRPr="00BA389D">
        <w:t>(фиг. 1</w:t>
      </w:r>
      <w:r w:rsidR="005654A3" w:rsidRPr="00BA389D">
        <w:t>.</w:t>
      </w:r>
      <w:r w:rsidR="001B46F4" w:rsidRPr="00BA389D">
        <w:t>9</w:t>
      </w:r>
      <w:r w:rsidR="001C6FB4" w:rsidRPr="00BA389D">
        <w:t>)</w:t>
      </w:r>
      <w:r w:rsidR="00014EC8" w:rsidRPr="00BA389D">
        <w:t>.</w:t>
      </w:r>
    </w:p>
    <w:p w14:paraId="7F462AC9" w14:textId="32D7EF35" w:rsidR="00A421CC" w:rsidRPr="00BA389D" w:rsidRDefault="00A421CC" w:rsidP="00932F3C">
      <w:pPr>
        <w:pStyle w:val="ab"/>
        <w:numPr>
          <w:ilvl w:val="1"/>
          <w:numId w:val="1"/>
        </w:numPr>
        <w:spacing w:before="0"/>
        <w:ind w:left="0" w:firstLine="709"/>
        <w:contextualSpacing w:val="0"/>
        <w:rPr>
          <w:b/>
        </w:rPr>
      </w:pPr>
      <w:r w:rsidRPr="00BA389D">
        <w:rPr>
          <w:b/>
          <w:i/>
        </w:rPr>
        <w:t>Фактори, обуславящи и допринасящи събитието.</w:t>
      </w:r>
    </w:p>
    <w:p w14:paraId="7841288A" w14:textId="258DF474" w:rsidR="001C6281" w:rsidRPr="001C6281" w:rsidRDefault="001C6281" w:rsidP="001C6281">
      <w:pPr>
        <w:spacing w:before="0"/>
      </w:pPr>
      <w:r w:rsidRPr="001C6281">
        <w:t>Обуславящ фактор за настъпване на произшествието е</w:t>
      </w:r>
      <w:r w:rsidRPr="001C6281">
        <w:rPr>
          <w:b/>
          <w:bCs/>
        </w:rPr>
        <w:t xml:space="preserve"> </w:t>
      </w:r>
      <w:r w:rsidRPr="001C6281">
        <w:t xml:space="preserve">незадоволителното техническо състояние на захранващия модул на осветителните тела (инвертор), монтиран </w:t>
      </w:r>
      <w:r w:rsidR="00E551CD">
        <w:t>в телата в коридора до изхода</w:t>
      </w:r>
      <w:r w:rsidRPr="001C6281">
        <w:t xml:space="preserve"> на вагона. Инверторът има конструктивен дефект между платката и захранващите проводници. </w:t>
      </w:r>
    </w:p>
    <w:p w14:paraId="76BD203A" w14:textId="3B563969" w:rsidR="001C6281" w:rsidRPr="001C6281" w:rsidRDefault="001C6281" w:rsidP="001C6281">
      <w:pPr>
        <w:spacing w:before="0"/>
      </w:pPr>
      <w:r w:rsidRPr="001C6281">
        <w:t xml:space="preserve">Допринасящи фактори за настъпване на произшествието са, както извършването на некачествени ремонти на инвертора, захранващ луминесцентните осветителни тела, така и старата конструкция на </w:t>
      </w:r>
      <w:r>
        <w:t>интериора във</w:t>
      </w:r>
      <w:r w:rsidRPr="001C6281">
        <w:t xml:space="preserve"> вагона, неотговаряща на съвременните</w:t>
      </w:r>
      <w:r>
        <w:t xml:space="preserve"> противопожарни изисквания за</w:t>
      </w:r>
      <w:r w:rsidRPr="00DC0659">
        <w:t xml:space="preserve"> електрическите инсталации и вътрешното оборудване</w:t>
      </w:r>
      <w:r w:rsidR="00E551CD">
        <w:t>, в съответствие с</w:t>
      </w:r>
      <w:r>
        <w:t xml:space="preserve"> </w:t>
      </w:r>
      <w:r w:rsidRPr="00DC0659">
        <w:t>Регламент (ЕС) № 1302/2014 на Комисията от 18 ноември 2014 година.</w:t>
      </w:r>
    </w:p>
    <w:p w14:paraId="508A5911" w14:textId="77777777" w:rsidR="001C6281" w:rsidRPr="001C6281" w:rsidRDefault="001C6281" w:rsidP="00EF1D4C">
      <w:pPr>
        <w:pStyle w:val="ab"/>
        <w:numPr>
          <w:ilvl w:val="1"/>
          <w:numId w:val="9"/>
        </w:numPr>
        <w:rPr>
          <w:b/>
          <w:i/>
          <w:iCs/>
        </w:rPr>
      </w:pPr>
      <w:r w:rsidRPr="001C6281">
        <w:rPr>
          <w:b/>
          <w:i/>
          <w:iCs/>
        </w:rPr>
        <w:t xml:space="preserve"> Непосредствени причини и последствия от събитието.</w:t>
      </w:r>
    </w:p>
    <w:p w14:paraId="22E5D6FD" w14:textId="24D74CDE" w:rsidR="00EF1D4C" w:rsidRDefault="001C6281" w:rsidP="00EF1D4C">
      <w:pPr>
        <w:tabs>
          <w:tab w:val="left" w:pos="993"/>
        </w:tabs>
        <w:spacing w:before="0"/>
      </w:pPr>
      <w:r w:rsidRPr="00EF1D4C">
        <w:rPr>
          <w:szCs w:val="24"/>
        </w:rPr>
        <w:t>Произшествието е възникнало вследствие запалване на захра</w:t>
      </w:r>
      <w:r w:rsidR="00915CBA">
        <w:rPr>
          <w:szCs w:val="24"/>
        </w:rPr>
        <w:t>нващия инвертор на осветителното луминесцентно тяло</w:t>
      </w:r>
      <w:r w:rsidRPr="00EF1D4C">
        <w:rPr>
          <w:szCs w:val="24"/>
        </w:rPr>
        <w:t xml:space="preserve"> в коридора </w:t>
      </w:r>
      <w:r w:rsidR="00915CBA">
        <w:rPr>
          <w:szCs w:val="24"/>
        </w:rPr>
        <w:t xml:space="preserve">към изхода, </w:t>
      </w:r>
      <w:r w:rsidRPr="00EF1D4C">
        <w:rPr>
          <w:szCs w:val="24"/>
        </w:rPr>
        <w:t>пред тоалетния възел в предната част на вагона по посока на движение на влака</w:t>
      </w:r>
      <w:r w:rsidR="00EF1D4C" w:rsidRPr="00EF1D4C">
        <w:rPr>
          <w:szCs w:val="24"/>
        </w:rPr>
        <w:t>.</w:t>
      </w:r>
      <w:r w:rsidR="00EF1D4C">
        <w:t xml:space="preserve"> Причините за това са комплексни: </w:t>
      </w:r>
    </w:p>
    <w:p w14:paraId="19AC0832" w14:textId="77777777" w:rsidR="00EF1D4C" w:rsidRPr="00EF1D4C" w:rsidRDefault="00EF1D4C" w:rsidP="00EF1D4C">
      <w:pPr>
        <w:pStyle w:val="ab"/>
        <w:numPr>
          <w:ilvl w:val="0"/>
          <w:numId w:val="48"/>
        </w:numPr>
        <w:tabs>
          <w:tab w:val="left" w:pos="993"/>
        </w:tabs>
        <w:spacing w:before="0"/>
      </w:pPr>
      <w:r>
        <w:lastRenderedPageBreak/>
        <w:t>Силното нагаряне на отвора за закрепване на платката към корпуса на захранващия блок, което е признак за протичане на големи токове и нагряване до високи температури</w:t>
      </w:r>
      <w:r w:rsidR="001C6281" w:rsidRPr="00EF1D4C">
        <w:rPr>
          <w:szCs w:val="24"/>
        </w:rPr>
        <w:t xml:space="preserve">. </w:t>
      </w:r>
    </w:p>
    <w:p w14:paraId="4DEA81CB" w14:textId="539F19C8" w:rsidR="00EF1D4C" w:rsidRDefault="00EF1D4C" w:rsidP="00EF1D4C">
      <w:pPr>
        <w:pStyle w:val="ab"/>
        <w:numPr>
          <w:ilvl w:val="0"/>
          <w:numId w:val="48"/>
        </w:numPr>
        <w:tabs>
          <w:tab w:val="left" w:pos="993"/>
        </w:tabs>
        <w:spacing w:before="0"/>
      </w:pPr>
      <w:r>
        <w:t>Кондензаторът С1 очевидно е пробил и неговият електролит е изтекъл, както и алуминиевият му корпу</w:t>
      </w:r>
      <w:r w:rsidR="00E551CD">
        <w:t>с се е изместил навън от</w:t>
      </w:r>
      <w:r>
        <w:t xml:space="preserve"> изолационно</w:t>
      </w:r>
      <w:r w:rsidR="00E551CD">
        <w:t>то</w:t>
      </w:r>
      <w:r>
        <w:t xml:space="preserve"> тяло, най-вероятно поради неподходящи технически характеристики.</w:t>
      </w:r>
      <w:r w:rsidRPr="00912851">
        <w:rPr>
          <w:noProof/>
        </w:rPr>
        <w:t xml:space="preserve"> </w:t>
      </w:r>
    </w:p>
    <w:p w14:paraId="27236823" w14:textId="16E6A5CB" w:rsidR="00EF1D4C" w:rsidRDefault="00EF1D4C" w:rsidP="00EF1D4C">
      <w:pPr>
        <w:pStyle w:val="ab"/>
        <w:numPr>
          <w:ilvl w:val="0"/>
          <w:numId w:val="48"/>
        </w:numPr>
        <w:tabs>
          <w:tab w:val="left" w:pos="993"/>
        </w:tabs>
        <w:spacing w:before="0"/>
      </w:pPr>
      <w:r>
        <w:t>При огледа бе установено, че при извършване замяна на отделни елементи от захранващата платка запояването не е извършвано в отворите на платката (което е правилният начин на запояване), а към изводите на отстранените повредени елементи.</w:t>
      </w:r>
    </w:p>
    <w:p w14:paraId="05792D6C" w14:textId="02A8F749" w:rsidR="00EF1D4C" w:rsidRDefault="00EF1D4C" w:rsidP="00EF1D4C">
      <w:pPr>
        <w:pStyle w:val="ab"/>
        <w:numPr>
          <w:ilvl w:val="0"/>
          <w:numId w:val="48"/>
        </w:numPr>
        <w:tabs>
          <w:tab w:val="left" w:pos="993"/>
        </w:tabs>
        <w:spacing w:before="0"/>
      </w:pPr>
      <w:r>
        <w:t xml:space="preserve">При монтажа на осветителното тяло снопът проводници не е бандажиран, а освен това е боядисан с бяла боя, което от една страна влошава нормалния им топлообмен, а от друга води до влошаване на изолационните им качества поради съдържащите се в боята агресивни компоненти. </w:t>
      </w:r>
    </w:p>
    <w:p w14:paraId="5813EE74" w14:textId="7D0E8D79" w:rsidR="008F3A79" w:rsidRPr="00BA389D" w:rsidRDefault="001C6281" w:rsidP="00EF1D4C">
      <w:pPr>
        <w:spacing w:before="0"/>
        <w:rPr>
          <w:szCs w:val="24"/>
        </w:rPr>
      </w:pPr>
      <w:r w:rsidRPr="001C6281">
        <w:rPr>
          <w:szCs w:val="24"/>
        </w:rPr>
        <w:t xml:space="preserve">Последствията от събитието са </w:t>
      </w:r>
      <w:r w:rsidR="00E551CD">
        <w:rPr>
          <w:szCs w:val="24"/>
        </w:rPr>
        <w:t xml:space="preserve">напълно </w:t>
      </w:r>
      <w:r w:rsidR="00BA630B" w:rsidRPr="00BA630B">
        <w:rPr>
          <w:szCs w:val="24"/>
        </w:rPr>
        <w:t xml:space="preserve">изгорели </w:t>
      </w:r>
      <w:r w:rsidRPr="001C6281">
        <w:rPr>
          <w:szCs w:val="24"/>
        </w:rPr>
        <w:t xml:space="preserve">два вагона </w:t>
      </w:r>
      <w:r w:rsidR="00BA630B">
        <w:rPr>
          <w:szCs w:val="24"/>
        </w:rPr>
        <w:t>(първи и в</w:t>
      </w:r>
      <w:r w:rsidRPr="001C6281">
        <w:rPr>
          <w:szCs w:val="24"/>
        </w:rPr>
        <w:t>т</w:t>
      </w:r>
      <w:r w:rsidR="00BA630B">
        <w:rPr>
          <w:szCs w:val="24"/>
        </w:rPr>
        <w:t>ори клас)</w:t>
      </w:r>
      <w:r w:rsidRPr="001C6281">
        <w:rPr>
          <w:szCs w:val="24"/>
        </w:rPr>
        <w:t xml:space="preserve"> </w:t>
      </w:r>
      <w:r w:rsidR="00BA630B">
        <w:rPr>
          <w:szCs w:val="24"/>
        </w:rPr>
        <w:t xml:space="preserve">от </w:t>
      </w:r>
      <w:r w:rsidRPr="001C6281">
        <w:rPr>
          <w:szCs w:val="24"/>
        </w:rPr>
        <w:t>състава на БВ № 2613</w:t>
      </w:r>
      <w:r w:rsidR="00EF1D4C">
        <w:rPr>
          <w:szCs w:val="24"/>
        </w:rPr>
        <w:t xml:space="preserve"> и изгорели лични вещи </w:t>
      </w:r>
      <w:r w:rsidR="00BA630B">
        <w:rPr>
          <w:szCs w:val="24"/>
        </w:rPr>
        <w:t xml:space="preserve">и багажи </w:t>
      </w:r>
      <w:r w:rsidR="00EF1D4C">
        <w:rPr>
          <w:szCs w:val="24"/>
        </w:rPr>
        <w:t>на пътници</w:t>
      </w:r>
      <w:r w:rsidR="00BA630B">
        <w:rPr>
          <w:szCs w:val="24"/>
        </w:rPr>
        <w:t>те</w:t>
      </w:r>
      <w:r w:rsidR="00EF1D4C">
        <w:rPr>
          <w:szCs w:val="24"/>
        </w:rPr>
        <w:t xml:space="preserve"> </w:t>
      </w:r>
      <w:r w:rsidR="00E551CD">
        <w:rPr>
          <w:szCs w:val="24"/>
        </w:rPr>
        <w:t>пътували в</w:t>
      </w:r>
      <w:r w:rsidR="00EF1D4C">
        <w:rPr>
          <w:szCs w:val="24"/>
        </w:rPr>
        <w:t xml:space="preserve"> първокласния вагон</w:t>
      </w:r>
      <w:r w:rsidRPr="001C6281">
        <w:rPr>
          <w:szCs w:val="24"/>
        </w:rPr>
        <w:t>.</w:t>
      </w:r>
    </w:p>
    <w:p w14:paraId="3A1A023B" w14:textId="2CF417D7" w:rsidR="003C706B" w:rsidRPr="00BA389D" w:rsidRDefault="003C706B" w:rsidP="00EF1D4C">
      <w:pPr>
        <w:pStyle w:val="ab"/>
        <w:numPr>
          <w:ilvl w:val="1"/>
          <w:numId w:val="9"/>
        </w:numPr>
        <w:tabs>
          <w:tab w:val="left" w:pos="1134"/>
        </w:tabs>
        <w:ind w:left="0" w:firstLine="709"/>
        <w:contextualSpacing w:val="0"/>
        <w:rPr>
          <w:b/>
          <w:i/>
          <w:iCs/>
        </w:rPr>
      </w:pPr>
      <w:r w:rsidRPr="00BA389D">
        <w:rPr>
          <w:b/>
          <w:i/>
          <w:iCs/>
        </w:rPr>
        <w:t>Препоръки за безопасност и адресати, към които са насочени.</w:t>
      </w:r>
    </w:p>
    <w:p w14:paraId="27C7E76B" w14:textId="5CB9B26C" w:rsidR="00226C89" w:rsidRPr="00BA389D" w:rsidRDefault="00EB7AD9" w:rsidP="00932F3C">
      <w:pPr>
        <w:pStyle w:val="ab"/>
        <w:spacing w:before="0"/>
        <w:ind w:left="0"/>
        <w:contextualSpacing w:val="0"/>
        <w:rPr>
          <w:iCs/>
        </w:rPr>
      </w:pPr>
      <w:r w:rsidRPr="00BA389D">
        <w:rPr>
          <w:iCs/>
        </w:rPr>
        <w:t>С цел предотвратяване на</w:t>
      </w:r>
      <w:r w:rsidR="009C5B5C" w:rsidRPr="00BA389D">
        <w:rPr>
          <w:iCs/>
        </w:rPr>
        <w:t xml:space="preserve"> други произшествия</w:t>
      </w:r>
      <w:r w:rsidRPr="00BA389D">
        <w:t xml:space="preserve"> от </w:t>
      </w:r>
      <w:r w:rsidRPr="00BA389D">
        <w:rPr>
          <w:iCs/>
        </w:rPr>
        <w:t>подобен характер</w:t>
      </w:r>
      <w:r w:rsidR="00E54CFE">
        <w:rPr>
          <w:iCs/>
        </w:rPr>
        <w:t xml:space="preserve"> и подобряване на безопасността в железопътния транспорт</w:t>
      </w:r>
      <w:r w:rsidRPr="00BA389D">
        <w:rPr>
          <w:iCs/>
        </w:rPr>
        <w:t>,</w:t>
      </w:r>
      <w:r w:rsidR="009C5B5C" w:rsidRPr="00BA389D">
        <w:rPr>
          <w:iCs/>
        </w:rPr>
        <w:t xml:space="preserve"> Комисията за разследване </w:t>
      </w:r>
      <w:r w:rsidR="00226C89" w:rsidRPr="00BA389D">
        <w:rPr>
          <w:iCs/>
        </w:rPr>
        <w:t xml:space="preserve">предлага на Националния орган по безопасността ИА ЖА препоръки за </w:t>
      </w:r>
      <w:r w:rsidR="00A6173B" w:rsidRPr="00BA389D">
        <w:rPr>
          <w:iCs/>
        </w:rPr>
        <w:t>безопасност</w:t>
      </w:r>
      <w:r w:rsidR="009C5B5C" w:rsidRPr="00BA389D">
        <w:rPr>
          <w:iCs/>
        </w:rPr>
        <w:t>,</w:t>
      </w:r>
      <w:r w:rsidR="00A6173B" w:rsidRPr="00BA389D">
        <w:rPr>
          <w:iCs/>
        </w:rPr>
        <w:t xml:space="preserve"> относими към </w:t>
      </w:r>
      <w:r w:rsidRPr="00BA389D">
        <w:rPr>
          <w:iCs/>
        </w:rPr>
        <w:t xml:space="preserve">железопътното предприятие </w:t>
      </w:r>
      <w:r w:rsidR="007C05F2" w:rsidRPr="00BA389D">
        <w:rPr>
          <w:iCs/>
        </w:rPr>
        <w:t>,,БДЖ-Пътнически превози“</w:t>
      </w:r>
      <w:r w:rsidR="00A6173B" w:rsidRPr="00BA389D">
        <w:rPr>
          <w:iCs/>
        </w:rPr>
        <w:t xml:space="preserve"> ЕООД</w:t>
      </w:r>
      <w:r w:rsidR="008E547D" w:rsidRPr="00BA389D">
        <w:rPr>
          <w:iCs/>
        </w:rPr>
        <w:t xml:space="preserve"> и ДП НКЖИ</w:t>
      </w:r>
      <w:r w:rsidR="00226C89" w:rsidRPr="00BA389D">
        <w:rPr>
          <w:iCs/>
        </w:rPr>
        <w:t xml:space="preserve">. </w:t>
      </w:r>
    </w:p>
    <w:p w14:paraId="16E5CE61" w14:textId="77777777" w:rsidR="00F30847" w:rsidRPr="00BA389D" w:rsidRDefault="00F30847" w:rsidP="009365E3">
      <w:pPr>
        <w:pStyle w:val="ab"/>
        <w:numPr>
          <w:ilvl w:val="0"/>
          <w:numId w:val="47"/>
        </w:numPr>
        <w:tabs>
          <w:tab w:val="left" w:pos="720"/>
          <w:tab w:val="left" w:pos="993"/>
        </w:tabs>
        <w:contextualSpacing w:val="0"/>
      </w:pPr>
      <w:r w:rsidRPr="00BA389D">
        <w:t>С препоръка 1 се предлага ДП НКЖИ и ,,БДЖ-Пътнически превози“ ЕООД да запознаят заинтересования персонал със съдържанието на настоящия доклад.</w:t>
      </w:r>
    </w:p>
    <w:p w14:paraId="092B1D0F" w14:textId="77777777" w:rsidR="00F30847" w:rsidRDefault="00F30847" w:rsidP="009365E3">
      <w:pPr>
        <w:pStyle w:val="ab"/>
        <w:numPr>
          <w:ilvl w:val="0"/>
          <w:numId w:val="47"/>
        </w:numPr>
        <w:tabs>
          <w:tab w:val="left" w:pos="720"/>
          <w:tab w:val="left" w:pos="993"/>
        </w:tabs>
        <w:contextualSpacing w:val="0"/>
      </w:pPr>
      <w:r w:rsidRPr="00BA389D">
        <w:t>С препоръка 2 се предлага</w:t>
      </w:r>
      <w:r>
        <w:t xml:space="preserve"> </w:t>
      </w:r>
      <w:r w:rsidRPr="00DC0659">
        <w:t>БДЖ ПП ЕООД да организира провеждане на беседи за запознаване на персонал</w:t>
      </w:r>
      <w:r>
        <w:t>а в</w:t>
      </w:r>
      <w:r w:rsidRPr="00DC0659">
        <w:t xml:space="preserve"> </w:t>
      </w:r>
      <w:r>
        <w:t>ремонта</w:t>
      </w:r>
      <w:r w:rsidRPr="00DC0659">
        <w:t xml:space="preserve"> във Вагоно-ремонтните депа </w:t>
      </w:r>
      <w:r>
        <w:t xml:space="preserve">на предприятието </w:t>
      </w:r>
      <w:r w:rsidRPr="00DC0659">
        <w:t xml:space="preserve">с обстоятелствата и причините за възникване на произшествието. </w:t>
      </w:r>
    </w:p>
    <w:p w14:paraId="5606764E" w14:textId="77777777" w:rsidR="00F30847" w:rsidRPr="00BA389D" w:rsidRDefault="00F30847" w:rsidP="009365E3">
      <w:pPr>
        <w:pStyle w:val="ab"/>
        <w:numPr>
          <w:ilvl w:val="0"/>
          <w:numId w:val="47"/>
        </w:numPr>
        <w:tabs>
          <w:tab w:val="left" w:pos="993"/>
        </w:tabs>
        <w:contextualSpacing w:val="0"/>
      </w:pPr>
      <w:r w:rsidRPr="00BA389D">
        <w:t xml:space="preserve">С препоръка 3 се предлага </w:t>
      </w:r>
      <w:r w:rsidRPr="00DC0659">
        <w:t xml:space="preserve">БДЖ ПП ЕООД </w:t>
      </w:r>
      <w:r>
        <w:t xml:space="preserve">при </w:t>
      </w:r>
      <w:r w:rsidRPr="00DC0659">
        <w:t xml:space="preserve">извършване </w:t>
      </w:r>
      <w:r>
        <w:t xml:space="preserve">на </w:t>
      </w:r>
      <w:r w:rsidRPr="00DC0659">
        <w:t>капитални ремонти на пътнически</w:t>
      </w:r>
      <w:r>
        <w:t>те</w:t>
      </w:r>
      <w:r w:rsidRPr="00DC0659">
        <w:t xml:space="preserve"> вагони в железопътните заводи,</w:t>
      </w:r>
      <w:r>
        <w:t xml:space="preserve"> да контролира </w:t>
      </w:r>
      <w:r w:rsidRPr="00CD7226">
        <w:t>изисквания</w:t>
      </w:r>
      <w:r>
        <w:t>та за</w:t>
      </w:r>
      <w:r w:rsidRPr="00CD7226">
        <w:t xml:space="preserve"> </w:t>
      </w:r>
      <w:r>
        <w:t>спазването на</w:t>
      </w:r>
      <w:r w:rsidRPr="00DC0659">
        <w:t xml:space="preserve"> относими</w:t>
      </w:r>
      <w:r>
        <w:t>те противопожарни изисквания за</w:t>
      </w:r>
      <w:r w:rsidRPr="00DC0659">
        <w:t xml:space="preserve"> електрическите инсталации и вътрешното оборудване, разписани в Регламент (ЕС) № 1302/2014 на Комисията от 18 ноември 2014 година.</w:t>
      </w:r>
      <w:r w:rsidRPr="00BA389D">
        <w:t xml:space="preserve"> </w:t>
      </w:r>
    </w:p>
    <w:p w14:paraId="50F56E78" w14:textId="77777777" w:rsidR="00F30847" w:rsidRPr="00BA389D" w:rsidRDefault="00F30847" w:rsidP="009365E3">
      <w:pPr>
        <w:pStyle w:val="ab"/>
        <w:numPr>
          <w:ilvl w:val="0"/>
          <w:numId w:val="47"/>
        </w:numPr>
        <w:tabs>
          <w:tab w:val="left" w:pos="709"/>
          <w:tab w:val="left" w:pos="993"/>
        </w:tabs>
        <w:contextualSpacing w:val="0"/>
      </w:pPr>
      <w:r w:rsidRPr="00BA389D">
        <w:t xml:space="preserve">С препоръка 4 се предлага </w:t>
      </w:r>
      <w:r>
        <w:t xml:space="preserve">БДЖ ПП ЕООД </w:t>
      </w:r>
      <w:r w:rsidRPr="009C4D9F">
        <w:t xml:space="preserve">през времето на месечните електрически ревизии на пътническите вагони, серии 1974 и 2974 </w:t>
      </w:r>
      <w:r>
        <w:t>да предприеме</w:t>
      </w:r>
      <w:r w:rsidRPr="00CD7226">
        <w:t xml:space="preserve"> </w:t>
      </w:r>
      <w:r>
        <w:t xml:space="preserve">проверка и </w:t>
      </w:r>
      <w:r w:rsidRPr="00CD7226">
        <w:t xml:space="preserve">измервания на електрическите инсталации и оборудването </w:t>
      </w:r>
      <w:r>
        <w:t>с цел предотвратяване запалването</w:t>
      </w:r>
      <w:r w:rsidRPr="00CD7226">
        <w:t xml:space="preserve"> на други вагони. </w:t>
      </w:r>
      <w:r>
        <w:t xml:space="preserve">Да се монтират камери за видеонаблюдение в пътническите вагони. </w:t>
      </w:r>
    </w:p>
    <w:p w14:paraId="729BCD27" w14:textId="2D232EA8" w:rsidR="00F30847" w:rsidRPr="009F2001" w:rsidRDefault="00F30847" w:rsidP="009365E3">
      <w:pPr>
        <w:pStyle w:val="ab"/>
        <w:numPr>
          <w:ilvl w:val="0"/>
          <w:numId w:val="47"/>
        </w:numPr>
        <w:tabs>
          <w:tab w:val="left" w:pos="720"/>
          <w:tab w:val="left" w:pos="993"/>
        </w:tabs>
        <w:contextualSpacing w:val="0"/>
        <w:rPr>
          <w:szCs w:val="24"/>
        </w:rPr>
      </w:pPr>
      <w:r w:rsidRPr="003D1FB6">
        <w:rPr>
          <w:szCs w:val="24"/>
        </w:rPr>
        <w:t>С препоръка 5 се предлага ИА ,,Железопътна админис</w:t>
      </w:r>
      <w:r>
        <w:rPr>
          <w:szCs w:val="24"/>
        </w:rPr>
        <w:t>трация“ да предприеме изменение и допълнение на нормативната уредба, регламентираща</w:t>
      </w:r>
      <w:r w:rsidRPr="003D1FB6">
        <w:rPr>
          <w:szCs w:val="24"/>
        </w:rPr>
        <w:t xml:space="preserve"> действията на </w:t>
      </w:r>
      <w:r>
        <w:rPr>
          <w:szCs w:val="24"/>
        </w:rPr>
        <w:t>експлоатационния персонал,</w:t>
      </w:r>
      <w:r w:rsidRPr="003D1FB6">
        <w:rPr>
          <w:szCs w:val="24"/>
        </w:rPr>
        <w:t xml:space="preserve"> свързан с изключване </w:t>
      </w:r>
      <w:r>
        <w:rPr>
          <w:szCs w:val="24"/>
        </w:rPr>
        <w:t xml:space="preserve">и включване </w:t>
      </w:r>
      <w:r w:rsidRPr="003D1FB6">
        <w:rPr>
          <w:szCs w:val="24"/>
        </w:rPr>
        <w:t xml:space="preserve">на напрежението в контактната мрежа </w:t>
      </w:r>
      <w:r>
        <w:rPr>
          <w:szCs w:val="24"/>
        </w:rPr>
        <w:t xml:space="preserve">в </w:t>
      </w:r>
      <w:r w:rsidR="00E551CD">
        <w:rPr>
          <w:szCs w:val="24"/>
        </w:rPr>
        <w:t>аварийни случаи</w:t>
      </w:r>
      <w:r>
        <w:rPr>
          <w:szCs w:val="24"/>
        </w:rPr>
        <w:t>,</w:t>
      </w:r>
      <w:r w:rsidRPr="003D1FB6">
        <w:rPr>
          <w:szCs w:val="24"/>
        </w:rPr>
        <w:t xml:space="preserve"> при които </w:t>
      </w:r>
      <w:r w:rsidR="00E551CD">
        <w:rPr>
          <w:szCs w:val="24"/>
        </w:rPr>
        <w:t>е възникнал</w:t>
      </w:r>
      <w:r w:rsidRPr="003D1FB6">
        <w:rPr>
          <w:szCs w:val="24"/>
        </w:rPr>
        <w:t xml:space="preserve"> пожар в подвижния железопътен състав (локомотив или вагони) по време на движение на влака</w:t>
      </w:r>
      <w:r w:rsidR="001B361C">
        <w:rPr>
          <w:szCs w:val="24"/>
        </w:rPr>
        <w:t xml:space="preserve"> в междугарие</w:t>
      </w:r>
      <w:r w:rsidRPr="003D1FB6">
        <w:rPr>
          <w:szCs w:val="24"/>
        </w:rPr>
        <w:t>.</w:t>
      </w:r>
    </w:p>
    <w:p w14:paraId="7AD61266" w14:textId="4A25A596" w:rsidR="0047614C" w:rsidRPr="00BA389D" w:rsidRDefault="0047614C" w:rsidP="003D1FB6">
      <w:pPr>
        <w:pStyle w:val="ab"/>
        <w:tabs>
          <w:tab w:val="left" w:pos="993"/>
          <w:tab w:val="left" w:pos="1418"/>
        </w:tabs>
        <w:spacing w:before="0"/>
        <w:ind w:left="1080" w:firstLine="0"/>
      </w:pPr>
    </w:p>
    <w:p w14:paraId="12D4577F" w14:textId="058C31DE" w:rsidR="003C706B" w:rsidRPr="00BA389D" w:rsidRDefault="003C706B" w:rsidP="00932F3C">
      <w:pPr>
        <w:tabs>
          <w:tab w:val="left" w:pos="993"/>
          <w:tab w:val="left" w:pos="1418"/>
        </w:tabs>
        <w:spacing w:before="0"/>
        <w:ind w:firstLine="0"/>
      </w:pPr>
      <w:r w:rsidRPr="00BA389D">
        <w:br w:type="page"/>
      </w:r>
    </w:p>
    <w:p w14:paraId="206C41B4" w14:textId="0BAE7B00" w:rsidR="003C706B" w:rsidRPr="00BA389D" w:rsidRDefault="003C706B" w:rsidP="00932F3C">
      <w:pPr>
        <w:pStyle w:val="ab"/>
        <w:numPr>
          <w:ilvl w:val="0"/>
          <w:numId w:val="9"/>
        </w:numPr>
        <w:tabs>
          <w:tab w:val="left" w:pos="993"/>
        </w:tabs>
        <w:spacing w:before="0"/>
        <w:ind w:firstLine="349"/>
        <w:rPr>
          <w:b/>
          <w:bCs/>
          <w:sz w:val="28"/>
          <w:szCs w:val="22"/>
        </w:rPr>
      </w:pPr>
      <w:r w:rsidRPr="00BA389D">
        <w:rPr>
          <w:b/>
          <w:bCs/>
          <w:sz w:val="28"/>
          <w:szCs w:val="22"/>
        </w:rPr>
        <w:lastRenderedPageBreak/>
        <w:t>Разследв</w:t>
      </w:r>
      <w:bookmarkStart w:id="3" w:name="разследване"/>
      <w:bookmarkEnd w:id="3"/>
      <w:r w:rsidRPr="00BA389D">
        <w:rPr>
          <w:b/>
          <w:bCs/>
          <w:sz w:val="28"/>
          <w:szCs w:val="22"/>
        </w:rPr>
        <w:t>ане</w:t>
      </w:r>
    </w:p>
    <w:p w14:paraId="7FE2C653" w14:textId="055E868A" w:rsidR="00E903F9" w:rsidRPr="00BA389D" w:rsidRDefault="00E903F9" w:rsidP="00932F3C">
      <w:pPr>
        <w:pStyle w:val="ab"/>
        <w:numPr>
          <w:ilvl w:val="1"/>
          <w:numId w:val="29"/>
        </w:numPr>
        <w:tabs>
          <w:tab w:val="left" w:pos="1134"/>
        </w:tabs>
        <w:spacing w:before="0"/>
        <w:ind w:left="0" w:firstLine="709"/>
        <w:contextualSpacing w:val="0"/>
        <w:rPr>
          <w:b/>
          <w:i/>
          <w:iCs/>
        </w:rPr>
      </w:pPr>
      <w:bookmarkStart w:id="4" w:name="_Hlk57877937"/>
      <w:r w:rsidRPr="00BA389D">
        <w:rPr>
          <w:b/>
          <w:i/>
          <w:iCs/>
        </w:rPr>
        <w:t>Решение за започване на разследването.</w:t>
      </w:r>
    </w:p>
    <w:p w14:paraId="535BA695" w14:textId="09C46A05" w:rsidR="00AA0761" w:rsidRPr="00BA389D" w:rsidRDefault="00AA0761" w:rsidP="00932F3C">
      <w:pPr>
        <w:pStyle w:val="ab"/>
        <w:tabs>
          <w:tab w:val="left" w:pos="1134"/>
        </w:tabs>
        <w:spacing w:before="0"/>
        <w:ind w:left="0"/>
        <w:contextualSpacing w:val="0"/>
        <w:rPr>
          <w:iCs/>
        </w:rPr>
      </w:pPr>
      <w:r w:rsidRPr="00BA389D">
        <w:rPr>
          <w:iCs/>
        </w:rPr>
        <w:t>На 03.11.2023 г. в 19:35 часа членът на УС на НБРПВВЖТ с компетентност да разследва железопътни пр</w:t>
      </w:r>
      <w:r w:rsidR="00905801" w:rsidRPr="00BA389D">
        <w:rPr>
          <w:iCs/>
        </w:rPr>
        <w:t>оизшествия е уведомен</w:t>
      </w:r>
      <w:r w:rsidRPr="00BA389D">
        <w:rPr>
          <w:iCs/>
        </w:rPr>
        <w:t xml:space="preserve"> по мобилния телефон от дежурния диспечер на БДЖ ПП ЕООД</w:t>
      </w:r>
      <w:r w:rsidR="0066591B">
        <w:rPr>
          <w:iCs/>
        </w:rPr>
        <w:t xml:space="preserve"> за възникнал пожар във вагоните на БВ № 2613</w:t>
      </w:r>
      <w:r w:rsidRPr="00BA389D">
        <w:rPr>
          <w:iCs/>
        </w:rPr>
        <w:t xml:space="preserve">. В 19:40 часа е последвало писмено уведомление с SMS от дежурния диспечер на управителя на железопътната инфраструктура ДП НКЖИ за </w:t>
      </w:r>
      <w:r w:rsidR="0066591B">
        <w:rPr>
          <w:iCs/>
        </w:rPr>
        <w:t>същото</w:t>
      </w:r>
      <w:r w:rsidRPr="00BA389D">
        <w:rPr>
          <w:iCs/>
        </w:rPr>
        <w:t xml:space="preserve"> произшествие в междугарието Каспичан </w:t>
      </w:r>
      <w:r w:rsidR="00211092" w:rsidRPr="00BA389D">
        <w:rPr>
          <w:iCs/>
        </w:rPr>
        <w:t xml:space="preserve">– </w:t>
      </w:r>
      <w:r w:rsidRPr="00BA389D">
        <w:rPr>
          <w:iCs/>
        </w:rPr>
        <w:t xml:space="preserve"> Провадия. </w:t>
      </w:r>
    </w:p>
    <w:p w14:paraId="2F8F90F7" w14:textId="716260AF" w:rsidR="00031DFE" w:rsidRPr="00BA389D" w:rsidRDefault="00AA0761" w:rsidP="00932F3C">
      <w:pPr>
        <w:pStyle w:val="ab"/>
        <w:tabs>
          <w:tab w:val="left" w:pos="1134"/>
        </w:tabs>
        <w:spacing w:before="0"/>
        <w:ind w:left="0"/>
        <w:contextualSpacing w:val="0"/>
        <w:rPr>
          <w:iCs/>
        </w:rPr>
      </w:pPr>
      <w:r w:rsidRPr="00BA389D">
        <w:rPr>
          <w:iCs/>
        </w:rPr>
        <w:t>Предвид тежестта на произшествието и неговото въздействие върху безопасността в железопътния транспорт, член</w:t>
      </w:r>
      <w:r w:rsidR="00211092" w:rsidRPr="00BA389D">
        <w:rPr>
          <w:iCs/>
        </w:rPr>
        <w:t>ът</w:t>
      </w:r>
      <w:r w:rsidRPr="00BA389D">
        <w:rPr>
          <w:iCs/>
        </w:rPr>
        <w:t xml:space="preserve"> на Управителния съвет на НБРПВВЖТ в Република България, ръководещ разследването на железопътни произшествия и инциденти</w:t>
      </w:r>
      <w:r w:rsidR="00211092" w:rsidRPr="00BA389D">
        <w:rPr>
          <w:iCs/>
        </w:rPr>
        <w:t>,</w:t>
      </w:r>
      <w:r w:rsidRPr="00BA389D">
        <w:rPr>
          <w:iCs/>
        </w:rPr>
        <w:t xml:space="preserve"> </w:t>
      </w:r>
      <w:r w:rsidR="006A3B6F" w:rsidRPr="00BA389D">
        <w:rPr>
          <w:iCs/>
        </w:rPr>
        <w:t xml:space="preserve">е взел </w:t>
      </w:r>
      <w:r w:rsidR="0066591B">
        <w:rPr>
          <w:iCs/>
        </w:rPr>
        <w:t>р</w:t>
      </w:r>
      <w:r w:rsidR="002B6016" w:rsidRPr="00BA389D">
        <w:rPr>
          <w:iCs/>
        </w:rPr>
        <w:t>ешение за започване на разслед</w:t>
      </w:r>
      <w:r w:rsidR="006A3B6F" w:rsidRPr="00BA389D">
        <w:rPr>
          <w:iCs/>
        </w:rPr>
        <w:t>ване по безопасността</w:t>
      </w:r>
      <w:r w:rsidR="002B6016" w:rsidRPr="00BA389D">
        <w:rPr>
          <w:iCs/>
        </w:rPr>
        <w:t xml:space="preserve"> в съответствие с изискванията на чл. 22, параграф 3 от Директива (ЕС) 2016/798 на ЕПС</w:t>
      </w:r>
      <w:r w:rsidR="0066591B">
        <w:rPr>
          <w:iCs/>
        </w:rPr>
        <w:t xml:space="preserve"> и чл. 71, ал. 1, ал. 2 и ал. 3 от Наредба № 59</w:t>
      </w:r>
      <w:r w:rsidR="002B6016" w:rsidRPr="00BA389D">
        <w:rPr>
          <w:iCs/>
        </w:rPr>
        <w:t xml:space="preserve">. </w:t>
      </w:r>
    </w:p>
    <w:p w14:paraId="165C118F" w14:textId="0489A51A" w:rsidR="002B6016" w:rsidRPr="00BA389D" w:rsidRDefault="00031DFE" w:rsidP="00932F3C">
      <w:pPr>
        <w:pStyle w:val="ab"/>
        <w:tabs>
          <w:tab w:val="left" w:pos="1134"/>
        </w:tabs>
        <w:spacing w:before="0"/>
        <w:ind w:left="0"/>
        <w:contextualSpacing w:val="0"/>
        <w:rPr>
          <w:iCs/>
        </w:rPr>
      </w:pPr>
      <w:r w:rsidRPr="00BA389D">
        <w:rPr>
          <w:iCs/>
        </w:rPr>
        <w:t>Разследването цели подобряване на безопасността в железопътния транспорт, предотвратяване и недопускане на произшествия, като се дава предимство на предотвратяването на тежки произшествия.</w:t>
      </w:r>
    </w:p>
    <w:bookmarkEnd w:id="4"/>
    <w:p w14:paraId="3CCDD34D" w14:textId="5AF1B41B" w:rsidR="003C706B" w:rsidRPr="00BA389D" w:rsidRDefault="003C706B" w:rsidP="0066591B">
      <w:pPr>
        <w:pStyle w:val="ab"/>
        <w:numPr>
          <w:ilvl w:val="1"/>
          <w:numId w:val="29"/>
        </w:numPr>
        <w:tabs>
          <w:tab w:val="left" w:pos="1134"/>
        </w:tabs>
        <w:ind w:left="0" w:firstLine="709"/>
        <w:contextualSpacing w:val="0"/>
        <w:rPr>
          <w:b/>
          <w:i/>
          <w:iCs/>
        </w:rPr>
      </w:pPr>
      <w:r w:rsidRPr="00BA389D">
        <w:rPr>
          <w:b/>
          <w:i/>
          <w:iCs/>
        </w:rPr>
        <w:t>Мотиви за решението за започване на разследването.</w:t>
      </w:r>
    </w:p>
    <w:p w14:paraId="4F9E2EBE" w14:textId="5FE536CF" w:rsidR="002B6016" w:rsidRPr="00BA389D" w:rsidRDefault="002B6016" w:rsidP="00932F3C">
      <w:pPr>
        <w:pStyle w:val="ab"/>
        <w:tabs>
          <w:tab w:val="left" w:pos="1134"/>
        </w:tabs>
        <w:spacing w:before="0"/>
        <w:ind w:left="0"/>
        <w:rPr>
          <w:iCs/>
        </w:rPr>
      </w:pPr>
      <w:r w:rsidRPr="00BA389D">
        <w:rPr>
          <w:iCs/>
        </w:rPr>
        <w:t>Член</w:t>
      </w:r>
      <w:r w:rsidR="007F4CE6" w:rsidRPr="00BA389D">
        <w:rPr>
          <w:iCs/>
        </w:rPr>
        <w:t>ът</w:t>
      </w:r>
      <w:r w:rsidRPr="00BA389D">
        <w:rPr>
          <w:iCs/>
        </w:rPr>
        <w:t xml:space="preserve"> на Управителния съвет на НБРПВВЖТ на основание чл. 20, параграф 2, (а) от Директива (ЕС) 2016/798, чл. 115к, ал. 1, т. 2 от ЗЖТ и чл. 76, ал. 1, т. 2 от Наредба № 59 от 5.12.2006 г., е взел решение за започване разследване на железопътното произшествие. </w:t>
      </w:r>
    </w:p>
    <w:p w14:paraId="55DD8899" w14:textId="2B717AEE" w:rsidR="002B6016" w:rsidRPr="00BA389D" w:rsidRDefault="002B6016" w:rsidP="00932F3C">
      <w:pPr>
        <w:pStyle w:val="ab"/>
        <w:tabs>
          <w:tab w:val="left" w:pos="1134"/>
        </w:tabs>
        <w:spacing w:before="0"/>
        <w:ind w:left="0"/>
        <w:rPr>
          <w:iCs/>
        </w:rPr>
      </w:pPr>
      <w:r w:rsidRPr="00BA389D">
        <w:rPr>
          <w:iCs/>
        </w:rPr>
        <w:t xml:space="preserve">Разследването е предприето предвид </w:t>
      </w:r>
      <w:r w:rsidR="00BC4A5F" w:rsidRPr="00BA389D">
        <w:rPr>
          <w:iCs/>
        </w:rPr>
        <w:t xml:space="preserve">на </w:t>
      </w:r>
      <w:r w:rsidRPr="00BA389D">
        <w:rPr>
          <w:iCs/>
        </w:rPr>
        <w:t xml:space="preserve">обстоятелствата, довели до възникване </w:t>
      </w:r>
      <w:r w:rsidR="00BC4A5F" w:rsidRPr="00BA389D">
        <w:rPr>
          <w:iCs/>
        </w:rPr>
        <w:t xml:space="preserve">и бързо разрастване </w:t>
      </w:r>
      <w:r w:rsidRPr="00BA389D">
        <w:rPr>
          <w:iCs/>
        </w:rPr>
        <w:t>на по</w:t>
      </w:r>
      <w:r w:rsidR="002A0521" w:rsidRPr="00BA389D">
        <w:rPr>
          <w:iCs/>
        </w:rPr>
        <w:t>жара в пътнически</w:t>
      </w:r>
      <w:r w:rsidR="0066591B">
        <w:rPr>
          <w:iCs/>
        </w:rPr>
        <w:t>те</w:t>
      </w:r>
      <w:r w:rsidR="002A0521" w:rsidRPr="00BA389D">
        <w:rPr>
          <w:iCs/>
        </w:rPr>
        <w:t xml:space="preserve"> вагон</w:t>
      </w:r>
      <w:r w:rsidR="0066591B">
        <w:rPr>
          <w:iCs/>
        </w:rPr>
        <w:t>и</w:t>
      </w:r>
      <w:r w:rsidR="002A0521" w:rsidRPr="00BA389D">
        <w:rPr>
          <w:iCs/>
        </w:rPr>
        <w:t xml:space="preserve"> (първи </w:t>
      </w:r>
      <w:r w:rsidR="0066591B">
        <w:rPr>
          <w:iCs/>
        </w:rPr>
        <w:t xml:space="preserve">и втори </w:t>
      </w:r>
      <w:r w:rsidR="002A0521" w:rsidRPr="00BA389D">
        <w:rPr>
          <w:iCs/>
        </w:rPr>
        <w:t>клас) от състава на БВ № 2613, по</w:t>
      </w:r>
      <w:r w:rsidRPr="00BA389D">
        <w:rPr>
          <w:iCs/>
        </w:rPr>
        <w:t xml:space="preserve"> време на движение на влака, </w:t>
      </w:r>
      <w:r w:rsidR="002A0521" w:rsidRPr="00BA389D">
        <w:rPr>
          <w:iCs/>
        </w:rPr>
        <w:t>което е довело до пълно</w:t>
      </w:r>
      <w:r w:rsidR="00BC4A5F" w:rsidRPr="00BA389D">
        <w:rPr>
          <w:iCs/>
        </w:rPr>
        <w:t>то</w:t>
      </w:r>
      <w:r w:rsidR="0066591B">
        <w:rPr>
          <w:iCs/>
        </w:rPr>
        <w:t xml:space="preserve"> изгаряне на</w:t>
      </w:r>
      <w:r w:rsidR="00211092" w:rsidRPr="00BA389D">
        <w:rPr>
          <w:iCs/>
        </w:rPr>
        <w:t xml:space="preserve"> </w:t>
      </w:r>
      <w:r w:rsidR="002A0521" w:rsidRPr="00BA389D">
        <w:rPr>
          <w:iCs/>
        </w:rPr>
        <w:t>два</w:t>
      </w:r>
      <w:r w:rsidR="0066591B">
        <w:rPr>
          <w:iCs/>
        </w:rPr>
        <w:t>та</w:t>
      </w:r>
      <w:r w:rsidRPr="00BA389D">
        <w:rPr>
          <w:iCs/>
        </w:rPr>
        <w:t xml:space="preserve"> вагона</w:t>
      </w:r>
      <w:r w:rsidR="0066591B">
        <w:rPr>
          <w:iCs/>
        </w:rPr>
        <w:t xml:space="preserve"> от</w:t>
      </w:r>
      <w:r w:rsidR="002A0521" w:rsidRPr="00BA389D">
        <w:rPr>
          <w:iCs/>
        </w:rPr>
        <w:t xml:space="preserve"> влака</w:t>
      </w:r>
      <w:r w:rsidRPr="00BA389D">
        <w:rPr>
          <w:iCs/>
        </w:rPr>
        <w:t>.</w:t>
      </w:r>
    </w:p>
    <w:p w14:paraId="32FE8982" w14:textId="63F40A6A" w:rsidR="003C706B" w:rsidRPr="00BA389D" w:rsidRDefault="003C706B" w:rsidP="0066591B">
      <w:pPr>
        <w:pStyle w:val="ab"/>
        <w:numPr>
          <w:ilvl w:val="1"/>
          <w:numId w:val="29"/>
        </w:numPr>
        <w:tabs>
          <w:tab w:val="left" w:pos="1134"/>
        </w:tabs>
        <w:ind w:left="0" w:firstLine="709"/>
        <w:contextualSpacing w:val="0"/>
        <w:rPr>
          <w:b/>
          <w:i/>
          <w:iCs/>
        </w:rPr>
      </w:pPr>
      <w:r w:rsidRPr="00BA389D">
        <w:rPr>
          <w:b/>
          <w:i/>
          <w:iCs/>
        </w:rPr>
        <w:t>Обхват и ограничения на разследването.</w:t>
      </w:r>
    </w:p>
    <w:p w14:paraId="25B79CD4" w14:textId="486FDFE5" w:rsidR="002B6016" w:rsidRPr="00BA389D" w:rsidRDefault="00D147EA" w:rsidP="00932F3C">
      <w:pPr>
        <w:pStyle w:val="ab"/>
        <w:tabs>
          <w:tab w:val="left" w:pos="1134"/>
        </w:tabs>
        <w:spacing w:before="0"/>
        <w:ind w:left="0"/>
        <w:rPr>
          <w:iCs/>
        </w:rPr>
      </w:pPr>
      <w:r>
        <w:rPr>
          <w:iCs/>
        </w:rPr>
        <w:t>В процедурата</w:t>
      </w:r>
      <w:r w:rsidR="002B6016" w:rsidRPr="00BA389D">
        <w:rPr>
          <w:iCs/>
        </w:rPr>
        <w:t xml:space="preserve"> на разслед</w:t>
      </w:r>
      <w:r>
        <w:rPr>
          <w:iCs/>
        </w:rPr>
        <w:t>ването са анализирани</w:t>
      </w:r>
      <w:r w:rsidR="002B6016" w:rsidRPr="00BA389D">
        <w:rPr>
          <w:iCs/>
        </w:rPr>
        <w:t xml:space="preserve"> организационният и човешки фактор, Системата за управление на безопасността</w:t>
      </w:r>
      <w:r w:rsidR="00211092" w:rsidRPr="00BA389D">
        <w:rPr>
          <w:iCs/>
        </w:rPr>
        <w:t>,</w:t>
      </w:r>
      <w:r w:rsidR="002B6016" w:rsidRPr="00BA389D">
        <w:rPr>
          <w:iCs/>
        </w:rPr>
        <w:t xml:space="preserve"> относима към ремонта и поддръжк</w:t>
      </w:r>
      <w:r w:rsidR="002A0521" w:rsidRPr="00BA389D">
        <w:rPr>
          <w:iCs/>
        </w:rPr>
        <w:t>ата, включваща</w:t>
      </w:r>
      <w:r w:rsidR="002B6016" w:rsidRPr="00BA389D">
        <w:rPr>
          <w:iCs/>
        </w:rPr>
        <w:t xml:space="preserve"> </w:t>
      </w:r>
      <w:r>
        <w:rPr>
          <w:iCs/>
        </w:rPr>
        <w:t>оценката на риска с регистъра на</w:t>
      </w:r>
      <w:r w:rsidR="002B6016" w:rsidRPr="00BA389D">
        <w:rPr>
          <w:iCs/>
        </w:rPr>
        <w:t xml:space="preserve"> опас</w:t>
      </w:r>
      <w:r w:rsidR="002A0521" w:rsidRPr="00BA389D">
        <w:rPr>
          <w:iCs/>
        </w:rPr>
        <w:t>ности</w:t>
      </w:r>
      <w:r>
        <w:rPr>
          <w:iCs/>
        </w:rPr>
        <w:t>те</w:t>
      </w:r>
      <w:r w:rsidR="002A0521" w:rsidRPr="00BA389D">
        <w:rPr>
          <w:iCs/>
        </w:rPr>
        <w:t xml:space="preserve"> </w:t>
      </w:r>
      <w:r w:rsidR="00211092" w:rsidRPr="00BA389D">
        <w:rPr>
          <w:iCs/>
        </w:rPr>
        <w:t>з</w:t>
      </w:r>
      <w:r w:rsidR="002A0521" w:rsidRPr="00BA389D">
        <w:rPr>
          <w:iCs/>
        </w:rPr>
        <w:t>а подвижния състав (пътнически вагони)</w:t>
      </w:r>
      <w:r w:rsidR="002B6016" w:rsidRPr="00BA389D">
        <w:rPr>
          <w:iCs/>
        </w:rPr>
        <w:t xml:space="preserve"> </w:t>
      </w:r>
      <w:r>
        <w:rPr>
          <w:iCs/>
        </w:rPr>
        <w:t xml:space="preserve">и структурата отговорна за поддръжката на подвижния състав </w:t>
      </w:r>
      <w:r w:rsidR="002B6016" w:rsidRPr="00BA389D">
        <w:rPr>
          <w:iCs/>
        </w:rPr>
        <w:t>в железопътното предприятие ,,БДЖ-Пътнически превози“ ЕОО</w:t>
      </w:r>
      <w:r>
        <w:rPr>
          <w:iCs/>
        </w:rPr>
        <w:t>Д</w:t>
      </w:r>
      <w:r w:rsidR="002B6016" w:rsidRPr="00BA389D">
        <w:rPr>
          <w:iCs/>
        </w:rPr>
        <w:t>.</w:t>
      </w:r>
    </w:p>
    <w:p w14:paraId="244080BE" w14:textId="1E39F1BC" w:rsidR="002B6016" w:rsidRPr="00BA389D" w:rsidRDefault="002A0521" w:rsidP="00932F3C">
      <w:pPr>
        <w:pStyle w:val="ab"/>
        <w:tabs>
          <w:tab w:val="left" w:pos="1134"/>
        </w:tabs>
        <w:spacing w:before="0"/>
        <w:ind w:left="0"/>
        <w:rPr>
          <w:iCs/>
        </w:rPr>
      </w:pPr>
      <w:r w:rsidRPr="00BA389D">
        <w:rPr>
          <w:iCs/>
        </w:rPr>
        <w:t>През време на разследване</w:t>
      </w:r>
      <w:r w:rsidR="002B6016" w:rsidRPr="00BA389D">
        <w:rPr>
          <w:iCs/>
        </w:rPr>
        <w:t xml:space="preserve"> на произшествието </w:t>
      </w:r>
      <w:r w:rsidRPr="00BA389D">
        <w:rPr>
          <w:iCs/>
        </w:rPr>
        <w:t>о</w:t>
      </w:r>
      <w:r w:rsidR="002B6016" w:rsidRPr="00BA389D">
        <w:rPr>
          <w:iCs/>
        </w:rPr>
        <w:t>граничения и заба</w:t>
      </w:r>
      <w:r w:rsidRPr="00BA389D">
        <w:rPr>
          <w:iCs/>
        </w:rPr>
        <w:t xml:space="preserve">вяния </w:t>
      </w:r>
      <w:r w:rsidR="002B6016" w:rsidRPr="00BA389D">
        <w:rPr>
          <w:iCs/>
        </w:rPr>
        <w:t>не са допуснати.</w:t>
      </w:r>
    </w:p>
    <w:p w14:paraId="6E1493BA" w14:textId="7F258374" w:rsidR="003C706B" w:rsidRPr="00BA389D" w:rsidRDefault="003C706B" w:rsidP="0066591B">
      <w:pPr>
        <w:pStyle w:val="ab"/>
        <w:numPr>
          <w:ilvl w:val="1"/>
          <w:numId w:val="29"/>
        </w:numPr>
        <w:tabs>
          <w:tab w:val="left" w:pos="1134"/>
        </w:tabs>
        <w:ind w:left="0" w:firstLine="709"/>
        <w:contextualSpacing w:val="0"/>
        <w:rPr>
          <w:b/>
          <w:i/>
          <w:iCs/>
        </w:rPr>
      </w:pPr>
      <w:r w:rsidRPr="00BA389D">
        <w:rPr>
          <w:b/>
          <w:i/>
          <w:iCs/>
        </w:rPr>
        <w:t>Компетентности на лицата, участващи в разследването.</w:t>
      </w:r>
    </w:p>
    <w:p w14:paraId="5D30F66C" w14:textId="74A524E5" w:rsidR="001D1BC6" w:rsidRPr="00BA389D" w:rsidRDefault="001D1BC6" w:rsidP="00932F3C">
      <w:pPr>
        <w:pStyle w:val="ab"/>
        <w:tabs>
          <w:tab w:val="left" w:pos="1134"/>
        </w:tabs>
        <w:spacing w:before="0"/>
        <w:ind w:left="0"/>
        <w:contextualSpacing w:val="0"/>
        <w:rPr>
          <w:iCs/>
        </w:rPr>
      </w:pPr>
      <w:r w:rsidRPr="00BA389D">
        <w:rPr>
          <w:iCs/>
        </w:rPr>
        <w:t xml:space="preserve">В съответствие с изискванията на чл. 22, параграф 1 от Директива 2016/798, Комисията за разследване се ръководи от члена на УС на НБРПВВЖТ, </w:t>
      </w:r>
      <w:r w:rsidR="00F800CA" w:rsidRPr="00BA389D">
        <w:rPr>
          <w:iCs/>
        </w:rPr>
        <w:t>квалифициран да ръководи</w:t>
      </w:r>
      <w:r w:rsidRPr="00BA389D">
        <w:rPr>
          <w:iCs/>
        </w:rPr>
        <w:t xml:space="preserve"> </w:t>
      </w:r>
      <w:r w:rsidR="00983FD6" w:rsidRPr="00BA389D">
        <w:rPr>
          <w:iCs/>
        </w:rPr>
        <w:t xml:space="preserve">разследванията </w:t>
      </w:r>
      <w:r w:rsidR="005D3636" w:rsidRPr="00BA389D">
        <w:rPr>
          <w:iCs/>
        </w:rPr>
        <w:t>на</w:t>
      </w:r>
      <w:r w:rsidR="00D147EA">
        <w:rPr>
          <w:iCs/>
        </w:rPr>
        <w:t xml:space="preserve"> железопътни произшествия</w:t>
      </w:r>
      <w:r w:rsidR="005D3636" w:rsidRPr="00BA389D">
        <w:rPr>
          <w:iCs/>
        </w:rPr>
        <w:t>. Членовете на</w:t>
      </w:r>
      <w:r w:rsidRPr="00BA389D">
        <w:rPr>
          <w:iCs/>
        </w:rPr>
        <w:t xml:space="preserve"> комисията са независими външни експерти – хабилитирани лица от висши транспортни учебни заведе</w:t>
      </w:r>
      <w:r w:rsidR="00983FD6" w:rsidRPr="00BA389D">
        <w:rPr>
          <w:iCs/>
        </w:rPr>
        <w:t>ния, научни среди, експерти</w:t>
      </w:r>
      <w:r w:rsidRPr="00BA389D">
        <w:rPr>
          <w:iCs/>
        </w:rPr>
        <w:t xml:space="preserve"> с квалификации в железопътната инфраструктура, подвижния железопътен състав и управление и ек</w:t>
      </w:r>
      <w:r w:rsidR="005D3636" w:rsidRPr="00BA389D">
        <w:rPr>
          <w:iCs/>
        </w:rPr>
        <w:t>сплоатация на железопътния транспорт</w:t>
      </w:r>
      <w:r w:rsidR="00D147EA">
        <w:rPr>
          <w:iCs/>
        </w:rPr>
        <w:t xml:space="preserve"> участващи в комисията за разследване с индивидуални граждански договори</w:t>
      </w:r>
      <w:r w:rsidRPr="00BA389D">
        <w:rPr>
          <w:iCs/>
        </w:rPr>
        <w:t>.</w:t>
      </w:r>
    </w:p>
    <w:p w14:paraId="51429FEC" w14:textId="77777777" w:rsidR="003C706B" w:rsidRPr="00BA389D" w:rsidRDefault="003C706B" w:rsidP="0066591B">
      <w:pPr>
        <w:pStyle w:val="ab"/>
        <w:numPr>
          <w:ilvl w:val="1"/>
          <w:numId w:val="29"/>
        </w:numPr>
        <w:tabs>
          <w:tab w:val="left" w:pos="1134"/>
        </w:tabs>
        <w:ind w:left="0" w:firstLine="709"/>
        <w:contextualSpacing w:val="0"/>
        <w:rPr>
          <w:b/>
          <w:i/>
          <w:iCs/>
        </w:rPr>
      </w:pPr>
      <w:r w:rsidRPr="00BA389D">
        <w:rPr>
          <w:b/>
          <w:i/>
          <w:iCs/>
        </w:rPr>
        <w:t>Комуникация и консултации с лицата и субектите, участващи в събитието.</w:t>
      </w:r>
    </w:p>
    <w:p w14:paraId="0D171399" w14:textId="1DED787C" w:rsidR="00577C54" w:rsidRPr="00BA389D" w:rsidRDefault="005D3636" w:rsidP="00FE51D1">
      <w:pPr>
        <w:spacing w:before="0"/>
      </w:pPr>
      <w:bookmarkStart w:id="5" w:name="_Hlk57878093"/>
      <w:r w:rsidRPr="00BA389D">
        <w:t>В съответстви</w:t>
      </w:r>
      <w:r w:rsidR="00D147EA">
        <w:t>е с Наредба № 59 за управление на безопасността в железопътния транспорт,</w:t>
      </w:r>
      <w:r w:rsidRPr="00BA389D">
        <w:t xml:space="preserve"> Ръководителя</w:t>
      </w:r>
      <w:r w:rsidR="007F4CE6" w:rsidRPr="00BA389D">
        <w:t>т</w:t>
      </w:r>
      <w:r w:rsidRPr="00BA389D">
        <w:t xml:space="preserve"> на комисията за разследване уведоми лицата и субектите, че открива разследване на произшествието по безопасността. </w:t>
      </w:r>
      <w:r w:rsidR="00DF3FD1" w:rsidRPr="00BA389D">
        <w:t xml:space="preserve">Комисията </w:t>
      </w:r>
      <w:r w:rsidRPr="00BA389D">
        <w:t xml:space="preserve">за разследване по безопасността </w:t>
      </w:r>
      <w:r w:rsidR="00DF3FD1" w:rsidRPr="00BA389D">
        <w:t xml:space="preserve">определи параметрите на разследването и координира действията си </w:t>
      </w:r>
      <w:r w:rsidR="00400998" w:rsidRPr="00BA389D">
        <w:t xml:space="preserve">с </w:t>
      </w:r>
      <w:r w:rsidR="00D01EB8" w:rsidRPr="00BA389D">
        <w:t xml:space="preserve">Оперативната </w:t>
      </w:r>
      <w:r w:rsidR="00400998" w:rsidRPr="00BA389D">
        <w:t>група, която включва представител</w:t>
      </w:r>
      <w:r w:rsidR="00B368A8" w:rsidRPr="00BA389D">
        <w:t>и на</w:t>
      </w:r>
      <w:r w:rsidR="00400998" w:rsidRPr="00BA389D">
        <w:t xml:space="preserve"> двата субекта</w:t>
      </w:r>
      <w:r w:rsidR="00E6079D" w:rsidRPr="00BA389D">
        <w:t xml:space="preserve"> (БДЖ ПП ЕООД и ДП НКЖИ)</w:t>
      </w:r>
      <w:r w:rsidR="00400998" w:rsidRPr="00BA389D">
        <w:t xml:space="preserve">. </w:t>
      </w:r>
      <w:r w:rsidR="00AA0761" w:rsidRPr="00BA389D">
        <w:t xml:space="preserve">Съгласно нормативната уредба </w:t>
      </w:r>
      <w:r w:rsidR="00400998" w:rsidRPr="00BA389D">
        <w:t>Оперативна</w:t>
      </w:r>
      <w:r w:rsidR="00AA0761" w:rsidRPr="00BA389D">
        <w:t>та група събра документи,</w:t>
      </w:r>
      <w:r w:rsidR="00400998" w:rsidRPr="00BA389D">
        <w:t xml:space="preserve"> образци, </w:t>
      </w:r>
      <w:r w:rsidR="00E20F5B" w:rsidRPr="00BA389D">
        <w:t xml:space="preserve">писмени показания на персонала на </w:t>
      </w:r>
      <w:r w:rsidR="0072473B" w:rsidRPr="00BA389D">
        <w:t>двата субекта</w:t>
      </w:r>
      <w:r w:rsidR="00E20F5B" w:rsidRPr="00BA389D">
        <w:t xml:space="preserve">, </w:t>
      </w:r>
      <w:r w:rsidR="00923B5A" w:rsidRPr="00BA389D">
        <w:t>записи</w:t>
      </w:r>
      <w:r w:rsidR="00DF3FD1" w:rsidRPr="00BA389D">
        <w:t>те</w:t>
      </w:r>
      <w:r w:rsidR="00923B5A" w:rsidRPr="00BA389D">
        <w:t xml:space="preserve"> от </w:t>
      </w:r>
      <w:r w:rsidR="00E20F5B" w:rsidRPr="00BA389D">
        <w:t>регистриращите устройства</w:t>
      </w:r>
      <w:r w:rsidR="00400998" w:rsidRPr="00BA389D">
        <w:t xml:space="preserve"> на локомотив</w:t>
      </w:r>
      <w:r w:rsidR="0072473B" w:rsidRPr="00BA389D">
        <w:t>а</w:t>
      </w:r>
      <w:r w:rsidR="00AA0761" w:rsidRPr="00BA389D">
        <w:t>, обслужващ БВ № 2613 и</w:t>
      </w:r>
      <w:r w:rsidR="0072473B" w:rsidRPr="00BA389D">
        <w:t xml:space="preserve"> </w:t>
      </w:r>
      <w:r w:rsidR="00AA0761" w:rsidRPr="00BA389D">
        <w:t>записи от служебни</w:t>
      </w:r>
      <w:r w:rsidR="00FE51D1">
        <w:t>те</w:t>
      </w:r>
      <w:r w:rsidR="00AA0761" w:rsidRPr="00BA389D">
        <w:t xml:space="preserve"> телефонни разговори</w:t>
      </w:r>
      <w:r w:rsidR="00B368A8" w:rsidRPr="00BA389D">
        <w:t>.</w:t>
      </w:r>
      <w:r w:rsidR="00466A3B" w:rsidRPr="00BA389D">
        <w:t xml:space="preserve"> </w:t>
      </w:r>
      <w:r w:rsidR="006533E1" w:rsidRPr="00BA389D">
        <w:t>Материалите и документите</w:t>
      </w:r>
      <w:r w:rsidR="00400998" w:rsidRPr="00BA389D">
        <w:t xml:space="preserve"> бяха предадени на </w:t>
      </w:r>
      <w:r w:rsidR="0072473B" w:rsidRPr="00BA389D">
        <w:t>Ръководителя на</w:t>
      </w:r>
      <w:r w:rsidR="00400998" w:rsidRPr="00BA389D">
        <w:t xml:space="preserve"> ра</w:t>
      </w:r>
      <w:r w:rsidR="000E5759" w:rsidRPr="00BA389D">
        <w:t>зследване</w:t>
      </w:r>
      <w:r w:rsidR="0072473B" w:rsidRPr="00BA389D">
        <w:t>то</w:t>
      </w:r>
      <w:r w:rsidR="000E5759" w:rsidRPr="00BA389D">
        <w:t xml:space="preserve"> в НБРПВВЖТ. </w:t>
      </w:r>
      <w:r w:rsidR="006C1A71" w:rsidRPr="00BA389D">
        <w:t xml:space="preserve">От БДЖ ПП ЕООД бе изискана и предоставена информация </w:t>
      </w:r>
      <w:r w:rsidR="00703E3E" w:rsidRPr="00BA389D">
        <w:t>за</w:t>
      </w:r>
      <w:r w:rsidR="00400998" w:rsidRPr="00BA389D">
        <w:t xml:space="preserve"> </w:t>
      </w:r>
      <w:r w:rsidR="0072473B" w:rsidRPr="00BA389D">
        <w:t>персонала, обслужвал БВ № 2613</w:t>
      </w:r>
      <w:r w:rsidR="00691400" w:rsidRPr="00BA389D">
        <w:t xml:space="preserve"> и</w:t>
      </w:r>
      <w:r w:rsidR="00075F9E" w:rsidRPr="00BA389D">
        <w:t xml:space="preserve"> </w:t>
      </w:r>
      <w:r w:rsidR="00691400" w:rsidRPr="00BA389D">
        <w:t xml:space="preserve">нормативната уредба за </w:t>
      </w:r>
      <w:r w:rsidR="00400998" w:rsidRPr="00BA389D">
        <w:t>ремон</w:t>
      </w:r>
      <w:r w:rsidR="00660309" w:rsidRPr="00BA389D">
        <w:t>та и</w:t>
      </w:r>
      <w:r w:rsidR="00466A3B" w:rsidRPr="00BA389D">
        <w:t xml:space="preserve"> поддръжката</w:t>
      </w:r>
      <w:r w:rsidR="0072473B" w:rsidRPr="00BA389D">
        <w:t xml:space="preserve"> на </w:t>
      </w:r>
      <w:r w:rsidR="0072473B" w:rsidRPr="00BA389D">
        <w:lastRenderedPageBreak/>
        <w:t>пътническите вагони</w:t>
      </w:r>
      <w:r w:rsidR="007F4CE6" w:rsidRPr="00BA389D">
        <w:t>,</w:t>
      </w:r>
      <w:r w:rsidR="00691400" w:rsidRPr="00BA389D">
        <w:t xml:space="preserve"> разписана в СУБ</w:t>
      </w:r>
      <w:r w:rsidR="0048545F" w:rsidRPr="00BA389D">
        <w:t xml:space="preserve">. </w:t>
      </w:r>
      <w:r w:rsidR="00B5452A" w:rsidRPr="00BA389D">
        <w:t>Проведено бе</w:t>
      </w:r>
      <w:r w:rsidR="000E5759" w:rsidRPr="00BA389D">
        <w:t xml:space="preserve"> интервю</w:t>
      </w:r>
      <w:r w:rsidR="00400998" w:rsidRPr="00BA389D">
        <w:t xml:space="preserve"> с органите по безопасността на </w:t>
      </w:r>
      <w:r w:rsidR="00E70E2D" w:rsidRPr="00BA389D">
        <w:t>двата субекта</w:t>
      </w:r>
      <w:r w:rsidR="00400998" w:rsidRPr="00BA389D">
        <w:t xml:space="preserve"> и </w:t>
      </w:r>
      <w:r w:rsidR="00466A3B" w:rsidRPr="00BA389D">
        <w:t xml:space="preserve">с </w:t>
      </w:r>
      <w:r w:rsidR="00691400" w:rsidRPr="00BA389D">
        <w:t>ръководителите</w:t>
      </w:r>
      <w:r w:rsidR="00400998" w:rsidRPr="00BA389D">
        <w:t xml:space="preserve"> на желе</w:t>
      </w:r>
      <w:r w:rsidR="00691400" w:rsidRPr="00BA389D">
        <w:t>зопътните предприятия</w:t>
      </w:r>
      <w:r w:rsidR="0048545F" w:rsidRPr="00BA389D">
        <w:t xml:space="preserve"> </w:t>
      </w:r>
      <w:r w:rsidR="00B368A8" w:rsidRPr="00BA389D">
        <w:t>БДЖ ПП</w:t>
      </w:r>
      <w:r w:rsidR="0048545F" w:rsidRPr="00BA389D">
        <w:t xml:space="preserve"> ЕООД</w:t>
      </w:r>
      <w:r w:rsidR="00691400" w:rsidRPr="00BA389D">
        <w:t xml:space="preserve"> и</w:t>
      </w:r>
      <w:r w:rsidR="00660309" w:rsidRPr="00BA389D">
        <w:t xml:space="preserve"> </w:t>
      </w:r>
      <w:r w:rsidR="0048545F" w:rsidRPr="00BA389D">
        <w:t>ДП НКЖИ</w:t>
      </w:r>
      <w:r w:rsidR="00400998" w:rsidRPr="00BA389D">
        <w:t>.</w:t>
      </w:r>
      <w:bookmarkEnd w:id="5"/>
      <w:r w:rsidR="006533E1" w:rsidRPr="00BA389D">
        <w:t xml:space="preserve"> </w:t>
      </w:r>
    </w:p>
    <w:p w14:paraId="44C72571" w14:textId="49C759F0" w:rsidR="003C706B" w:rsidRPr="00BA389D" w:rsidRDefault="003C706B" w:rsidP="00FE51D1">
      <w:pPr>
        <w:pStyle w:val="ab"/>
        <w:numPr>
          <w:ilvl w:val="1"/>
          <w:numId w:val="29"/>
        </w:numPr>
        <w:tabs>
          <w:tab w:val="left" w:pos="1276"/>
        </w:tabs>
        <w:ind w:left="0" w:firstLine="709"/>
        <w:contextualSpacing w:val="0"/>
        <w:rPr>
          <w:b/>
          <w:i/>
          <w:iCs/>
        </w:rPr>
      </w:pPr>
      <w:r w:rsidRPr="00BA389D">
        <w:rPr>
          <w:b/>
          <w:i/>
          <w:iCs/>
        </w:rPr>
        <w:t>Степен на съдействие от страна на участващите субекти.</w:t>
      </w:r>
    </w:p>
    <w:p w14:paraId="20F4EC44" w14:textId="772BD582" w:rsidR="007C05F2" w:rsidRPr="00BA389D" w:rsidRDefault="00400998" w:rsidP="00932F3C">
      <w:pPr>
        <w:spacing w:before="0"/>
      </w:pPr>
      <w:bookmarkStart w:id="6" w:name="_Hlk57878339"/>
      <w:r w:rsidRPr="00BA389D">
        <w:t>По време на разследването</w:t>
      </w:r>
      <w:r w:rsidR="009E4AFF" w:rsidRPr="00BA389D">
        <w:t xml:space="preserve">, </w:t>
      </w:r>
      <w:r w:rsidR="009A5FD0" w:rsidRPr="00BA389D">
        <w:t xml:space="preserve">ръководителите на </w:t>
      </w:r>
      <w:r w:rsidRPr="00BA389D">
        <w:t>желез</w:t>
      </w:r>
      <w:r w:rsidR="0048545F" w:rsidRPr="00BA389D">
        <w:t>опътн</w:t>
      </w:r>
      <w:r w:rsidR="00703E3E" w:rsidRPr="00BA389D">
        <w:t>ото</w:t>
      </w:r>
      <w:r w:rsidR="0048545F" w:rsidRPr="00BA389D">
        <w:t xml:space="preserve"> предприяти</w:t>
      </w:r>
      <w:r w:rsidR="00703E3E" w:rsidRPr="00BA389D">
        <w:t>е</w:t>
      </w:r>
      <w:r w:rsidR="0048545F" w:rsidRPr="00BA389D">
        <w:t xml:space="preserve"> </w:t>
      </w:r>
      <w:r w:rsidR="00B368A8" w:rsidRPr="00BA389D">
        <w:t>БДЖ ПП ЕООД</w:t>
      </w:r>
      <w:r w:rsidR="00A30401" w:rsidRPr="00BA389D">
        <w:t xml:space="preserve"> и</w:t>
      </w:r>
      <w:r w:rsidR="006C1A71" w:rsidRPr="00BA389D">
        <w:t xml:space="preserve"> на</w:t>
      </w:r>
      <w:r w:rsidR="003A07D6" w:rsidRPr="00BA389D">
        <w:t xml:space="preserve"> </w:t>
      </w:r>
      <w:r w:rsidR="0048545F" w:rsidRPr="00BA389D">
        <w:t>ДП НКЖИ</w:t>
      </w:r>
      <w:r w:rsidRPr="00BA389D">
        <w:t xml:space="preserve"> </w:t>
      </w:r>
      <w:r w:rsidR="00D520CF" w:rsidRPr="00BA389D">
        <w:t>оказаха пълно съдействие на Комисията по разследване на безопасността в НБРПВВЖТ</w:t>
      </w:r>
      <w:r w:rsidR="003A07D6" w:rsidRPr="00BA389D">
        <w:t>. О</w:t>
      </w:r>
      <w:r w:rsidR="00E72528" w:rsidRPr="00BA389D">
        <w:t>сигурен е пълен</w:t>
      </w:r>
      <w:r w:rsidR="00192F26" w:rsidRPr="00BA389D">
        <w:t xml:space="preserve"> </w:t>
      </w:r>
      <w:r w:rsidR="005654A9" w:rsidRPr="00BA389D">
        <w:t>до</w:t>
      </w:r>
      <w:r w:rsidR="00E72528" w:rsidRPr="00BA389D">
        <w:t>стъп до</w:t>
      </w:r>
      <w:r w:rsidR="001D1BC6" w:rsidRPr="00BA389D">
        <w:t xml:space="preserve"> състава на БВ № 2613</w:t>
      </w:r>
      <w:r w:rsidR="00705126" w:rsidRPr="00BA389D">
        <w:t xml:space="preserve"> (опожарените вагони</w:t>
      </w:r>
      <w:r w:rsidR="009E4AFF" w:rsidRPr="00BA389D">
        <w:t xml:space="preserve"> в</w:t>
      </w:r>
      <w:r w:rsidR="00705126" w:rsidRPr="00BA389D">
        <w:t>ъв Вагоно-ремонтно</w:t>
      </w:r>
      <w:r w:rsidR="009E4AFF" w:rsidRPr="00BA389D">
        <w:t xml:space="preserve"> депо Горна Оряховица</w:t>
      </w:r>
      <w:r w:rsidR="004E725E" w:rsidRPr="00BA389D">
        <w:t>)</w:t>
      </w:r>
      <w:r w:rsidR="00A30401" w:rsidRPr="00BA389D">
        <w:t xml:space="preserve"> за извършване на оглед</w:t>
      </w:r>
      <w:r w:rsidR="00D520CF" w:rsidRPr="00BA389D">
        <w:t>и и измервания</w:t>
      </w:r>
      <w:r w:rsidR="00FE51D1">
        <w:t xml:space="preserve"> и експерименти</w:t>
      </w:r>
      <w:r w:rsidR="00D8096F" w:rsidRPr="00BA389D">
        <w:t>, както</w:t>
      </w:r>
      <w:r w:rsidR="00D520CF" w:rsidRPr="00BA389D">
        <w:t xml:space="preserve"> и участие </w:t>
      </w:r>
      <w:r w:rsidR="00D8096F" w:rsidRPr="00BA389D">
        <w:t xml:space="preserve">и съдействие </w:t>
      </w:r>
      <w:r w:rsidR="00D520CF" w:rsidRPr="00BA389D">
        <w:t>на експерти от стра</w:t>
      </w:r>
      <w:r w:rsidR="00FE51D1">
        <w:t>на на железопътното предприятие</w:t>
      </w:r>
      <w:r w:rsidRPr="00BA389D">
        <w:t>.</w:t>
      </w:r>
      <w:bookmarkEnd w:id="6"/>
    </w:p>
    <w:p w14:paraId="00CE237B" w14:textId="035339A7" w:rsidR="003C706B" w:rsidRPr="00BA389D" w:rsidRDefault="009E4AFF" w:rsidP="00FE51D1">
      <w:pPr>
        <w:pStyle w:val="ab"/>
        <w:numPr>
          <w:ilvl w:val="1"/>
          <w:numId w:val="29"/>
        </w:numPr>
        <w:tabs>
          <w:tab w:val="left" w:pos="1276"/>
        </w:tabs>
        <w:ind w:left="709" w:firstLine="0"/>
        <w:contextualSpacing w:val="0"/>
        <w:rPr>
          <w:b/>
          <w:i/>
          <w:iCs/>
        </w:rPr>
      </w:pPr>
      <w:r w:rsidRPr="00BA389D">
        <w:rPr>
          <w:b/>
          <w:i/>
          <w:iCs/>
        </w:rPr>
        <w:t>Методи,</w:t>
      </w:r>
      <w:r w:rsidR="003C706B" w:rsidRPr="00BA389D">
        <w:rPr>
          <w:b/>
          <w:i/>
          <w:iCs/>
        </w:rPr>
        <w:t xml:space="preserve"> </w:t>
      </w:r>
      <w:r w:rsidR="00684D27" w:rsidRPr="00BA389D">
        <w:rPr>
          <w:b/>
          <w:i/>
          <w:iCs/>
        </w:rPr>
        <w:t>техники на разследване и анализ.</w:t>
      </w:r>
    </w:p>
    <w:p w14:paraId="161C5181" w14:textId="3E9D63E1" w:rsidR="00ED2DB9" w:rsidRPr="00BA389D" w:rsidRDefault="008C2F01" w:rsidP="00932F3C">
      <w:pPr>
        <w:spacing w:before="0"/>
      </w:pPr>
      <w:bookmarkStart w:id="7" w:name="_Hlk57878799"/>
      <w:r w:rsidRPr="00BA389D">
        <w:t xml:space="preserve">На </w:t>
      </w:r>
      <w:r w:rsidR="00B94CDB" w:rsidRPr="00BA389D">
        <w:t xml:space="preserve">03.11.2022 г. на </w:t>
      </w:r>
      <w:r w:rsidRPr="00BA389D">
        <w:t>мя</w:t>
      </w:r>
      <w:r w:rsidR="00331173" w:rsidRPr="00BA389D">
        <w:t xml:space="preserve">стото на произшествието </w:t>
      </w:r>
      <w:r w:rsidR="00AD73BB" w:rsidRPr="00BA389D">
        <w:t xml:space="preserve">първи са пристигнали органите </w:t>
      </w:r>
      <w:r w:rsidR="00ED2DB9" w:rsidRPr="00BA389D">
        <w:t>н</w:t>
      </w:r>
      <w:r w:rsidR="00331173" w:rsidRPr="00BA389D">
        <w:t xml:space="preserve">а </w:t>
      </w:r>
      <w:r w:rsidR="00E8460D" w:rsidRPr="00BA389D">
        <w:t>РС ПБЗН</w:t>
      </w:r>
      <w:r w:rsidR="00B94CDB" w:rsidRPr="00BA389D">
        <w:t xml:space="preserve"> Каспичан</w:t>
      </w:r>
      <w:r w:rsidR="00AD73BB" w:rsidRPr="00BA389D">
        <w:t xml:space="preserve"> и Шумен и са предприели гасене на горящите два вагона</w:t>
      </w:r>
      <w:r w:rsidRPr="00BA389D">
        <w:t>.</w:t>
      </w:r>
      <w:r w:rsidR="00AD73BB" w:rsidRPr="00BA389D">
        <w:t xml:space="preserve"> След потушаване на пожара във вагоните първи са извършили огледи органите по досъдебното производство от ОД МВР Шумен под разпоредбите на наблюдаващия прокурор от ОП Шумен.</w:t>
      </w:r>
    </w:p>
    <w:p w14:paraId="1FB3C973" w14:textId="370D9517" w:rsidR="002E6654" w:rsidRPr="00BA389D" w:rsidRDefault="00265184" w:rsidP="00932F3C">
      <w:pPr>
        <w:spacing w:before="0"/>
      </w:pPr>
      <w:r w:rsidRPr="00BA389D">
        <w:t xml:space="preserve">На </w:t>
      </w:r>
      <w:r w:rsidR="00B94CDB" w:rsidRPr="00BA389D">
        <w:t xml:space="preserve">04.11.2022 г. </w:t>
      </w:r>
      <w:r w:rsidR="001E43CF" w:rsidRPr="00BA389D">
        <w:t>Ръководителя</w:t>
      </w:r>
      <w:r w:rsidR="007F4CE6" w:rsidRPr="00BA389D">
        <w:t>т</w:t>
      </w:r>
      <w:r w:rsidR="001E43CF" w:rsidRPr="00BA389D">
        <w:t xml:space="preserve"> на разследването по безопасността от НБРПВВЖТ замина з</w:t>
      </w:r>
      <w:r w:rsidR="00B94CDB" w:rsidRPr="00BA389D">
        <w:t xml:space="preserve">а </w:t>
      </w:r>
      <w:r w:rsidRPr="00BA389D">
        <w:t>място</w:t>
      </w:r>
      <w:r w:rsidR="001E43CF" w:rsidRPr="00BA389D">
        <w:t>то на произшествието</w:t>
      </w:r>
      <w:r w:rsidR="002E6654" w:rsidRPr="00BA389D">
        <w:t>, където се извърши и установи следното:</w:t>
      </w:r>
    </w:p>
    <w:p w14:paraId="3D018DBA" w14:textId="4BA1C543" w:rsidR="002E6654" w:rsidRPr="00BA389D" w:rsidRDefault="002E6654" w:rsidP="00932F3C">
      <w:pPr>
        <w:spacing w:before="0"/>
      </w:pPr>
      <w:r w:rsidRPr="00BA389D">
        <w:t>-</w:t>
      </w:r>
      <w:r w:rsidR="00265184" w:rsidRPr="00BA389D">
        <w:t xml:space="preserve"> </w:t>
      </w:r>
      <w:r w:rsidR="001E43CF" w:rsidRPr="00BA389D">
        <w:t>И</w:t>
      </w:r>
      <w:r w:rsidR="003D4B0F" w:rsidRPr="00BA389D">
        <w:t xml:space="preserve">звършиха </w:t>
      </w:r>
      <w:r w:rsidR="001E43CF" w:rsidRPr="00BA389D">
        <w:t xml:space="preserve">се </w:t>
      </w:r>
      <w:r w:rsidR="003D4B0F" w:rsidRPr="00BA389D">
        <w:t xml:space="preserve">огледи </w:t>
      </w:r>
      <w:r w:rsidR="007F4CE6" w:rsidRPr="00BA389D">
        <w:t xml:space="preserve">на опожарените вагони </w:t>
      </w:r>
      <w:r w:rsidR="00211092" w:rsidRPr="00BA389D">
        <w:t xml:space="preserve">съвместно </w:t>
      </w:r>
      <w:r w:rsidR="001E43CF" w:rsidRPr="00BA389D">
        <w:t>с</w:t>
      </w:r>
      <w:r w:rsidR="003D4B0F" w:rsidRPr="00BA389D">
        <w:t xml:space="preserve"> </w:t>
      </w:r>
      <w:r w:rsidR="00B94CDB" w:rsidRPr="00BA389D">
        <w:t>органи</w:t>
      </w:r>
      <w:r w:rsidR="003D4B0F" w:rsidRPr="00BA389D">
        <w:t>те</w:t>
      </w:r>
      <w:r w:rsidR="00FC1C05" w:rsidRPr="00BA389D">
        <w:t xml:space="preserve"> н</w:t>
      </w:r>
      <w:r w:rsidR="003D4B0F" w:rsidRPr="00BA389D">
        <w:t>а досъдебното производс</w:t>
      </w:r>
      <w:r w:rsidR="001E43CF" w:rsidRPr="00BA389D">
        <w:t>тво от</w:t>
      </w:r>
      <w:r w:rsidR="00B94CDB" w:rsidRPr="00BA389D">
        <w:t xml:space="preserve"> ОД МВР Шумен и </w:t>
      </w:r>
      <w:r w:rsidR="001E43CF" w:rsidRPr="00BA389D">
        <w:t>РС ПБЗН Каспичан</w:t>
      </w:r>
      <w:r w:rsidR="00B94CDB" w:rsidRPr="00BA389D">
        <w:t xml:space="preserve">, както и на </w:t>
      </w:r>
      <w:r w:rsidR="00211092" w:rsidRPr="00BA389D">
        <w:t>останалите</w:t>
      </w:r>
      <w:r w:rsidR="00B94CDB" w:rsidRPr="00BA389D">
        <w:t xml:space="preserve"> </w:t>
      </w:r>
      <w:r w:rsidR="00E8460D" w:rsidRPr="00BA389D">
        <w:t xml:space="preserve">два вагона </w:t>
      </w:r>
      <w:r w:rsidR="00FE51D1">
        <w:t xml:space="preserve">(неопожарени) </w:t>
      </w:r>
      <w:r w:rsidR="00E8460D" w:rsidRPr="00BA389D">
        <w:t xml:space="preserve">от </w:t>
      </w:r>
      <w:r w:rsidR="003D4B0F" w:rsidRPr="00BA389D">
        <w:t xml:space="preserve">състава на </w:t>
      </w:r>
      <w:r w:rsidR="00E8460D" w:rsidRPr="00BA389D">
        <w:t xml:space="preserve">влака и </w:t>
      </w:r>
      <w:r w:rsidR="003D4B0F" w:rsidRPr="00BA389D">
        <w:t xml:space="preserve">на </w:t>
      </w:r>
      <w:r w:rsidR="00E8460D" w:rsidRPr="00BA389D">
        <w:t xml:space="preserve">локомотив № </w:t>
      </w:r>
      <w:r w:rsidR="003D4B0F" w:rsidRPr="00BA389D">
        <w:t>91521080041-2</w:t>
      </w:r>
      <w:r w:rsidR="00B94CDB" w:rsidRPr="00BA389D">
        <w:t>, обслужвал БВ № 2613</w:t>
      </w:r>
      <w:r w:rsidRPr="00BA389D">
        <w:t>;</w:t>
      </w:r>
    </w:p>
    <w:p w14:paraId="6FCAD762" w14:textId="131B3E16" w:rsidR="002E6654" w:rsidRPr="00BA389D" w:rsidRDefault="002E6654" w:rsidP="00932F3C">
      <w:pPr>
        <w:spacing w:before="0"/>
      </w:pPr>
      <w:r w:rsidRPr="00BA389D">
        <w:t>-</w:t>
      </w:r>
      <w:r w:rsidR="00B94CDB" w:rsidRPr="00BA389D">
        <w:t xml:space="preserve"> </w:t>
      </w:r>
      <w:r w:rsidR="00C334C5" w:rsidRPr="00BA389D">
        <w:t>Пожарът във БВ № 2613 е възникнал във втория вагон</w:t>
      </w:r>
      <w:r w:rsidR="00211092" w:rsidRPr="00BA389D">
        <w:t xml:space="preserve"> </w:t>
      </w:r>
      <w:r w:rsidR="007F4CE6" w:rsidRPr="00BA389D">
        <w:rPr>
          <w:rFonts w:eastAsia="Calibri"/>
        </w:rPr>
        <w:t>№ 50521974003-0</w:t>
      </w:r>
      <w:r w:rsidR="007F4CE6" w:rsidRPr="00BA389D">
        <w:t xml:space="preserve"> </w:t>
      </w:r>
      <w:r w:rsidR="00211092" w:rsidRPr="00BA389D">
        <w:t xml:space="preserve">(първокласен) </w:t>
      </w:r>
      <w:r w:rsidR="00FE51D1">
        <w:t>в зоната на изходния коридор и тоалетната, след</w:t>
      </w:r>
      <w:r w:rsidR="00211092" w:rsidRPr="00BA389D">
        <w:t xml:space="preserve"> </w:t>
      </w:r>
      <w:r w:rsidR="00C334C5" w:rsidRPr="00BA389D">
        <w:t xml:space="preserve">разрастване </w:t>
      </w:r>
      <w:r w:rsidR="00FE51D1">
        <w:t xml:space="preserve">на пожара </w:t>
      </w:r>
      <w:r w:rsidR="00C334C5" w:rsidRPr="00BA389D">
        <w:t xml:space="preserve">е </w:t>
      </w:r>
      <w:r w:rsidRPr="00BA389D">
        <w:t>обхванал и</w:t>
      </w:r>
      <w:r w:rsidR="00C334C5" w:rsidRPr="00BA389D">
        <w:t xml:space="preserve"> първия вагон</w:t>
      </w:r>
      <w:r w:rsidR="00211092" w:rsidRPr="00BA389D">
        <w:t xml:space="preserve"> </w:t>
      </w:r>
      <w:r w:rsidR="007F4CE6" w:rsidRPr="00BA389D">
        <w:rPr>
          <w:rFonts w:eastAsia="Calibri"/>
        </w:rPr>
        <w:t xml:space="preserve">№ </w:t>
      </w:r>
      <w:r w:rsidR="007F4CE6" w:rsidRPr="00BA389D">
        <w:rPr>
          <w:szCs w:val="24"/>
        </w:rPr>
        <w:t>50522974242-2</w:t>
      </w:r>
      <w:r w:rsidR="007F4CE6" w:rsidRPr="00BA389D">
        <w:rPr>
          <w:b/>
          <w:szCs w:val="24"/>
        </w:rPr>
        <w:t xml:space="preserve"> </w:t>
      </w:r>
      <w:r w:rsidR="00211092" w:rsidRPr="00BA389D">
        <w:t xml:space="preserve">(второкласен), </w:t>
      </w:r>
      <w:r w:rsidRPr="00BA389D">
        <w:t>до локомотива;</w:t>
      </w:r>
    </w:p>
    <w:p w14:paraId="7F43EEA2" w14:textId="63BD6EF9" w:rsidR="002E6654" w:rsidRPr="00BA389D" w:rsidRDefault="002E6654" w:rsidP="00932F3C">
      <w:pPr>
        <w:spacing w:before="0"/>
      </w:pPr>
      <w:r w:rsidRPr="00BA389D">
        <w:t>-</w:t>
      </w:r>
      <w:r w:rsidR="00C334C5" w:rsidRPr="00BA389D">
        <w:t xml:space="preserve"> С усилията на локомотивната бригада и пътници от влака локомотивът е откачен от </w:t>
      </w:r>
      <w:r w:rsidR="00211092" w:rsidRPr="00BA389D">
        <w:t>състава</w:t>
      </w:r>
      <w:r w:rsidR="00C334C5" w:rsidRPr="00BA389D">
        <w:t xml:space="preserve"> и </w:t>
      </w:r>
      <w:r w:rsidR="00211092" w:rsidRPr="00BA389D">
        <w:t>придвижен</w:t>
      </w:r>
      <w:r w:rsidR="00C334C5" w:rsidRPr="00BA389D">
        <w:t xml:space="preserve"> на ръце </w:t>
      </w:r>
      <w:r w:rsidR="00211092" w:rsidRPr="00BA389D">
        <w:t xml:space="preserve">на безопасно разстояние </w:t>
      </w:r>
      <w:r w:rsidR="00C334C5" w:rsidRPr="00BA389D">
        <w:t>от горящите ва</w:t>
      </w:r>
      <w:r w:rsidR="00B566F6" w:rsidRPr="00BA389D">
        <w:t>го</w:t>
      </w:r>
      <w:r w:rsidR="00C334C5" w:rsidRPr="00BA389D">
        <w:t>ни</w:t>
      </w:r>
      <w:r w:rsidR="00B566F6" w:rsidRPr="00BA389D">
        <w:t xml:space="preserve">. </w:t>
      </w:r>
      <w:r w:rsidR="008F3B00" w:rsidRPr="00BA389D">
        <w:t>Достъпът до влака</w:t>
      </w:r>
      <w:r w:rsidR="001E43CF" w:rsidRPr="00BA389D">
        <w:t xml:space="preserve"> </w:t>
      </w:r>
      <w:r w:rsidR="00FE51D1">
        <w:t>е бил</w:t>
      </w:r>
      <w:r w:rsidR="001E43CF" w:rsidRPr="00BA389D">
        <w:t xml:space="preserve"> </w:t>
      </w:r>
      <w:r w:rsidR="008F3B00" w:rsidRPr="00BA389D">
        <w:t>огранич</w:t>
      </w:r>
      <w:r w:rsidR="001E43CF" w:rsidRPr="00BA389D">
        <w:t xml:space="preserve">ен </w:t>
      </w:r>
      <w:r w:rsidR="00FE51D1">
        <w:t xml:space="preserve">за външни лица </w:t>
      </w:r>
      <w:r w:rsidR="001E43CF" w:rsidRPr="00BA389D">
        <w:t xml:space="preserve">и </w:t>
      </w:r>
      <w:r w:rsidR="00FE51D1">
        <w:t xml:space="preserve">съставът </w:t>
      </w:r>
      <w:r w:rsidR="007F4CE6" w:rsidRPr="00BA389D">
        <w:t xml:space="preserve">е </w:t>
      </w:r>
      <w:r w:rsidR="008F3B00" w:rsidRPr="00BA389D">
        <w:t>охран</w:t>
      </w:r>
      <w:r w:rsidR="00211092" w:rsidRPr="00BA389D">
        <w:t>яван</w:t>
      </w:r>
      <w:r w:rsidR="001E43CF" w:rsidRPr="00BA389D">
        <w:t xml:space="preserve"> от органите на МВР Каспичан</w:t>
      </w:r>
      <w:r w:rsidR="00193DF2" w:rsidRPr="00BA389D">
        <w:t xml:space="preserve"> на </w:t>
      </w:r>
      <w:r w:rsidR="008F3B00" w:rsidRPr="00BA389D">
        <w:t>мястото на спиране</w:t>
      </w:r>
      <w:r w:rsidR="00193DF2" w:rsidRPr="00BA389D">
        <w:t xml:space="preserve"> в междугарието Каспичан –</w:t>
      </w:r>
      <w:r w:rsidRPr="00BA389D">
        <w:t xml:space="preserve"> Провадия път № 1 на км 462+000</w:t>
      </w:r>
      <w:r w:rsidR="00030A63" w:rsidRPr="00BA389D">
        <w:t xml:space="preserve"> (буферите между първия и втория вагон)</w:t>
      </w:r>
      <w:r w:rsidRPr="00BA389D">
        <w:t>;</w:t>
      </w:r>
    </w:p>
    <w:p w14:paraId="7933D69D" w14:textId="6BB906E8" w:rsidR="002E6654" w:rsidRPr="00BA389D" w:rsidRDefault="002E6654" w:rsidP="00932F3C">
      <w:pPr>
        <w:spacing w:before="0"/>
      </w:pPr>
      <w:r w:rsidRPr="00BA389D">
        <w:t>-</w:t>
      </w:r>
      <w:r w:rsidR="00193DF2" w:rsidRPr="00BA389D">
        <w:t xml:space="preserve"> </w:t>
      </w:r>
      <w:r w:rsidR="00B94CDB" w:rsidRPr="00BA389D">
        <w:t xml:space="preserve">Съставен е протокол от извършените огледи. </w:t>
      </w:r>
      <w:r w:rsidR="001E43CF" w:rsidRPr="00BA389D">
        <w:t>Органите на досъдебното производст</w:t>
      </w:r>
      <w:r w:rsidR="00E37E60" w:rsidRPr="00BA389D">
        <w:t>во от ОД МВР Шумен и РС ПБЗН</w:t>
      </w:r>
      <w:r w:rsidR="001E43CF" w:rsidRPr="00BA389D">
        <w:t xml:space="preserve"> Каспичан иззеха</w:t>
      </w:r>
      <w:r w:rsidR="0018104E" w:rsidRPr="00BA389D">
        <w:t xml:space="preserve"> части и</w:t>
      </w:r>
      <w:r w:rsidR="00B94CDB" w:rsidRPr="00BA389D">
        <w:t xml:space="preserve"> изгорели </w:t>
      </w:r>
      <w:r w:rsidR="00E37E60" w:rsidRPr="00BA389D">
        <w:t xml:space="preserve">остатъци от </w:t>
      </w:r>
      <w:r w:rsidR="00B94CDB" w:rsidRPr="00BA389D">
        <w:t>кабели от</w:t>
      </w:r>
      <w:r w:rsidR="001E43CF" w:rsidRPr="00BA389D">
        <w:t xml:space="preserve"> </w:t>
      </w:r>
      <w:r w:rsidR="00FE51D1">
        <w:t>електрическите инсталации</w:t>
      </w:r>
      <w:r w:rsidRPr="00BA389D">
        <w:t xml:space="preserve"> на </w:t>
      </w:r>
      <w:r w:rsidR="00030A63" w:rsidRPr="00BA389D">
        <w:t xml:space="preserve">вагона, в който е възникнал пожарът, </w:t>
      </w:r>
      <w:r w:rsidR="00B94CDB" w:rsidRPr="00BA389D">
        <w:t xml:space="preserve">за изследване и </w:t>
      </w:r>
      <w:r w:rsidR="00CC3AA6">
        <w:t xml:space="preserve">изготвяне на </w:t>
      </w:r>
      <w:r w:rsidR="00B94CDB" w:rsidRPr="00BA389D">
        <w:t>експертизи в лаборатория на ГД ПБЗН</w:t>
      </w:r>
      <w:r w:rsidR="0018104E" w:rsidRPr="00BA389D">
        <w:t xml:space="preserve"> София</w:t>
      </w:r>
      <w:r w:rsidR="00030A63" w:rsidRPr="00BA389D">
        <w:t xml:space="preserve"> с цел установяване на причините</w:t>
      </w:r>
      <w:r w:rsidRPr="00BA389D">
        <w:t>;</w:t>
      </w:r>
    </w:p>
    <w:p w14:paraId="6A5F0054" w14:textId="77777777" w:rsidR="002E6654" w:rsidRPr="00BA389D" w:rsidRDefault="002E6654" w:rsidP="00932F3C">
      <w:pPr>
        <w:spacing w:before="0"/>
      </w:pPr>
      <w:r w:rsidRPr="00BA389D">
        <w:t>-</w:t>
      </w:r>
      <w:r w:rsidR="00E27CB7" w:rsidRPr="00BA389D">
        <w:t xml:space="preserve"> </w:t>
      </w:r>
      <w:r w:rsidR="00193DF2" w:rsidRPr="00BA389D">
        <w:t xml:space="preserve">След </w:t>
      </w:r>
      <w:r w:rsidR="00E27CB7" w:rsidRPr="00BA389D">
        <w:t>завършване на процесуално-следствените действия и приключване на</w:t>
      </w:r>
      <w:r w:rsidR="00193DF2" w:rsidRPr="00BA389D">
        <w:t xml:space="preserve"> огледи</w:t>
      </w:r>
      <w:r w:rsidR="00E27CB7" w:rsidRPr="00BA389D">
        <w:t>те по безопасността</w:t>
      </w:r>
      <w:r w:rsidRPr="00BA389D">
        <w:t xml:space="preserve"> е дадено</w:t>
      </w:r>
      <w:r w:rsidR="00193DF2" w:rsidRPr="00BA389D">
        <w:t xml:space="preserve"> разрешение </w:t>
      </w:r>
      <w:r w:rsidR="005D5A9D" w:rsidRPr="00BA389D">
        <w:t xml:space="preserve">на ръководителя на оперативната група </w:t>
      </w:r>
      <w:r w:rsidRPr="00BA389D">
        <w:t>д</w:t>
      </w:r>
      <w:r w:rsidR="00193DF2" w:rsidRPr="00BA389D">
        <w:t xml:space="preserve">а </w:t>
      </w:r>
      <w:r w:rsidRPr="00BA389D">
        <w:t>организира</w:t>
      </w:r>
      <w:r w:rsidR="005D5A9D" w:rsidRPr="00BA389D">
        <w:t xml:space="preserve"> </w:t>
      </w:r>
      <w:r w:rsidRPr="00BA389D">
        <w:t>изтеглянето</w:t>
      </w:r>
      <w:r w:rsidR="005D5A9D" w:rsidRPr="00BA389D">
        <w:t xml:space="preserve"> </w:t>
      </w:r>
      <w:r w:rsidR="00193DF2" w:rsidRPr="00BA389D">
        <w:t xml:space="preserve">на влака </w:t>
      </w:r>
      <w:r w:rsidR="00E37E60" w:rsidRPr="00BA389D">
        <w:t xml:space="preserve">от междугарието </w:t>
      </w:r>
      <w:r w:rsidRPr="00BA389D">
        <w:t>в гара Каспичан;</w:t>
      </w:r>
    </w:p>
    <w:p w14:paraId="1C964422" w14:textId="3EB5A78A" w:rsidR="002E6654" w:rsidRPr="00BA389D" w:rsidRDefault="002E6654" w:rsidP="00932F3C">
      <w:pPr>
        <w:spacing w:before="0"/>
      </w:pPr>
      <w:r w:rsidRPr="00BA389D">
        <w:t>-</w:t>
      </w:r>
      <w:r w:rsidR="00193DF2" w:rsidRPr="00BA389D">
        <w:t xml:space="preserve"> </w:t>
      </w:r>
      <w:r w:rsidR="00E37E60" w:rsidRPr="00BA389D">
        <w:t>Дадено е</w:t>
      </w:r>
      <w:r w:rsidR="00042694" w:rsidRPr="00BA389D">
        <w:t xml:space="preserve"> писмено </w:t>
      </w:r>
      <w:r w:rsidR="0018104E" w:rsidRPr="00BA389D">
        <w:t>разрешение</w:t>
      </w:r>
      <w:r w:rsidR="00193DF2" w:rsidRPr="00BA389D">
        <w:t xml:space="preserve"> </w:t>
      </w:r>
      <w:r w:rsidR="00E37E60" w:rsidRPr="00BA389D">
        <w:t>от</w:t>
      </w:r>
      <w:r w:rsidR="00193DF2" w:rsidRPr="00BA389D">
        <w:t xml:space="preserve"> органите на досъдебното производство и</w:t>
      </w:r>
      <w:r w:rsidR="00B94CDB" w:rsidRPr="00BA389D">
        <w:t xml:space="preserve"> </w:t>
      </w:r>
      <w:r w:rsidR="00E27CB7" w:rsidRPr="00BA389D">
        <w:t xml:space="preserve">Ръководителя на разследването по безопасността от НБРПВВЖТ, </w:t>
      </w:r>
      <w:r w:rsidR="00E37E60" w:rsidRPr="00BA389D">
        <w:t>за отвозване на влака</w:t>
      </w:r>
      <w:r w:rsidR="00E27CB7" w:rsidRPr="00BA389D">
        <w:t xml:space="preserve"> до Вагоно-ремонтно депо Горна Оряховица</w:t>
      </w:r>
      <w:r w:rsidR="0018104E" w:rsidRPr="00BA389D">
        <w:t>, където д</w:t>
      </w:r>
      <w:r w:rsidRPr="00BA389D">
        <w:t>а започн</w:t>
      </w:r>
      <w:r w:rsidR="00030A63" w:rsidRPr="00BA389D">
        <w:t>е</w:t>
      </w:r>
      <w:r w:rsidR="00E27CB7" w:rsidRPr="00BA389D">
        <w:t xml:space="preserve"> разследване по безопасността </w:t>
      </w:r>
      <w:r w:rsidR="00042694" w:rsidRPr="00BA389D">
        <w:t xml:space="preserve">и разследване </w:t>
      </w:r>
      <w:r w:rsidR="00E37E60" w:rsidRPr="00BA389D">
        <w:t xml:space="preserve">от органите </w:t>
      </w:r>
      <w:r w:rsidR="00042694" w:rsidRPr="00BA389D">
        <w:t xml:space="preserve">по досъдебното производство </w:t>
      </w:r>
      <w:r w:rsidR="00E27CB7" w:rsidRPr="00BA389D">
        <w:t xml:space="preserve">с цел установяване на причините за </w:t>
      </w:r>
      <w:r w:rsidRPr="00BA389D">
        <w:t>възникване на пожара във вагона;</w:t>
      </w:r>
    </w:p>
    <w:p w14:paraId="1737D73C" w14:textId="5C869A5E" w:rsidR="00042694" w:rsidRPr="00BA389D" w:rsidRDefault="002E6654" w:rsidP="00932F3C">
      <w:pPr>
        <w:spacing w:before="0"/>
      </w:pPr>
      <w:r w:rsidRPr="00BA389D">
        <w:t>-</w:t>
      </w:r>
      <w:r w:rsidR="00E37E60" w:rsidRPr="00BA389D">
        <w:t xml:space="preserve"> </w:t>
      </w:r>
      <w:r w:rsidR="00CC3AA6">
        <w:t>На 04.11.2022 г. в</w:t>
      </w:r>
      <w:r w:rsidR="00E37E60" w:rsidRPr="00BA389D">
        <w:t>агонния с</w:t>
      </w:r>
      <w:r w:rsidR="00BB775E" w:rsidRPr="00BA389D">
        <w:t>ъставът на БВ № 2613</w:t>
      </w:r>
      <w:r w:rsidR="00E37E60" w:rsidRPr="00BA389D">
        <w:t xml:space="preserve"> е</w:t>
      </w:r>
      <w:r w:rsidR="005D5A9D" w:rsidRPr="00BA389D">
        <w:t xml:space="preserve"> придвижен от гара Каспичан до</w:t>
      </w:r>
      <w:r w:rsidR="00BB775E" w:rsidRPr="00BA389D">
        <w:t xml:space="preserve"> Вагон</w:t>
      </w:r>
      <w:r w:rsidR="005D5A9D" w:rsidRPr="00BA389D">
        <w:t>о-ремонтно депо Горна Оряховица и поставен по</w:t>
      </w:r>
      <w:r w:rsidR="00374866" w:rsidRPr="00BA389D">
        <w:t>д надзор без право на достъп по</w:t>
      </w:r>
      <w:r w:rsidRPr="00BA389D">
        <w:t>д</w:t>
      </w:r>
      <w:r w:rsidR="005D5A9D" w:rsidRPr="00BA389D">
        <w:t xml:space="preserve"> разпоредбите на наблюдаващия прокурор от ОП Шумен</w:t>
      </w:r>
      <w:r w:rsidR="00030A63" w:rsidRPr="00BA389D">
        <w:t>.</w:t>
      </w:r>
    </w:p>
    <w:p w14:paraId="72E253A4" w14:textId="7EDB4B23" w:rsidR="00265184" w:rsidRPr="00BA389D" w:rsidRDefault="00042694" w:rsidP="00932F3C">
      <w:pPr>
        <w:spacing w:before="0"/>
      </w:pPr>
      <w:r w:rsidRPr="00BA389D">
        <w:t xml:space="preserve">На 04.11.2022 г. </w:t>
      </w:r>
      <w:r w:rsidR="004C0A74" w:rsidRPr="00BA389D">
        <w:t>в 16:14 часа след</w:t>
      </w:r>
      <w:r w:rsidRPr="00BA389D">
        <w:t xml:space="preserve"> извършени </w:t>
      </w:r>
      <w:r w:rsidR="0018104E" w:rsidRPr="00BA389D">
        <w:t>огледи и дадено разрешение о</w:t>
      </w:r>
      <w:r w:rsidR="00BB775E" w:rsidRPr="00BA389D">
        <w:t xml:space="preserve">т експерти на ДП НКЖИ </w:t>
      </w:r>
      <w:r w:rsidR="00374866" w:rsidRPr="00BA389D">
        <w:t>е подадено напрежение в</w:t>
      </w:r>
      <w:r w:rsidR="00BB775E" w:rsidRPr="00BA389D">
        <w:t xml:space="preserve"> контактната мрежа</w:t>
      </w:r>
      <w:r w:rsidR="004C0A74" w:rsidRPr="00BA389D">
        <w:t xml:space="preserve"> </w:t>
      </w:r>
      <w:r w:rsidR="00CC3AA6" w:rsidRPr="00CC3AA6">
        <w:t xml:space="preserve">между гарите Каспичан и Провадия </w:t>
      </w:r>
      <w:r w:rsidR="00CC3AA6">
        <w:t>по</w:t>
      </w:r>
      <w:r w:rsidRPr="00BA389D">
        <w:t xml:space="preserve"> път № 1 е </w:t>
      </w:r>
      <w:r w:rsidR="00CC3AA6">
        <w:t>възстановено</w:t>
      </w:r>
      <w:r w:rsidR="00CC3AA6" w:rsidRPr="00CC3AA6">
        <w:t xml:space="preserve"> движението </w:t>
      </w:r>
      <w:r w:rsidR="00CC3AA6">
        <w:t>на</w:t>
      </w:r>
      <w:r w:rsidR="00374866" w:rsidRPr="00BA389D">
        <w:t xml:space="preserve"> влакове</w:t>
      </w:r>
      <w:r w:rsidR="00CC3AA6">
        <w:t>те</w:t>
      </w:r>
      <w:r w:rsidRPr="00BA389D">
        <w:t xml:space="preserve"> със скорост по разписание.</w:t>
      </w:r>
      <w:r w:rsidR="00265184" w:rsidRPr="00BA389D">
        <w:t xml:space="preserve"> </w:t>
      </w:r>
      <w:r w:rsidR="00BB775E" w:rsidRPr="00BA389D">
        <w:t xml:space="preserve"> </w:t>
      </w:r>
    </w:p>
    <w:p w14:paraId="09375984" w14:textId="02A56E3B" w:rsidR="00CC3AA6" w:rsidRDefault="00852316" w:rsidP="00932F3C">
      <w:pPr>
        <w:spacing w:before="0"/>
      </w:pPr>
      <w:r w:rsidRPr="00BA389D">
        <w:t>На 11.01.2023 г. с</w:t>
      </w:r>
      <w:r w:rsidR="00374866" w:rsidRPr="00BA389D">
        <w:t xml:space="preserve"> писмено разпореждане на наблюдаващия прокурор от ОП Шумен </w:t>
      </w:r>
      <w:r w:rsidR="006A3A57" w:rsidRPr="00BA389D">
        <w:t xml:space="preserve"> </w:t>
      </w:r>
      <w:r w:rsidR="00D96AE6" w:rsidRPr="00BA389D">
        <w:t xml:space="preserve">БВ № 2613 </w:t>
      </w:r>
      <w:r w:rsidRPr="00BA389D">
        <w:t xml:space="preserve">е освободен </w:t>
      </w:r>
      <w:r w:rsidR="00CC3AA6">
        <w:t>от надзор</w:t>
      </w:r>
      <w:r w:rsidR="00A45A49">
        <w:t>, находящ се във Вагоно-ремонтно депо Горна Оряховица</w:t>
      </w:r>
      <w:r w:rsidR="00CC3AA6">
        <w:t>.</w:t>
      </w:r>
      <w:r w:rsidR="00030A63" w:rsidRPr="00BA389D">
        <w:t xml:space="preserve"> </w:t>
      </w:r>
    </w:p>
    <w:p w14:paraId="2E2F37FB" w14:textId="79EBD2D4" w:rsidR="004946B9" w:rsidRPr="00BA389D" w:rsidRDefault="00F123E5" w:rsidP="00932F3C">
      <w:pPr>
        <w:spacing w:before="0"/>
      </w:pPr>
      <w:r w:rsidRPr="00BA389D">
        <w:t>К</w:t>
      </w:r>
      <w:r w:rsidR="006A3A57" w:rsidRPr="00BA389D">
        <w:t>омисия</w:t>
      </w:r>
      <w:r w:rsidR="00852316" w:rsidRPr="00BA389D">
        <w:t>та</w:t>
      </w:r>
      <w:r w:rsidRPr="00BA389D">
        <w:t xml:space="preserve"> </w:t>
      </w:r>
      <w:r w:rsidR="006A3A57" w:rsidRPr="00BA389D">
        <w:t xml:space="preserve">за разследване </w:t>
      </w:r>
      <w:r w:rsidRPr="00BA389D">
        <w:t xml:space="preserve">по безопасността в НБРПВВЖТ </w:t>
      </w:r>
      <w:r w:rsidR="00066E0D" w:rsidRPr="00BA389D">
        <w:t xml:space="preserve">бе допусната </w:t>
      </w:r>
      <w:r w:rsidR="00A45A49">
        <w:t>на</w:t>
      </w:r>
      <w:r w:rsidR="00A45A49" w:rsidRPr="00A45A49">
        <w:t xml:space="preserve"> 11.01.2023 г. </w:t>
      </w:r>
      <w:r w:rsidR="00066E0D" w:rsidRPr="00BA389D">
        <w:t xml:space="preserve">да </w:t>
      </w:r>
      <w:r w:rsidR="00C405B4" w:rsidRPr="00BA389D">
        <w:t>стартира разсле</w:t>
      </w:r>
      <w:r w:rsidR="00BB775E" w:rsidRPr="00BA389D">
        <w:t>дване</w:t>
      </w:r>
      <w:r w:rsidR="00CB7CCA" w:rsidRPr="00BA389D">
        <w:t xml:space="preserve"> на произшествието</w:t>
      </w:r>
      <w:r w:rsidR="00C405B4" w:rsidRPr="00BA389D">
        <w:t xml:space="preserve"> </w:t>
      </w:r>
      <w:r w:rsidR="00CC3AA6">
        <w:t xml:space="preserve">във </w:t>
      </w:r>
      <w:r w:rsidR="00CC3AA6" w:rsidRPr="00CC3AA6">
        <w:t xml:space="preserve">Вагоно-ремонтно депо Горна Оряховица </w:t>
      </w:r>
      <w:r w:rsidR="00C405B4" w:rsidRPr="00BA389D">
        <w:t xml:space="preserve">за установяване на обстоятелствата </w:t>
      </w:r>
      <w:r w:rsidRPr="00BA389D">
        <w:t>и причините</w:t>
      </w:r>
      <w:r w:rsidR="00030A63" w:rsidRPr="00BA389D">
        <w:t>,</w:t>
      </w:r>
      <w:r w:rsidRPr="00BA389D">
        <w:t xml:space="preserve"> </w:t>
      </w:r>
      <w:r w:rsidR="00C405B4" w:rsidRPr="00BA389D">
        <w:t>д</w:t>
      </w:r>
      <w:r w:rsidRPr="00BA389D">
        <w:t>овели до запалване на вагона</w:t>
      </w:r>
      <w:r w:rsidR="00CC3AA6">
        <w:t>, където:</w:t>
      </w:r>
      <w:r w:rsidR="00C405B4" w:rsidRPr="00BA389D">
        <w:t xml:space="preserve"> </w:t>
      </w:r>
    </w:p>
    <w:p w14:paraId="65B92C28" w14:textId="29A25902" w:rsidR="00BB775E" w:rsidRPr="00BA389D" w:rsidRDefault="00066E0D" w:rsidP="00932F3C">
      <w:pPr>
        <w:pStyle w:val="ab"/>
        <w:numPr>
          <w:ilvl w:val="0"/>
          <w:numId w:val="38"/>
        </w:numPr>
        <w:tabs>
          <w:tab w:val="left" w:pos="993"/>
        </w:tabs>
        <w:spacing w:before="0"/>
        <w:ind w:left="0" w:firstLine="709"/>
        <w:contextualSpacing w:val="0"/>
      </w:pPr>
      <w:r w:rsidRPr="00BA389D">
        <w:lastRenderedPageBreak/>
        <w:t xml:space="preserve">Проведено бе </w:t>
      </w:r>
      <w:r w:rsidR="004946B9" w:rsidRPr="00BA389D">
        <w:t>интервю с локомотивната и превозна бригади на БВ № 2613, които нас</w:t>
      </w:r>
      <w:r w:rsidR="00C334C5" w:rsidRPr="00BA389D">
        <w:t>очиха Комисията за разследване</w:t>
      </w:r>
      <w:r w:rsidR="00977EE8">
        <w:t xml:space="preserve"> за евентуалното възникване на пожара в</w:t>
      </w:r>
      <w:r w:rsidR="00030A63" w:rsidRPr="00BA389D">
        <w:t xml:space="preserve"> първата тоалетна</w:t>
      </w:r>
      <w:r w:rsidR="004946B9" w:rsidRPr="00BA389D">
        <w:t xml:space="preserve"> на </w:t>
      </w:r>
      <w:r w:rsidRPr="00BA389D">
        <w:t>втория вагон</w:t>
      </w:r>
      <w:r w:rsidR="00BB775E" w:rsidRPr="00BA389D">
        <w:t>;</w:t>
      </w:r>
    </w:p>
    <w:p w14:paraId="6C20B16B" w14:textId="0F2B24DA" w:rsidR="00EF68E6" w:rsidRPr="00BA389D" w:rsidRDefault="00C334C5" w:rsidP="00932F3C">
      <w:pPr>
        <w:pStyle w:val="ab"/>
        <w:numPr>
          <w:ilvl w:val="0"/>
          <w:numId w:val="38"/>
        </w:numPr>
        <w:tabs>
          <w:tab w:val="left" w:pos="851"/>
        </w:tabs>
        <w:spacing w:before="0"/>
        <w:ind w:left="0" w:firstLine="709"/>
        <w:contextualSpacing w:val="0"/>
      </w:pPr>
      <w:r w:rsidRPr="00BA389D">
        <w:t xml:space="preserve"> </w:t>
      </w:r>
      <w:r w:rsidR="00060408" w:rsidRPr="00BA389D">
        <w:t xml:space="preserve">Показанията </w:t>
      </w:r>
      <w:r w:rsidR="004946B9" w:rsidRPr="00BA389D">
        <w:t>на пътници</w:t>
      </w:r>
      <w:r w:rsidRPr="00BA389D">
        <w:t>те</w:t>
      </w:r>
      <w:r w:rsidR="00060408" w:rsidRPr="00BA389D">
        <w:t>,</w:t>
      </w:r>
      <w:r w:rsidR="00066E0D" w:rsidRPr="00BA389D">
        <w:t xml:space="preserve"> пътували във второто купе на</w:t>
      </w:r>
      <w:r w:rsidR="004946B9" w:rsidRPr="00BA389D">
        <w:t xml:space="preserve"> </w:t>
      </w:r>
      <w:r w:rsidRPr="00BA389D">
        <w:t xml:space="preserve">втория вагон на </w:t>
      </w:r>
      <w:r w:rsidR="00066E0D" w:rsidRPr="00BA389D">
        <w:t>влака</w:t>
      </w:r>
      <w:r w:rsidR="00060408" w:rsidRPr="00BA389D">
        <w:t>,</w:t>
      </w:r>
      <w:r w:rsidR="00066E0D" w:rsidRPr="00BA389D">
        <w:t xml:space="preserve"> потвърждават, че задимяването</w:t>
      </w:r>
      <w:r w:rsidR="004946B9" w:rsidRPr="00BA389D">
        <w:t xml:space="preserve"> е </w:t>
      </w:r>
      <w:r w:rsidR="00060408" w:rsidRPr="00BA389D">
        <w:t>започнало</w:t>
      </w:r>
      <w:r w:rsidR="00BB775E" w:rsidRPr="00BA389D">
        <w:t xml:space="preserve"> от </w:t>
      </w:r>
      <w:r w:rsidR="00066E0D" w:rsidRPr="00BA389D">
        <w:t>зоната на коридора пред или в тоалетната на</w:t>
      </w:r>
      <w:r w:rsidR="00BB775E" w:rsidRPr="00BA389D">
        <w:t xml:space="preserve"> вагон</w:t>
      </w:r>
      <w:r w:rsidR="00066E0D" w:rsidRPr="00BA389D">
        <w:t>а</w:t>
      </w:r>
      <w:r w:rsidR="00BB775E" w:rsidRPr="00BA389D">
        <w:t>;</w:t>
      </w:r>
    </w:p>
    <w:p w14:paraId="0C1C9EF4" w14:textId="0196D8CE" w:rsidR="00C334C5" w:rsidRPr="00BA389D" w:rsidRDefault="00C334C5" w:rsidP="00932F3C">
      <w:pPr>
        <w:pStyle w:val="ab"/>
        <w:numPr>
          <w:ilvl w:val="0"/>
          <w:numId w:val="38"/>
        </w:numPr>
        <w:tabs>
          <w:tab w:val="left" w:pos="769"/>
          <w:tab w:val="left" w:pos="993"/>
        </w:tabs>
        <w:spacing w:before="0"/>
        <w:ind w:left="0" w:firstLine="709"/>
        <w:contextualSpacing w:val="0"/>
      </w:pPr>
      <w:r w:rsidRPr="00BA389D">
        <w:t xml:space="preserve">Извършиха </w:t>
      </w:r>
      <w:r w:rsidR="002078A3" w:rsidRPr="00BA389D">
        <w:t>се цялостни огледи на опожарените</w:t>
      </w:r>
      <w:r w:rsidRPr="00BA389D">
        <w:t xml:space="preserve"> втори вагон № 50521974003-0, който е първ</w:t>
      </w:r>
      <w:r w:rsidR="00060408" w:rsidRPr="00BA389D">
        <w:t>о</w:t>
      </w:r>
      <w:r w:rsidRPr="00BA389D">
        <w:t>клас</w:t>
      </w:r>
      <w:r w:rsidR="00060408" w:rsidRPr="00BA389D">
        <w:t>ен</w:t>
      </w:r>
      <w:r w:rsidR="002078A3" w:rsidRPr="00BA389D">
        <w:t xml:space="preserve"> и на първия вагон № 50522974242-2, който е втор</w:t>
      </w:r>
      <w:r w:rsidR="00060408" w:rsidRPr="00BA389D">
        <w:t>о</w:t>
      </w:r>
      <w:r w:rsidR="002078A3" w:rsidRPr="00BA389D">
        <w:t>клас</w:t>
      </w:r>
      <w:r w:rsidR="00060408" w:rsidRPr="00BA389D">
        <w:t>ен</w:t>
      </w:r>
      <w:r w:rsidRPr="00BA389D">
        <w:t xml:space="preserve">; </w:t>
      </w:r>
    </w:p>
    <w:p w14:paraId="0C54BDED" w14:textId="3081844C" w:rsidR="00BB775E" w:rsidRPr="00BA389D" w:rsidRDefault="004946B9" w:rsidP="00932F3C">
      <w:pPr>
        <w:pStyle w:val="ab"/>
        <w:numPr>
          <w:ilvl w:val="0"/>
          <w:numId w:val="38"/>
        </w:numPr>
        <w:tabs>
          <w:tab w:val="left" w:pos="851"/>
        </w:tabs>
        <w:spacing w:before="0"/>
        <w:ind w:left="0" w:firstLine="709"/>
        <w:contextualSpacing w:val="0"/>
      </w:pPr>
      <w:r w:rsidRPr="00BA389D">
        <w:t xml:space="preserve"> </w:t>
      </w:r>
      <w:r w:rsidR="00345564" w:rsidRPr="00BA389D">
        <w:t>Д</w:t>
      </w:r>
      <w:r w:rsidR="006A3A57" w:rsidRPr="00BA389D">
        <w:t xml:space="preserve">емонтирани бяха </w:t>
      </w:r>
      <w:r w:rsidRPr="00BA389D">
        <w:t>останки</w:t>
      </w:r>
      <w:r w:rsidR="00C334C5" w:rsidRPr="00BA389D">
        <w:t xml:space="preserve"> от кабели и други елементи от електрическото оборудване</w:t>
      </w:r>
      <w:r w:rsidR="00DF71F1" w:rsidRPr="00BA389D">
        <w:t xml:space="preserve"> на вагона</w:t>
      </w:r>
      <w:r w:rsidRPr="00BA389D">
        <w:t xml:space="preserve"> в </w:t>
      </w:r>
      <w:r w:rsidR="003F6598" w:rsidRPr="00BA389D">
        <w:t xml:space="preserve">зоната на </w:t>
      </w:r>
      <w:r w:rsidR="002078A3" w:rsidRPr="00BA389D">
        <w:t>входния коридор</w:t>
      </w:r>
      <w:r w:rsidR="00066E0D" w:rsidRPr="00BA389D">
        <w:t xml:space="preserve"> към тоалетната</w:t>
      </w:r>
      <w:r w:rsidR="00BB775E" w:rsidRPr="00BA389D">
        <w:t>;</w:t>
      </w:r>
    </w:p>
    <w:p w14:paraId="49A38CA9" w14:textId="4712C6FD" w:rsidR="00BB775E" w:rsidRPr="00BA389D" w:rsidRDefault="00345564" w:rsidP="00932F3C">
      <w:pPr>
        <w:pStyle w:val="ab"/>
        <w:numPr>
          <w:ilvl w:val="0"/>
          <w:numId w:val="38"/>
        </w:numPr>
        <w:tabs>
          <w:tab w:val="left" w:pos="993"/>
        </w:tabs>
        <w:spacing w:before="0"/>
        <w:ind w:left="0" w:firstLine="709"/>
        <w:contextualSpacing w:val="0"/>
      </w:pPr>
      <w:r w:rsidRPr="00BA389D">
        <w:t xml:space="preserve">Пожарът е унищожил напълно цялото оборудване </w:t>
      </w:r>
      <w:r w:rsidR="00C7219F" w:rsidRPr="00BA389D">
        <w:t>и обзавеждане на</w:t>
      </w:r>
      <w:r w:rsidRPr="00BA389D">
        <w:t xml:space="preserve"> </w:t>
      </w:r>
      <w:r w:rsidR="002078A3" w:rsidRPr="00BA389D">
        <w:t xml:space="preserve">двата </w:t>
      </w:r>
      <w:r w:rsidRPr="00BA389D">
        <w:t xml:space="preserve">вагона </w:t>
      </w:r>
      <w:r w:rsidR="002078A3" w:rsidRPr="00BA389D">
        <w:t>от рамата</w:t>
      </w:r>
      <w:r w:rsidR="003F6598" w:rsidRPr="00BA389D">
        <w:t xml:space="preserve"> </w:t>
      </w:r>
      <w:r w:rsidR="002078A3" w:rsidRPr="00BA389D">
        <w:t>до покривната</w:t>
      </w:r>
      <w:r w:rsidRPr="00BA389D">
        <w:t xml:space="preserve"> конструкция</w:t>
      </w:r>
      <w:r w:rsidR="00060408" w:rsidRPr="00BA389D">
        <w:t>;</w:t>
      </w:r>
    </w:p>
    <w:p w14:paraId="07B49260" w14:textId="1C87CF95" w:rsidR="00BB775E" w:rsidRPr="00BA389D" w:rsidRDefault="00C7219F" w:rsidP="00932F3C">
      <w:pPr>
        <w:pStyle w:val="ab"/>
        <w:numPr>
          <w:ilvl w:val="0"/>
          <w:numId w:val="38"/>
        </w:numPr>
        <w:tabs>
          <w:tab w:val="left" w:pos="993"/>
        </w:tabs>
        <w:spacing w:before="0"/>
        <w:ind w:left="0" w:firstLine="709"/>
        <w:contextualSpacing w:val="0"/>
      </w:pPr>
      <w:r w:rsidRPr="00BA389D">
        <w:t xml:space="preserve">Само </w:t>
      </w:r>
      <w:r w:rsidR="002078A3" w:rsidRPr="00BA389D">
        <w:t xml:space="preserve">твърдите </w:t>
      </w:r>
      <w:r w:rsidRPr="00BA389D">
        <w:t>м</w:t>
      </w:r>
      <w:r w:rsidR="00345564" w:rsidRPr="00BA389D">
        <w:t>ет</w:t>
      </w:r>
      <w:r w:rsidR="002078A3" w:rsidRPr="00BA389D">
        <w:t>ални конструкции на седалките</w:t>
      </w:r>
      <w:r w:rsidRPr="00BA389D">
        <w:t xml:space="preserve"> бяха налични</w:t>
      </w:r>
      <w:r w:rsidR="00BB775E" w:rsidRPr="00BA389D">
        <w:t>;</w:t>
      </w:r>
    </w:p>
    <w:p w14:paraId="6478EDA0" w14:textId="11120B64" w:rsidR="007464CA" w:rsidRPr="00BA389D" w:rsidRDefault="00BB775E" w:rsidP="00932F3C">
      <w:pPr>
        <w:pStyle w:val="ab"/>
        <w:numPr>
          <w:ilvl w:val="0"/>
          <w:numId w:val="38"/>
        </w:numPr>
        <w:tabs>
          <w:tab w:val="left" w:pos="993"/>
        </w:tabs>
        <w:spacing w:before="0"/>
        <w:ind w:left="0" w:firstLine="709"/>
        <w:contextualSpacing w:val="0"/>
      </w:pPr>
      <w:r w:rsidRPr="00BA389D">
        <w:t>Открити</w:t>
      </w:r>
      <w:r w:rsidR="00345564" w:rsidRPr="00BA389D">
        <w:t xml:space="preserve"> </w:t>
      </w:r>
      <w:r w:rsidRPr="00BA389D">
        <w:t>бяха</w:t>
      </w:r>
      <w:r w:rsidR="002078A3" w:rsidRPr="00BA389D">
        <w:t xml:space="preserve"> множество</w:t>
      </w:r>
      <w:r w:rsidR="00C7219F" w:rsidRPr="00BA389D">
        <w:t xml:space="preserve"> изгоре</w:t>
      </w:r>
      <w:r w:rsidR="00345564" w:rsidRPr="00BA389D">
        <w:t xml:space="preserve">ли </w:t>
      </w:r>
      <w:r w:rsidR="00C7219F" w:rsidRPr="00BA389D">
        <w:t>лични вещи на пътници</w:t>
      </w:r>
      <w:r w:rsidR="00060408" w:rsidRPr="00BA389D">
        <w:t>,</w:t>
      </w:r>
      <w:r w:rsidR="00977EE8">
        <w:t xml:space="preserve"> пътували в първите вагони</w:t>
      </w:r>
      <w:r w:rsidR="00345564" w:rsidRPr="00BA389D">
        <w:t>.</w:t>
      </w:r>
    </w:p>
    <w:p w14:paraId="1C5F7641" w14:textId="3188597D" w:rsidR="009C0185" w:rsidRPr="00BA389D" w:rsidRDefault="007464CA" w:rsidP="00932F3C">
      <w:pPr>
        <w:spacing w:before="0"/>
      </w:pPr>
      <w:r w:rsidRPr="00BA389D">
        <w:t xml:space="preserve">Комисията за разследване по безопасността изиска от железопътното </w:t>
      </w:r>
      <w:r w:rsidR="002078A3" w:rsidRPr="00BA389D">
        <w:t xml:space="preserve">предприятие </w:t>
      </w:r>
      <w:r w:rsidRPr="00BA389D">
        <w:t>БДЖ ПП ЕООД</w:t>
      </w:r>
      <w:r w:rsidR="00060408" w:rsidRPr="00BA389D">
        <w:t xml:space="preserve"> – </w:t>
      </w:r>
      <w:r w:rsidR="002078A3" w:rsidRPr="00BA389D">
        <w:t xml:space="preserve">собственик на вагоните, </w:t>
      </w:r>
      <w:r w:rsidRPr="00BA389D">
        <w:t xml:space="preserve">цялата документация за </w:t>
      </w:r>
      <w:r w:rsidR="002078A3" w:rsidRPr="00BA389D">
        <w:t>двата вагона</w:t>
      </w:r>
      <w:r w:rsidR="00060408" w:rsidRPr="00BA389D">
        <w:t>,</w:t>
      </w:r>
      <w:r w:rsidR="002078A3" w:rsidRPr="00BA389D">
        <w:t xml:space="preserve"> представяща</w:t>
      </w:r>
      <w:r w:rsidRPr="00BA389D">
        <w:t xml:space="preserve"> експлоатация</w:t>
      </w:r>
      <w:r w:rsidR="002078A3" w:rsidRPr="00BA389D">
        <w:t>та</w:t>
      </w:r>
      <w:r w:rsidRPr="00BA389D">
        <w:t xml:space="preserve"> и </w:t>
      </w:r>
      <w:r w:rsidR="00977EE8">
        <w:t xml:space="preserve">извършените </w:t>
      </w:r>
      <w:r w:rsidRPr="00BA389D">
        <w:t>ремонти до момента на пожара.</w:t>
      </w:r>
      <w:r w:rsidR="00345564" w:rsidRPr="00BA389D">
        <w:t xml:space="preserve"> </w:t>
      </w:r>
    </w:p>
    <w:p w14:paraId="045005AE" w14:textId="03A84EBA" w:rsidR="00A6437B" w:rsidRPr="00BA389D" w:rsidRDefault="009C0185" w:rsidP="00932F3C">
      <w:pPr>
        <w:spacing w:before="0"/>
      </w:pPr>
      <w:r w:rsidRPr="00BA389D">
        <w:t xml:space="preserve"> На 17.11.2022 г. председателят на Комисията за разследване по безопасността в НБРПВВЖТ </w:t>
      </w:r>
      <w:r w:rsidR="00560A68" w:rsidRPr="00BA389D">
        <w:t>получи от ръководителя на оперативна група в УД</w:t>
      </w:r>
      <w:r w:rsidRPr="00BA389D">
        <w:t>ВГД – Горна Оряховица</w:t>
      </w:r>
      <w:r w:rsidR="00560A68" w:rsidRPr="00BA389D">
        <w:t xml:space="preserve"> събраните материали и документи (вкл. снимков материал) относно железопътното произш</w:t>
      </w:r>
      <w:r w:rsidRPr="00BA389D">
        <w:t>ествие – пожар</w:t>
      </w:r>
      <w:r w:rsidR="00060408" w:rsidRPr="00BA389D">
        <w:t>,</w:t>
      </w:r>
      <w:r w:rsidRPr="00BA389D">
        <w:t xml:space="preserve"> </w:t>
      </w:r>
      <w:r w:rsidR="002078A3" w:rsidRPr="00BA389D">
        <w:t xml:space="preserve">възникнал </w:t>
      </w:r>
      <w:r w:rsidRPr="00BA389D">
        <w:t>във втория вагон на БВ № 2613</w:t>
      </w:r>
      <w:r w:rsidR="00F800CA" w:rsidRPr="00BA389D">
        <w:t xml:space="preserve"> </w:t>
      </w:r>
      <w:r w:rsidR="002078A3" w:rsidRPr="00BA389D">
        <w:t>по време на движение</w:t>
      </w:r>
      <w:r w:rsidRPr="00BA389D">
        <w:t xml:space="preserve"> в междугарието Каспичан – Провадия</w:t>
      </w:r>
      <w:r w:rsidR="00560A68" w:rsidRPr="00BA389D">
        <w:t xml:space="preserve"> </w:t>
      </w:r>
      <w:r w:rsidRPr="00BA389D">
        <w:t>на 03.11.2022</w:t>
      </w:r>
      <w:r w:rsidR="00560A68" w:rsidRPr="00BA389D">
        <w:t xml:space="preserve"> г.</w:t>
      </w:r>
    </w:p>
    <w:p w14:paraId="6DF8A5C0" w14:textId="54ECDAA6" w:rsidR="00852316" w:rsidRPr="00BA389D" w:rsidRDefault="00852316" w:rsidP="00932F3C">
      <w:pPr>
        <w:spacing w:before="0"/>
      </w:pPr>
      <w:r w:rsidRPr="00F30847">
        <w:t>В периода 22.03.÷24.03.2023 г.</w:t>
      </w:r>
      <w:r w:rsidRPr="00BA389D">
        <w:t xml:space="preserve"> Комисията за разследване по безопасността </w:t>
      </w:r>
      <w:r w:rsidR="00060408" w:rsidRPr="00BA389D">
        <w:t>и</w:t>
      </w:r>
      <w:r w:rsidR="00977EE8">
        <w:t>звърши допълнително</w:t>
      </w:r>
      <w:r w:rsidR="00060408" w:rsidRPr="00BA389D">
        <w:t xml:space="preserve"> огледи и измервания на опожарения втори вагон </w:t>
      </w:r>
      <w:r w:rsidRPr="00BA389D">
        <w:t>във Вагоно-ремонтно депо Горна Оряховица съвместно с експерти от вагонното депо и служители на БДЖ ПП ЕООД.</w:t>
      </w:r>
    </w:p>
    <w:bookmarkEnd w:id="7"/>
    <w:p w14:paraId="02A8F0E0" w14:textId="72383D52" w:rsidR="00684D27" w:rsidRPr="00BA389D" w:rsidRDefault="00684D27" w:rsidP="00977EE8">
      <w:pPr>
        <w:pStyle w:val="ab"/>
        <w:numPr>
          <w:ilvl w:val="1"/>
          <w:numId w:val="29"/>
        </w:numPr>
        <w:tabs>
          <w:tab w:val="left" w:pos="1134"/>
        </w:tabs>
        <w:ind w:left="0" w:firstLine="709"/>
        <w:contextualSpacing w:val="0"/>
        <w:rPr>
          <w:i/>
          <w:iCs/>
        </w:rPr>
      </w:pPr>
      <w:r w:rsidRPr="00BA389D">
        <w:rPr>
          <w:b/>
          <w:i/>
          <w:iCs/>
        </w:rPr>
        <w:t>Трудности, срещани по време на разследването</w:t>
      </w:r>
      <w:r w:rsidRPr="00BA389D">
        <w:rPr>
          <w:i/>
          <w:iCs/>
        </w:rPr>
        <w:t>.</w:t>
      </w:r>
    </w:p>
    <w:p w14:paraId="3ED21E8D" w14:textId="007FD85D" w:rsidR="009C0185" w:rsidRPr="00BA389D" w:rsidRDefault="00891E56" w:rsidP="00932F3C">
      <w:pPr>
        <w:spacing w:before="0"/>
      </w:pPr>
      <w:bookmarkStart w:id="8" w:name="_Hlk57883797"/>
      <w:r w:rsidRPr="00BA389D">
        <w:t>През</w:t>
      </w:r>
      <w:r w:rsidR="00400998" w:rsidRPr="00BA389D">
        <w:t xml:space="preserve"> време</w:t>
      </w:r>
      <w:r w:rsidRPr="00BA389D">
        <w:t>то на воденото разследване</w:t>
      </w:r>
      <w:r w:rsidR="00400998" w:rsidRPr="00BA389D">
        <w:t xml:space="preserve"> Комисията за разследване </w:t>
      </w:r>
      <w:r w:rsidR="00EF68E6" w:rsidRPr="00BA389D">
        <w:t xml:space="preserve">по безопасността </w:t>
      </w:r>
      <w:r w:rsidR="00462E91" w:rsidRPr="00BA389D">
        <w:t>от НБРПВВЖТ</w:t>
      </w:r>
      <w:r w:rsidR="0063396C" w:rsidRPr="00BA389D">
        <w:t xml:space="preserve"> </w:t>
      </w:r>
      <w:r w:rsidRPr="00BA389D">
        <w:t>не е срещала трудности</w:t>
      </w:r>
      <w:r w:rsidR="003B4287" w:rsidRPr="00BA389D">
        <w:t>. П</w:t>
      </w:r>
      <w:r w:rsidR="0063396C" w:rsidRPr="00BA389D">
        <w:t>редставителите на</w:t>
      </w:r>
      <w:r w:rsidR="00400998" w:rsidRPr="00BA389D">
        <w:t xml:space="preserve"> </w:t>
      </w:r>
      <w:r w:rsidR="006274FB" w:rsidRPr="00BA389D">
        <w:t>оперативната група</w:t>
      </w:r>
      <w:r w:rsidR="00154DF5" w:rsidRPr="00BA389D">
        <w:t xml:space="preserve"> и </w:t>
      </w:r>
      <w:r w:rsidR="0063396C" w:rsidRPr="00BA389D">
        <w:t>органите</w:t>
      </w:r>
      <w:r w:rsidR="00154DF5" w:rsidRPr="00BA389D">
        <w:t xml:space="preserve"> по</w:t>
      </w:r>
      <w:r w:rsidR="00462E91" w:rsidRPr="00BA389D">
        <w:t xml:space="preserve"> безопасността </w:t>
      </w:r>
      <w:r w:rsidR="00323925" w:rsidRPr="00BA389D">
        <w:t xml:space="preserve">на </w:t>
      </w:r>
      <w:r w:rsidR="00462E91" w:rsidRPr="00BA389D">
        <w:t>у</w:t>
      </w:r>
      <w:r w:rsidR="0033685B" w:rsidRPr="00BA389D">
        <w:t xml:space="preserve">правителя </w:t>
      </w:r>
      <w:r w:rsidR="00F527EB" w:rsidRPr="00BA389D">
        <w:t>на железопътната инфраструктура</w:t>
      </w:r>
      <w:r w:rsidR="00323925" w:rsidRPr="00BA389D">
        <w:t xml:space="preserve"> </w:t>
      </w:r>
      <w:r w:rsidR="00462E91" w:rsidRPr="00BA389D">
        <w:t xml:space="preserve">и железопътното предприятие/превозвач  </w:t>
      </w:r>
      <w:r w:rsidR="00266B90" w:rsidRPr="00BA389D">
        <w:t>о</w:t>
      </w:r>
      <w:r w:rsidR="00462E91" w:rsidRPr="00BA389D">
        <w:t>казаха пълно съдействие</w:t>
      </w:r>
      <w:r w:rsidR="003B4287" w:rsidRPr="00BA389D">
        <w:t xml:space="preserve"> на разследващата комисия</w:t>
      </w:r>
      <w:r w:rsidR="00BD26D1" w:rsidRPr="00BA389D">
        <w:t xml:space="preserve"> по безопасността</w:t>
      </w:r>
      <w:r w:rsidR="00400998" w:rsidRPr="00BA389D">
        <w:t>.</w:t>
      </w:r>
      <w:bookmarkEnd w:id="8"/>
    </w:p>
    <w:p w14:paraId="3728350C" w14:textId="64FC7EE6" w:rsidR="00684D27" w:rsidRPr="00BA389D" w:rsidRDefault="00684D27" w:rsidP="00977EE8">
      <w:pPr>
        <w:pStyle w:val="ab"/>
        <w:numPr>
          <w:ilvl w:val="1"/>
          <w:numId w:val="29"/>
        </w:numPr>
        <w:tabs>
          <w:tab w:val="left" w:pos="1134"/>
        </w:tabs>
        <w:ind w:left="0" w:firstLine="709"/>
        <w:contextualSpacing w:val="0"/>
        <w:rPr>
          <w:b/>
          <w:i/>
          <w:iCs/>
        </w:rPr>
      </w:pPr>
      <w:r w:rsidRPr="00BA389D">
        <w:rPr>
          <w:b/>
          <w:i/>
          <w:iCs/>
        </w:rPr>
        <w:t>Взаимодействие със съдебните органи.</w:t>
      </w:r>
    </w:p>
    <w:p w14:paraId="459D3211" w14:textId="7580FABB" w:rsidR="00150EEC" w:rsidRPr="00BA389D" w:rsidRDefault="00150EEC" w:rsidP="00932F3C">
      <w:pPr>
        <w:tabs>
          <w:tab w:val="left" w:pos="1276"/>
        </w:tabs>
        <w:spacing w:before="0"/>
        <w:rPr>
          <w:iCs/>
        </w:rPr>
      </w:pPr>
      <w:r w:rsidRPr="00BA389D">
        <w:rPr>
          <w:iCs/>
        </w:rPr>
        <w:t xml:space="preserve">На 04.11.2022 г. след извършените </w:t>
      </w:r>
      <w:r w:rsidR="00066E0D" w:rsidRPr="00BA389D">
        <w:rPr>
          <w:iCs/>
        </w:rPr>
        <w:t xml:space="preserve">паралелни </w:t>
      </w:r>
      <w:r w:rsidRPr="00BA389D">
        <w:rPr>
          <w:iCs/>
        </w:rPr>
        <w:t xml:space="preserve">огледи </w:t>
      </w:r>
      <w:r w:rsidR="00D96A54" w:rsidRPr="00BA389D">
        <w:rPr>
          <w:iCs/>
        </w:rPr>
        <w:t>органите на досъдебното производство от ОД Шумен</w:t>
      </w:r>
      <w:r w:rsidR="00066E0D" w:rsidRPr="00BA389D">
        <w:rPr>
          <w:iCs/>
        </w:rPr>
        <w:t xml:space="preserve"> иззеха</w:t>
      </w:r>
      <w:r w:rsidRPr="00BA389D">
        <w:rPr>
          <w:iCs/>
        </w:rPr>
        <w:t xml:space="preserve"> останки от </w:t>
      </w:r>
      <w:r w:rsidR="00066E0D" w:rsidRPr="00BA389D">
        <w:rPr>
          <w:iCs/>
        </w:rPr>
        <w:t>кабели и електрическо оборудване от опожарения втори вагон</w:t>
      </w:r>
      <w:r w:rsidRPr="00BA389D">
        <w:rPr>
          <w:iCs/>
        </w:rPr>
        <w:t xml:space="preserve"> </w:t>
      </w:r>
      <w:r w:rsidR="00D96A54" w:rsidRPr="00BA389D">
        <w:rPr>
          <w:iCs/>
        </w:rPr>
        <w:t>за изследване и изготвяне на експертизи. Разменени бяха</w:t>
      </w:r>
      <w:r w:rsidRPr="00BA389D">
        <w:rPr>
          <w:iCs/>
        </w:rPr>
        <w:t xml:space="preserve"> контакти </w:t>
      </w:r>
      <w:r w:rsidR="00CF58E6" w:rsidRPr="00BA389D">
        <w:rPr>
          <w:iCs/>
        </w:rPr>
        <w:t xml:space="preserve">с ръководителя на разследването по безопасността </w:t>
      </w:r>
      <w:r w:rsidRPr="00BA389D">
        <w:rPr>
          <w:iCs/>
        </w:rPr>
        <w:t>за взаимодействие и сътрудничество относно изясняване на обстоятелствата и причините за произшествието</w:t>
      </w:r>
    </w:p>
    <w:p w14:paraId="7BB2D7E7" w14:textId="6B125D2F" w:rsidR="00D45A76" w:rsidRPr="00BA389D" w:rsidRDefault="00DE7F57" w:rsidP="00932F3C">
      <w:pPr>
        <w:spacing w:before="0"/>
      </w:pPr>
      <w:r w:rsidRPr="00BA389D">
        <w:t>В съответствие с действащото</w:t>
      </w:r>
      <w:r w:rsidR="00382E2B" w:rsidRPr="00BA389D">
        <w:t xml:space="preserve"> в сила</w:t>
      </w:r>
      <w:r w:rsidR="00150EEC" w:rsidRPr="00BA389D">
        <w:t xml:space="preserve"> от 11.04.2023</w:t>
      </w:r>
      <w:r w:rsidRPr="00BA389D">
        <w:t xml:space="preserve"> г.  Спо</w:t>
      </w:r>
      <w:r w:rsidR="003F74A4" w:rsidRPr="00BA389D">
        <w:t xml:space="preserve">разумение за взаимодействие между органите по досъдебното производство </w:t>
      </w:r>
      <w:r w:rsidR="000C443A" w:rsidRPr="00BA389D">
        <w:t>от</w:t>
      </w:r>
      <w:r w:rsidR="000E0925" w:rsidRPr="00BA389D">
        <w:t xml:space="preserve"> ОД МВР Шумен</w:t>
      </w:r>
      <w:r w:rsidR="000D4E91" w:rsidRPr="00BA389D">
        <w:t xml:space="preserve"> </w:t>
      </w:r>
      <w:r w:rsidR="003F74A4" w:rsidRPr="00BA389D">
        <w:t xml:space="preserve">и </w:t>
      </w:r>
      <w:r w:rsidR="000D4E91" w:rsidRPr="00BA389D">
        <w:t>наб</w:t>
      </w:r>
      <w:r w:rsidR="00977EE8">
        <w:t xml:space="preserve">людаващия прокурор от ОП </w:t>
      </w:r>
      <w:r w:rsidR="000E0925" w:rsidRPr="00BA389D">
        <w:t>Шумен</w:t>
      </w:r>
      <w:r w:rsidR="000D4E91" w:rsidRPr="00BA389D">
        <w:t xml:space="preserve"> и </w:t>
      </w:r>
      <w:r w:rsidR="00382E2B" w:rsidRPr="00BA389D">
        <w:t xml:space="preserve">Комисията за разследване </w:t>
      </w:r>
      <w:r w:rsidR="000E0925" w:rsidRPr="00BA389D">
        <w:t xml:space="preserve">по безопасността </w:t>
      </w:r>
      <w:r w:rsidR="0063396C" w:rsidRPr="00BA389D">
        <w:t xml:space="preserve">от </w:t>
      </w:r>
      <w:r w:rsidR="003F74A4" w:rsidRPr="00BA389D">
        <w:t>НБРПВВЖТ</w:t>
      </w:r>
      <w:r w:rsidR="000E0925" w:rsidRPr="00BA389D">
        <w:t>,</w:t>
      </w:r>
      <w:r w:rsidR="00382E2B" w:rsidRPr="00BA389D">
        <w:t xml:space="preserve"> </w:t>
      </w:r>
      <w:r w:rsidR="00150EEC" w:rsidRPr="00BA389D">
        <w:t xml:space="preserve">в процеса на разследването се </w:t>
      </w:r>
      <w:r w:rsidR="00382E2B" w:rsidRPr="00BA389D">
        <w:t>извърши обмяна на информация</w:t>
      </w:r>
      <w:r w:rsidR="00CF58E6" w:rsidRPr="00BA389D">
        <w:t>,</w:t>
      </w:r>
      <w:r w:rsidR="00150EEC" w:rsidRPr="00BA389D">
        <w:t xml:space="preserve"> докумен</w:t>
      </w:r>
      <w:r w:rsidR="00CF58E6" w:rsidRPr="00BA389D">
        <w:t>ти и материали</w:t>
      </w:r>
      <w:r w:rsidR="006274FB" w:rsidRPr="00BA389D">
        <w:t>. Органите</w:t>
      </w:r>
      <w:r w:rsidR="0006742E" w:rsidRPr="00BA389D">
        <w:t xml:space="preserve"> на</w:t>
      </w:r>
      <w:r w:rsidR="006274FB" w:rsidRPr="00BA389D">
        <w:t xml:space="preserve"> </w:t>
      </w:r>
      <w:r w:rsidR="000E0925" w:rsidRPr="00BA389D">
        <w:t>досъдебното производство от ОД МВР Шумен</w:t>
      </w:r>
      <w:r w:rsidR="00664D3E" w:rsidRPr="00BA389D">
        <w:t xml:space="preserve"> </w:t>
      </w:r>
      <w:r w:rsidR="0006742E" w:rsidRPr="00BA389D">
        <w:t>и наблюдаващия</w:t>
      </w:r>
      <w:r w:rsidR="005D6AF4" w:rsidRPr="00BA389D">
        <w:t>т</w:t>
      </w:r>
      <w:r w:rsidR="00977EE8">
        <w:t xml:space="preserve"> прокурор от ОП</w:t>
      </w:r>
      <w:r w:rsidR="0006742E" w:rsidRPr="00BA389D">
        <w:t xml:space="preserve"> Шумен </w:t>
      </w:r>
      <w:r w:rsidR="000D4E91" w:rsidRPr="00BA389D">
        <w:t xml:space="preserve">са назначили изготвяне </w:t>
      </w:r>
      <w:r w:rsidR="000E0925" w:rsidRPr="00BA389D">
        <w:t xml:space="preserve">на </w:t>
      </w:r>
      <w:r w:rsidR="0040710A" w:rsidRPr="00BA389D">
        <w:t xml:space="preserve">Комплексна пожаро и </w:t>
      </w:r>
      <w:r w:rsidR="000E0925" w:rsidRPr="00BA389D">
        <w:t>електр</w:t>
      </w:r>
      <w:r w:rsidR="0040710A" w:rsidRPr="00BA389D">
        <w:t>отехн</w:t>
      </w:r>
      <w:r w:rsidR="000E0925" w:rsidRPr="00BA389D">
        <w:t xml:space="preserve">ическа експертиза за </w:t>
      </w:r>
      <w:r w:rsidR="0006742E" w:rsidRPr="00BA389D">
        <w:t>установяване на причините</w:t>
      </w:r>
      <w:r w:rsidR="005D6AF4" w:rsidRPr="00BA389D">
        <w:t>,</w:t>
      </w:r>
      <w:r w:rsidR="0006742E" w:rsidRPr="00BA389D">
        <w:t xml:space="preserve"> довели до възникване на </w:t>
      </w:r>
      <w:r w:rsidR="000D4E91" w:rsidRPr="00BA389D">
        <w:t>произшествието.</w:t>
      </w:r>
      <w:r w:rsidR="0040710A" w:rsidRPr="00BA389D">
        <w:t xml:space="preserve"> Същата е изготвена в ГД</w:t>
      </w:r>
      <w:r w:rsidR="00EF68E6" w:rsidRPr="00BA389D">
        <w:t xml:space="preserve"> ПБ</w:t>
      </w:r>
      <w:r w:rsidR="0040710A" w:rsidRPr="00BA389D">
        <w:t xml:space="preserve">ЗН на </w:t>
      </w:r>
      <w:r w:rsidR="00630E23" w:rsidRPr="00BA389D">
        <w:t>20.02.2023 г.</w:t>
      </w:r>
    </w:p>
    <w:p w14:paraId="20FA6C87" w14:textId="24D22223" w:rsidR="00684D27" w:rsidRPr="00BA389D" w:rsidRDefault="00684D27" w:rsidP="00977EE8">
      <w:pPr>
        <w:pStyle w:val="ab"/>
        <w:numPr>
          <w:ilvl w:val="1"/>
          <w:numId w:val="29"/>
        </w:numPr>
        <w:tabs>
          <w:tab w:val="left" w:pos="1276"/>
        </w:tabs>
        <w:ind w:left="0" w:firstLine="709"/>
        <w:contextualSpacing w:val="0"/>
        <w:rPr>
          <w:b/>
          <w:i/>
          <w:iCs/>
        </w:rPr>
      </w:pPr>
      <w:r w:rsidRPr="00BA389D">
        <w:rPr>
          <w:b/>
          <w:i/>
          <w:iCs/>
        </w:rPr>
        <w:t>Друга информация от значение за контекста на разследването.</w:t>
      </w:r>
    </w:p>
    <w:p w14:paraId="35BFE5E3" w14:textId="6E18F601" w:rsidR="00B15F39" w:rsidRPr="00BA389D" w:rsidRDefault="00252206" w:rsidP="00932F3C">
      <w:pPr>
        <w:pStyle w:val="ab"/>
        <w:spacing w:before="0"/>
        <w:ind w:left="0"/>
        <w:contextualSpacing w:val="0"/>
        <w:rPr>
          <w:iCs/>
        </w:rPr>
      </w:pPr>
      <w:r w:rsidRPr="00BA389D">
        <w:rPr>
          <w:iCs/>
        </w:rPr>
        <w:t>В</w:t>
      </w:r>
      <w:r w:rsidR="00B15F39" w:rsidRPr="00BA389D">
        <w:rPr>
          <w:iCs/>
        </w:rPr>
        <w:t>ъв връзка с разпоредбите</w:t>
      </w:r>
      <w:r w:rsidR="00344619" w:rsidRPr="00BA389D">
        <w:rPr>
          <w:iCs/>
        </w:rPr>
        <w:t xml:space="preserve"> на </w:t>
      </w:r>
      <w:r w:rsidR="00A47B20" w:rsidRPr="00BA389D">
        <w:rPr>
          <w:iCs/>
        </w:rPr>
        <w:t xml:space="preserve">Споразумението за взаимодействие между </w:t>
      </w:r>
      <w:r w:rsidR="00E9060C">
        <w:rPr>
          <w:iCs/>
        </w:rPr>
        <w:t>Прокуратурата на Р България, МВР и НБРПВВЖТ</w:t>
      </w:r>
      <w:r w:rsidR="000E0925" w:rsidRPr="00BA389D">
        <w:rPr>
          <w:iCs/>
        </w:rPr>
        <w:t>, ръководителя</w:t>
      </w:r>
      <w:r w:rsidR="005D6AF4" w:rsidRPr="00BA389D">
        <w:rPr>
          <w:iCs/>
        </w:rPr>
        <w:t>т</w:t>
      </w:r>
      <w:r w:rsidR="000E0925" w:rsidRPr="00BA389D">
        <w:rPr>
          <w:iCs/>
        </w:rPr>
        <w:t xml:space="preserve"> на разследването по безопасността </w:t>
      </w:r>
      <w:r w:rsidR="00E9060C">
        <w:rPr>
          <w:iCs/>
        </w:rPr>
        <w:t xml:space="preserve">от НБРПВВЖТ </w:t>
      </w:r>
      <w:r w:rsidR="000E0925" w:rsidRPr="00BA389D">
        <w:rPr>
          <w:iCs/>
        </w:rPr>
        <w:t xml:space="preserve">получи от органите по досъдебното производство копие на </w:t>
      </w:r>
      <w:r w:rsidR="00CF58E6" w:rsidRPr="00BA389D">
        <w:rPr>
          <w:iCs/>
        </w:rPr>
        <w:t xml:space="preserve">снетите </w:t>
      </w:r>
      <w:r w:rsidR="000E0925" w:rsidRPr="00BA389D">
        <w:rPr>
          <w:iCs/>
        </w:rPr>
        <w:t>писмени показания от пътници</w:t>
      </w:r>
      <w:r w:rsidR="005D6AF4" w:rsidRPr="00BA389D">
        <w:rPr>
          <w:iCs/>
        </w:rPr>
        <w:t>,</w:t>
      </w:r>
      <w:r w:rsidR="000E0925" w:rsidRPr="00BA389D">
        <w:rPr>
          <w:iCs/>
        </w:rPr>
        <w:t xml:space="preserve"> пътува</w:t>
      </w:r>
      <w:r w:rsidR="005D6AF4" w:rsidRPr="00BA389D">
        <w:rPr>
          <w:iCs/>
        </w:rPr>
        <w:t>ли</w:t>
      </w:r>
      <w:r w:rsidR="000E0925" w:rsidRPr="00BA389D">
        <w:rPr>
          <w:iCs/>
        </w:rPr>
        <w:t xml:space="preserve"> във </w:t>
      </w:r>
      <w:r w:rsidR="00CF58E6" w:rsidRPr="00BA389D">
        <w:rPr>
          <w:iCs/>
        </w:rPr>
        <w:t xml:space="preserve">второто купе на </w:t>
      </w:r>
      <w:r w:rsidR="000E0925" w:rsidRPr="00BA389D">
        <w:rPr>
          <w:iCs/>
        </w:rPr>
        <w:t xml:space="preserve">втория вагон на БВ № 2613 на 03.11.2022 г. и копие на </w:t>
      </w:r>
      <w:r w:rsidR="00EF68E6" w:rsidRPr="00BA389D">
        <w:rPr>
          <w:iCs/>
        </w:rPr>
        <w:t>Комплексна пожаро</w:t>
      </w:r>
      <w:r w:rsidR="005C2DE6" w:rsidRPr="00BA389D">
        <w:rPr>
          <w:iCs/>
        </w:rPr>
        <w:t xml:space="preserve"> и</w:t>
      </w:r>
      <w:r w:rsidR="00EF68E6" w:rsidRPr="00BA389D">
        <w:rPr>
          <w:iCs/>
        </w:rPr>
        <w:t xml:space="preserve"> </w:t>
      </w:r>
      <w:r w:rsidR="00431373" w:rsidRPr="00BA389D">
        <w:rPr>
          <w:iCs/>
        </w:rPr>
        <w:t>електр</w:t>
      </w:r>
      <w:r w:rsidR="00EF68E6" w:rsidRPr="00BA389D">
        <w:rPr>
          <w:iCs/>
        </w:rPr>
        <w:t>отехн</w:t>
      </w:r>
      <w:r w:rsidR="00431373" w:rsidRPr="00BA389D">
        <w:rPr>
          <w:iCs/>
        </w:rPr>
        <w:t>ическа</w:t>
      </w:r>
      <w:r w:rsidR="000E0925" w:rsidRPr="00BA389D">
        <w:rPr>
          <w:iCs/>
        </w:rPr>
        <w:t xml:space="preserve"> експертиза </w:t>
      </w:r>
      <w:r w:rsidR="00EF68E6" w:rsidRPr="00BA389D">
        <w:rPr>
          <w:iCs/>
        </w:rPr>
        <w:t>изготвена от</w:t>
      </w:r>
      <w:r w:rsidR="000E0925" w:rsidRPr="00BA389D">
        <w:rPr>
          <w:iCs/>
        </w:rPr>
        <w:t xml:space="preserve"> ГД ПБ</w:t>
      </w:r>
      <w:r w:rsidR="00E9060C">
        <w:rPr>
          <w:iCs/>
        </w:rPr>
        <w:t>и</w:t>
      </w:r>
      <w:r w:rsidR="000E0925" w:rsidRPr="00BA389D">
        <w:rPr>
          <w:iCs/>
        </w:rPr>
        <w:t>ЗН</w:t>
      </w:r>
      <w:r w:rsidR="00EF68E6" w:rsidRPr="00BA389D">
        <w:rPr>
          <w:iCs/>
        </w:rPr>
        <w:t xml:space="preserve"> към МВР</w:t>
      </w:r>
      <w:r w:rsidR="003074FD" w:rsidRPr="00BA389D">
        <w:rPr>
          <w:iCs/>
        </w:rPr>
        <w:t>.</w:t>
      </w:r>
    </w:p>
    <w:p w14:paraId="054877F1" w14:textId="255CDC15" w:rsidR="00101E00" w:rsidRDefault="00B15F39" w:rsidP="00932F3C">
      <w:pPr>
        <w:pStyle w:val="ab"/>
        <w:spacing w:before="0"/>
        <w:ind w:left="0"/>
        <w:contextualSpacing w:val="0"/>
        <w:rPr>
          <w:iCs/>
        </w:rPr>
      </w:pPr>
      <w:r w:rsidRPr="00BA389D">
        <w:rPr>
          <w:iCs/>
        </w:rPr>
        <w:lastRenderedPageBreak/>
        <w:t>След предоставяне</w:t>
      </w:r>
      <w:r w:rsidR="000D4E91" w:rsidRPr="00BA389D">
        <w:rPr>
          <w:iCs/>
        </w:rPr>
        <w:t xml:space="preserve"> на </w:t>
      </w:r>
      <w:r w:rsidR="00CF58E6" w:rsidRPr="00BA389D">
        <w:rPr>
          <w:iCs/>
        </w:rPr>
        <w:t>записите</w:t>
      </w:r>
      <w:r w:rsidR="005D6AF4" w:rsidRPr="00BA389D">
        <w:rPr>
          <w:iCs/>
        </w:rPr>
        <w:t>,</w:t>
      </w:r>
      <w:r w:rsidR="00CF58E6" w:rsidRPr="00BA389D">
        <w:rPr>
          <w:iCs/>
        </w:rPr>
        <w:t xml:space="preserve"> снети от записващото устройство</w:t>
      </w:r>
      <w:r w:rsidR="001613C7" w:rsidRPr="00BA389D">
        <w:rPr>
          <w:iCs/>
        </w:rPr>
        <w:t xml:space="preserve"> </w:t>
      </w:r>
      <w:r w:rsidR="00DE07C9">
        <w:rPr>
          <w:iCs/>
        </w:rPr>
        <w:t xml:space="preserve">тип </w:t>
      </w:r>
      <w:r w:rsidR="00DE07C9" w:rsidRPr="00DE07C9">
        <w:rPr>
          <w:iCs/>
        </w:rPr>
        <w:t>„RED BOX“</w:t>
      </w:r>
      <w:r w:rsidR="00DE07C9">
        <w:rPr>
          <w:iCs/>
        </w:rPr>
        <w:t xml:space="preserve"> </w:t>
      </w:r>
      <w:r w:rsidR="004C3764" w:rsidRPr="00BA389D">
        <w:rPr>
          <w:iCs/>
        </w:rPr>
        <w:t>на</w:t>
      </w:r>
      <w:r w:rsidR="001613C7" w:rsidRPr="00BA389D">
        <w:rPr>
          <w:iCs/>
        </w:rPr>
        <w:t xml:space="preserve"> </w:t>
      </w:r>
      <w:r w:rsidR="00DE07C9">
        <w:rPr>
          <w:iCs/>
        </w:rPr>
        <w:t xml:space="preserve">електрически </w:t>
      </w:r>
      <w:r w:rsidR="000D4E91" w:rsidRPr="00BA389D">
        <w:rPr>
          <w:iCs/>
        </w:rPr>
        <w:t xml:space="preserve">локомотив № </w:t>
      </w:r>
      <w:r w:rsidR="003074FD" w:rsidRPr="00BA389D">
        <w:rPr>
          <w:iCs/>
        </w:rPr>
        <w:t>91521080041-2, обслужвал БВ № 2613</w:t>
      </w:r>
      <w:r w:rsidR="004561DE" w:rsidRPr="00BA389D">
        <w:rPr>
          <w:iCs/>
        </w:rPr>
        <w:t xml:space="preserve"> </w:t>
      </w:r>
      <w:r w:rsidR="004C3764" w:rsidRPr="00BA389D">
        <w:rPr>
          <w:iCs/>
        </w:rPr>
        <w:t>на 03.11.2022 г.</w:t>
      </w:r>
      <w:r w:rsidR="005D6AF4" w:rsidRPr="00BA389D">
        <w:rPr>
          <w:iCs/>
        </w:rPr>
        <w:t>,</w:t>
      </w:r>
      <w:r w:rsidR="004C3764" w:rsidRPr="00BA389D">
        <w:rPr>
          <w:iCs/>
        </w:rPr>
        <w:t xml:space="preserve"> </w:t>
      </w:r>
      <w:r w:rsidR="001613C7" w:rsidRPr="00BA389D">
        <w:rPr>
          <w:iCs/>
        </w:rPr>
        <w:t>се установи</w:t>
      </w:r>
      <w:r w:rsidR="005D6AF4" w:rsidRPr="00BA389D">
        <w:rPr>
          <w:iCs/>
        </w:rPr>
        <w:t>,</w:t>
      </w:r>
      <w:r w:rsidR="004561DE" w:rsidRPr="00BA389D">
        <w:rPr>
          <w:iCs/>
        </w:rPr>
        <w:t xml:space="preserve"> </w:t>
      </w:r>
      <w:r w:rsidR="001613C7" w:rsidRPr="00BA389D">
        <w:rPr>
          <w:iCs/>
        </w:rPr>
        <w:t>че скоростта н</w:t>
      </w:r>
      <w:r w:rsidR="003074FD" w:rsidRPr="00BA389D">
        <w:rPr>
          <w:iCs/>
        </w:rPr>
        <w:t xml:space="preserve">а влака преди произшествието е </w:t>
      </w:r>
      <w:r w:rsidR="001613C7" w:rsidRPr="00BA389D">
        <w:rPr>
          <w:iCs/>
        </w:rPr>
        <w:t>7</w:t>
      </w:r>
      <w:r w:rsidR="003074FD" w:rsidRPr="00BA389D">
        <w:rPr>
          <w:iCs/>
        </w:rPr>
        <w:t>0</w:t>
      </w:r>
      <w:r w:rsidR="004561DE" w:rsidRPr="00BA389D">
        <w:rPr>
          <w:iCs/>
        </w:rPr>
        <w:t xml:space="preserve"> км/ч</w:t>
      </w:r>
      <w:r w:rsidR="00CF58E6" w:rsidRPr="00BA389D">
        <w:rPr>
          <w:iCs/>
        </w:rPr>
        <w:t xml:space="preserve"> и спирането </w:t>
      </w:r>
      <w:r w:rsidR="00B233EB" w:rsidRPr="00BA389D">
        <w:rPr>
          <w:iCs/>
        </w:rPr>
        <w:t xml:space="preserve">на влака </w:t>
      </w:r>
      <w:r w:rsidR="00CF58E6" w:rsidRPr="00BA389D">
        <w:rPr>
          <w:iCs/>
        </w:rPr>
        <w:t xml:space="preserve">е предизвикано от </w:t>
      </w:r>
      <w:r w:rsidR="00B233EB" w:rsidRPr="00BA389D">
        <w:rPr>
          <w:iCs/>
        </w:rPr>
        <w:t>пътник</w:t>
      </w:r>
      <w:r w:rsidR="005D6AF4" w:rsidRPr="00BA389D">
        <w:rPr>
          <w:iCs/>
        </w:rPr>
        <w:t>,</w:t>
      </w:r>
      <w:r w:rsidR="00B233EB" w:rsidRPr="00BA389D">
        <w:rPr>
          <w:iCs/>
        </w:rPr>
        <w:t xml:space="preserve"> задействал</w:t>
      </w:r>
      <w:r w:rsidR="00CF58E6" w:rsidRPr="00BA389D">
        <w:rPr>
          <w:iCs/>
        </w:rPr>
        <w:t xml:space="preserve"> </w:t>
      </w:r>
      <w:r w:rsidR="00977EE8">
        <w:rPr>
          <w:iCs/>
        </w:rPr>
        <w:t>аварийната спирачка в</w:t>
      </w:r>
      <w:r w:rsidR="00B233EB" w:rsidRPr="00BA389D">
        <w:rPr>
          <w:iCs/>
        </w:rPr>
        <w:t xml:space="preserve"> третия вагон</w:t>
      </w:r>
      <w:r w:rsidR="004561DE" w:rsidRPr="00BA389D">
        <w:t>.</w:t>
      </w:r>
      <w:r w:rsidR="000D4E91" w:rsidRPr="00BA389D">
        <w:rPr>
          <w:iCs/>
        </w:rPr>
        <w:t xml:space="preserve"> Доп</w:t>
      </w:r>
      <w:r w:rsidRPr="00BA389D">
        <w:rPr>
          <w:iCs/>
        </w:rPr>
        <w:t xml:space="preserve">устимата скорост за </w:t>
      </w:r>
      <w:r w:rsidR="00B233EB" w:rsidRPr="00BA389D">
        <w:rPr>
          <w:iCs/>
        </w:rPr>
        <w:t xml:space="preserve">движение на влаковете в </w:t>
      </w:r>
      <w:r w:rsidRPr="00BA389D">
        <w:rPr>
          <w:iCs/>
        </w:rPr>
        <w:t>междугарието</w:t>
      </w:r>
      <w:r w:rsidR="00E9060C">
        <w:rPr>
          <w:iCs/>
        </w:rPr>
        <w:t xml:space="preserve"> Каспичан и Провадия</w:t>
      </w:r>
      <w:r w:rsidR="001613C7" w:rsidRPr="00BA389D">
        <w:rPr>
          <w:iCs/>
        </w:rPr>
        <w:t xml:space="preserve"> е 8</w:t>
      </w:r>
      <w:r w:rsidR="000D4E91" w:rsidRPr="00BA389D">
        <w:rPr>
          <w:iCs/>
        </w:rPr>
        <w:t>0 км/ч.</w:t>
      </w:r>
      <w:r w:rsidR="00A47B20" w:rsidRPr="00BA389D">
        <w:rPr>
          <w:iCs/>
        </w:rPr>
        <w:t xml:space="preserve"> </w:t>
      </w:r>
      <w:r w:rsidR="00B233EB" w:rsidRPr="00BA389D">
        <w:rPr>
          <w:iCs/>
        </w:rPr>
        <w:t>Разшифровка на записите е</w:t>
      </w:r>
      <w:r w:rsidR="001613C7" w:rsidRPr="00BA389D">
        <w:rPr>
          <w:iCs/>
        </w:rPr>
        <w:t xml:space="preserve"> извършена от</w:t>
      </w:r>
      <w:r w:rsidR="00EC5A09" w:rsidRPr="00BA389D">
        <w:rPr>
          <w:iCs/>
        </w:rPr>
        <w:t xml:space="preserve"> </w:t>
      </w:r>
      <w:r w:rsidR="001613C7" w:rsidRPr="00BA389D">
        <w:rPr>
          <w:iCs/>
        </w:rPr>
        <w:t xml:space="preserve">железопътното предприятие БДЖ ПП ЕООД </w:t>
      </w:r>
      <w:r w:rsidR="00B233EB" w:rsidRPr="00BA389D">
        <w:rPr>
          <w:iCs/>
        </w:rPr>
        <w:t xml:space="preserve">и </w:t>
      </w:r>
      <w:r w:rsidR="001613C7" w:rsidRPr="00BA389D">
        <w:rPr>
          <w:iCs/>
        </w:rPr>
        <w:t>бе предадена</w:t>
      </w:r>
      <w:r w:rsidR="00A47B20" w:rsidRPr="00BA389D">
        <w:rPr>
          <w:iCs/>
        </w:rPr>
        <w:t xml:space="preserve"> на ръководителя на</w:t>
      </w:r>
      <w:r w:rsidR="001613C7" w:rsidRPr="00BA389D">
        <w:rPr>
          <w:iCs/>
        </w:rPr>
        <w:t xml:space="preserve"> разследването по безопасността</w:t>
      </w:r>
      <w:r w:rsidR="00A47B20" w:rsidRPr="00BA389D">
        <w:rPr>
          <w:iCs/>
        </w:rPr>
        <w:t xml:space="preserve"> с цел използване на информацията за нуждите на разследването.</w:t>
      </w:r>
    </w:p>
    <w:p w14:paraId="0D8B74E5" w14:textId="77777777" w:rsidR="00101E00" w:rsidRDefault="00101E00" w:rsidP="00932F3C">
      <w:pPr>
        <w:pStyle w:val="ab"/>
        <w:spacing w:before="0"/>
        <w:ind w:left="0"/>
        <w:contextualSpacing w:val="0"/>
        <w:rPr>
          <w:iCs/>
        </w:rPr>
      </w:pPr>
    </w:p>
    <w:p w14:paraId="434A95D1" w14:textId="77777777" w:rsidR="00101E00" w:rsidRDefault="00101E00" w:rsidP="00932F3C">
      <w:pPr>
        <w:pStyle w:val="ab"/>
        <w:spacing w:before="0"/>
        <w:ind w:left="0"/>
        <w:contextualSpacing w:val="0"/>
        <w:rPr>
          <w:iCs/>
        </w:rPr>
      </w:pPr>
    </w:p>
    <w:p w14:paraId="5D141137" w14:textId="77777777" w:rsidR="00101E00" w:rsidRDefault="00101E00" w:rsidP="00932F3C">
      <w:pPr>
        <w:pStyle w:val="ab"/>
        <w:spacing w:before="0"/>
        <w:ind w:left="0"/>
        <w:contextualSpacing w:val="0"/>
        <w:rPr>
          <w:iCs/>
        </w:rPr>
      </w:pPr>
    </w:p>
    <w:p w14:paraId="3E6444D8" w14:textId="77777777" w:rsidR="00101E00" w:rsidRDefault="00101E00" w:rsidP="00932F3C">
      <w:pPr>
        <w:pStyle w:val="ab"/>
        <w:spacing w:before="0"/>
        <w:ind w:left="0"/>
        <w:contextualSpacing w:val="0"/>
        <w:rPr>
          <w:iCs/>
        </w:rPr>
      </w:pPr>
    </w:p>
    <w:p w14:paraId="695F6F4C" w14:textId="77777777" w:rsidR="00101E00" w:rsidRDefault="00101E00" w:rsidP="00932F3C">
      <w:pPr>
        <w:pStyle w:val="ab"/>
        <w:spacing w:before="0"/>
        <w:ind w:left="0"/>
        <w:contextualSpacing w:val="0"/>
        <w:rPr>
          <w:iCs/>
        </w:rPr>
      </w:pPr>
    </w:p>
    <w:p w14:paraId="259FAAB3" w14:textId="77777777" w:rsidR="00101E00" w:rsidRDefault="00101E00" w:rsidP="00932F3C">
      <w:pPr>
        <w:pStyle w:val="ab"/>
        <w:spacing w:before="0"/>
        <w:ind w:left="0"/>
        <w:contextualSpacing w:val="0"/>
        <w:rPr>
          <w:iCs/>
        </w:rPr>
      </w:pPr>
    </w:p>
    <w:p w14:paraId="473D4AC3" w14:textId="77777777" w:rsidR="00101E00" w:rsidRDefault="00101E00" w:rsidP="00932F3C">
      <w:pPr>
        <w:pStyle w:val="ab"/>
        <w:spacing w:before="0"/>
        <w:ind w:left="0"/>
        <w:contextualSpacing w:val="0"/>
        <w:rPr>
          <w:iCs/>
        </w:rPr>
      </w:pPr>
    </w:p>
    <w:p w14:paraId="3F7EF760" w14:textId="77777777" w:rsidR="00101E00" w:rsidRDefault="00101E00" w:rsidP="00932F3C">
      <w:pPr>
        <w:pStyle w:val="ab"/>
        <w:spacing w:before="0"/>
        <w:ind w:left="0"/>
        <w:contextualSpacing w:val="0"/>
        <w:rPr>
          <w:iCs/>
        </w:rPr>
      </w:pPr>
    </w:p>
    <w:p w14:paraId="1C887D84" w14:textId="77777777" w:rsidR="00101E00" w:rsidRDefault="00101E00" w:rsidP="00932F3C">
      <w:pPr>
        <w:pStyle w:val="ab"/>
        <w:spacing w:before="0"/>
        <w:ind w:left="0"/>
        <w:contextualSpacing w:val="0"/>
        <w:rPr>
          <w:iCs/>
        </w:rPr>
      </w:pPr>
    </w:p>
    <w:p w14:paraId="7BC0C1A5" w14:textId="77777777" w:rsidR="00101E00" w:rsidRDefault="00101E00" w:rsidP="00932F3C">
      <w:pPr>
        <w:pStyle w:val="ab"/>
        <w:spacing w:before="0"/>
        <w:ind w:left="0"/>
        <w:contextualSpacing w:val="0"/>
        <w:rPr>
          <w:iCs/>
        </w:rPr>
      </w:pPr>
    </w:p>
    <w:p w14:paraId="7D367A90" w14:textId="77777777" w:rsidR="00101E00" w:rsidRDefault="00101E00" w:rsidP="00932F3C">
      <w:pPr>
        <w:pStyle w:val="ab"/>
        <w:spacing w:before="0"/>
        <w:ind w:left="0"/>
        <w:contextualSpacing w:val="0"/>
        <w:rPr>
          <w:iCs/>
        </w:rPr>
      </w:pPr>
    </w:p>
    <w:p w14:paraId="62254DD8" w14:textId="77777777" w:rsidR="00101E00" w:rsidRDefault="00101E00" w:rsidP="00932F3C">
      <w:pPr>
        <w:pStyle w:val="ab"/>
        <w:spacing w:before="0"/>
        <w:ind w:left="0"/>
        <w:contextualSpacing w:val="0"/>
        <w:rPr>
          <w:iCs/>
        </w:rPr>
      </w:pPr>
    </w:p>
    <w:p w14:paraId="07DE22D0" w14:textId="77777777" w:rsidR="00101E00" w:rsidRDefault="00101E00" w:rsidP="00932F3C">
      <w:pPr>
        <w:pStyle w:val="ab"/>
        <w:spacing w:before="0"/>
        <w:ind w:left="0"/>
        <w:contextualSpacing w:val="0"/>
        <w:rPr>
          <w:iCs/>
        </w:rPr>
      </w:pPr>
    </w:p>
    <w:p w14:paraId="660070DA" w14:textId="77777777" w:rsidR="00101E00" w:rsidRDefault="00101E00" w:rsidP="00932F3C">
      <w:pPr>
        <w:pStyle w:val="ab"/>
        <w:spacing w:before="0"/>
        <w:ind w:left="0"/>
        <w:contextualSpacing w:val="0"/>
        <w:rPr>
          <w:iCs/>
        </w:rPr>
      </w:pPr>
    </w:p>
    <w:p w14:paraId="69ABEF4D" w14:textId="77777777" w:rsidR="00101E00" w:rsidRDefault="00101E00" w:rsidP="00932F3C">
      <w:pPr>
        <w:pStyle w:val="ab"/>
        <w:spacing w:before="0"/>
        <w:ind w:left="0"/>
        <w:contextualSpacing w:val="0"/>
        <w:rPr>
          <w:iCs/>
        </w:rPr>
      </w:pPr>
    </w:p>
    <w:p w14:paraId="2C13A331" w14:textId="77777777" w:rsidR="00101E00" w:rsidRDefault="00101E00" w:rsidP="00932F3C">
      <w:pPr>
        <w:pStyle w:val="ab"/>
        <w:spacing w:before="0"/>
        <w:ind w:left="0"/>
        <w:contextualSpacing w:val="0"/>
        <w:rPr>
          <w:iCs/>
        </w:rPr>
      </w:pPr>
    </w:p>
    <w:p w14:paraId="6E00C3D5" w14:textId="77777777" w:rsidR="00101E00" w:rsidRDefault="00101E00" w:rsidP="00932F3C">
      <w:pPr>
        <w:pStyle w:val="ab"/>
        <w:spacing w:before="0"/>
        <w:ind w:left="0"/>
        <w:contextualSpacing w:val="0"/>
        <w:rPr>
          <w:iCs/>
        </w:rPr>
      </w:pPr>
    </w:p>
    <w:p w14:paraId="1F18BEF8" w14:textId="77777777" w:rsidR="00101E00" w:rsidRDefault="00101E00" w:rsidP="00932F3C">
      <w:pPr>
        <w:pStyle w:val="ab"/>
        <w:spacing w:before="0"/>
        <w:ind w:left="0"/>
        <w:contextualSpacing w:val="0"/>
        <w:rPr>
          <w:iCs/>
        </w:rPr>
      </w:pPr>
    </w:p>
    <w:p w14:paraId="04201A96" w14:textId="77777777" w:rsidR="00101E00" w:rsidRDefault="00101E00" w:rsidP="00932F3C">
      <w:pPr>
        <w:pStyle w:val="ab"/>
        <w:spacing w:before="0"/>
        <w:ind w:left="0"/>
        <w:contextualSpacing w:val="0"/>
        <w:rPr>
          <w:iCs/>
        </w:rPr>
      </w:pPr>
    </w:p>
    <w:p w14:paraId="20E7EECE" w14:textId="77777777" w:rsidR="00101E00" w:rsidRDefault="00101E00" w:rsidP="00932F3C">
      <w:pPr>
        <w:pStyle w:val="ab"/>
        <w:spacing w:before="0"/>
        <w:ind w:left="0"/>
        <w:contextualSpacing w:val="0"/>
        <w:rPr>
          <w:iCs/>
        </w:rPr>
      </w:pPr>
    </w:p>
    <w:p w14:paraId="68E82C41" w14:textId="77777777" w:rsidR="00101E00" w:rsidRDefault="00101E00" w:rsidP="00932F3C">
      <w:pPr>
        <w:pStyle w:val="ab"/>
        <w:spacing w:before="0"/>
        <w:ind w:left="0"/>
        <w:contextualSpacing w:val="0"/>
        <w:rPr>
          <w:iCs/>
        </w:rPr>
      </w:pPr>
    </w:p>
    <w:p w14:paraId="6B6D7547" w14:textId="77777777" w:rsidR="00101E00" w:rsidRDefault="00101E00" w:rsidP="00932F3C">
      <w:pPr>
        <w:pStyle w:val="ab"/>
        <w:spacing w:before="0"/>
        <w:ind w:left="0"/>
        <w:contextualSpacing w:val="0"/>
        <w:rPr>
          <w:iCs/>
        </w:rPr>
      </w:pPr>
    </w:p>
    <w:p w14:paraId="19CFBA9B" w14:textId="77777777" w:rsidR="00101E00" w:rsidRDefault="00101E00" w:rsidP="00932F3C">
      <w:pPr>
        <w:pStyle w:val="ab"/>
        <w:spacing w:before="0"/>
        <w:ind w:left="0"/>
        <w:contextualSpacing w:val="0"/>
        <w:rPr>
          <w:iCs/>
        </w:rPr>
      </w:pPr>
    </w:p>
    <w:p w14:paraId="1F8DDEC6" w14:textId="77777777" w:rsidR="00101E00" w:rsidRDefault="00101E00" w:rsidP="00932F3C">
      <w:pPr>
        <w:pStyle w:val="ab"/>
        <w:spacing w:before="0"/>
        <w:ind w:left="0"/>
        <w:contextualSpacing w:val="0"/>
        <w:rPr>
          <w:iCs/>
        </w:rPr>
      </w:pPr>
    </w:p>
    <w:p w14:paraId="3CCFE4FC" w14:textId="77777777" w:rsidR="00101E00" w:rsidRDefault="00101E00" w:rsidP="00932F3C">
      <w:pPr>
        <w:pStyle w:val="ab"/>
        <w:spacing w:before="0"/>
        <w:ind w:left="0"/>
        <w:contextualSpacing w:val="0"/>
        <w:rPr>
          <w:iCs/>
        </w:rPr>
      </w:pPr>
    </w:p>
    <w:p w14:paraId="707D8A57" w14:textId="77777777" w:rsidR="00101E00" w:rsidRDefault="00101E00" w:rsidP="00932F3C">
      <w:pPr>
        <w:pStyle w:val="ab"/>
        <w:spacing w:before="0"/>
        <w:ind w:left="0"/>
        <w:contextualSpacing w:val="0"/>
        <w:rPr>
          <w:iCs/>
        </w:rPr>
      </w:pPr>
    </w:p>
    <w:p w14:paraId="7691D936" w14:textId="77777777" w:rsidR="00101E00" w:rsidRDefault="00101E00" w:rsidP="00932F3C">
      <w:pPr>
        <w:pStyle w:val="ab"/>
        <w:spacing w:before="0"/>
        <w:ind w:left="0"/>
        <w:contextualSpacing w:val="0"/>
        <w:rPr>
          <w:iCs/>
        </w:rPr>
      </w:pPr>
    </w:p>
    <w:p w14:paraId="13648678" w14:textId="77777777" w:rsidR="00101E00" w:rsidRDefault="00101E00" w:rsidP="00932F3C">
      <w:pPr>
        <w:pStyle w:val="ab"/>
        <w:spacing w:before="0"/>
        <w:ind w:left="0"/>
        <w:contextualSpacing w:val="0"/>
        <w:rPr>
          <w:iCs/>
        </w:rPr>
      </w:pPr>
    </w:p>
    <w:p w14:paraId="720AFA11" w14:textId="77777777" w:rsidR="00101E00" w:rsidRDefault="00101E00" w:rsidP="00932F3C">
      <w:pPr>
        <w:pStyle w:val="ab"/>
        <w:spacing w:before="0"/>
        <w:ind w:left="0"/>
        <w:contextualSpacing w:val="0"/>
        <w:rPr>
          <w:iCs/>
        </w:rPr>
      </w:pPr>
    </w:p>
    <w:p w14:paraId="32CE353F" w14:textId="77777777" w:rsidR="00101E00" w:rsidRDefault="00101E00" w:rsidP="00932F3C">
      <w:pPr>
        <w:pStyle w:val="ab"/>
        <w:spacing w:before="0"/>
        <w:ind w:left="0"/>
        <w:contextualSpacing w:val="0"/>
        <w:rPr>
          <w:iCs/>
        </w:rPr>
      </w:pPr>
    </w:p>
    <w:p w14:paraId="172E9ECE" w14:textId="77777777" w:rsidR="00101E00" w:rsidRDefault="00101E00" w:rsidP="00932F3C">
      <w:pPr>
        <w:pStyle w:val="ab"/>
        <w:spacing w:before="0"/>
        <w:ind w:left="0"/>
        <w:contextualSpacing w:val="0"/>
        <w:rPr>
          <w:iCs/>
        </w:rPr>
      </w:pPr>
    </w:p>
    <w:p w14:paraId="7A1E35A1" w14:textId="77777777" w:rsidR="00101E00" w:rsidRDefault="00101E00" w:rsidP="00932F3C">
      <w:pPr>
        <w:pStyle w:val="ab"/>
        <w:spacing w:before="0"/>
        <w:ind w:left="0"/>
        <w:contextualSpacing w:val="0"/>
        <w:rPr>
          <w:iCs/>
        </w:rPr>
      </w:pPr>
    </w:p>
    <w:p w14:paraId="695A2AA1" w14:textId="77777777" w:rsidR="00101E00" w:rsidRDefault="00101E00" w:rsidP="00932F3C">
      <w:pPr>
        <w:pStyle w:val="ab"/>
        <w:spacing w:before="0"/>
        <w:ind w:left="0"/>
        <w:contextualSpacing w:val="0"/>
        <w:rPr>
          <w:iCs/>
        </w:rPr>
      </w:pPr>
    </w:p>
    <w:p w14:paraId="5C57BE3E" w14:textId="77777777" w:rsidR="00101E00" w:rsidRDefault="00101E00" w:rsidP="00932F3C">
      <w:pPr>
        <w:pStyle w:val="ab"/>
        <w:spacing w:before="0"/>
        <w:ind w:left="0"/>
        <w:contextualSpacing w:val="0"/>
        <w:rPr>
          <w:iCs/>
        </w:rPr>
      </w:pPr>
    </w:p>
    <w:p w14:paraId="1372DE39" w14:textId="77777777" w:rsidR="00101E00" w:rsidRDefault="00101E00" w:rsidP="00932F3C">
      <w:pPr>
        <w:pStyle w:val="ab"/>
        <w:spacing w:before="0"/>
        <w:ind w:left="0"/>
        <w:contextualSpacing w:val="0"/>
        <w:rPr>
          <w:iCs/>
        </w:rPr>
      </w:pPr>
    </w:p>
    <w:p w14:paraId="0AF7F825" w14:textId="77777777" w:rsidR="00101E00" w:rsidRDefault="00101E00" w:rsidP="00932F3C">
      <w:pPr>
        <w:pStyle w:val="ab"/>
        <w:spacing w:before="0"/>
        <w:ind w:left="0"/>
        <w:contextualSpacing w:val="0"/>
        <w:rPr>
          <w:iCs/>
        </w:rPr>
      </w:pPr>
    </w:p>
    <w:p w14:paraId="02F682B7" w14:textId="77777777" w:rsidR="00101E00" w:rsidRDefault="00101E00" w:rsidP="00932F3C">
      <w:pPr>
        <w:pStyle w:val="ab"/>
        <w:spacing w:before="0"/>
        <w:ind w:left="0"/>
        <w:contextualSpacing w:val="0"/>
        <w:rPr>
          <w:iCs/>
        </w:rPr>
      </w:pPr>
    </w:p>
    <w:p w14:paraId="08EC515F" w14:textId="77777777" w:rsidR="00101E00" w:rsidRDefault="00101E00" w:rsidP="00932F3C">
      <w:pPr>
        <w:pStyle w:val="ab"/>
        <w:spacing w:before="0"/>
        <w:ind w:left="0"/>
        <w:contextualSpacing w:val="0"/>
        <w:rPr>
          <w:iCs/>
        </w:rPr>
      </w:pPr>
    </w:p>
    <w:p w14:paraId="5DCD1451" w14:textId="77777777" w:rsidR="00101E00" w:rsidRDefault="00101E00" w:rsidP="00932F3C">
      <w:pPr>
        <w:pStyle w:val="ab"/>
        <w:spacing w:before="0"/>
        <w:ind w:left="0"/>
        <w:contextualSpacing w:val="0"/>
        <w:rPr>
          <w:iCs/>
        </w:rPr>
      </w:pPr>
    </w:p>
    <w:p w14:paraId="38CBB676" w14:textId="77777777" w:rsidR="00101E00" w:rsidRDefault="00101E00" w:rsidP="00932F3C">
      <w:pPr>
        <w:pStyle w:val="ab"/>
        <w:spacing w:before="0"/>
        <w:ind w:left="0"/>
        <w:contextualSpacing w:val="0"/>
        <w:rPr>
          <w:iCs/>
        </w:rPr>
      </w:pPr>
    </w:p>
    <w:p w14:paraId="5259D0EB" w14:textId="77777777" w:rsidR="00101E00" w:rsidRDefault="00101E00" w:rsidP="00932F3C">
      <w:pPr>
        <w:pStyle w:val="ab"/>
        <w:spacing w:before="0"/>
        <w:ind w:left="0"/>
        <w:contextualSpacing w:val="0"/>
        <w:rPr>
          <w:iCs/>
        </w:rPr>
      </w:pPr>
    </w:p>
    <w:p w14:paraId="7D937400" w14:textId="77777777" w:rsidR="00101E00" w:rsidRDefault="00101E00" w:rsidP="00932F3C">
      <w:pPr>
        <w:pStyle w:val="ab"/>
        <w:spacing w:before="0"/>
        <w:ind w:left="0"/>
        <w:contextualSpacing w:val="0"/>
        <w:rPr>
          <w:iCs/>
        </w:rPr>
      </w:pPr>
    </w:p>
    <w:p w14:paraId="5DD8F32A" w14:textId="77777777" w:rsidR="00101E00" w:rsidRDefault="00101E00" w:rsidP="00932F3C">
      <w:pPr>
        <w:pStyle w:val="ab"/>
        <w:spacing w:before="0"/>
        <w:ind w:left="0"/>
        <w:contextualSpacing w:val="0"/>
        <w:rPr>
          <w:iCs/>
        </w:rPr>
      </w:pPr>
    </w:p>
    <w:p w14:paraId="4222298B" w14:textId="65FC2E55" w:rsidR="00684D27" w:rsidRPr="00BA389D" w:rsidRDefault="00684D27" w:rsidP="00932F3C">
      <w:pPr>
        <w:pStyle w:val="ab"/>
        <w:spacing w:before="0"/>
        <w:ind w:left="0"/>
        <w:contextualSpacing w:val="0"/>
        <w:rPr>
          <w:iCs/>
        </w:rPr>
      </w:pPr>
      <w:r w:rsidRPr="00BA389D">
        <w:br w:type="page"/>
      </w:r>
    </w:p>
    <w:p w14:paraId="33A0A3AC" w14:textId="383B4007" w:rsidR="00684D27" w:rsidRPr="00BA389D" w:rsidRDefault="00684D27" w:rsidP="00932F3C">
      <w:pPr>
        <w:pStyle w:val="ab"/>
        <w:numPr>
          <w:ilvl w:val="0"/>
          <w:numId w:val="29"/>
        </w:numPr>
        <w:tabs>
          <w:tab w:val="left" w:pos="993"/>
        </w:tabs>
        <w:spacing w:before="0"/>
        <w:ind w:firstLine="349"/>
        <w:rPr>
          <w:b/>
          <w:bCs/>
          <w:sz w:val="28"/>
          <w:szCs w:val="22"/>
        </w:rPr>
      </w:pPr>
      <w:r w:rsidRPr="00BA389D">
        <w:rPr>
          <w:b/>
          <w:bCs/>
          <w:sz w:val="28"/>
          <w:szCs w:val="22"/>
        </w:rPr>
        <w:lastRenderedPageBreak/>
        <w:t>Описани</w:t>
      </w:r>
      <w:bookmarkStart w:id="9" w:name="описание"/>
      <w:bookmarkEnd w:id="9"/>
      <w:r w:rsidRPr="00BA389D">
        <w:rPr>
          <w:b/>
          <w:bCs/>
          <w:sz w:val="28"/>
          <w:szCs w:val="22"/>
        </w:rPr>
        <w:t>е на събитието</w:t>
      </w:r>
    </w:p>
    <w:p w14:paraId="34B3BFB9" w14:textId="5FE9972F" w:rsidR="00BA6C1D" w:rsidRPr="00BA389D" w:rsidRDefault="00BA6C1D" w:rsidP="00932F3C">
      <w:pPr>
        <w:pStyle w:val="ab"/>
        <w:numPr>
          <w:ilvl w:val="1"/>
          <w:numId w:val="10"/>
        </w:numPr>
        <w:tabs>
          <w:tab w:val="left" w:pos="1134"/>
        </w:tabs>
        <w:spacing w:before="0"/>
        <w:rPr>
          <w:b/>
          <w:i/>
          <w:iCs/>
        </w:rPr>
      </w:pPr>
      <w:r w:rsidRPr="00BA389D">
        <w:rPr>
          <w:b/>
          <w:i/>
          <w:iCs/>
        </w:rPr>
        <w:t>Информация за събитието и контекста.</w:t>
      </w:r>
    </w:p>
    <w:p w14:paraId="6ECEE58F" w14:textId="7A5D9D9D" w:rsidR="00684D27" w:rsidRPr="00BA389D" w:rsidRDefault="00684D27" w:rsidP="00932F3C">
      <w:pPr>
        <w:pStyle w:val="ab"/>
        <w:numPr>
          <w:ilvl w:val="2"/>
          <w:numId w:val="10"/>
        </w:numPr>
        <w:tabs>
          <w:tab w:val="left" w:pos="1276"/>
        </w:tabs>
        <w:spacing w:before="0"/>
        <w:ind w:left="0" w:firstLine="709"/>
        <w:contextualSpacing w:val="0"/>
        <w:rPr>
          <w:i/>
          <w:iCs/>
        </w:rPr>
      </w:pPr>
      <w:r w:rsidRPr="00BA389D">
        <w:rPr>
          <w:i/>
          <w:iCs/>
        </w:rPr>
        <w:t>Описание на вида на събитието.</w:t>
      </w:r>
    </w:p>
    <w:p w14:paraId="22630575" w14:textId="1E29057E" w:rsidR="00D129E6" w:rsidRPr="00BA389D" w:rsidRDefault="006D50A2" w:rsidP="00932F3C">
      <w:pPr>
        <w:spacing w:before="0"/>
        <w:rPr>
          <w:iCs/>
        </w:rPr>
      </w:pPr>
      <w:r w:rsidRPr="00BA389D">
        <w:rPr>
          <w:iCs/>
        </w:rPr>
        <w:t xml:space="preserve"> </w:t>
      </w:r>
      <w:r w:rsidR="00D129E6" w:rsidRPr="00BA389D">
        <w:rPr>
          <w:iCs/>
        </w:rPr>
        <w:t xml:space="preserve">На 03.11.2022 г. в 13:15 часа от гара София заминава </w:t>
      </w:r>
      <w:r w:rsidR="00EF68E6" w:rsidRPr="00BA389D">
        <w:rPr>
          <w:iCs/>
        </w:rPr>
        <w:t>БВ</w:t>
      </w:r>
      <w:r w:rsidR="00D129E6" w:rsidRPr="00BA389D">
        <w:rPr>
          <w:iCs/>
        </w:rPr>
        <w:t xml:space="preserve"> № 2613 в състав 4 вагона 16 оси</w:t>
      </w:r>
      <w:r w:rsidR="00F11B2C" w:rsidRPr="00BA389D">
        <w:rPr>
          <w:iCs/>
        </w:rPr>
        <w:t>,</w:t>
      </w:r>
      <w:r w:rsidR="00D129E6" w:rsidRPr="00BA389D">
        <w:rPr>
          <w:iCs/>
        </w:rPr>
        <w:t xml:space="preserve"> 159 тона, обслужван с локомотив № 91521080041</w:t>
      </w:r>
      <w:r w:rsidR="00630E23" w:rsidRPr="00BA389D">
        <w:rPr>
          <w:iCs/>
        </w:rPr>
        <w:t>-</w:t>
      </w:r>
      <w:r w:rsidR="00D129E6" w:rsidRPr="00BA389D">
        <w:rPr>
          <w:iCs/>
        </w:rPr>
        <w:t xml:space="preserve">2 с локомотивен машинист и помощник-локомотивен машинист и превозна бригада, началник влак и кондуктор. </w:t>
      </w:r>
      <w:r w:rsidR="00EF68E6" w:rsidRPr="00BA389D">
        <w:rPr>
          <w:iCs/>
        </w:rPr>
        <w:t xml:space="preserve">От началната гара във влака са пътували общо 160 пътници в първа и втора класа. </w:t>
      </w:r>
      <w:r w:rsidR="00D129E6" w:rsidRPr="00BA389D">
        <w:rPr>
          <w:iCs/>
        </w:rPr>
        <w:t>Влак</w:t>
      </w:r>
      <w:r w:rsidR="009C0BA7">
        <w:rPr>
          <w:iCs/>
        </w:rPr>
        <w:t>ът се движи ежедневно по график</w:t>
      </w:r>
      <w:r w:rsidR="00D129E6" w:rsidRPr="00BA389D">
        <w:rPr>
          <w:iCs/>
        </w:rPr>
        <w:t xml:space="preserve"> за движение на влаковете в направление София – Горна Оряховица – Варна. Влакът се обслужва от железопътното предприятие ,,БДЖ-Пътнически превози“ ЕООД национален превозвач на Република България и подвижният състав е негова собственост.</w:t>
      </w:r>
      <w:r w:rsidR="009C0BA7">
        <w:rPr>
          <w:iCs/>
        </w:rPr>
        <w:t xml:space="preserve"> Д</w:t>
      </w:r>
      <w:r w:rsidR="00EF68E6" w:rsidRPr="00BA389D">
        <w:rPr>
          <w:iCs/>
        </w:rPr>
        <w:t>ежурният персонал в гарите</w:t>
      </w:r>
      <w:r w:rsidR="00EF68E6" w:rsidRPr="00BA389D">
        <w:t xml:space="preserve"> </w:t>
      </w:r>
      <w:r w:rsidR="00EF68E6" w:rsidRPr="00BA389D">
        <w:rPr>
          <w:iCs/>
        </w:rPr>
        <w:t xml:space="preserve">по маршрута </w:t>
      </w:r>
      <w:r w:rsidR="009C0BA7">
        <w:rPr>
          <w:iCs/>
        </w:rPr>
        <w:t xml:space="preserve">на движение на влака </w:t>
      </w:r>
      <w:r w:rsidR="00EF68E6" w:rsidRPr="00BA389D">
        <w:rPr>
          <w:iCs/>
        </w:rPr>
        <w:t>не е забелязал нередности.</w:t>
      </w:r>
    </w:p>
    <w:p w14:paraId="145A20E0" w14:textId="42C60846" w:rsidR="00D129E6" w:rsidRPr="00BA389D" w:rsidRDefault="00D129E6" w:rsidP="00932F3C">
      <w:pPr>
        <w:spacing w:before="0"/>
        <w:rPr>
          <w:iCs/>
        </w:rPr>
      </w:pPr>
      <w:r w:rsidRPr="00BA389D">
        <w:rPr>
          <w:iCs/>
        </w:rPr>
        <w:t xml:space="preserve">Влакът е приет в гара Каспичан в 19:28 часа на първи коловоз. След престой от 4 минути заминава в 19:32 часа със закъснение </w:t>
      </w:r>
      <w:r w:rsidR="001D353D" w:rsidRPr="00BA389D">
        <w:rPr>
          <w:iCs/>
        </w:rPr>
        <w:t>от 2 минути по слизане и качване на пътници</w:t>
      </w:r>
      <w:r w:rsidRPr="00BA389D">
        <w:rPr>
          <w:iCs/>
        </w:rPr>
        <w:t xml:space="preserve">. </w:t>
      </w:r>
      <w:r w:rsidR="00EF68E6" w:rsidRPr="00BA389D">
        <w:rPr>
          <w:iCs/>
        </w:rPr>
        <w:t xml:space="preserve">От заминаването на БВ № 2613 от гара Каспичан във влака са пътували 17 пътника в първа класа вагона </w:t>
      </w:r>
      <w:r w:rsidR="00A24ABB" w:rsidRPr="00BA389D">
        <w:rPr>
          <w:iCs/>
        </w:rPr>
        <w:t>(който е втори по ред</w:t>
      </w:r>
      <w:r w:rsidR="00630E23" w:rsidRPr="00BA389D">
        <w:rPr>
          <w:iCs/>
        </w:rPr>
        <w:t xml:space="preserve"> от състава</w:t>
      </w:r>
      <w:r w:rsidR="00A24ABB" w:rsidRPr="00BA389D">
        <w:rPr>
          <w:iCs/>
        </w:rPr>
        <w:t xml:space="preserve">) </w:t>
      </w:r>
      <w:r w:rsidR="00EF68E6" w:rsidRPr="00BA389D">
        <w:rPr>
          <w:iCs/>
        </w:rPr>
        <w:t xml:space="preserve">и 39 пътника в трите второкласни вагона. </w:t>
      </w:r>
      <w:r w:rsidR="00A24ABB" w:rsidRPr="00BA389D">
        <w:rPr>
          <w:iCs/>
        </w:rPr>
        <w:t>При заминаване</w:t>
      </w:r>
      <w:r w:rsidRPr="00BA389D">
        <w:rPr>
          <w:iCs/>
        </w:rPr>
        <w:t xml:space="preserve"> на влака от гарата и движение</w:t>
      </w:r>
      <w:r w:rsidR="00A24ABB" w:rsidRPr="00BA389D">
        <w:rPr>
          <w:iCs/>
        </w:rPr>
        <w:t>то</w:t>
      </w:r>
      <w:r w:rsidRPr="00BA389D">
        <w:rPr>
          <w:iCs/>
        </w:rPr>
        <w:t xml:space="preserve"> </w:t>
      </w:r>
      <w:r w:rsidR="00A24ABB" w:rsidRPr="00BA389D">
        <w:rPr>
          <w:iCs/>
        </w:rPr>
        <w:t xml:space="preserve">му </w:t>
      </w:r>
      <w:r w:rsidRPr="00BA389D">
        <w:rPr>
          <w:iCs/>
        </w:rPr>
        <w:t xml:space="preserve">в междугарието Каспичан – Провадия по път № 1 </w:t>
      </w:r>
      <w:r w:rsidR="001D353D" w:rsidRPr="00BA389D">
        <w:rPr>
          <w:iCs/>
        </w:rPr>
        <w:t xml:space="preserve">локомотивния </w:t>
      </w:r>
      <w:r w:rsidRPr="00BA389D">
        <w:rPr>
          <w:iCs/>
        </w:rPr>
        <w:t>машини</w:t>
      </w:r>
      <w:r w:rsidR="001D353D" w:rsidRPr="00BA389D">
        <w:rPr>
          <w:iCs/>
        </w:rPr>
        <w:t xml:space="preserve">ст </w:t>
      </w:r>
      <w:r w:rsidR="00A24ABB" w:rsidRPr="00BA389D">
        <w:rPr>
          <w:iCs/>
        </w:rPr>
        <w:t xml:space="preserve"> </w:t>
      </w:r>
      <w:r w:rsidRPr="00BA389D">
        <w:rPr>
          <w:iCs/>
        </w:rPr>
        <w:t>забелязва, че наля</w:t>
      </w:r>
      <w:r w:rsidR="001D353D" w:rsidRPr="00BA389D">
        <w:rPr>
          <w:iCs/>
        </w:rPr>
        <w:t xml:space="preserve">гането в главния въздухопровод </w:t>
      </w:r>
      <w:r w:rsidR="005D6AF4" w:rsidRPr="00BA389D">
        <w:rPr>
          <w:iCs/>
        </w:rPr>
        <w:t>(</w:t>
      </w:r>
      <w:r w:rsidR="001D353D" w:rsidRPr="00BA389D">
        <w:rPr>
          <w:iCs/>
        </w:rPr>
        <w:t>ГВП</w:t>
      </w:r>
      <w:r w:rsidR="005D6AF4" w:rsidRPr="00BA389D">
        <w:rPr>
          <w:iCs/>
        </w:rPr>
        <w:t>)</w:t>
      </w:r>
      <w:r w:rsidR="001D353D" w:rsidRPr="00BA389D">
        <w:rPr>
          <w:iCs/>
        </w:rPr>
        <w:t xml:space="preserve"> се понижава до 0 bar и влакът</w:t>
      </w:r>
      <w:r w:rsidRPr="00BA389D">
        <w:rPr>
          <w:iCs/>
        </w:rPr>
        <w:t xml:space="preserve"> спира</w:t>
      </w:r>
      <w:r w:rsidR="00F11B2C" w:rsidRPr="00BA389D">
        <w:t xml:space="preserve"> </w:t>
      </w:r>
      <w:r w:rsidR="00F11B2C" w:rsidRPr="00BA389D">
        <w:rPr>
          <w:iCs/>
        </w:rPr>
        <w:t>в 19:35 часа</w:t>
      </w:r>
      <w:r w:rsidRPr="00BA389D">
        <w:rPr>
          <w:iCs/>
        </w:rPr>
        <w:t>.</w:t>
      </w:r>
      <w:r w:rsidR="001D353D" w:rsidRPr="00BA389D">
        <w:rPr>
          <w:iCs/>
        </w:rPr>
        <w:t xml:space="preserve"> </w:t>
      </w:r>
      <w:r w:rsidR="00F11B2C" w:rsidRPr="00BA389D">
        <w:rPr>
          <w:iCs/>
        </w:rPr>
        <w:t>След</w:t>
      </w:r>
      <w:r w:rsidR="001D353D" w:rsidRPr="00BA389D">
        <w:rPr>
          <w:iCs/>
        </w:rPr>
        <w:t xml:space="preserve"> спиране</w:t>
      </w:r>
      <w:r w:rsidR="00F11B2C" w:rsidRPr="00BA389D">
        <w:rPr>
          <w:iCs/>
        </w:rPr>
        <w:t>то</w:t>
      </w:r>
      <w:r w:rsidR="001D353D" w:rsidRPr="00BA389D">
        <w:rPr>
          <w:iCs/>
        </w:rPr>
        <w:t xml:space="preserve"> </w:t>
      </w:r>
      <w:r w:rsidR="005D6AF4" w:rsidRPr="00BA389D">
        <w:rPr>
          <w:iCs/>
        </w:rPr>
        <w:t xml:space="preserve">локомотивният </w:t>
      </w:r>
      <w:r w:rsidR="001D353D" w:rsidRPr="00BA389D">
        <w:rPr>
          <w:iCs/>
        </w:rPr>
        <w:t>машинист изпраща помощник-локомотивния машинист</w:t>
      </w:r>
      <w:r w:rsidRPr="00BA389D">
        <w:rPr>
          <w:iCs/>
        </w:rPr>
        <w:t xml:space="preserve"> да провери връзките между локомотива </w:t>
      </w:r>
      <w:r w:rsidR="001D353D" w:rsidRPr="00BA389D">
        <w:rPr>
          <w:iCs/>
        </w:rPr>
        <w:t>и първия вагон, а той</w:t>
      </w:r>
      <w:r w:rsidRPr="00BA389D">
        <w:rPr>
          <w:iCs/>
        </w:rPr>
        <w:t xml:space="preserve"> избира по мобилния телефон началника на</w:t>
      </w:r>
      <w:r w:rsidR="001D353D" w:rsidRPr="00BA389D">
        <w:rPr>
          <w:iCs/>
        </w:rPr>
        <w:t xml:space="preserve"> влака. В същия момент помощник-</w:t>
      </w:r>
      <w:r w:rsidRPr="00BA389D">
        <w:rPr>
          <w:iCs/>
        </w:rPr>
        <w:t>локомотивния</w:t>
      </w:r>
      <w:r w:rsidR="005D6AF4" w:rsidRPr="00BA389D">
        <w:rPr>
          <w:iCs/>
        </w:rPr>
        <w:t>т</w:t>
      </w:r>
      <w:r w:rsidRPr="00BA389D">
        <w:rPr>
          <w:iCs/>
        </w:rPr>
        <w:t xml:space="preserve"> машинист го уведомява, че между първия и втория вагон </w:t>
      </w:r>
      <w:r w:rsidR="00A24ABB" w:rsidRPr="00BA389D">
        <w:rPr>
          <w:iCs/>
        </w:rPr>
        <w:t>влакът гори.</w:t>
      </w:r>
      <w:r w:rsidRPr="00BA389D">
        <w:rPr>
          <w:iCs/>
        </w:rPr>
        <w:t xml:space="preserve"> Двамата предпр</w:t>
      </w:r>
      <w:r w:rsidR="005C2DE6" w:rsidRPr="00BA389D">
        <w:rPr>
          <w:iCs/>
        </w:rPr>
        <w:t xml:space="preserve">иемат незабавно мерки за </w:t>
      </w:r>
      <w:r w:rsidR="005D6AF4" w:rsidRPr="00BA389D">
        <w:rPr>
          <w:iCs/>
        </w:rPr>
        <w:t>разкачване</w:t>
      </w:r>
      <w:r w:rsidRPr="00BA389D">
        <w:rPr>
          <w:iCs/>
        </w:rPr>
        <w:t xml:space="preserve"> на състава между първия и втори</w:t>
      </w:r>
      <w:r w:rsidR="001D353D" w:rsidRPr="00BA389D">
        <w:rPr>
          <w:iCs/>
        </w:rPr>
        <w:t xml:space="preserve">я </w:t>
      </w:r>
      <w:r w:rsidR="00A24ABB" w:rsidRPr="00BA389D">
        <w:rPr>
          <w:iCs/>
        </w:rPr>
        <w:t xml:space="preserve">горящ </w:t>
      </w:r>
      <w:r w:rsidR="001D353D" w:rsidRPr="00BA389D">
        <w:rPr>
          <w:iCs/>
        </w:rPr>
        <w:t>вагон с цел предотвратяване</w:t>
      </w:r>
      <w:r w:rsidRPr="00BA389D">
        <w:rPr>
          <w:iCs/>
        </w:rPr>
        <w:t xml:space="preserve"> преминаване</w:t>
      </w:r>
      <w:r w:rsidR="001D353D" w:rsidRPr="00BA389D">
        <w:rPr>
          <w:iCs/>
        </w:rPr>
        <w:t>то</w:t>
      </w:r>
      <w:r w:rsidRPr="00BA389D">
        <w:rPr>
          <w:iCs/>
        </w:rPr>
        <w:t xml:space="preserve"> на огъня към първия вагон. След </w:t>
      </w:r>
      <w:r w:rsidR="005D6AF4" w:rsidRPr="00BA389D">
        <w:rPr>
          <w:iCs/>
        </w:rPr>
        <w:t>разкачването</w:t>
      </w:r>
      <w:r w:rsidRPr="00BA389D">
        <w:rPr>
          <w:iCs/>
        </w:rPr>
        <w:t xml:space="preserve"> машинист</w:t>
      </w:r>
      <w:r w:rsidR="005D6AF4" w:rsidRPr="00BA389D">
        <w:rPr>
          <w:iCs/>
        </w:rPr>
        <w:t>ът</w:t>
      </w:r>
      <w:r w:rsidRPr="00BA389D">
        <w:rPr>
          <w:iCs/>
        </w:rPr>
        <w:t xml:space="preserve"> прави опит да потегли, но установява, че напрежението в контактната мрежа е изключено и заедно с помощника </w:t>
      </w:r>
      <w:r w:rsidR="005D6AF4" w:rsidRPr="00BA389D">
        <w:rPr>
          <w:iCs/>
        </w:rPr>
        <w:t>предприема разкачване</w:t>
      </w:r>
      <w:r w:rsidRPr="00BA389D">
        <w:rPr>
          <w:iCs/>
        </w:rPr>
        <w:t xml:space="preserve"> между локомотива и първия вагон, след което с </w:t>
      </w:r>
      <w:r w:rsidR="005D6AF4" w:rsidRPr="00BA389D">
        <w:rPr>
          <w:iCs/>
        </w:rPr>
        <w:t>помощта</w:t>
      </w:r>
      <w:r w:rsidR="001D353D" w:rsidRPr="00BA389D">
        <w:rPr>
          <w:iCs/>
        </w:rPr>
        <w:t xml:space="preserve"> на</w:t>
      </w:r>
      <w:r w:rsidRPr="00BA389D">
        <w:rPr>
          <w:iCs/>
        </w:rPr>
        <w:t xml:space="preserve"> с</w:t>
      </w:r>
      <w:r w:rsidR="001D353D" w:rsidRPr="00BA389D">
        <w:rPr>
          <w:iCs/>
        </w:rPr>
        <w:t xml:space="preserve">лезлите пътници </w:t>
      </w:r>
      <w:r w:rsidR="00A24ABB" w:rsidRPr="00BA389D">
        <w:rPr>
          <w:iCs/>
        </w:rPr>
        <w:t xml:space="preserve">от влака </w:t>
      </w:r>
      <w:r w:rsidR="001D353D" w:rsidRPr="00BA389D">
        <w:rPr>
          <w:iCs/>
        </w:rPr>
        <w:t>избутват</w:t>
      </w:r>
      <w:r w:rsidRPr="00BA389D">
        <w:rPr>
          <w:iCs/>
        </w:rPr>
        <w:t xml:space="preserve"> локомотива на безопасно разстояние. В същото време началн</w:t>
      </w:r>
      <w:r w:rsidR="001D353D" w:rsidRPr="00BA389D">
        <w:rPr>
          <w:iCs/>
        </w:rPr>
        <w:t>ик</w:t>
      </w:r>
      <w:r w:rsidR="005D6AF4" w:rsidRPr="00BA389D">
        <w:rPr>
          <w:iCs/>
        </w:rPr>
        <w:t>ът</w:t>
      </w:r>
      <w:r w:rsidR="001D353D" w:rsidRPr="00BA389D">
        <w:rPr>
          <w:iCs/>
        </w:rPr>
        <w:t xml:space="preserve"> на влака </w:t>
      </w:r>
      <w:r w:rsidR="005D6AF4" w:rsidRPr="00BA389D">
        <w:rPr>
          <w:iCs/>
        </w:rPr>
        <w:t>се обажда на</w:t>
      </w:r>
      <w:r w:rsidR="001D353D" w:rsidRPr="00BA389D">
        <w:rPr>
          <w:iCs/>
        </w:rPr>
        <w:t xml:space="preserve"> националния</w:t>
      </w:r>
      <w:r w:rsidRPr="00BA389D">
        <w:rPr>
          <w:iCs/>
        </w:rPr>
        <w:t xml:space="preserve"> </w:t>
      </w:r>
      <w:r w:rsidR="00A24ABB" w:rsidRPr="00BA389D">
        <w:rPr>
          <w:iCs/>
        </w:rPr>
        <w:t xml:space="preserve">спешен </w:t>
      </w:r>
      <w:r w:rsidRPr="00BA389D">
        <w:rPr>
          <w:iCs/>
        </w:rPr>
        <w:t>телефон 112 за пожара</w:t>
      </w:r>
      <w:r w:rsidR="001D353D" w:rsidRPr="00BA389D">
        <w:rPr>
          <w:iCs/>
        </w:rPr>
        <w:t xml:space="preserve"> във влака</w:t>
      </w:r>
      <w:r w:rsidRPr="00BA389D">
        <w:rPr>
          <w:iCs/>
        </w:rPr>
        <w:t>.</w:t>
      </w:r>
    </w:p>
    <w:p w14:paraId="60ABF8A1" w14:textId="1B6E4800" w:rsidR="00D129E6" w:rsidRPr="00BA389D" w:rsidRDefault="00D129E6" w:rsidP="00932F3C">
      <w:pPr>
        <w:spacing w:before="0"/>
        <w:rPr>
          <w:iCs/>
        </w:rPr>
      </w:pPr>
      <w:r w:rsidRPr="00BA389D">
        <w:rPr>
          <w:iCs/>
        </w:rPr>
        <w:t>Влаковия</w:t>
      </w:r>
      <w:r w:rsidR="005D6AF4" w:rsidRPr="00BA389D">
        <w:rPr>
          <w:iCs/>
        </w:rPr>
        <w:t>т</w:t>
      </w:r>
      <w:r w:rsidRPr="00BA389D">
        <w:rPr>
          <w:iCs/>
        </w:rPr>
        <w:t xml:space="preserve"> диспечер</w:t>
      </w:r>
      <w:r w:rsidR="005D6AF4" w:rsidRPr="00BA389D">
        <w:rPr>
          <w:iCs/>
        </w:rPr>
        <w:t>,</w:t>
      </w:r>
      <w:r w:rsidRPr="00BA389D">
        <w:rPr>
          <w:iCs/>
        </w:rPr>
        <w:t xml:space="preserve"> </w:t>
      </w:r>
      <w:r w:rsidR="001113DC" w:rsidRPr="00BA389D">
        <w:rPr>
          <w:iCs/>
        </w:rPr>
        <w:t>управляващ движението на влаковете в</w:t>
      </w:r>
      <w:r w:rsidRPr="00BA389D">
        <w:rPr>
          <w:iCs/>
        </w:rPr>
        <w:t xml:space="preserve"> уч</w:t>
      </w:r>
      <w:r w:rsidR="001113DC" w:rsidRPr="00BA389D">
        <w:rPr>
          <w:iCs/>
        </w:rPr>
        <w:t>астъка Шумен – Варна</w:t>
      </w:r>
      <w:r w:rsidR="005D6AF4" w:rsidRPr="00BA389D">
        <w:rPr>
          <w:iCs/>
        </w:rPr>
        <w:t>,</w:t>
      </w:r>
      <w:r w:rsidR="001113DC" w:rsidRPr="00BA389D">
        <w:rPr>
          <w:iCs/>
        </w:rPr>
        <w:t xml:space="preserve"> </w:t>
      </w:r>
      <w:r w:rsidR="005D6AF4" w:rsidRPr="00BA389D">
        <w:rPr>
          <w:iCs/>
        </w:rPr>
        <w:t xml:space="preserve">е уведомен </w:t>
      </w:r>
      <w:r w:rsidR="001113DC" w:rsidRPr="00BA389D">
        <w:rPr>
          <w:iCs/>
        </w:rPr>
        <w:t xml:space="preserve">в 19:40 часа </w:t>
      </w:r>
      <w:r w:rsidRPr="00BA389D">
        <w:rPr>
          <w:iCs/>
        </w:rPr>
        <w:t>за ситуацията от старш</w:t>
      </w:r>
      <w:r w:rsidR="001113DC" w:rsidRPr="00BA389D">
        <w:rPr>
          <w:iCs/>
        </w:rPr>
        <w:t>и влаковия диспечер</w:t>
      </w:r>
      <w:r w:rsidRPr="00BA389D">
        <w:rPr>
          <w:iCs/>
        </w:rPr>
        <w:t xml:space="preserve">, който </w:t>
      </w:r>
      <w:r w:rsidR="001113DC" w:rsidRPr="00BA389D">
        <w:rPr>
          <w:iCs/>
        </w:rPr>
        <w:t>в 19:37 часа е п</w:t>
      </w:r>
      <w:r w:rsidR="00A24ABB" w:rsidRPr="00BA389D">
        <w:rPr>
          <w:iCs/>
        </w:rPr>
        <w:t>олучил информацията от национал</w:t>
      </w:r>
      <w:r w:rsidR="001113DC" w:rsidRPr="00BA389D">
        <w:rPr>
          <w:iCs/>
        </w:rPr>
        <w:t>н</w:t>
      </w:r>
      <w:r w:rsidR="00A24ABB" w:rsidRPr="00BA389D">
        <w:rPr>
          <w:iCs/>
        </w:rPr>
        <w:t>ия спешен</w:t>
      </w:r>
      <w:r w:rsidRPr="00BA389D">
        <w:rPr>
          <w:iCs/>
        </w:rPr>
        <w:t xml:space="preserve"> телефон 112</w:t>
      </w:r>
      <w:r w:rsidR="009C0BA7">
        <w:rPr>
          <w:iCs/>
        </w:rPr>
        <w:t xml:space="preserve"> за насочване на специализираните автомобили на РС ПБиЗН от Нови Пазар до мястото на пожара</w:t>
      </w:r>
      <w:r w:rsidRPr="00BA389D">
        <w:rPr>
          <w:iCs/>
        </w:rPr>
        <w:t>.</w:t>
      </w:r>
      <w:r w:rsidR="00A24ABB" w:rsidRPr="00BA389D">
        <w:t xml:space="preserve"> </w:t>
      </w:r>
      <w:r w:rsidR="00A24ABB" w:rsidRPr="00BA389D">
        <w:rPr>
          <w:iCs/>
        </w:rPr>
        <w:t>Старши влаковия</w:t>
      </w:r>
      <w:r w:rsidR="005D6AF4" w:rsidRPr="00BA389D">
        <w:rPr>
          <w:iCs/>
        </w:rPr>
        <w:t>т</w:t>
      </w:r>
      <w:r w:rsidR="00A24ABB" w:rsidRPr="00BA389D">
        <w:rPr>
          <w:iCs/>
        </w:rPr>
        <w:t xml:space="preserve"> диспечер</w:t>
      </w:r>
      <w:r w:rsidRPr="00BA389D">
        <w:rPr>
          <w:iCs/>
        </w:rPr>
        <w:t xml:space="preserve"> </w:t>
      </w:r>
      <w:r w:rsidR="00A24ABB" w:rsidRPr="00BA389D">
        <w:rPr>
          <w:iCs/>
        </w:rPr>
        <w:t>и в</w:t>
      </w:r>
      <w:r w:rsidR="001113DC" w:rsidRPr="00BA389D">
        <w:rPr>
          <w:iCs/>
        </w:rPr>
        <w:t>лаковия</w:t>
      </w:r>
      <w:r w:rsidR="005D6AF4" w:rsidRPr="00BA389D">
        <w:rPr>
          <w:iCs/>
        </w:rPr>
        <w:t>т</w:t>
      </w:r>
      <w:r w:rsidR="001113DC" w:rsidRPr="00BA389D">
        <w:rPr>
          <w:iCs/>
        </w:rPr>
        <w:t xml:space="preserve"> диспечер</w:t>
      </w:r>
      <w:r w:rsidR="005D6AF4" w:rsidRPr="00BA389D">
        <w:rPr>
          <w:iCs/>
        </w:rPr>
        <w:t>,</w:t>
      </w:r>
      <w:r w:rsidR="001113DC" w:rsidRPr="00BA389D">
        <w:rPr>
          <w:iCs/>
        </w:rPr>
        <w:t xml:space="preserve"> </w:t>
      </w:r>
      <w:r w:rsidR="009C0BA7">
        <w:rPr>
          <w:iCs/>
        </w:rPr>
        <w:t>преди</w:t>
      </w:r>
      <w:r w:rsidR="00A24ABB" w:rsidRPr="00BA389D">
        <w:rPr>
          <w:iCs/>
        </w:rPr>
        <w:t xml:space="preserve"> да са установили</w:t>
      </w:r>
      <w:r w:rsidR="00550932" w:rsidRPr="00BA389D">
        <w:rPr>
          <w:iCs/>
        </w:rPr>
        <w:t xml:space="preserve"> те</w:t>
      </w:r>
      <w:r w:rsidR="009C0BA7">
        <w:rPr>
          <w:iCs/>
        </w:rPr>
        <w:t>лефонна връзка</w:t>
      </w:r>
      <w:r w:rsidR="00550932" w:rsidRPr="00BA389D">
        <w:rPr>
          <w:iCs/>
        </w:rPr>
        <w:t xml:space="preserve"> </w:t>
      </w:r>
      <w:r w:rsidR="00A24ABB" w:rsidRPr="00BA389D">
        <w:rPr>
          <w:iCs/>
        </w:rPr>
        <w:t xml:space="preserve">с локомотивният машинист за </w:t>
      </w:r>
      <w:r w:rsidR="009C0BA7">
        <w:rPr>
          <w:iCs/>
        </w:rPr>
        <w:t>ситуацията на място</w:t>
      </w:r>
      <w:r w:rsidR="00A04C35" w:rsidRPr="00BA389D">
        <w:rPr>
          <w:iCs/>
        </w:rPr>
        <w:t>, разпореждат</w:t>
      </w:r>
      <w:r w:rsidRPr="00BA389D">
        <w:rPr>
          <w:iCs/>
        </w:rPr>
        <w:t xml:space="preserve"> </w:t>
      </w:r>
      <w:r w:rsidR="001113DC" w:rsidRPr="00BA389D">
        <w:rPr>
          <w:iCs/>
        </w:rPr>
        <w:t>на енергодиспечера</w:t>
      </w:r>
      <w:r w:rsidRPr="00BA389D">
        <w:rPr>
          <w:iCs/>
        </w:rPr>
        <w:t xml:space="preserve"> да изключи напрежението в контактната мрежа по път № 1</w:t>
      </w:r>
      <w:r w:rsidR="00550932" w:rsidRPr="00BA389D">
        <w:rPr>
          <w:iCs/>
        </w:rPr>
        <w:t xml:space="preserve"> и № 2 в междугарието Каспичан</w:t>
      </w:r>
      <w:r w:rsidR="00630E23" w:rsidRPr="00BA389D">
        <w:rPr>
          <w:iCs/>
        </w:rPr>
        <w:t xml:space="preserve"> – </w:t>
      </w:r>
      <w:r w:rsidRPr="00BA389D">
        <w:rPr>
          <w:iCs/>
        </w:rPr>
        <w:t xml:space="preserve">Провадия. </w:t>
      </w:r>
      <w:r w:rsidR="001113DC" w:rsidRPr="00BA389D">
        <w:rPr>
          <w:iCs/>
        </w:rPr>
        <w:t>В 19:43 часа</w:t>
      </w:r>
      <w:r w:rsidRPr="00BA389D">
        <w:rPr>
          <w:iCs/>
        </w:rPr>
        <w:t xml:space="preserve"> енергодиспечер</w:t>
      </w:r>
      <w:r w:rsidR="005D6AF4" w:rsidRPr="00BA389D">
        <w:rPr>
          <w:iCs/>
        </w:rPr>
        <w:t>ът</w:t>
      </w:r>
      <w:r w:rsidRPr="00BA389D">
        <w:rPr>
          <w:iCs/>
        </w:rPr>
        <w:t xml:space="preserve"> потвърждава, че напрежението в</w:t>
      </w:r>
      <w:r w:rsidR="001113DC" w:rsidRPr="00BA389D">
        <w:rPr>
          <w:iCs/>
        </w:rPr>
        <w:t xml:space="preserve"> контактната мрежа </w:t>
      </w:r>
      <w:r w:rsidR="005D6AF4" w:rsidRPr="00BA389D">
        <w:rPr>
          <w:iCs/>
        </w:rPr>
        <w:t>в междугарието</w:t>
      </w:r>
      <w:r w:rsidR="005D6AF4" w:rsidRPr="00BA389D">
        <w:t xml:space="preserve"> </w:t>
      </w:r>
      <w:r w:rsidR="005D6AF4" w:rsidRPr="00BA389D">
        <w:rPr>
          <w:iCs/>
        </w:rPr>
        <w:t xml:space="preserve">по път № 1 и № 2 </w:t>
      </w:r>
      <w:r w:rsidR="001113DC" w:rsidRPr="00BA389D">
        <w:rPr>
          <w:iCs/>
        </w:rPr>
        <w:t>е изключено</w:t>
      </w:r>
      <w:r w:rsidRPr="00BA389D">
        <w:rPr>
          <w:iCs/>
        </w:rPr>
        <w:t>.</w:t>
      </w:r>
      <w:r w:rsidR="00A04C35" w:rsidRPr="00BA389D">
        <w:rPr>
          <w:iCs/>
        </w:rPr>
        <w:t xml:space="preserve"> </w:t>
      </w:r>
    </w:p>
    <w:p w14:paraId="406E2EBA" w14:textId="378FCC56" w:rsidR="00D129E6" w:rsidRPr="00BA389D" w:rsidRDefault="00D129E6" w:rsidP="00932F3C">
      <w:pPr>
        <w:spacing w:before="0"/>
        <w:rPr>
          <w:iCs/>
        </w:rPr>
      </w:pPr>
      <w:r w:rsidRPr="00BA389D">
        <w:rPr>
          <w:iCs/>
        </w:rPr>
        <w:t>В същото време по текущ п</w:t>
      </w:r>
      <w:r w:rsidR="001113DC" w:rsidRPr="00BA389D">
        <w:rPr>
          <w:iCs/>
        </w:rPr>
        <w:t xml:space="preserve">ът № 2 се е движил ДТВ № 90596 на железопътното предприятие </w:t>
      </w:r>
      <w:r w:rsidRPr="00BA389D">
        <w:rPr>
          <w:iCs/>
        </w:rPr>
        <w:t>„Булмаркет Рейл Карго“ ООД, който също поради изключване</w:t>
      </w:r>
      <w:r w:rsidR="001113DC" w:rsidRPr="00BA389D">
        <w:rPr>
          <w:iCs/>
        </w:rPr>
        <w:t xml:space="preserve"> на напрежението спира в</w:t>
      </w:r>
      <w:r w:rsidRPr="00BA389D">
        <w:rPr>
          <w:iCs/>
        </w:rPr>
        <w:t xml:space="preserve"> междугарието.</w:t>
      </w:r>
    </w:p>
    <w:p w14:paraId="5E03612C" w14:textId="60664EE4" w:rsidR="00D129E6" w:rsidRPr="00BA389D" w:rsidRDefault="009C0BA7" w:rsidP="00932F3C">
      <w:pPr>
        <w:spacing w:before="0"/>
        <w:rPr>
          <w:iCs/>
        </w:rPr>
      </w:pPr>
      <w:r>
        <w:rPr>
          <w:iCs/>
        </w:rPr>
        <w:t>В 21:45 часа</w:t>
      </w:r>
      <w:r w:rsidR="00A04C35" w:rsidRPr="00BA389D">
        <w:rPr>
          <w:iCs/>
        </w:rPr>
        <w:t xml:space="preserve"> в</w:t>
      </w:r>
      <w:r w:rsidR="001113DC" w:rsidRPr="00BA389D">
        <w:rPr>
          <w:iCs/>
        </w:rPr>
        <w:t>лаковият диспечер се свързва</w:t>
      </w:r>
      <w:r w:rsidR="00D129E6" w:rsidRPr="00BA389D">
        <w:rPr>
          <w:iCs/>
        </w:rPr>
        <w:t xml:space="preserve"> </w:t>
      </w:r>
      <w:r w:rsidR="00A04C35" w:rsidRPr="00BA389D">
        <w:rPr>
          <w:iCs/>
        </w:rPr>
        <w:t>по мобил</w:t>
      </w:r>
      <w:r w:rsidR="00550932" w:rsidRPr="00BA389D">
        <w:rPr>
          <w:iCs/>
        </w:rPr>
        <w:t>ния телефон</w:t>
      </w:r>
      <w:r w:rsidR="00A04C35" w:rsidRPr="00BA389D">
        <w:rPr>
          <w:iCs/>
        </w:rPr>
        <w:t xml:space="preserve"> </w:t>
      </w:r>
      <w:r w:rsidR="00D129E6" w:rsidRPr="00BA389D">
        <w:rPr>
          <w:iCs/>
        </w:rPr>
        <w:t xml:space="preserve">с </w:t>
      </w:r>
      <w:r w:rsidR="001113DC" w:rsidRPr="00BA389D">
        <w:rPr>
          <w:iCs/>
        </w:rPr>
        <w:t>локомотивните машинисти</w:t>
      </w:r>
      <w:r w:rsidR="00D129E6" w:rsidRPr="00BA389D">
        <w:rPr>
          <w:iCs/>
        </w:rPr>
        <w:t xml:space="preserve"> на </w:t>
      </w:r>
      <w:r w:rsidR="00550932" w:rsidRPr="00BA389D">
        <w:rPr>
          <w:iCs/>
        </w:rPr>
        <w:t>БВ</w:t>
      </w:r>
      <w:r w:rsidR="001113DC" w:rsidRPr="00BA389D">
        <w:rPr>
          <w:iCs/>
        </w:rPr>
        <w:t xml:space="preserve"> № 2613 и </w:t>
      </w:r>
      <w:r w:rsidR="00550932" w:rsidRPr="00BA389D">
        <w:rPr>
          <w:iCs/>
        </w:rPr>
        <w:t xml:space="preserve">ДТВ </w:t>
      </w:r>
      <w:r w:rsidR="001113DC" w:rsidRPr="00BA389D">
        <w:rPr>
          <w:iCs/>
        </w:rPr>
        <w:t xml:space="preserve">№ 90596 и уточнява местоположенията им.  В 21:47 часа се </w:t>
      </w:r>
      <w:r w:rsidR="00630E23" w:rsidRPr="00BA389D">
        <w:rPr>
          <w:iCs/>
        </w:rPr>
        <w:t>преус</w:t>
      </w:r>
      <w:r w:rsidR="005D6AF4" w:rsidRPr="00BA389D">
        <w:rPr>
          <w:iCs/>
        </w:rPr>
        <w:t>та</w:t>
      </w:r>
      <w:r w:rsidR="00630E23" w:rsidRPr="00BA389D">
        <w:rPr>
          <w:iCs/>
        </w:rPr>
        <w:t>новява</w:t>
      </w:r>
      <w:r w:rsidR="00D129E6" w:rsidRPr="00BA389D">
        <w:rPr>
          <w:iCs/>
        </w:rPr>
        <w:t xml:space="preserve"> движение</w:t>
      </w:r>
      <w:r w:rsidR="001113DC" w:rsidRPr="00BA389D">
        <w:rPr>
          <w:iCs/>
        </w:rPr>
        <w:t xml:space="preserve">то </w:t>
      </w:r>
      <w:r w:rsidR="00A04C35" w:rsidRPr="00BA389D">
        <w:rPr>
          <w:iCs/>
        </w:rPr>
        <w:t xml:space="preserve">на влаковете </w:t>
      </w:r>
      <w:r w:rsidR="00550932" w:rsidRPr="00BA389D">
        <w:rPr>
          <w:iCs/>
        </w:rPr>
        <w:t>по</w:t>
      </w:r>
      <w:r w:rsidR="00D129E6" w:rsidRPr="00BA389D">
        <w:rPr>
          <w:iCs/>
        </w:rPr>
        <w:t xml:space="preserve"> път № 1 в междугарието Каспичан – Провадия.</w:t>
      </w:r>
    </w:p>
    <w:p w14:paraId="42B3B963" w14:textId="42BE34CC" w:rsidR="00D129E6" w:rsidRPr="00BA389D" w:rsidRDefault="00D129E6" w:rsidP="00932F3C">
      <w:pPr>
        <w:spacing w:before="0"/>
        <w:rPr>
          <w:iCs/>
        </w:rPr>
      </w:pPr>
      <w:r w:rsidRPr="00BA389D">
        <w:rPr>
          <w:iCs/>
        </w:rPr>
        <w:t xml:space="preserve">За потушаване на </w:t>
      </w:r>
      <w:r w:rsidR="001113DC" w:rsidRPr="00BA389D">
        <w:rPr>
          <w:iCs/>
        </w:rPr>
        <w:t>пожара в</w:t>
      </w:r>
      <w:r w:rsidR="00550932" w:rsidRPr="00BA389D">
        <w:rPr>
          <w:iCs/>
        </w:rPr>
        <w:t xml:space="preserve"> първите</w:t>
      </w:r>
      <w:r w:rsidR="001113DC" w:rsidRPr="00BA389D">
        <w:rPr>
          <w:iCs/>
        </w:rPr>
        <w:t xml:space="preserve"> </w:t>
      </w:r>
      <w:r w:rsidR="00550932" w:rsidRPr="00BA389D">
        <w:rPr>
          <w:iCs/>
        </w:rPr>
        <w:t xml:space="preserve">два вагона на </w:t>
      </w:r>
      <w:r w:rsidR="001113DC" w:rsidRPr="00BA389D">
        <w:rPr>
          <w:iCs/>
        </w:rPr>
        <w:t>БВ</w:t>
      </w:r>
      <w:r w:rsidRPr="00BA389D">
        <w:rPr>
          <w:iCs/>
        </w:rPr>
        <w:t xml:space="preserve"> № 2613 н</w:t>
      </w:r>
      <w:r w:rsidR="001113DC" w:rsidRPr="00BA389D">
        <w:rPr>
          <w:iCs/>
        </w:rPr>
        <w:t xml:space="preserve">а място пристигат </w:t>
      </w:r>
      <w:r w:rsidR="005D6AF4" w:rsidRPr="00BA389D">
        <w:rPr>
          <w:iCs/>
        </w:rPr>
        <w:t>два</w:t>
      </w:r>
      <w:r w:rsidR="001113DC" w:rsidRPr="00BA389D">
        <w:rPr>
          <w:iCs/>
        </w:rPr>
        <w:t xml:space="preserve"> специализирани автомобила</w:t>
      </w:r>
      <w:r w:rsidR="00A04C35" w:rsidRPr="00BA389D">
        <w:rPr>
          <w:iCs/>
        </w:rPr>
        <w:t xml:space="preserve"> на РС ПБЗН</w:t>
      </w:r>
      <w:r w:rsidRPr="00BA389D">
        <w:rPr>
          <w:iCs/>
        </w:rPr>
        <w:t xml:space="preserve"> Нови пазар и в последствие още </w:t>
      </w:r>
      <w:r w:rsidR="005D6AF4" w:rsidRPr="00BA389D">
        <w:rPr>
          <w:iCs/>
        </w:rPr>
        <w:t>три</w:t>
      </w:r>
      <w:r w:rsidRPr="00BA389D">
        <w:rPr>
          <w:iCs/>
        </w:rPr>
        <w:t xml:space="preserve"> </w:t>
      </w:r>
      <w:r w:rsidR="00BF515A" w:rsidRPr="00BA389D">
        <w:rPr>
          <w:iCs/>
        </w:rPr>
        <w:t xml:space="preserve">автомобила </w:t>
      </w:r>
      <w:r w:rsidR="00A04C35" w:rsidRPr="00BA389D">
        <w:rPr>
          <w:iCs/>
        </w:rPr>
        <w:t>на РС ПБЗН</w:t>
      </w:r>
      <w:r w:rsidRPr="00BA389D">
        <w:rPr>
          <w:iCs/>
        </w:rPr>
        <w:t xml:space="preserve"> Шумен.</w:t>
      </w:r>
    </w:p>
    <w:p w14:paraId="03DBF418" w14:textId="78C6D224" w:rsidR="00D129E6" w:rsidRPr="00BA389D" w:rsidRDefault="00D129E6" w:rsidP="00932F3C">
      <w:pPr>
        <w:spacing w:before="0"/>
        <w:rPr>
          <w:iCs/>
        </w:rPr>
      </w:pPr>
      <w:r w:rsidRPr="00BA389D">
        <w:rPr>
          <w:iCs/>
        </w:rPr>
        <w:t>Пътниците от влака</w:t>
      </w:r>
      <w:r w:rsidR="005D6AF4" w:rsidRPr="00BA389D">
        <w:rPr>
          <w:iCs/>
        </w:rPr>
        <w:t>,</w:t>
      </w:r>
      <w:r w:rsidRPr="00BA389D">
        <w:rPr>
          <w:iCs/>
        </w:rPr>
        <w:t xml:space="preserve"> заедно с превозната бригада</w:t>
      </w:r>
      <w:r w:rsidR="005D6AF4" w:rsidRPr="00BA389D">
        <w:rPr>
          <w:iCs/>
        </w:rPr>
        <w:t>,</w:t>
      </w:r>
      <w:r w:rsidRPr="00BA389D">
        <w:rPr>
          <w:iCs/>
        </w:rPr>
        <w:t xml:space="preserve"> </w:t>
      </w:r>
      <w:r w:rsidR="00BF515A" w:rsidRPr="00BA389D">
        <w:rPr>
          <w:iCs/>
        </w:rPr>
        <w:t>са отвозени</w:t>
      </w:r>
      <w:r w:rsidR="00550932" w:rsidRPr="00BA389D">
        <w:rPr>
          <w:iCs/>
        </w:rPr>
        <w:t xml:space="preserve"> с автомобили</w:t>
      </w:r>
      <w:r w:rsidRPr="00BA389D">
        <w:rPr>
          <w:iCs/>
        </w:rPr>
        <w:t xml:space="preserve"> на РС ПБЗН до гара Каспичан. От гара Каспичан </w:t>
      </w:r>
      <w:r w:rsidR="00550932" w:rsidRPr="00BA389D">
        <w:rPr>
          <w:iCs/>
        </w:rPr>
        <w:t>в</w:t>
      </w:r>
      <w:r w:rsidR="00BF515A" w:rsidRPr="00BA389D">
        <w:rPr>
          <w:iCs/>
        </w:rPr>
        <w:t xml:space="preserve"> 22:30 часа пътниците </w:t>
      </w:r>
      <w:r w:rsidRPr="00BA389D">
        <w:rPr>
          <w:iCs/>
        </w:rPr>
        <w:t>са отвозен</w:t>
      </w:r>
      <w:r w:rsidR="00BF515A" w:rsidRPr="00BA389D">
        <w:rPr>
          <w:iCs/>
        </w:rPr>
        <w:t>и с автобуси за гара Варна</w:t>
      </w:r>
      <w:r w:rsidRPr="00BA389D">
        <w:rPr>
          <w:iCs/>
        </w:rPr>
        <w:t>.</w:t>
      </w:r>
    </w:p>
    <w:p w14:paraId="49FA90CF" w14:textId="7E78B113" w:rsidR="00550932" w:rsidRPr="00BA389D" w:rsidRDefault="00BF515A" w:rsidP="00932F3C">
      <w:pPr>
        <w:spacing w:before="0"/>
        <w:rPr>
          <w:iCs/>
        </w:rPr>
      </w:pPr>
      <w:r w:rsidRPr="00BA389D">
        <w:rPr>
          <w:iCs/>
        </w:rPr>
        <w:t>В 00:30 часа</w:t>
      </w:r>
      <w:r w:rsidR="00D129E6" w:rsidRPr="00BA389D">
        <w:rPr>
          <w:iCs/>
        </w:rPr>
        <w:t xml:space="preserve"> </w:t>
      </w:r>
      <w:r w:rsidRPr="00BA389D">
        <w:rPr>
          <w:iCs/>
        </w:rPr>
        <w:t>РС ПБЗН потушават</w:t>
      </w:r>
      <w:r w:rsidR="00D129E6" w:rsidRPr="00BA389D">
        <w:rPr>
          <w:iCs/>
        </w:rPr>
        <w:t xml:space="preserve"> пожара </w:t>
      </w:r>
      <w:r w:rsidR="00550932" w:rsidRPr="00BA389D">
        <w:rPr>
          <w:iCs/>
        </w:rPr>
        <w:t>в двата вагона</w:t>
      </w:r>
      <w:r w:rsidR="00D129E6" w:rsidRPr="00BA389D">
        <w:rPr>
          <w:iCs/>
        </w:rPr>
        <w:t>.</w:t>
      </w:r>
      <w:r w:rsidR="00550932" w:rsidRPr="00BA389D">
        <w:rPr>
          <w:iCs/>
        </w:rPr>
        <w:t xml:space="preserve"> Трети и четвърти вагон от състава на БВ № 2613 не са засегнати от пожара.</w:t>
      </w:r>
      <w:r w:rsidR="00D129E6" w:rsidRPr="00BA389D">
        <w:rPr>
          <w:iCs/>
        </w:rPr>
        <w:t xml:space="preserve"> </w:t>
      </w:r>
    </w:p>
    <w:p w14:paraId="04699D22" w14:textId="32F7D6BC" w:rsidR="00BF515A" w:rsidRPr="00BA389D" w:rsidRDefault="00BF515A" w:rsidP="00932F3C">
      <w:pPr>
        <w:spacing w:before="0"/>
        <w:rPr>
          <w:iCs/>
        </w:rPr>
      </w:pPr>
      <w:r w:rsidRPr="00BA389D">
        <w:rPr>
          <w:iCs/>
        </w:rPr>
        <w:t>В 00:57 часа</w:t>
      </w:r>
      <w:r w:rsidR="000851EB" w:rsidRPr="000851EB">
        <w:t xml:space="preserve"> </w:t>
      </w:r>
      <w:r w:rsidR="000851EB" w:rsidRPr="000851EB">
        <w:rPr>
          <w:iCs/>
        </w:rPr>
        <w:t>в междугари</w:t>
      </w:r>
      <w:r w:rsidR="000851EB">
        <w:rPr>
          <w:iCs/>
        </w:rPr>
        <w:t>ето Каспичан – Провадия по</w:t>
      </w:r>
      <w:r w:rsidR="000851EB" w:rsidRPr="000851EB">
        <w:rPr>
          <w:iCs/>
        </w:rPr>
        <w:t xml:space="preserve"> път № 2</w:t>
      </w:r>
      <w:r w:rsidRPr="00BA389D">
        <w:rPr>
          <w:iCs/>
        </w:rPr>
        <w:t xml:space="preserve"> </w:t>
      </w:r>
      <w:r w:rsidR="000851EB" w:rsidRPr="000851EB">
        <w:rPr>
          <w:iCs/>
        </w:rPr>
        <w:t xml:space="preserve">е подадено </w:t>
      </w:r>
      <w:r w:rsidRPr="00BA389D">
        <w:rPr>
          <w:iCs/>
        </w:rPr>
        <w:t>н</w:t>
      </w:r>
      <w:r w:rsidR="00D129E6" w:rsidRPr="00BA389D">
        <w:rPr>
          <w:iCs/>
        </w:rPr>
        <w:t>апрежение в к</w:t>
      </w:r>
      <w:r w:rsidRPr="00BA389D">
        <w:rPr>
          <w:iCs/>
        </w:rPr>
        <w:t>онтактната мрежа</w:t>
      </w:r>
      <w:r w:rsidR="00630E23" w:rsidRPr="00BA389D">
        <w:rPr>
          <w:iCs/>
        </w:rPr>
        <w:t>.</w:t>
      </w:r>
    </w:p>
    <w:p w14:paraId="282FEA21" w14:textId="4BED4510" w:rsidR="00BF515A" w:rsidRPr="00BA389D" w:rsidRDefault="00BF515A" w:rsidP="00932F3C">
      <w:pPr>
        <w:spacing w:before="0"/>
        <w:rPr>
          <w:iCs/>
        </w:rPr>
      </w:pPr>
      <w:r w:rsidRPr="00BA389D">
        <w:rPr>
          <w:iCs/>
        </w:rPr>
        <w:lastRenderedPageBreak/>
        <w:t>В 00:57 часа движението по път № 2 между гарите Каспичан и Провадия е възстановено</w:t>
      </w:r>
      <w:r w:rsidR="00550932" w:rsidRPr="00BA389D">
        <w:rPr>
          <w:iCs/>
        </w:rPr>
        <w:t xml:space="preserve"> двупосочно</w:t>
      </w:r>
      <w:r w:rsidRPr="00BA389D">
        <w:rPr>
          <w:iCs/>
        </w:rPr>
        <w:t xml:space="preserve">, </w:t>
      </w:r>
      <w:r w:rsidR="00550932" w:rsidRPr="00BA389D">
        <w:rPr>
          <w:iCs/>
        </w:rPr>
        <w:t xml:space="preserve">а </w:t>
      </w:r>
      <w:r w:rsidRPr="00BA389D">
        <w:rPr>
          <w:iCs/>
        </w:rPr>
        <w:t>мя</w:t>
      </w:r>
      <w:r w:rsidR="00550932" w:rsidRPr="00BA389D">
        <w:rPr>
          <w:iCs/>
        </w:rPr>
        <w:t>стото на произшествието</w:t>
      </w:r>
      <w:r w:rsidRPr="00BA389D">
        <w:rPr>
          <w:iCs/>
        </w:rPr>
        <w:t xml:space="preserve"> се преминава със скорост </w:t>
      </w:r>
      <w:r w:rsidR="00630E23" w:rsidRPr="00BA389D">
        <w:rPr>
          <w:iCs/>
        </w:rPr>
        <w:t xml:space="preserve">до </w:t>
      </w:r>
      <w:r w:rsidRPr="00BA389D">
        <w:rPr>
          <w:iCs/>
        </w:rPr>
        <w:t xml:space="preserve">15 км/ч. </w:t>
      </w:r>
    </w:p>
    <w:p w14:paraId="3A462E8A" w14:textId="323D4BB1" w:rsidR="00B01813" w:rsidRPr="00BA389D" w:rsidRDefault="00BF515A" w:rsidP="00932F3C">
      <w:pPr>
        <w:spacing w:before="0"/>
        <w:rPr>
          <w:iCs/>
        </w:rPr>
      </w:pPr>
      <w:r w:rsidRPr="00BA389D">
        <w:rPr>
          <w:iCs/>
        </w:rPr>
        <w:t>Д</w:t>
      </w:r>
      <w:r w:rsidR="00F11B2C" w:rsidRPr="00BA389D">
        <w:rPr>
          <w:iCs/>
        </w:rPr>
        <w:t xml:space="preserve">вижението </w:t>
      </w:r>
      <w:r w:rsidR="00492CB5" w:rsidRPr="00BA389D">
        <w:rPr>
          <w:iCs/>
        </w:rPr>
        <w:t xml:space="preserve">за влаковете </w:t>
      </w:r>
      <w:r w:rsidR="00F11B2C" w:rsidRPr="00BA389D">
        <w:rPr>
          <w:iCs/>
        </w:rPr>
        <w:t>по път №</w:t>
      </w:r>
      <w:r w:rsidR="00D129E6" w:rsidRPr="00BA389D">
        <w:rPr>
          <w:iCs/>
        </w:rPr>
        <w:t xml:space="preserve"> 1</w:t>
      </w:r>
      <w:r w:rsidR="00F11B2C" w:rsidRPr="00BA389D">
        <w:rPr>
          <w:iCs/>
        </w:rPr>
        <w:t xml:space="preserve"> </w:t>
      </w:r>
      <w:r w:rsidR="00630E23" w:rsidRPr="00BA389D">
        <w:rPr>
          <w:iCs/>
        </w:rPr>
        <w:t xml:space="preserve">е </w:t>
      </w:r>
      <w:r w:rsidR="00F11B2C" w:rsidRPr="00BA389D">
        <w:rPr>
          <w:iCs/>
        </w:rPr>
        <w:t>преустановено</w:t>
      </w:r>
      <w:r w:rsidR="00D129E6" w:rsidRPr="00BA389D">
        <w:rPr>
          <w:iCs/>
        </w:rPr>
        <w:t xml:space="preserve"> и напрежение</w:t>
      </w:r>
      <w:r w:rsidR="00550932" w:rsidRPr="00BA389D">
        <w:rPr>
          <w:iCs/>
        </w:rPr>
        <w:t>то</w:t>
      </w:r>
      <w:r w:rsidR="00D129E6" w:rsidRPr="00BA389D">
        <w:rPr>
          <w:iCs/>
        </w:rPr>
        <w:t xml:space="preserve"> в контактната мрежа</w:t>
      </w:r>
      <w:r w:rsidR="00F11B2C" w:rsidRPr="00BA389D">
        <w:t xml:space="preserve"> е </w:t>
      </w:r>
      <w:r w:rsidR="00F11B2C" w:rsidRPr="00BA389D">
        <w:rPr>
          <w:iCs/>
        </w:rPr>
        <w:t>изключено</w:t>
      </w:r>
      <w:r w:rsidR="00D129E6" w:rsidRPr="00BA389D">
        <w:rPr>
          <w:iCs/>
        </w:rPr>
        <w:t>.</w:t>
      </w:r>
      <w:r w:rsidR="00A15226" w:rsidRPr="00A15226">
        <w:t xml:space="preserve"> </w:t>
      </w:r>
      <w:r w:rsidR="00A15226" w:rsidRPr="00A15226">
        <w:rPr>
          <w:iCs/>
        </w:rPr>
        <w:t xml:space="preserve">Съставът на БВ № 2613 и локомотивът </w:t>
      </w:r>
      <w:r w:rsidR="00A15226">
        <w:rPr>
          <w:iCs/>
        </w:rPr>
        <w:t xml:space="preserve">по разпореждане на органите по </w:t>
      </w:r>
      <w:r w:rsidR="00A15226" w:rsidRPr="00A15226">
        <w:rPr>
          <w:iCs/>
        </w:rPr>
        <w:t>досъдебното производство остават под надз</w:t>
      </w:r>
      <w:r w:rsidR="00A15226">
        <w:rPr>
          <w:iCs/>
        </w:rPr>
        <w:t>ор и охрана от органите на МВР</w:t>
      </w:r>
      <w:r w:rsidR="00A15226" w:rsidRPr="00A15226">
        <w:rPr>
          <w:iCs/>
        </w:rPr>
        <w:t>.</w:t>
      </w:r>
    </w:p>
    <w:p w14:paraId="36736978" w14:textId="4FB8F770" w:rsidR="00492CB5" w:rsidRPr="00BA389D" w:rsidRDefault="00492CB5" w:rsidP="00932F3C">
      <w:pPr>
        <w:spacing w:before="0"/>
        <w:rPr>
          <w:iCs/>
        </w:rPr>
      </w:pPr>
      <w:r w:rsidRPr="00BA389D">
        <w:rPr>
          <w:iCs/>
        </w:rPr>
        <w:t>На 04.11.2022 г. Ръководителя</w:t>
      </w:r>
      <w:r w:rsidR="005D6AF4" w:rsidRPr="00BA389D">
        <w:rPr>
          <w:iCs/>
        </w:rPr>
        <w:t>т</w:t>
      </w:r>
      <w:r w:rsidRPr="00BA389D">
        <w:rPr>
          <w:iCs/>
        </w:rPr>
        <w:t xml:space="preserve"> на разследването по безопасността в НБРПВВЖТ и органите по досъдебното производство от ОД МВР Шумен</w:t>
      </w:r>
      <w:r w:rsidR="005D6AF4" w:rsidRPr="00BA389D">
        <w:rPr>
          <w:iCs/>
        </w:rPr>
        <w:t>,</w:t>
      </w:r>
      <w:r w:rsidRPr="00BA389D">
        <w:t xml:space="preserve"> след като и</w:t>
      </w:r>
      <w:r w:rsidRPr="00BA389D">
        <w:rPr>
          <w:iCs/>
        </w:rPr>
        <w:t xml:space="preserve">звършиха паралелни огледи  на опожарените вагони, както и на </w:t>
      </w:r>
      <w:r w:rsidR="00630E23" w:rsidRPr="00BA389D">
        <w:rPr>
          <w:iCs/>
        </w:rPr>
        <w:t>останалите</w:t>
      </w:r>
      <w:r w:rsidRPr="00BA389D">
        <w:rPr>
          <w:iCs/>
        </w:rPr>
        <w:t xml:space="preserve"> два вагона от състава на влака и на локомотива № 91521080041-2, обслужвал БВ № 2613, разрешиха изтегляне състава на влака </w:t>
      </w:r>
      <w:r w:rsidR="00630E23" w:rsidRPr="00BA389D">
        <w:rPr>
          <w:iCs/>
        </w:rPr>
        <w:t xml:space="preserve">от междугарието </w:t>
      </w:r>
      <w:r w:rsidRPr="00BA389D">
        <w:rPr>
          <w:iCs/>
        </w:rPr>
        <w:t xml:space="preserve">в гара Каспичан и възстановяване на </w:t>
      </w:r>
      <w:r w:rsidR="00D222A2" w:rsidRPr="00BA389D">
        <w:rPr>
          <w:iCs/>
        </w:rPr>
        <w:t>влаковото движение по път № 1</w:t>
      </w:r>
      <w:r w:rsidR="00630E23" w:rsidRPr="00BA389D">
        <w:rPr>
          <w:iCs/>
        </w:rPr>
        <w:t>.</w:t>
      </w:r>
    </w:p>
    <w:p w14:paraId="2C6B9880" w14:textId="7CC4EBDD" w:rsidR="00684D27" w:rsidRPr="00BA389D" w:rsidRDefault="00684D27" w:rsidP="00E94D88">
      <w:pPr>
        <w:pStyle w:val="ab"/>
        <w:numPr>
          <w:ilvl w:val="2"/>
          <w:numId w:val="10"/>
        </w:numPr>
        <w:tabs>
          <w:tab w:val="left" w:pos="1276"/>
        </w:tabs>
        <w:ind w:left="0" w:firstLine="709"/>
        <w:contextualSpacing w:val="0"/>
        <w:rPr>
          <w:i/>
          <w:iCs/>
        </w:rPr>
      </w:pPr>
      <w:r w:rsidRPr="00BA389D">
        <w:rPr>
          <w:i/>
          <w:iCs/>
        </w:rPr>
        <w:t>Дата, точно време и място на събитието.</w:t>
      </w:r>
    </w:p>
    <w:p w14:paraId="037F6574" w14:textId="7B6EC518" w:rsidR="008409AF" w:rsidRPr="00BA389D" w:rsidRDefault="00220C89" w:rsidP="00932F3C">
      <w:pPr>
        <w:spacing w:before="0"/>
        <w:rPr>
          <w:iCs/>
        </w:rPr>
      </w:pPr>
      <w:r w:rsidRPr="00BA389D">
        <w:rPr>
          <w:noProof/>
          <w:lang w:eastAsia="bg-BG"/>
        </w:rPr>
        <mc:AlternateContent>
          <mc:Choice Requires="wpg">
            <w:drawing>
              <wp:anchor distT="0" distB="0" distL="114300" distR="114300" simplePos="0" relativeHeight="252409856" behindDoc="0" locked="0" layoutInCell="1" allowOverlap="1" wp14:anchorId="0BFDC8C0" wp14:editId="00E4BC6C">
                <wp:simplePos x="0" y="0"/>
                <wp:positionH relativeFrom="column">
                  <wp:posOffset>32522</wp:posOffset>
                </wp:positionH>
                <wp:positionV relativeFrom="paragraph">
                  <wp:posOffset>823759</wp:posOffset>
                </wp:positionV>
                <wp:extent cx="6340475" cy="4244975"/>
                <wp:effectExtent l="0" t="0" r="3175" b="3175"/>
                <wp:wrapTopAndBottom/>
                <wp:docPr id="1860337674" name="Group 1"/>
                <wp:cNvGraphicFramePr/>
                <a:graphic xmlns:a="http://schemas.openxmlformats.org/drawingml/2006/main">
                  <a:graphicData uri="http://schemas.microsoft.com/office/word/2010/wordprocessingGroup">
                    <wpg:wgp>
                      <wpg:cNvGrpSpPr/>
                      <wpg:grpSpPr>
                        <a:xfrm>
                          <a:off x="0" y="0"/>
                          <a:ext cx="6340475" cy="4244975"/>
                          <a:chOff x="6418" y="0"/>
                          <a:chExt cx="5540307" cy="3543394"/>
                        </a:xfrm>
                      </wpg:grpSpPr>
                      <wpg:grpSp>
                        <wpg:cNvPr id="1" name="Group 1"/>
                        <wpg:cNvGrpSpPr/>
                        <wpg:grpSpPr>
                          <a:xfrm>
                            <a:off x="6418" y="0"/>
                            <a:ext cx="5540307" cy="3543394"/>
                            <a:chOff x="171766" y="0"/>
                            <a:chExt cx="5541329" cy="3544047"/>
                          </a:xfrm>
                        </wpg:grpSpPr>
                        <wpg:grpSp>
                          <wpg:cNvPr id="4" name="Group 4"/>
                          <wpg:cNvGrpSpPr/>
                          <wpg:grpSpPr>
                            <a:xfrm>
                              <a:off x="171766" y="0"/>
                              <a:ext cx="5541329" cy="3446778"/>
                              <a:chOff x="202677" y="2449537"/>
                              <a:chExt cx="6538549" cy="4236639"/>
                            </a:xfrm>
                          </wpg:grpSpPr>
                          <wpg:grpSp>
                            <wpg:cNvPr id="5" name="Group 5"/>
                            <wpg:cNvGrpSpPr/>
                            <wpg:grpSpPr>
                              <a:xfrm>
                                <a:off x="202677" y="2449537"/>
                                <a:ext cx="6538549" cy="4236639"/>
                                <a:chOff x="307454" y="123453"/>
                                <a:chExt cx="6539210" cy="4237547"/>
                              </a:xfrm>
                            </wpg:grpSpPr>
                            <wpg:grpSp>
                              <wpg:cNvPr id="9" name="Group 9"/>
                              <wpg:cNvGrpSpPr/>
                              <wpg:grpSpPr>
                                <a:xfrm>
                                  <a:off x="307454" y="123453"/>
                                  <a:ext cx="6539210" cy="4237547"/>
                                  <a:chOff x="307454" y="123453"/>
                                  <a:chExt cx="6539210" cy="4237547"/>
                                </a:xfrm>
                              </wpg:grpSpPr>
                              <wpg:grpSp>
                                <wpg:cNvPr id="12" name="Group 12"/>
                                <wpg:cNvGrpSpPr/>
                                <wpg:grpSpPr>
                                  <a:xfrm>
                                    <a:off x="307454" y="123453"/>
                                    <a:ext cx="6539210" cy="3971824"/>
                                    <a:chOff x="326787" y="-576020"/>
                                    <a:chExt cx="6541079" cy="3872506"/>
                                  </a:xfrm>
                                </wpg:grpSpPr>
                                <pic:pic xmlns:pic="http://schemas.openxmlformats.org/drawingml/2006/picture">
                                  <pic:nvPicPr>
                                    <pic:cNvPr id="15" name="Picture 15"/>
                                    <pic:cNvPicPr/>
                                  </pic:nvPicPr>
                                  <pic:blipFill>
                                    <a:blip r:embed="rId27" cstate="print">
                                      <a:extLst>
                                        <a:ext uri="{28A0092B-C50C-407E-A947-70E740481C1C}">
                                          <a14:useLocalDpi xmlns:a14="http://schemas.microsoft.com/office/drawing/2010/main" val="0"/>
                                        </a:ext>
                                      </a:extLst>
                                    </a:blip>
                                    <a:srcRect/>
                                    <a:stretch/>
                                  </pic:blipFill>
                                  <pic:spPr>
                                    <a:xfrm>
                                      <a:off x="326787" y="-576020"/>
                                      <a:ext cx="6541079" cy="1906074"/>
                                    </a:xfrm>
                                    <a:prstGeom prst="rect">
                                      <a:avLst/>
                                    </a:prstGeom>
                                  </pic:spPr>
                                </pic:pic>
                                <wpg:grpSp>
                                  <wpg:cNvPr id="16" name="Group 3"/>
                                  <wpg:cNvGrpSpPr/>
                                  <wpg:grpSpPr>
                                    <a:xfrm>
                                      <a:off x="407178" y="1943537"/>
                                      <a:ext cx="396815" cy="1352949"/>
                                      <a:chOff x="407178" y="1943537"/>
                                      <a:chExt cx="396815" cy="1352949"/>
                                    </a:xfrm>
                                  </wpg:grpSpPr>
                                  <wps:wsp>
                                    <wps:cNvPr id="17" name="Oval 17"/>
                                    <wps:cNvSpPr/>
                                    <wps:spPr>
                                      <a:xfrm>
                                        <a:off x="521630" y="1943537"/>
                                        <a:ext cx="123825" cy="123190"/>
                                      </a:xfrm>
                                      <a:prstGeom prst="ellipse">
                                        <a:avLst/>
                                      </a:prstGeom>
                                      <a:gradFill flip="none" rotWithShape="1">
                                        <a:gsLst>
                                          <a:gs pos="67000">
                                            <a:srgbClr val="00B05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 name="Oval 18"/>
                                    <wps:cNvSpPr/>
                                    <wps:spPr>
                                      <a:xfrm>
                                        <a:off x="522229" y="2705321"/>
                                        <a:ext cx="123824" cy="123191"/>
                                      </a:xfrm>
                                      <a:prstGeom prst="ellipse">
                                        <a:avLst/>
                                      </a:prstGeom>
                                      <a:gradFill flip="none" rotWithShape="1">
                                        <a:gsLst>
                                          <a:gs pos="67000">
                                            <a:srgbClr val="00B0F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 name="Straight Connector 19"/>
                                    <wps:cNvCnPr/>
                                    <wps:spPr>
                                      <a:xfrm>
                                        <a:off x="407178" y="3296486"/>
                                        <a:ext cx="396815" cy="0"/>
                                      </a:xfrm>
                                      <a:prstGeom prst="line">
                                        <a:avLst/>
                                      </a:prstGeom>
                                      <a:ln w="38100">
                                        <a:solidFill>
                                          <a:srgbClr val="000066"/>
                                        </a:solidFill>
                                        <a:prstDash val="solid"/>
                                      </a:ln>
                                    </wps:spPr>
                                    <wps:style>
                                      <a:lnRef idx="1">
                                        <a:schemeClr val="accent1"/>
                                      </a:lnRef>
                                      <a:fillRef idx="0">
                                        <a:schemeClr val="accent1"/>
                                      </a:fillRef>
                                      <a:effectRef idx="0">
                                        <a:schemeClr val="accent1"/>
                                      </a:effectRef>
                                      <a:fontRef idx="minor">
                                        <a:schemeClr val="tx1"/>
                                      </a:fontRef>
                                    </wps:style>
                                    <wps:bodyPr/>
                                  </wps:wsp>
                                </wpg:grpSp>
                              </wpg:grpSp>
                              <wps:wsp>
                                <wps:cNvPr id="20" name="Straight Connector 20"/>
                                <wps:cNvCnPr/>
                                <wps:spPr>
                                  <a:xfrm>
                                    <a:off x="359988" y="4361000"/>
                                    <a:ext cx="395604" cy="0"/>
                                  </a:xfrm>
                                  <a:prstGeom prst="line">
                                    <a:avLst/>
                                  </a:prstGeom>
                                  <a:ln w="38100">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21" name="Oval 21"/>
                              <wps:cNvSpPr/>
                              <wps:spPr>
                                <a:xfrm>
                                  <a:off x="502840" y="2960977"/>
                                  <a:ext cx="123190" cy="126999"/>
                                </a:xfrm>
                                <a:prstGeom prst="ellipse">
                                  <a:avLst/>
                                </a:prstGeom>
                                <a:gradFill>
                                  <a:gsLst>
                                    <a:gs pos="67000">
                                      <a:schemeClr val="bg1">
                                        <a:lumMod val="65000"/>
                                      </a:schemeClr>
                                    </a:gs>
                                    <a:gs pos="0">
                                      <a:schemeClr val="bg1"/>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2" name="Picture 22"/>
                              <pic:cNvPicPr>
                                <a:picLocks noChangeAspect="1"/>
                              </pic:cNvPicPr>
                            </pic:nvPicPr>
                            <pic:blipFill>
                              <a:blip r:embed="rId28" cstate="print">
                                <a:extLst>
                                  <a:ext uri="{28A0092B-C50C-407E-A947-70E740481C1C}">
                                    <a14:useLocalDpi xmlns:a14="http://schemas.microsoft.com/office/drawing/2010/main" val="0"/>
                                  </a:ext>
                                </a:extLst>
                              </a:blip>
                              <a:srcRect/>
                              <a:stretch/>
                            </pic:blipFill>
                            <pic:spPr bwMode="auto">
                              <a:xfrm flipH="1">
                                <a:off x="255205" y="5917121"/>
                                <a:ext cx="374032" cy="389627"/>
                              </a:xfrm>
                              <a:prstGeom prst="rect">
                                <a:avLst/>
                              </a:prstGeom>
                              <a:noFill/>
                              <a:ln>
                                <a:noFill/>
                              </a:ln>
                            </pic:spPr>
                          </pic:pic>
                        </wpg:grpSp>
                        <wps:wsp>
                          <wps:cNvPr id="14" name="Text Box 14"/>
                          <wps:cNvSpPr txBox="1"/>
                          <wps:spPr>
                            <a:xfrm>
                              <a:off x="590550" y="1707300"/>
                              <a:ext cx="4772243" cy="1836747"/>
                            </a:xfrm>
                            <a:prstGeom prst="rect">
                              <a:avLst/>
                            </a:prstGeom>
                            <a:solidFill>
                              <a:schemeClr val="lt1"/>
                            </a:solidFill>
                            <a:ln w="6350">
                              <a:noFill/>
                            </a:ln>
                          </wps:spPr>
                          <wps:txbx>
                            <w:txbxContent>
                              <w:p w14:paraId="0AEA3123" w14:textId="08F32497" w:rsidR="00AA3299" w:rsidRDefault="00AA3299" w:rsidP="00AF25A6">
                                <w:pPr>
                                  <w:spacing w:before="0"/>
                                  <w:ind w:firstLine="0"/>
                                  <w:jc w:val="center"/>
                                  <w:rPr>
                                    <w:b/>
                                    <w:bCs/>
                                  </w:rPr>
                                </w:pPr>
                                <w:r w:rsidRPr="00930E6A">
                                  <w:rPr>
                                    <w:b/>
                                    <w:bCs/>
                                  </w:rPr>
                                  <w:t xml:space="preserve">Фиг. </w:t>
                                </w:r>
                                <w:r>
                                  <w:rPr>
                                    <w:b/>
                                    <w:bCs/>
                                  </w:rPr>
                                  <w:t>3</w:t>
                                </w:r>
                                <w:r w:rsidRPr="00930E6A">
                                  <w:rPr>
                                    <w:b/>
                                    <w:bCs/>
                                  </w:rPr>
                                  <w:t>.</w:t>
                                </w:r>
                                <w:r>
                                  <w:rPr>
                                    <w:b/>
                                    <w:bCs/>
                                  </w:rPr>
                                  <w:t>1.</w:t>
                                </w:r>
                                <w:r w:rsidRPr="00930E6A">
                                  <w:t xml:space="preserve"> </w:t>
                                </w:r>
                                <w:r w:rsidR="00220C89" w:rsidRPr="00220C89">
                                  <w:rPr>
                                    <w:b/>
                                  </w:rPr>
                                  <w:t xml:space="preserve">Изминатият </w:t>
                                </w:r>
                                <w:r w:rsidR="00220C89">
                                  <w:rPr>
                                    <w:b/>
                                    <w:bCs/>
                                  </w:rPr>
                                  <w:t>м</w:t>
                                </w:r>
                                <w:r>
                                  <w:rPr>
                                    <w:b/>
                                    <w:bCs/>
                                  </w:rPr>
                                  <w:t>аршрут на БВ</w:t>
                                </w:r>
                                <w:r w:rsidRPr="00930E6A">
                                  <w:rPr>
                                    <w:b/>
                                    <w:bCs/>
                                  </w:rPr>
                                  <w:t xml:space="preserve"> № </w:t>
                                </w:r>
                                <w:r>
                                  <w:rPr>
                                    <w:b/>
                                    <w:bCs/>
                                  </w:rPr>
                                  <w:t>2613 с мястото на произшествието.</w:t>
                                </w:r>
                              </w:p>
                              <w:p w14:paraId="38F27038" w14:textId="77777777" w:rsidR="00AA3299" w:rsidRPr="00930E6A" w:rsidRDefault="00AA3299" w:rsidP="00AF25A6">
                                <w:pPr>
                                  <w:spacing w:before="0"/>
                                  <w:ind w:firstLine="0"/>
                                  <w:jc w:val="center"/>
                                </w:pPr>
                              </w:p>
                              <w:p w14:paraId="556BB4A0" w14:textId="77777777" w:rsidR="00AA3299" w:rsidRPr="00930E6A" w:rsidRDefault="00AA3299" w:rsidP="000F0716">
                                <w:pPr>
                                  <w:pStyle w:val="ab"/>
                                  <w:numPr>
                                    <w:ilvl w:val="0"/>
                                    <w:numId w:val="13"/>
                                  </w:numPr>
                                  <w:spacing w:before="0" w:line="360" w:lineRule="auto"/>
                                  <w:ind w:left="360"/>
                                </w:pPr>
                                <w:r>
                                  <w:t>Начална гара</w:t>
                                </w:r>
                                <w:r w:rsidRPr="00930E6A">
                                  <w:t xml:space="preserve"> на </w:t>
                                </w:r>
                                <w:r>
                                  <w:t>БВ № 2613</w:t>
                                </w:r>
                                <w:r w:rsidRPr="00930E6A">
                                  <w:t>;</w:t>
                                </w:r>
                              </w:p>
                              <w:p w14:paraId="1FFD3EB6" w14:textId="77777777" w:rsidR="00AA3299" w:rsidRPr="00930E6A" w:rsidRDefault="00AA3299" w:rsidP="000F0716">
                                <w:pPr>
                                  <w:pStyle w:val="ab"/>
                                  <w:numPr>
                                    <w:ilvl w:val="0"/>
                                    <w:numId w:val="13"/>
                                  </w:numPr>
                                  <w:spacing w:before="0" w:line="360" w:lineRule="auto"/>
                                  <w:ind w:left="360"/>
                                </w:pPr>
                                <w:r w:rsidRPr="00930E6A">
                                  <w:t>По-важни гари по трасе</w:t>
                                </w:r>
                                <w:r>
                                  <w:t>то</w:t>
                                </w:r>
                                <w:r w:rsidRPr="00930E6A">
                                  <w:t xml:space="preserve"> на</w:t>
                                </w:r>
                                <w:r>
                                  <w:t xml:space="preserve"> влака</w:t>
                                </w:r>
                                <w:r w:rsidRPr="00930E6A">
                                  <w:t>;</w:t>
                                </w:r>
                              </w:p>
                              <w:p w14:paraId="515B84C3" w14:textId="77777777" w:rsidR="00AA3299" w:rsidRDefault="00AA3299" w:rsidP="000F0716">
                                <w:pPr>
                                  <w:pStyle w:val="ab"/>
                                  <w:numPr>
                                    <w:ilvl w:val="0"/>
                                    <w:numId w:val="13"/>
                                  </w:numPr>
                                  <w:spacing w:before="0" w:line="360" w:lineRule="auto"/>
                                  <w:ind w:left="360"/>
                                </w:pPr>
                                <w:r>
                                  <w:t>Крайна гара по разписание;</w:t>
                                </w:r>
                              </w:p>
                              <w:p w14:paraId="3F0112F8" w14:textId="77777777" w:rsidR="00AA3299" w:rsidRPr="001150CA" w:rsidRDefault="00AA3299" w:rsidP="000F0716">
                                <w:pPr>
                                  <w:pStyle w:val="ab"/>
                                  <w:numPr>
                                    <w:ilvl w:val="0"/>
                                    <w:numId w:val="13"/>
                                  </w:numPr>
                                  <w:spacing w:before="0" w:line="360" w:lineRule="auto"/>
                                  <w:ind w:left="360"/>
                                </w:pPr>
                                <w:r>
                                  <w:t>Гара, в която е извършена смяна на локомотивната и превозната бригада</w:t>
                                </w:r>
                                <w:r w:rsidRPr="00930E6A">
                                  <w:t xml:space="preserve">; </w:t>
                                </w:r>
                              </w:p>
                              <w:p w14:paraId="27417DAD" w14:textId="77777777" w:rsidR="00AA3299" w:rsidRPr="00930E6A" w:rsidRDefault="00AA3299" w:rsidP="000F0716">
                                <w:pPr>
                                  <w:pStyle w:val="ab"/>
                                  <w:numPr>
                                    <w:ilvl w:val="0"/>
                                    <w:numId w:val="13"/>
                                  </w:numPr>
                                  <w:spacing w:before="0" w:line="360" w:lineRule="auto"/>
                                  <w:ind w:left="360"/>
                                </w:pPr>
                                <w:r w:rsidRPr="00930E6A">
                                  <w:t>Място на произшествието;</w:t>
                                </w:r>
                              </w:p>
                              <w:p w14:paraId="167F1790" w14:textId="77777777" w:rsidR="00AA3299" w:rsidRPr="00930E6A" w:rsidRDefault="00AA3299" w:rsidP="000F0716">
                                <w:pPr>
                                  <w:pStyle w:val="ab"/>
                                  <w:numPr>
                                    <w:ilvl w:val="0"/>
                                    <w:numId w:val="13"/>
                                  </w:numPr>
                                  <w:spacing w:before="0" w:line="360" w:lineRule="auto"/>
                                  <w:ind w:left="360"/>
                                </w:pPr>
                                <w:r w:rsidRPr="00930E6A">
                                  <w:t xml:space="preserve">Път, който </w:t>
                                </w:r>
                                <w:r>
                                  <w:t>БВ № 2613</w:t>
                                </w:r>
                                <w:r w:rsidRPr="00930E6A">
                                  <w:t xml:space="preserve"> е изминал;</w:t>
                                </w:r>
                              </w:p>
                              <w:p w14:paraId="24B7AE41" w14:textId="77777777" w:rsidR="00AA3299" w:rsidRPr="001150CA" w:rsidRDefault="00AA3299" w:rsidP="000F0716">
                                <w:pPr>
                                  <w:pStyle w:val="ab"/>
                                  <w:numPr>
                                    <w:ilvl w:val="0"/>
                                    <w:numId w:val="13"/>
                                  </w:numPr>
                                  <w:spacing w:before="0" w:line="360" w:lineRule="auto"/>
                                  <w:ind w:left="360"/>
                                </w:pPr>
                                <w:r w:rsidRPr="00930E6A">
                                  <w:t xml:space="preserve">Път, който </w:t>
                                </w:r>
                                <w:r>
                                  <w:t>БВ № 2613 е предстояло да измине;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 name="Oval 6"/>
                        <wps:cNvSpPr/>
                        <wps:spPr>
                          <a:xfrm>
                            <a:off x="171104" y="2533094"/>
                            <a:ext cx="104372" cy="103281"/>
                          </a:xfrm>
                          <a:prstGeom prst="ellipse">
                            <a:avLst/>
                          </a:prstGeom>
                          <a:gradFill flip="none" rotWithShape="1">
                            <a:gsLst>
                              <a:gs pos="0">
                                <a:schemeClr val="bg1"/>
                              </a:gs>
                              <a:gs pos="52000">
                                <a:srgbClr val="FFFF00">
                                  <a:shade val="67500"/>
                                  <a:satMod val="115000"/>
                                </a:srgbClr>
                              </a:gs>
                              <a:gs pos="100000">
                                <a:srgbClr val="FFFF00">
                                  <a:shade val="100000"/>
                                  <a:satMod val="115000"/>
                                </a:srgbClr>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FDC8C0" id="_x0000_s1053" style="position:absolute;left:0;text-align:left;margin-left:2.55pt;margin-top:64.85pt;width:499.25pt;height:334.25pt;z-index:252409856;mso-width-relative:margin;mso-height-relative:margin" coordorigin="64" coordsize="55403,3543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">
                <v:group id="_x0000_s1054" style="position:absolute;left:64;width:55403;height:35433" coordorigin="1717" coordsize="55413,35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group id="Group 4" o:spid="_x0000_s1055" style="position:absolute;left:1717;width:55413;height:34467" coordorigin="2026,24495" coordsize="65385,4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Group 5" o:spid="_x0000_s1056" style="position:absolute;left:2026;top:24495;width:65386;height:42366" coordorigin="3074,1234" coordsize="65392,42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9" o:spid="_x0000_s1057" style="position:absolute;left:3074;top:1234;width:65392;height:42376" coordorigin="3074,1234" coordsize="65392,42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12" o:spid="_x0000_s1058" style="position:absolute;left:3074;top:1234;width:65392;height:39718" coordorigin="3267,-5760" coordsize="65410,38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Picture 15" o:spid="_x0000_s1059" type="#_x0000_t75" style="position:absolute;left:3267;top:-5760;width:65411;height:19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">
                            <v:imagedata r:id="rId29" o:title=""/>
                          </v:shape>
                          <v:group id="_x0000_s1060" style="position:absolute;left:4071;top:19435;width:3968;height:13529" coordorigin="4071,19435" coordsize="3968,1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oval id="Oval 17" o:spid="_x0000_s1061" style="position:absolute;left:5216;top:19435;width:1238;height: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" fillcolor="white [3212]" strokecolor="black [3213]" strokeweight=".25pt">
                              <v:fill color2="#00b050" rotate="t" focusposition=".5,.5" focussize="" colors="0 white;43909f #00b050" focus="100%" type="gradientRadial"/>
                            </v:oval>
                            <v:oval id="Oval 18" o:spid="_x0000_s1062" style="position:absolute;left:5222;top:27053;width:1238;height: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" fillcolor="white [3212]" strokecolor="black [3213]" strokeweight=".25pt">
                              <v:fill color2="#00b0f0" rotate="t" focusposition=".5,.5" focussize="" colors="0 white;43909f #00b0f0" focus="100%" type="gradientRadial"/>
                            </v:oval>
                            <v:line id="Straight Connector 19" o:spid="_x0000_s1063" style="position:absolute;visibility:visible;mso-wrap-style:square" from="4071,32964" to="8039,32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" strokecolor="#006" strokeweight="3pt"/>
                          </v:group>
                        </v:group>
                        <v:line id="Straight Connector 20" o:spid="_x0000_s1064" style="position:absolute;visibility:visible;mso-wrap-style:square" from="3599,43610" to="7555,43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" strokecolor="yellow" strokeweight="3pt"/>
                      </v:group>
                      <v:oval id="Oval 21" o:spid="_x0000_s1065" style="position:absolute;left:5028;top:29609;width:1232;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" fillcolor="white [3212]" strokecolor="black [3213]" strokeweight=".25pt">
                        <v:fill color2="#a5a5a5 [2092]" focusposition=".5,.5" focussize="" colors="0 white;43909f #a6a6a6" focus="100%" type="gradientRadial"/>
                      </v:oval>
                    </v:group>
                    <v:shape id="Picture 22" o:spid="_x0000_s1066" type="#_x0000_t75" style="position:absolute;left:2552;top:59171;width:3740;height:38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">
                      <v:imagedata r:id="rId30" o:title=""/>
                      <v:path arrowok="t"/>
                    </v:shape>
                  </v:group>
                  <v:shape id="Text Box 14" o:spid="_x0000_s1067" type="#_x0000_t202" style="position:absolute;left:5905;top:17073;width:47722;height:18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" fillcolor="white [3201]" stroked="f" strokeweight=".5pt">
                    <v:textbox>
                      <w:txbxContent>
                        <w:p w14:paraId="0AEA3123" w14:textId="08F32497" w:rsidR="00AA3299" w:rsidRDefault="00AA3299" w:rsidP="00AF25A6">
                          <w:pPr>
                            <w:spacing w:before="0"/>
                            <w:ind w:firstLine="0"/>
                            <w:jc w:val="center"/>
                            <w:rPr>
                              <w:b/>
                              <w:bCs/>
                            </w:rPr>
                          </w:pPr>
                          <w:r w:rsidRPr="00930E6A">
                            <w:rPr>
                              <w:b/>
                              <w:bCs/>
                            </w:rPr>
                            <w:t xml:space="preserve">Фиг. </w:t>
                          </w:r>
                          <w:r>
                            <w:rPr>
                              <w:b/>
                              <w:bCs/>
                            </w:rPr>
                            <w:t>3</w:t>
                          </w:r>
                          <w:r w:rsidRPr="00930E6A">
                            <w:rPr>
                              <w:b/>
                              <w:bCs/>
                            </w:rPr>
                            <w:t>.</w:t>
                          </w:r>
                          <w:r>
                            <w:rPr>
                              <w:b/>
                              <w:bCs/>
                            </w:rPr>
                            <w:t>1.</w:t>
                          </w:r>
                          <w:r w:rsidRPr="00930E6A">
                            <w:t xml:space="preserve"> </w:t>
                          </w:r>
                          <w:r w:rsidR="00220C89" w:rsidRPr="00220C89">
                            <w:rPr>
                              <w:b/>
                            </w:rPr>
                            <w:t xml:space="preserve">Изминатият </w:t>
                          </w:r>
                          <w:r w:rsidR="00220C89">
                            <w:rPr>
                              <w:b/>
                              <w:bCs/>
                            </w:rPr>
                            <w:t>м</w:t>
                          </w:r>
                          <w:r>
                            <w:rPr>
                              <w:b/>
                              <w:bCs/>
                            </w:rPr>
                            <w:t>аршрут на БВ</w:t>
                          </w:r>
                          <w:r w:rsidRPr="00930E6A">
                            <w:rPr>
                              <w:b/>
                              <w:bCs/>
                            </w:rPr>
                            <w:t xml:space="preserve"> № </w:t>
                          </w:r>
                          <w:r>
                            <w:rPr>
                              <w:b/>
                              <w:bCs/>
                            </w:rPr>
                            <w:t>2613 с мястото на произшествието.</w:t>
                          </w:r>
                        </w:p>
                        <w:p w14:paraId="38F27038" w14:textId="77777777" w:rsidR="00AA3299" w:rsidRPr="00930E6A" w:rsidRDefault="00AA3299" w:rsidP="00AF25A6">
                          <w:pPr>
                            <w:spacing w:before="0"/>
                            <w:ind w:firstLine="0"/>
                            <w:jc w:val="center"/>
                          </w:pPr>
                        </w:p>
                        <w:p w14:paraId="556BB4A0" w14:textId="77777777" w:rsidR="00AA3299" w:rsidRPr="00930E6A" w:rsidRDefault="00AA3299" w:rsidP="000F0716">
                          <w:pPr>
                            <w:pStyle w:val="ab"/>
                            <w:numPr>
                              <w:ilvl w:val="0"/>
                              <w:numId w:val="13"/>
                            </w:numPr>
                            <w:spacing w:before="0" w:line="360" w:lineRule="auto"/>
                            <w:ind w:left="360"/>
                          </w:pPr>
                          <w:r>
                            <w:t>Начална гара</w:t>
                          </w:r>
                          <w:r w:rsidRPr="00930E6A">
                            <w:t xml:space="preserve"> на </w:t>
                          </w:r>
                          <w:r>
                            <w:t>БВ № 2613</w:t>
                          </w:r>
                          <w:r w:rsidRPr="00930E6A">
                            <w:t>;</w:t>
                          </w:r>
                        </w:p>
                        <w:p w14:paraId="1FFD3EB6" w14:textId="77777777" w:rsidR="00AA3299" w:rsidRPr="00930E6A" w:rsidRDefault="00AA3299" w:rsidP="000F0716">
                          <w:pPr>
                            <w:pStyle w:val="ab"/>
                            <w:numPr>
                              <w:ilvl w:val="0"/>
                              <w:numId w:val="13"/>
                            </w:numPr>
                            <w:spacing w:before="0" w:line="360" w:lineRule="auto"/>
                            <w:ind w:left="360"/>
                          </w:pPr>
                          <w:r w:rsidRPr="00930E6A">
                            <w:t>По-важни гари по трасе</w:t>
                          </w:r>
                          <w:r>
                            <w:t>то</w:t>
                          </w:r>
                          <w:r w:rsidRPr="00930E6A">
                            <w:t xml:space="preserve"> на</w:t>
                          </w:r>
                          <w:r>
                            <w:t xml:space="preserve"> влака</w:t>
                          </w:r>
                          <w:r w:rsidRPr="00930E6A">
                            <w:t>;</w:t>
                          </w:r>
                        </w:p>
                        <w:p w14:paraId="515B84C3" w14:textId="77777777" w:rsidR="00AA3299" w:rsidRDefault="00AA3299" w:rsidP="000F0716">
                          <w:pPr>
                            <w:pStyle w:val="ab"/>
                            <w:numPr>
                              <w:ilvl w:val="0"/>
                              <w:numId w:val="13"/>
                            </w:numPr>
                            <w:spacing w:before="0" w:line="360" w:lineRule="auto"/>
                            <w:ind w:left="360"/>
                          </w:pPr>
                          <w:r>
                            <w:t>Крайна гара по разписание;</w:t>
                          </w:r>
                        </w:p>
                        <w:p w14:paraId="3F0112F8" w14:textId="77777777" w:rsidR="00AA3299" w:rsidRPr="001150CA" w:rsidRDefault="00AA3299" w:rsidP="000F0716">
                          <w:pPr>
                            <w:pStyle w:val="ab"/>
                            <w:numPr>
                              <w:ilvl w:val="0"/>
                              <w:numId w:val="13"/>
                            </w:numPr>
                            <w:spacing w:before="0" w:line="360" w:lineRule="auto"/>
                            <w:ind w:left="360"/>
                          </w:pPr>
                          <w:r>
                            <w:t>Гара, в която е извършена смяна на локомотивната и превозната бригада</w:t>
                          </w:r>
                          <w:r w:rsidRPr="00930E6A">
                            <w:t xml:space="preserve">; </w:t>
                          </w:r>
                        </w:p>
                        <w:p w14:paraId="27417DAD" w14:textId="77777777" w:rsidR="00AA3299" w:rsidRPr="00930E6A" w:rsidRDefault="00AA3299" w:rsidP="000F0716">
                          <w:pPr>
                            <w:pStyle w:val="ab"/>
                            <w:numPr>
                              <w:ilvl w:val="0"/>
                              <w:numId w:val="13"/>
                            </w:numPr>
                            <w:spacing w:before="0" w:line="360" w:lineRule="auto"/>
                            <w:ind w:left="360"/>
                          </w:pPr>
                          <w:r w:rsidRPr="00930E6A">
                            <w:t>Място на произшествието;</w:t>
                          </w:r>
                        </w:p>
                        <w:p w14:paraId="167F1790" w14:textId="77777777" w:rsidR="00AA3299" w:rsidRPr="00930E6A" w:rsidRDefault="00AA3299" w:rsidP="000F0716">
                          <w:pPr>
                            <w:pStyle w:val="ab"/>
                            <w:numPr>
                              <w:ilvl w:val="0"/>
                              <w:numId w:val="13"/>
                            </w:numPr>
                            <w:spacing w:before="0" w:line="360" w:lineRule="auto"/>
                            <w:ind w:left="360"/>
                          </w:pPr>
                          <w:r w:rsidRPr="00930E6A">
                            <w:t xml:space="preserve">Път, който </w:t>
                          </w:r>
                          <w:r>
                            <w:t>БВ № 2613</w:t>
                          </w:r>
                          <w:r w:rsidRPr="00930E6A">
                            <w:t xml:space="preserve"> е изминал;</w:t>
                          </w:r>
                        </w:p>
                        <w:p w14:paraId="24B7AE41" w14:textId="77777777" w:rsidR="00AA3299" w:rsidRPr="001150CA" w:rsidRDefault="00AA3299" w:rsidP="000F0716">
                          <w:pPr>
                            <w:pStyle w:val="ab"/>
                            <w:numPr>
                              <w:ilvl w:val="0"/>
                              <w:numId w:val="13"/>
                            </w:numPr>
                            <w:spacing w:before="0" w:line="360" w:lineRule="auto"/>
                            <w:ind w:left="360"/>
                          </w:pPr>
                          <w:r w:rsidRPr="00930E6A">
                            <w:t xml:space="preserve">Път, който </w:t>
                          </w:r>
                          <w:r>
                            <w:t>БВ № 2613 е предстояло да измине;</w:t>
                          </w:r>
                        </w:p>
                      </w:txbxContent>
                    </v:textbox>
                  </v:shape>
                </v:group>
                <v:oval id="Oval 6" o:spid="_x0000_s1068" style="position:absolute;left:1711;top:25330;width:1043;height:10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" fillcolor="white [3212]" strokecolor="black [3213]" strokeweight=".25pt">
                  <v:fill color2="yellow" rotate="t" focusposition=".5,.5" focussize="" colors="0 white;34079f #e6e600;1 yellow" focus="100%" type="gradientRadial"/>
                </v:oval>
                <w10:wrap type="topAndBottom"/>
              </v:group>
            </w:pict>
          </mc:Fallback>
        </mc:AlternateContent>
      </w:r>
      <w:r w:rsidR="00F11B2C" w:rsidRPr="00BA389D">
        <w:rPr>
          <w:iCs/>
        </w:rPr>
        <w:t>На 03.11.2022</w:t>
      </w:r>
      <w:r w:rsidR="00C53CEB" w:rsidRPr="00BA389D">
        <w:rPr>
          <w:iCs/>
        </w:rPr>
        <w:t xml:space="preserve"> г. в </w:t>
      </w:r>
      <w:r w:rsidR="00F11B2C" w:rsidRPr="00BA389D">
        <w:t>19</w:t>
      </w:r>
      <w:r w:rsidR="00C53CEB" w:rsidRPr="00BA389D">
        <w:t>:</w:t>
      </w:r>
      <w:r w:rsidR="00C675FD" w:rsidRPr="00BA389D">
        <w:t>35</w:t>
      </w:r>
      <w:r w:rsidR="00F11B2C" w:rsidRPr="00BA389D">
        <w:rPr>
          <w:iCs/>
        </w:rPr>
        <w:t xml:space="preserve"> часа</w:t>
      </w:r>
      <w:r w:rsidR="00C3604A" w:rsidRPr="00BA389D">
        <w:rPr>
          <w:iCs/>
        </w:rPr>
        <w:t xml:space="preserve"> </w:t>
      </w:r>
      <w:r w:rsidR="00D222A2" w:rsidRPr="00BA389D">
        <w:rPr>
          <w:iCs/>
        </w:rPr>
        <w:t>във</w:t>
      </w:r>
      <w:r w:rsidR="00C675FD" w:rsidRPr="00BA389D">
        <w:rPr>
          <w:iCs/>
        </w:rPr>
        <w:t xml:space="preserve"> втори</w:t>
      </w:r>
      <w:r w:rsidR="00D222A2" w:rsidRPr="00BA389D">
        <w:rPr>
          <w:iCs/>
        </w:rPr>
        <w:t>я</w:t>
      </w:r>
      <w:r w:rsidR="00C675FD" w:rsidRPr="00BA389D">
        <w:rPr>
          <w:iCs/>
        </w:rPr>
        <w:t xml:space="preserve"> вагон </w:t>
      </w:r>
      <w:r w:rsidR="00E654C6">
        <w:rPr>
          <w:iCs/>
        </w:rPr>
        <w:t xml:space="preserve"> на влака първи клас </w:t>
      </w:r>
      <w:r w:rsidR="004A4107">
        <w:rPr>
          <w:iCs/>
        </w:rPr>
        <w:t>в коридора пред тоалетния възел</w:t>
      </w:r>
      <w:r w:rsidR="000E28B0">
        <w:rPr>
          <w:iCs/>
        </w:rPr>
        <w:t xml:space="preserve"> към изхода</w:t>
      </w:r>
      <w:r w:rsidR="009101E3">
        <w:rPr>
          <w:iCs/>
        </w:rPr>
        <w:t xml:space="preserve"> </w:t>
      </w:r>
      <w:r w:rsidR="000E28B0">
        <w:rPr>
          <w:iCs/>
        </w:rPr>
        <w:t>е възникнал пожара</w:t>
      </w:r>
      <w:r w:rsidR="00F11B2C" w:rsidRPr="00BA389D">
        <w:rPr>
          <w:iCs/>
        </w:rPr>
        <w:t xml:space="preserve">. </w:t>
      </w:r>
      <w:r w:rsidR="000E28B0">
        <w:rPr>
          <w:iCs/>
        </w:rPr>
        <w:t>Влакът спира</w:t>
      </w:r>
      <w:r w:rsidR="00D222A2" w:rsidRPr="00BA389D">
        <w:rPr>
          <w:iCs/>
        </w:rPr>
        <w:t xml:space="preserve"> </w:t>
      </w:r>
      <w:r w:rsidR="00C675FD" w:rsidRPr="00BA389D">
        <w:rPr>
          <w:iCs/>
        </w:rPr>
        <w:t>на км 462+000 в междугарието</w:t>
      </w:r>
      <w:r w:rsidR="00C3604A" w:rsidRPr="00BA389D">
        <w:rPr>
          <w:iCs/>
        </w:rPr>
        <w:t xml:space="preserve"> </w:t>
      </w:r>
      <w:r w:rsidR="00C675FD" w:rsidRPr="00BA389D">
        <w:rPr>
          <w:iCs/>
        </w:rPr>
        <w:t>Каспичан</w:t>
      </w:r>
      <w:r w:rsidR="00147A1F" w:rsidRPr="00BA389D">
        <w:rPr>
          <w:iCs/>
        </w:rPr>
        <w:t xml:space="preserve"> – </w:t>
      </w:r>
      <w:r w:rsidR="00C675FD" w:rsidRPr="00BA389D">
        <w:rPr>
          <w:iCs/>
        </w:rPr>
        <w:t>Провадия</w:t>
      </w:r>
      <w:r w:rsidR="009101E3" w:rsidRPr="009101E3">
        <w:t xml:space="preserve"> </w:t>
      </w:r>
      <w:r w:rsidR="009101E3" w:rsidRPr="009101E3">
        <w:rPr>
          <w:iCs/>
        </w:rPr>
        <w:t>на път № 1</w:t>
      </w:r>
      <w:r w:rsidR="000E28B0">
        <w:rPr>
          <w:iCs/>
        </w:rPr>
        <w:t>,</w:t>
      </w:r>
      <w:r w:rsidR="00D222A2" w:rsidRPr="00BA389D">
        <w:rPr>
          <w:iCs/>
        </w:rPr>
        <w:t xml:space="preserve"> </w:t>
      </w:r>
      <w:r w:rsidR="000E28B0">
        <w:rPr>
          <w:iCs/>
        </w:rPr>
        <w:t xml:space="preserve">след задействане на аварийната спирачка от пътник във влака. </w:t>
      </w:r>
      <w:r w:rsidR="00E654C6">
        <w:rPr>
          <w:iCs/>
        </w:rPr>
        <w:t>Ж</w:t>
      </w:r>
      <w:r w:rsidR="005D6AF4" w:rsidRPr="00BA389D">
        <w:rPr>
          <w:iCs/>
        </w:rPr>
        <w:t xml:space="preserve">елезният </w:t>
      </w:r>
      <w:r w:rsidR="00D222A2" w:rsidRPr="00BA389D">
        <w:rPr>
          <w:iCs/>
        </w:rPr>
        <w:t>път е</w:t>
      </w:r>
      <w:r w:rsidR="005B527C" w:rsidRPr="00BA389D">
        <w:rPr>
          <w:iCs/>
        </w:rPr>
        <w:t xml:space="preserve"> в прав участък с наклон 0,5 ‰ в </w:t>
      </w:r>
      <w:r w:rsidR="005D6AF4" w:rsidRPr="00BA389D">
        <w:rPr>
          <w:iCs/>
        </w:rPr>
        <w:t xml:space="preserve">надолнище </w:t>
      </w:r>
      <w:r w:rsidR="00092FF0" w:rsidRPr="00BA389D">
        <w:rPr>
          <w:iCs/>
        </w:rPr>
        <w:t>(фиг. 3.1)</w:t>
      </w:r>
      <w:r w:rsidR="001C0C5E" w:rsidRPr="00BA389D">
        <w:rPr>
          <w:iCs/>
        </w:rPr>
        <w:t>.</w:t>
      </w:r>
    </w:p>
    <w:p w14:paraId="3427BD5C" w14:textId="77777777" w:rsidR="00220C89" w:rsidRDefault="00220C89" w:rsidP="00932F3C">
      <w:pPr>
        <w:spacing w:before="0"/>
        <w:rPr>
          <w:iCs/>
        </w:rPr>
      </w:pPr>
    </w:p>
    <w:p w14:paraId="7CB4E660" w14:textId="77777777" w:rsidR="00220C89" w:rsidRDefault="00220C89" w:rsidP="00932F3C">
      <w:pPr>
        <w:spacing w:before="0"/>
        <w:rPr>
          <w:iCs/>
        </w:rPr>
      </w:pPr>
    </w:p>
    <w:p w14:paraId="71E31D9A" w14:textId="77777777" w:rsidR="00220C89" w:rsidRDefault="00220C89" w:rsidP="00932F3C">
      <w:pPr>
        <w:spacing w:before="0"/>
        <w:rPr>
          <w:iCs/>
        </w:rPr>
      </w:pPr>
    </w:p>
    <w:p w14:paraId="0166A18F" w14:textId="32E40D68" w:rsidR="007A0A34" w:rsidRDefault="00092FF0" w:rsidP="00932F3C">
      <w:pPr>
        <w:spacing w:before="0"/>
        <w:rPr>
          <w:lang w:eastAsia="bg-BG"/>
        </w:rPr>
      </w:pPr>
      <w:r w:rsidRPr="00BA389D">
        <w:rPr>
          <w:iCs/>
        </w:rPr>
        <w:t xml:space="preserve">БВ № </w:t>
      </w:r>
      <w:r w:rsidR="00B460E8" w:rsidRPr="00BA389D">
        <w:rPr>
          <w:iCs/>
        </w:rPr>
        <w:t>2613</w:t>
      </w:r>
      <w:r w:rsidR="006D50A2" w:rsidRPr="00BA389D">
        <w:rPr>
          <w:iCs/>
        </w:rPr>
        <w:t xml:space="preserve"> се движи</w:t>
      </w:r>
      <w:r w:rsidR="00E8182F" w:rsidRPr="00BA389D">
        <w:t xml:space="preserve"> </w:t>
      </w:r>
      <w:r w:rsidR="00E8182F" w:rsidRPr="00BA389D">
        <w:rPr>
          <w:iCs/>
        </w:rPr>
        <w:t>по основна линия № 2</w:t>
      </w:r>
      <w:r w:rsidR="006D50A2" w:rsidRPr="00BA389D">
        <w:rPr>
          <w:iCs/>
        </w:rPr>
        <w:t xml:space="preserve"> в направление </w:t>
      </w:r>
      <w:r w:rsidR="00B460E8" w:rsidRPr="00BA389D">
        <w:rPr>
          <w:iCs/>
        </w:rPr>
        <w:t xml:space="preserve">София – </w:t>
      </w:r>
      <w:r w:rsidR="006D50A2" w:rsidRPr="00BA389D">
        <w:rPr>
          <w:iCs/>
        </w:rPr>
        <w:t>Горна Оряховица</w:t>
      </w:r>
      <w:r w:rsidR="00E8182F" w:rsidRPr="00BA389D">
        <w:rPr>
          <w:iCs/>
        </w:rPr>
        <w:t xml:space="preserve"> –</w:t>
      </w:r>
      <w:r w:rsidR="00B460E8" w:rsidRPr="00BA389D">
        <w:t xml:space="preserve"> </w:t>
      </w:r>
      <w:r w:rsidR="00B460E8" w:rsidRPr="00BA389D">
        <w:rPr>
          <w:iCs/>
        </w:rPr>
        <w:t xml:space="preserve">Варна </w:t>
      </w:r>
      <w:r w:rsidR="006D50A2" w:rsidRPr="00BA389D">
        <w:rPr>
          <w:iCs/>
        </w:rPr>
        <w:t>(фиг. 3.2).</w:t>
      </w:r>
      <w:r w:rsidR="000F0716" w:rsidRPr="00BA389D">
        <w:rPr>
          <w:lang w:eastAsia="bg-BG"/>
        </w:rPr>
        <w:t xml:space="preserve"> </w:t>
      </w:r>
    </w:p>
    <w:p w14:paraId="1ACB099B" w14:textId="14620670" w:rsidR="00220C89" w:rsidRDefault="00220C89" w:rsidP="00932F3C">
      <w:pPr>
        <w:spacing w:before="0"/>
        <w:rPr>
          <w:lang w:eastAsia="bg-BG"/>
        </w:rPr>
      </w:pPr>
    </w:p>
    <w:p w14:paraId="55DA862F" w14:textId="7BF381BE" w:rsidR="00220C89" w:rsidRDefault="00220C89" w:rsidP="00932F3C">
      <w:pPr>
        <w:spacing w:before="0"/>
        <w:rPr>
          <w:lang w:eastAsia="bg-BG"/>
        </w:rPr>
      </w:pPr>
    </w:p>
    <w:p w14:paraId="701F41CE" w14:textId="798A2C08" w:rsidR="00220C89" w:rsidRDefault="00220C89" w:rsidP="00932F3C">
      <w:pPr>
        <w:spacing w:before="0"/>
        <w:rPr>
          <w:lang w:eastAsia="bg-BG"/>
        </w:rPr>
      </w:pPr>
    </w:p>
    <w:p w14:paraId="05509070" w14:textId="63ADDCCC" w:rsidR="00220C89" w:rsidRDefault="00220C89" w:rsidP="00932F3C">
      <w:pPr>
        <w:spacing w:before="0"/>
        <w:rPr>
          <w:lang w:eastAsia="bg-BG"/>
        </w:rPr>
      </w:pPr>
    </w:p>
    <w:p w14:paraId="02E644A5" w14:textId="0EFE0326" w:rsidR="00220C89" w:rsidRPr="00220C89" w:rsidRDefault="00220C89" w:rsidP="00220C89">
      <w:pPr>
        <w:spacing w:before="0"/>
        <w:ind w:firstLine="0"/>
        <w:rPr>
          <w:lang w:eastAsia="bg-BG"/>
        </w:rPr>
      </w:pPr>
      <w:r w:rsidRPr="00BA389D">
        <w:rPr>
          <w:noProof/>
          <w:lang w:eastAsia="bg-BG"/>
        </w:rPr>
        <w:lastRenderedPageBreak/>
        <mc:AlternateContent>
          <mc:Choice Requires="wpg">
            <w:drawing>
              <wp:anchor distT="0" distB="0" distL="114300" distR="114300" simplePos="0" relativeHeight="252411904" behindDoc="0" locked="0" layoutInCell="1" allowOverlap="1" wp14:anchorId="6CDC72CF" wp14:editId="0BC8AEE3">
                <wp:simplePos x="0" y="0"/>
                <wp:positionH relativeFrom="column">
                  <wp:posOffset>289560</wp:posOffset>
                </wp:positionH>
                <wp:positionV relativeFrom="page">
                  <wp:posOffset>508000</wp:posOffset>
                </wp:positionV>
                <wp:extent cx="5875020" cy="3689350"/>
                <wp:effectExtent l="0" t="0" r="0" b="6350"/>
                <wp:wrapTopAndBottom/>
                <wp:docPr id="33" name="Group 33"/>
                <wp:cNvGraphicFramePr/>
                <a:graphic xmlns:a="http://schemas.openxmlformats.org/drawingml/2006/main">
                  <a:graphicData uri="http://schemas.microsoft.com/office/word/2010/wordprocessingGroup">
                    <wpg:wgp>
                      <wpg:cNvGrpSpPr/>
                      <wpg:grpSpPr>
                        <a:xfrm>
                          <a:off x="0" y="0"/>
                          <a:ext cx="5875020" cy="3689350"/>
                          <a:chOff x="523875" y="404871"/>
                          <a:chExt cx="5276849" cy="4628922"/>
                        </a:xfrm>
                      </wpg:grpSpPr>
                      <pic:pic xmlns:pic="http://schemas.openxmlformats.org/drawingml/2006/picture">
                        <pic:nvPicPr>
                          <pic:cNvPr id="34" name="Picture 34"/>
                          <pic:cNvPicPr/>
                        </pic:nvPicPr>
                        <pic:blipFill rotWithShape="1">
                          <a:blip r:embed="rId31" cstate="print">
                            <a:extLst>
                              <a:ext uri="{28A0092B-C50C-407E-A947-70E740481C1C}">
                                <a14:useLocalDpi xmlns:a14="http://schemas.microsoft.com/office/drawing/2010/main" val="0"/>
                              </a:ext>
                            </a:extLst>
                          </a:blip>
                          <a:srcRect t="-251" b="-61"/>
                          <a:stretch/>
                        </pic:blipFill>
                        <pic:spPr>
                          <a:xfrm>
                            <a:off x="523875" y="404871"/>
                            <a:ext cx="5276849" cy="3954577"/>
                          </a:xfrm>
                          <a:prstGeom prst="rect">
                            <a:avLst/>
                          </a:prstGeom>
                        </pic:spPr>
                      </pic:pic>
                      <wps:wsp>
                        <wps:cNvPr id="35" name="Text Box 35"/>
                        <wps:cNvSpPr txBox="1"/>
                        <wps:spPr>
                          <a:xfrm>
                            <a:off x="523875" y="4670953"/>
                            <a:ext cx="5276849" cy="362840"/>
                          </a:xfrm>
                          <a:prstGeom prst="rect">
                            <a:avLst/>
                          </a:prstGeom>
                          <a:solidFill>
                            <a:schemeClr val="lt1"/>
                          </a:solidFill>
                          <a:ln w="6350">
                            <a:noFill/>
                          </a:ln>
                        </wps:spPr>
                        <wps:txbx>
                          <w:txbxContent>
                            <w:p w14:paraId="624E931F" w14:textId="77777777" w:rsidR="00AA3299" w:rsidRPr="002A1FD4" w:rsidRDefault="00AA3299" w:rsidP="00AF25A6">
                              <w:pPr>
                                <w:spacing w:before="0"/>
                                <w:ind w:firstLine="0"/>
                                <w:jc w:val="center"/>
                                <w:rPr>
                                  <w:b/>
                                  <w:bCs/>
                                </w:rPr>
                              </w:pPr>
                              <w:r w:rsidRPr="00BF35FE">
                                <w:rPr>
                                  <w:b/>
                                  <w:bCs/>
                                </w:rPr>
                                <w:t xml:space="preserve">Фиг. </w:t>
                              </w:r>
                              <w:r>
                                <w:rPr>
                                  <w:b/>
                                  <w:bCs/>
                                </w:rPr>
                                <w:t>3</w:t>
                              </w:r>
                              <w:r w:rsidRPr="00BF35FE">
                                <w:rPr>
                                  <w:b/>
                                  <w:bCs/>
                                </w:rPr>
                                <w:t>.</w:t>
                              </w:r>
                              <w:r>
                                <w:rPr>
                                  <w:b/>
                                  <w:bCs/>
                                </w:rPr>
                                <w:t>2</w:t>
                              </w:r>
                              <w:r w:rsidRPr="00BF35FE">
                                <w:rPr>
                                  <w:b/>
                                  <w:bCs/>
                                </w:rPr>
                                <w:t>.</w:t>
                              </w:r>
                              <w:r>
                                <w:t xml:space="preserve"> </w:t>
                              </w:r>
                              <w:r>
                                <w:rPr>
                                  <w:b/>
                                </w:rPr>
                                <w:t>Карта на маршрута за</w:t>
                              </w:r>
                              <w:r w:rsidRPr="00C22A4D">
                                <w:rPr>
                                  <w:b/>
                                </w:rPr>
                                <w:t xml:space="preserve"> движение</w:t>
                              </w:r>
                              <w:r>
                                <w:rPr>
                                  <w:b/>
                                </w:rPr>
                                <w:t xml:space="preserve"> на БВ № 2613.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DC72CF" id="Group 33" o:spid="_x0000_s1069" style="position:absolute;left:0;text-align:left;margin-left:22.8pt;margin-top:40pt;width:462.6pt;height:290.5pt;z-index:252411904;mso-position-vertical-relative:page;mso-width-relative:margin;mso-height-relative:margin" coordorigin="5238,4048" coordsize="52768,462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">
                <v:shape id="Picture 34" o:spid="_x0000_s1070" type="#_x0000_t75" style="position:absolute;left:5238;top:4048;width:52769;height:39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">
                  <v:imagedata r:id="rId32" o:title="" croptop="-164f" cropbottom="-40f"/>
                </v:shape>
                <v:shape id="Text Box 35" o:spid="_x0000_s1071" type="#_x0000_t202" style="position:absolute;left:5238;top:46709;width:52769;height:3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" fillcolor="white [3201]" stroked="f" strokeweight=".5pt">
                  <v:textbox>
                    <w:txbxContent>
                      <w:p w14:paraId="624E931F" w14:textId="77777777" w:rsidR="00AA3299" w:rsidRPr="002A1FD4" w:rsidRDefault="00AA3299" w:rsidP="00AF25A6">
                        <w:pPr>
                          <w:spacing w:before="0"/>
                          <w:ind w:firstLine="0"/>
                          <w:jc w:val="center"/>
                          <w:rPr>
                            <w:b/>
                            <w:bCs/>
                          </w:rPr>
                        </w:pPr>
                        <w:r w:rsidRPr="00BF35FE">
                          <w:rPr>
                            <w:b/>
                            <w:bCs/>
                          </w:rPr>
                          <w:t xml:space="preserve">Фиг. </w:t>
                        </w:r>
                        <w:r>
                          <w:rPr>
                            <w:b/>
                            <w:bCs/>
                          </w:rPr>
                          <w:t>3</w:t>
                        </w:r>
                        <w:r w:rsidRPr="00BF35FE">
                          <w:rPr>
                            <w:b/>
                            <w:bCs/>
                          </w:rPr>
                          <w:t>.</w:t>
                        </w:r>
                        <w:r>
                          <w:rPr>
                            <w:b/>
                            <w:bCs/>
                          </w:rPr>
                          <w:t>2</w:t>
                        </w:r>
                        <w:r w:rsidRPr="00BF35FE">
                          <w:rPr>
                            <w:b/>
                            <w:bCs/>
                          </w:rPr>
                          <w:t>.</w:t>
                        </w:r>
                        <w:r>
                          <w:t xml:space="preserve"> </w:t>
                        </w:r>
                        <w:r>
                          <w:rPr>
                            <w:b/>
                          </w:rPr>
                          <w:t>Карта на маршрута за</w:t>
                        </w:r>
                        <w:r w:rsidRPr="00C22A4D">
                          <w:rPr>
                            <w:b/>
                          </w:rPr>
                          <w:t xml:space="preserve"> движение</w:t>
                        </w:r>
                        <w:r>
                          <w:rPr>
                            <w:b/>
                          </w:rPr>
                          <w:t xml:space="preserve"> на БВ № 2613.</w:t>
                        </w:r>
                      </w:p>
                    </w:txbxContent>
                  </v:textbox>
                </v:shape>
                <w10:wrap type="topAndBottom" anchory="page"/>
              </v:group>
            </w:pict>
          </mc:Fallback>
        </mc:AlternateContent>
      </w:r>
    </w:p>
    <w:p w14:paraId="23D10BEC" w14:textId="38A0DA02" w:rsidR="008176F0" w:rsidRPr="00BA389D" w:rsidRDefault="008176F0" w:rsidP="009101E3">
      <w:pPr>
        <w:pStyle w:val="ab"/>
        <w:numPr>
          <w:ilvl w:val="2"/>
          <w:numId w:val="10"/>
        </w:numPr>
        <w:ind w:left="0" w:firstLine="709"/>
        <w:contextualSpacing w:val="0"/>
        <w:rPr>
          <w:i/>
          <w:iCs/>
        </w:rPr>
      </w:pPr>
      <w:r w:rsidRPr="00BA389D">
        <w:rPr>
          <w:i/>
          <w:iCs/>
        </w:rPr>
        <w:t>Описание на мястото на събитието:</w:t>
      </w:r>
    </w:p>
    <w:p w14:paraId="3C40A51B" w14:textId="5137D5CF" w:rsidR="008C2AAA" w:rsidRPr="00BA389D" w:rsidRDefault="00F63336" w:rsidP="00932F3C">
      <w:pPr>
        <w:pStyle w:val="ab"/>
        <w:numPr>
          <w:ilvl w:val="3"/>
          <w:numId w:val="10"/>
        </w:numPr>
        <w:spacing w:before="0"/>
        <w:ind w:hanging="721"/>
        <w:rPr>
          <w:i/>
          <w:iCs/>
        </w:rPr>
      </w:pPr>
      <w:r w:rsidRPr="00BA389D">
        <w:rPr>
          <w:i/>
          <w:iCs/>
        </w:rPr>
        <w:t>Локация на мястото на произшествието</w:t>
      </w:r>
      <w:r w:rsidR="00AF53E5" w:rsidRPr="00BA389D">
        <w:rPr>
          <w:i/>
          <w:iCs/>
        </w:rPr>
        <w:t xml:space="preserve"> (фиг. 3.3)</w:t>
      </w:r>
      <w:r w:rsidRPr="00BA389D">
        <w:rPr>
          <w:i/>
          <w:iCs/>
        </w:rPr>
        <w:t>.</w:t>
      </w:r>
    </w:p>
    <w:p w14:paraId="32D8388F" w14:textId="66A0608B" w:rsidR="001C0C5E" w:rsidRPr="00BA389D" w:rsidRDefault="001C0C5E" w:rsidP="00932F3C">
      <w:pPr>
        <w:spacing w:before="0"/>
        <w:rPr>
          <w:i/>
          <w:iCs/>
        </w:rPr>
      </w:pPr>
      <w:r w:rsidRPr="00BA389D">
        <w:rPr>
          <w:i/>
          <w:iCs/>
        </w:rPr>
        <w:t>Географска ширина: 43°39'50.35"С</w:t>
      </w:r>
    </w:p>
    <w:p w14:paraId="6410CBC2" w14:textId="6C9096F1" w:rsidR="001C0C5E" w:rsidRDefault="001C0C5E" w:rsidP="00932F3C">
      <w:pPr>
        <w:spacing w:before="0"/>
        <w:rPr>
          <w:i/>
          <w:iCs/>
        </w:rPr>
      </w:pPr>
      <w:r w:rsidRPr="00BA389D">
        <w:rPr>
          <w:i/>
          <w:iCs/>
        </w:rPr>
        <w:t>Географска дължина: 22°43'58.14"И</w:t>
      </w:r>
    </w:p>
    <w:p w14:paraId="2DE2B22B" w14:textId="42441470" w:rsidR="00A15226" w:rsidRDefault="00A15226" w:rsidP="00932F3C">
      <w:pPr>
        <w:spacing w:before="0"/>
        <w:rPr>
          <w:i/>
          <w:iCs/>
        </w:rPr>
      </w:pPr>
    </w:p>
    <w:p w14:paraId="69F87EB3" w14:textId="076BE12A" w:rsidR="00A15226" w:rsidRPr="00BA389D" w:rsidRDefault="00A15226" w:rsidP="0090034D">
      <w:pPr>
        <w:spacing w:before="0"/>
        <w:ind w:firstLine="567"/>
        <w:rPr>
          <w:i/>
          <w:iCs/>
        </w:rPr>
      </w:pPr>
      <w:r>
        <w:rPr>
          <w:i/>
          <w:iCs/>
          <w:noProof/>
          <w:lang w:eastAsia="bg-BG"/>
        </w:rPr>
        <w:drawing>
          <wp:inline distT="0" distB="0" distL="0" distR="0" wp14:anchorId="063E59FF" wp14:editId="4CEF2A23">
            <wp:extent cx="5845175" cy="4121150"/>
            <wp:effectExtent l="0" t="0" r="3175" b="0"/>
            <wp:docPr id="3" name="Картин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45175" cy="4121150"/>
                    </a:xfrm>
                    <a:prstGeom prst="rect">
                      <a:avLst/>
                    </a:prstGeom>
                    <a:noFill/>
                  </pic:spPr>
                </pic:pic>
              </a:graphicData>
            </a:graphic>
          </wp:inline>
        </w:drawing>
      </w:r>
    </w:p>
    <w:p w14:paraId="0685AF1B" w14:textId="37B8E28D" w:rsidR="00684D27" w:rsidRPr="00BA389D" w:rsidRDefault="00684D27" w:rsidP="00932F3C">
      <w:pPr>
        <w:pStyle w:val="ab"/>
        <w:numPr>
          <w:ilvl w:val="3"/>
          <w:numId w:val="10"/>
        </w:numPr>
        <w:spacing w:before="0"/>
        <w:ind w:hanging="721"/>
        <w:rPr>
          <w:i/>
          <w:iCs/>
        </w:rPr>
      </w:pPr>
      <w:r w:rsidRPr="00BA389D">
        <w:rPr>
          <w:i/>
          <w:iCs/>
        </w:rPr>
        <w:lastRenderedPageBreak/>
        <w:t>Метеорологични и географски условия в момента на събитието</w:t>
      </w:r>
      <w:r w:rsidR="00E8182F" w:rsidRPr="00BA389D">
        <w:rPr>
          <w:i/>
          <w:iCs/>
        </w:rPr>
        <w:t xml:space="preserve"> на 06.01.2023 г</w:t>
      </w:r>
      <w:r w:rsidRPr="00BA389D">
        <w:rPr>
          <w:i/>
          <w:iCs/>
        </w:rPr>
        <w:t>.</w:t>
      </w:r>
    </w:p>
    <w:p w14:paraId="0955B7CD" w14:textId="0D4324B3" w:rsidR="00893D17" w:rsidRPr="00BA389D" w:rsidRDefault="00B81751" w:rsidP="00932F3C">
      <w:pPr>
        <w:pStyle w:val="ab"/>
        <w:numPr>
          <w:ilvl w:val="0"/>
          <w:numId w:val="3"/>
        </w:numPr>
        <w:spacing w:before="0"/>
      </w:pPr>
      <w:r w:rsidRPr="00BA389D">
        <w:t xml:space="preserve">В  </w:t>
      </w:r>
      <w:r w:rsidR="00B460E8" w:rsidRPr="00BA389D">
        <w:t>тъмната</w:t>
      </w:r>
      <w:r w:rsidR="002D2DC9" w:rsidRPr="00BA389D">
        <w:t xml:space="preserve"> </w:t>
      </w:r>
      <w:r w:rsidR="00F77285" w:rsidRPr="00BA389D">
        <w:t xml:space="preserve">част на денонощието – </w:t>
      </w:r>
      <w:r w:rsidR="00C75930" w:rsidRPr="00BA389D">
        <w:t>1</w:t>
      </w:r>
      <w:r w:rsidR="00B460E8" w:rsidRPr="00BA389D">
        <w:t>9</w:t>
      </w:r>
      <w:r w:rsidRPr="00BA389D">
        <w:t>:</w:t>
      </w:r>
      <w:r w:rsidR="00B460E8" w:rsidRPr="00BA389D">
        <w:t>3</w:t>
      </w:r>
      <w:r w:rsidR="00E8182F" w:rsidRPr="00BA389D">
        <w:t>5</w:t>
      </w:r>
      <w:r w:rsidR="00893D17" w:rsidRPr="00BA389D">
        <w:t xml:space="preserve"> часа; </w:t>
      </w:r>
    </w:p>
    <w:p w14:paraId="3878E3BA" w14:textId="09C13BAC" w:rsidR="00893D17" w:rsidRPr="00BA389D" w:rsidRDefault="00397765" w:rsidP="00932F3C">
      <w:pPr>
        <w:pStyle w:val="ab"/>
        <w:numPr>
          <w:ilvl w:val="0"/>
          <w:numId w:val="3"/>
        </w:numPr>
        <w:spacing w:before="0"/>
      </w:pPr>
      <w:r w:rsidRPr="00BA389D">
        <w:t>Средна т</w:t>
      </w:r>
      <w:r w:rsidR="00F94C97" w:rsidRPr="00BA389D">
        <w:t>емпература на въздуха</w:t>
      </w:r>
      <w:r w:rsidR="00F548A0" w:rsidRPr="00BA389D">
        <w:t>:</w:t>
      </w:r>
      <w:r w:rsidR="00E8182F" w:rsidRPr="00BA389D">
        <w:t xml:space="preserve"> </w:t>
      </w:r>
      <w:r w:rsidRPr="00BA389D">
        <w:t>12</w:t>
      </w:r>
      <w:r w:rsidR="00893D17" w:rsidRPr="00BA389D">
        <w:t>º</w:t>
      </w:r>
      <w:r w:rsidR="00C456F3" w:rsidRPr="00BA389D">
        <w:t>С</w:t>
      </w:r>
      <w:r w:rsidR="00893D17" w:rsidRPr="00BA389D">
        <w:t>;</w:t>
      </w:r>
    </w:p>
    <w:p w14:paraId="76CF29C2" w14:textId="10822E95" w:rsidR="000036CA" w:rsidRPr="00BA389D" w:rsidRDefault="00397765" w:rsidP="00932F3C">
      <w:pPr>
        <w:pStyle w:val="ab"/>
        <w:numPr>
          <w:ilvl w:val="0"/>
          <w:numId w:val="3"/>
        </w:numPr>
        <w:spacing w:before="0"/>
      </w:pPr>
      <w:r w:rsidRPr="00BA389D">
        <w:t>Средна с</w:t>
      </w:r>
      <w:r w:rsidR="00893D17" w:rsidRPr="00BA389D">
        <w:t xml:space="preserve">корост </w:t>
      </w:r>
      <w:r w:rsidR="0077142D" w:rsidRPr="00BA389D">
        <w:t xml:space="preserve">и посока </w:t>
      </w:r>
      <w:r w:rsidR="00893D17" w:rsidRPr="00BA389D">
        <w:t xml:space="preserve">на вятъра </w:t>
      </w:r>
      <w:r w:rsidRPr="00BA389D">
        <w:t>0</w:t>
      </w:r>
      <w:r w:rsidR="00E8182F" w:rsidRPr="00BA389D">
        <w:t xml:space="preserve"> м/s</w:t>
      </w:r>
      <w:r w:rsidR="00893D17" w:rsidRPr="00BA389D">
        <w:t>;</w:t>
      </w:r>
    </w:p>
    <w:p w14:paraId="610BBD15" w14:textId="6C7033AB" w:rsidR="00E8182F" w:rsidRPr="00BA389D" w:rsidRDefault="00E8182F" w:rsidP="00932F3C">
      <w:pPr>
        <w:pStyle w:val="ab"/>
        <w:numPr>
          <w:ilvl w:val="0"/>
          <w:numId w:val="3"/>
        </w:numPr>
        <w:spacing w:before="0"/>
      </w:pPr>
      <w:r w:rsidRPr="00BA389D">
        <w:t xml:space="preserve">Време – </w:t>
      </w:r>
      <w:r w:rsidR="00C75930" w:rsidRPr="00BA389D">
        <w:t>ясно</w:t>
      </w:r>
      <w:r w:rsidR="00401DCC" w:rsidRPr="00BA389D">
        <w:t xml:space="preserve"> с </w:t>
      </w:r>
      <w:r w:rsidRPr="00BA389D">
        <w:t>незначителна облачност</w:t>
      </w:r>
      <w:r w:rsidR="00893D17" w:rsidRPr="00BA389D">
        <w:t>;</w:t>
      </w:r>
    </w:p>
    <w:p w14:paraId="43AF2C2C" w14:textId="5B43A211" w:rsidR="000E569C" w:rsidRPr="00A15226" w:rsidRDefault="00E8182F" w:rsidP="00A15226">
      <w:pPr>
        <w:pStyle w:val="ab"/>
        <w:numPr>
          <w:ilvl w:val="0"/>
          <w:numId w:val="3"/>
        </w:numPr>
        <w:spacing w:before="0"/>
      </w:pPr>
      <w:r w:rsidRPr="00BA389D">
        <w:t>Няма регистрирана намалена видимост и валежи</w:t>
      </w:r>
      <w:r w:rsidR="00397765" w:rsidRPr="00BA389D">
        <w:t xml:space="preserve"> в района</w:t>
      </w:r>
      <w:r w:rsidRPr="00BA389D">
        <w:t>.</w:t>
      </w:r>
    </w:p>
    <w:p w14:paraId="502BFB1F" w14:textId="77704225" w:rsidR="00684D27" w:rsidRPr="00BA389D" w:rsidRDefault="00684D27" w:rsidP="00A15226">
      <w:pPr>
        <w:pStyle w:val="ab"/>
        <w:numPr>
          <w:ilvl w:val="3"/>
          <w:numId w:val="10"/>
        </w:numPr>
        <w:tabs>
          <w:tab w:val="left" w:pos="1560"/>
        </w:tabs>
        <w:ind w:left="0" w:firstLine="720"/>
        <w:contextualSpacing w:val="0"/>
        <w:rPr>
          <w:i/>
          <w:iCs/>
        </w:rPr>
      </w:pPr>
      <w:r w:rsidRPr="00BA389D">
        <w:rPr>
          <w:i/>
          <w:iCs/>
        </w:rPr>
        <w:t>Извършване на строителни работи на мястото или в близост до него.</w:t>
      </w:r>
    </w:p>
    <w:p w14:paraId="76535B8B" w14:textId="629B82AC" w:rsidR="00A15226" w:rsidRPr="00BA389D" w:rsidRDefault="00B460E8" w:rsidP="0090034D">
      <w:pPr>
        <w:tabs>
          <w:tab w:val="left" w:pos="1560"/>
        </w:tabs>
        <w:spacing w:before="0"/>
        <w:rPr>
          <w:iCs/>
        </w:rPr>
      </w:pPr>
      <w:r w:rsidRPr="00BA389D">
        <w:rPr>
          <w:iCs/>
        </w:rPr>
        <w:t>В района между гарите Каспичан</w:t>
      </w:r>
      <w:r w:rsidR="00E8182F" w:rsidRPr="00BA389D">
        <w:rPr>
          <w:iCs/>
        </w:rPr>
        <w:t xml:space="preserve"> </w:t>
      </w:r>
      <w:r w:rsidR="00147A1F" w:rsidRPr="00BA389D">
        <w:rPr>
          <w:iCs/>
        </w:rPr>
        <w:t>и</w:t>
      </w:r>
      <w:r w:rsidR="001970B3" w:rsidRPr="00BA389D">
        <w:rPr>
          <w:iCs/>
        </w:rPr>
        <w:t xml:space="preserve"> </w:t>
      </w:r>
      <w:r w:rsidRPr="00BA389D">
        <w:rPr>
          <w:iCs/>
        </w:rPr>
        <w:t xml:space="preserve">Провадия </w:t>
      </w:r>
      <w:r w:rsidR="00147A1F" w:rsidRPr="00BA389D">
        <w:rPr>
          <w:iCs/>
        </w:rPr>
        <w:t>по</w:t>
      </w:r>
      <w:r w:rsidRPr="00BA389D">
        <w:rPr>
          <w:iCs/>
        </w:rPr>
        <w:t xml:space="preserve"> път № 1</w:t>
      </w:r>
      <w:r w:rsidR="00DE20A4" w:rsidRPr="00BA389D">
        <w:rPr>
          <w:iCs/>
        </w:rPr>
        <w:t xml:space="preserve"> и път № 2</w:t>
      </w:r>
      <w:r w:rsidRPr="00BA389D">
        <w:rPr>
          <w:iCs/>
        </w:rPr>
        <w:t xml:space="preserve"> </w:t>
      </w:r>
      <w:r w:rsidR="00147A1F" w:rsidRPr="00BA389D">
        <w:rPr>
          <w:iCs/>
        </w:rPr>
        <w:t xml:space="preserve">преди произшествието </w:t>
      </w:r>
      <w:r w:rsidR="00E8182F" w:rsidRPr="00BA389D">
        <w:rPr>
          <w:iCs/>
        </w:rPr>
        <w:t>н</w:t>
      </w:r>
      <w:r w:rsidR="00234FF2" w:rsidRPr="00BA389D">
        <w:rPr>
          <w:iCs/>
        </w:rPr>
        <w:t>е</w:t>
      </w:r>
      <w:r w:rsidR="00E8182F" w:rsidRPr="00BA389D">
        <w:rPr>
          <w:iCs/>
        </w:rPr>
        <w:t xml:space="preserve"> са</w:t>
      </w:r>
      <w:r w:rsidR="00C673DA" w:rsidRPr="00BA389D">
        <w:rPr>
          <w:iCs/>
        </w:rPr>
        <w:t xml:space="preserve"> извършвани строителни работи на</w:t>
      </w:r>
      <w:r w:rsidR="006E24C8" w:rsidRPr="00BA389D">
        <w:rPr>
          <w:iCs/>
        </w:rPr>
        <w:t xml:space="preserve"> </w:t>
      </w:r>
      <w:r w:rsidR="001970B3" w:rsidRPr="00BA389D">
        <w:rPr>
          <w:iCs/>
        </w:rPr>
        <w:t xml:space="preserve">железопътната инфраструктура (железен път и съоръжения, контактна мрежа и осигурителна техника) от управителя на железопътната инфраструктура. </w:t>
      </w:r>
    </w:p>
    <w:p w14:paraId="1D18C878" w14:textId="34269904" w:rsidR="00787F65" w:rsidRPr="00BA389D" w:rsidRDefault="00787F65" w:rsidP="0090034D">
      <w:pPr>
        <w:pStyle w:val="ab"/>
        <w:numPr>
          <w:ilvl w:val="2"/>
          <w:numId w:val="10"/>
        </w:numPr>
        <w:ind w:left="0" w:firstLine="709"/>
        <w:contextualSpacing w:val="0"/>
        <w:rPr>
          <w:i/>
          <w:iCs/>
        </w:rPr>
      </w:pPr>
      <w:r w:rsidRPr="00BA389D">
        <w:rPr>
          <w:i/>
          <w:iCs/>
        </w:rPr>
        <w:t>Смъртни случаи, наранявания и материални щети:</w:t>
      </w:r>
    </w:p>
    <w:p w14:paraId="6ECCE800" w14:textId="14C963F7" w:rsidR="002E38AC" w:rsidRPr="00BA389D" w:rsidRDefault="002E38AC" w:rsidP="00932F3C">
      <w:pPr>
        <w:pStyle w:val="ab"/>
        <w:numPr>
          <w:ilvl w:val="3"/>
          <w:numId w:val="10"/>
        </w:numPr>
        <w:spacing w:before="0"/>
        <w:ind w:left="1276" w:hanging="567"/>
        <w:rPr>
          <w:i/>
          <w:iCs/>
        </w:rPr>
      </w:pPr>
      <w:r w:rsidRPr="00BA389D">
        <w:rPr>
          <w:i/>
          <w:iCs/>
        </w:rPr>
        <w:t>Служители на управителя на инфраструктурата или на железопътно предприятие.</w:t>
      </w:r>
    </w:p>
    <w:p w14:paraId="45ED3E3D" w14:textId="145AE49E" w:rsidR="002E38AC" w:rsidRPr="00BA389D" w:rsidRDefault="00352F21" w:rsidP="00932F3C">
      <w:pPr>
        <w:spacing w:before="0"/>
      </w:pPr>
      <w:r w:rsidRPr="00BA389D">
        <w:t>Няма.</w:t>
      </w:r>
    </w:p>
    <w:p w14:paraId="69B5AA71" w14:textId="3C8230B6" w:rsidR="00D915A8" w:rsidRPr="00BA389D" w:rsidRDefault="002E38AC" w:rsidP="009101E3">
      <w:pPr>
        <w:pStyle w:val="ab"/>
        <w:numPr>
          <w:ilvl w:val="3"/>
          <w:numId w:val="10"/>
        </w:numPr>
        <w:ind w:left="0" w:firstLine="720"/>
        <w:contextualSpacing w:val="0"/>
        <w:rPr>
          <w:i/>
          <w:iCs/>
        </w:rPr>
      </w:pPr>
      <w:r w:rsidRPr="00BA389D">
        <w:rPr>
          <w:i/>
          <w:iCs/>
        </w:rPr>
        <w:t>Други лица, служебно свързани с мястото на събитието.</w:t>
      </w:r>
      <w:r w:rsidR="00D915A8" w:rsidRPr="00BA389D">
        <w:t xml:space="preserve"> </w:t>
      </w:r>
    </w:p>
    <w:p w14:paraId="397975EA" w14:textId="3D7B4B73" w:rsidR="002E38AC" w:rsidRPr="00BA389D" w:rsidRDefault="00D915A8" w:rsidP="00932F3C">
      <w:pPr>
        <w:spacing w:before="0"/>
        <w:rPr>
          <w:i/>
          <w:iCs/>
        </w:rPr>
      </w:pPr>
      <w:r w:rsidRPr="00BA389D">
        <w:t>Няма</w:t>
      </w:r>
      <w:r w:rsidR="00393F0E" w:rsidRPr="00BA389D">
        <w:t>.</w:t>
      </w:r>
    </w:p>
    <w:p w14:paraId="69B2B819" w14:textId="5CDC0163" w:rsidR="00393F0E" w:rsidRPr="00BA389D" w:rsidRDefault="002E38AC" w:rsidP="009101E3">
      <w:pPr>
        <w:pStyle w:val="ab"/>
        <w:numPr>
          <w:ilvl w:val="3"/>
          <w:numId w:val="10"/>
        </w:numPr>
        <w:ind w:left="0" w:firstLine="720"/>
        <w:contextualSpacing w:val="0"/>
        <w:rPr>
          <w:i/>
          <w:iCs/>
        </w:rPr>
      </w:pPr>
      <w:r w:rsidRPr="00BA389D">
        <w:rPr>
          <w:i/>
          <w:iCs/>
        </w:rPr>
        <w:t>Пътници.</w:t>
      </w:r>
    </w:p>
    <w:p w14:paraId="32A3E836" w14:textId="05221315" w:rsidR="00393F0E" w:rsidRPr="00BA389D" w:rsidRDefault="00352F21" w:rsidP="00932F3C">
      <w:pPr>
        <w:spacing w:before="0"/>
        <w:rPr>
          <w:i/>
          <w:iCs/>
        </w:rPr>
      </w:pPr>
      <w:r w:rsidRPr="00BA389D">
        <w:t>Няма</w:t>
      </w:r>
    </w:p>
    <w:p w14:paraId="7717C5D5" w14:textId="768D86C8" w:rsidR="00393F0E" w:rsidRPr="00BA389D" w:rsidRDefault="002E38AC" w:rsidP="009101E3">
      <w:pPr>
        <w:pStyle w:val="ab"/>
        <w:numPr>
          <w:ilvl w:val="3"/>
          <w:numId w:val="10"/>
        </w:numPr>
        <w:ind w:left="0" w:firstLine="720"/>
        <w:contextualSpacing w:val="0"/>
        <w:rPr>
          <w:i/>
          <w:iCs/>
        </w:rPr>
      </w:pPr>
      <w:r w:rsidRPr="00BA389D">
        <w:rPr>
          <w:i/>
          <w:iCs/>
        </w:rPr>
        <w:t>Външни лица.</w:t>
      </w:r>
    </w:p>
    <w:p w14:paraId="1C848540" w14:textId="0568BB6F" w:rsidR="00064C78" w:rsidRPr="00BA389D" w:rsidRDefault="00352F21" w:rsidP="00932F3C">
      <w:pPr>
        <w:spacing w:before="0"/>
      </w:pPr>
      <w:r w:rsidRPr="00BA389D">
        <w:t>Няма</w:t>
      </w:r>
    </w:p>
    <w:p w14:paraId="3AFDAE0C" w14:textId="2BDF4F03" w:rsidR="00E445C0" w:rsidRPr="00E445C0" w:rsidRDefault="002E38AC" w:rsidP="009101E3">
      <w:pPr>
        <w:pStyle w:val="ab"/>
        <w:numPr>
          <w:ilvl w:val="3"/>
          <w:numId w:val="10"/>
        </w:numPr>
        <w:ind w:left="0" w:firstLine="720"/>
        <w:contextualSpacing w:val="0"/>
        <w:rPr>
          <w:i/>
          <w:iCs/>
        </w:rPr>
      </w:pPr>
      <w:r w:rsidRPr="00BA389D">
        <w:rPr>
          <w:i/>
          <w:iCs/>
        </w:rPr>
        <w:t>Товари, багаж или друго имущество.</w:t>
      </w:r>
    </w:p>
    <w:p w14:paraId="5AF6E92C" w14:textId="6C632279" w:rsidR="00F30847" w:rsidRPr="0090034D" w:rsidRDefault="0090034D" w:rsidP="0090034D">
      <w:pPr>
        <w:spacing w:before="0"/>
        <w:rPr>
          <w:noProof/>
        </w:rPr>
      </w:pPr>
      <w:r>
        <w:rPr>
          <w:noProof/>
          <w:lang w:eastAsia="bg-BG"/>
        </w:rPr>
        <mc:AlternateContent>
          <mc:Choice Requires="wpg">
            <w:drawing>
              <wp:anchor distT="0" distB="0" distL="114300" distR="114300" simplePos="0" relativeHeight="252475392" behindDoc="0" locked="0" layoutInCell="1" allowOverlap="1" wp14:anchorId="7921FCE1" wp14:editId="556A4172">
                <wp:simplePos x="0" y="0"/>
                <wp:positionH relativeFrom="column">
                  <wp:posOffset>431800</wp:posOffset>
                </wp:positionH>
                <wp:positionV relativeFrom="paragraph">
                  <wp:posOffset>661035</wp:posOffset>
                </wp:positionV>
                <wp:extent cx="5349875" cy="3990975"/>
                <wp:effectExtent l="0" t="0" r="3175" b="9525"/>
                <wp:wrapTopAndBottom/>
                <wp:docPr id="1775542531" name="Group 3"/>
                <wp:cNvGraphicFramePr/>
                <a:graphic xmlns:a="http://schemas.openxmlformats.org/drawingml/2006/main">
                  <a:graphicData uri="http://schemas.microsoft.com/office/word/2010/wordprocessingGroup">
                    <wpg:wgp>
                      <wpg:cNvGrpSpPr/>
                      <wpg:grpSpPr>
                        <a:xfrm>
                          <a:off x="0" y="0"/>
                          <a:ext cx="5349875" cy="3990975"/>
                          <a:chOff x="0" y="0"/>
                          <a:chExt cx="5132070" cy="5362575"/>
                        </a:xfrm>
                      </wpg:grpSpPr>
                      <wpg:grpSp>
                        <wpg:cNvPr id="1604354172" name="Group 2"/>
                        <wpg:cNvGrpSpPr/>
                        <wpg:grpSpPr>
                          <a:xfrm>
                            <a:off x="0" y="0"/>
                            <a:ext cx="5132070" cy="5362575"/>
                            <a:chOff x="0" y="0"/>
                            <a:chExt cx="5132070" cy="5362575"/>
                          </a:xfrm>
                        </wpg:grpSpPr>
                        <wpg:grpSp>
                          <wpg:cNvPr id="1115348653" name="Group 1"/>
                          <wpg:cNvGrpSpPr/>
                          <wpg:grpSpPr>
                            <a:xfrm>
                              <a:off x="0" y="0"/>
                              <a:ext cx="5132070" cy="5362575"/>
                              <a:chOff x="1266826" y="1543048"/>
                              <a:chExt cx="4925414" cy="5146342"/>
                            </a:xfrm>
                          </wpg:grpSpPr>
                          <pic:pic xmlns:pic="http://schemas.openxmlformats.org/drawingml/2006/picture">
                            <pic:nvPicPr>
                              <pic:cNvPr id="1653963072" name="Picture 1653963072"/>
                              <pic:cNvPicPr>
                                <a:picLocks noChangeAspect="1"/>
                              </pic:cNvPicPr>
                            </pic:nvPicPr>
                            <pic:blipFill rotWithShape="1">
                              <a:blip r:embed="rId34" cstate="print">
                                <a:extLst>
                                  <a:ext uri="{28A0092B-C50C-407E-A947-70E740481C1C}">
                                    <a14:useLocalDpi xmlns:a14="http://schemas.microsoft.com/office/drawing/2010/main" val="0"/>
                                  </a:ext>
                                </a:extLst>
                              </a:blip>
                              <a:srcRect t="26440"/>
                              <a:stretch/>
                            </pic:blipFill>
                            <pic:spPr>
                              <a:xfrm>
                                <a:off x="1266826" y="1543048"/>
                                <a:ext cx="4925414" cy="4879672"/>
                              </a:xfrm>
                              <a:prstGeom prst="rect">
                                <a:avLst/>
                              </a:prstGeom>
                            </pic:spPr>
                          </pic:pic>
                          <wps:wsp>
                            <wps:cNvPr id="1934408373" name="Text Box 15"/>
                            <wps:cNvSpPr txBox="1"/>
                            <wps:spPr>
                              <a:xfrm>
                                <a:off x="1266826" y="6381367"/>
                                <a:ext cx="4925414" cy="308023"/>
                              </a:xfrm>
                              <a:prstGeom prst="rect">
                                <a:avLst/>
                              </a:prstGeom>
                              <a:solidFill>
                                <a:schemeClr val="lt1"/>
                              </a:solidFill>
                              <a:ln w="6350">
                                <a:noFill/>
                              </a:ln>
                            </wps:spPr>
                            <wps:txbx>
                              <w:txbxContent>
                                <w:p w14:paraId="191522DA" w14:textId="0F34A466" w:rsidR="00AA3299" w:rsidRPr="004A098F" w:rsidRDefault="00AA3299" w:rsidP="00AF25A6">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3</w:t>
                                  </w:r>
                                  <w:r w:rsidRPr="004A098F">
                                    <w:rPr>
                                      <w:rFonts w:eastAsia="Calibri"/>
                                      <w:b/>
                                      <w:bCs/>
                                      <w:lang w:val="ru-RU"/>
                                    </w:rPr>
                                    <w:t>.</w:t>
                                  </w:r>
                                  <w:r>
                                    <w:rPr>
                                      <w:rFonts w:eastAsia="Calibri"/>
                                      <w:b/>
                                      <w:bCs/>
                                      <w:lang w:val="ru-RU"/>
                                    </w:rPr>
                                    <w:t>4.</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82050307" name="Straight Arrow Connector 1"/>
                          <wps:cNvCnPr/>
                          <wps:spPr>
                            <a:xfrm flipH="1">
                              <a:off x="3495675" y="409575"/>
                              <a:ext cx="876300" cy="48577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605640797" name="Straight Arrow Connector 1"/>
                        <wps:cNvCnPr/>
                        <wps:spPr>
                          <a:xfrm>
                            <a:off x="2990850" y="2276475"/>
                            <a:ext cx="504825" cy="78105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921FCE1" id="Group 3" o:spid="_x0000_s1072" style="position:absolute;left:0;text-align:left;margin-left:34pt;margin-top:52.05pt;width:421.25pt;height:314.25pt;z-index:252475392;mso-width-relative:margin;mso-height-relative:margin" coordsize="51320,536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">
                <v:group id="Group 2" o:spid="_x0000_s1073" style="position:absolute;width:51320;height:53625" coordsize="51320,5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">
                  <v:group id="_x0000_s1074" style="position:absolute;width:51320;height:53625" coordorigin="12668,15430" coordsize="49254,51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">
                    <v:shape id="Picture 1653963072" o:spid="_x0000_s1075" type="#_x0000_t75" style="position:absolute;left:12668;top:15430;width:49254;height:4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">
                      <v:imagedata r:id="rId35" o:title="" croptop="17328f"/>
                      <v:path arrowok="t"/>
                    </v:shape>
                    <v:shape id="Text Box 15" o:spid="_x0000_s1076" type="#_x0000_t202" style="position:absolute;left:12668;top:63813;width:49254;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" fillcolor="white [3201]" stroked="f" strokeweight=".5pt">
                      <v:textbox>
                        <w:txbxContent>
                          <w:p w14:paraId="191522DA" w14:textId="0F34A466" w:rsidR="00AA3299" w:rsidRPr="004A098F" w:rsidRDefault="00AA3299" w:rsidP="00AF25A6">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3</w:t>
                            </w:r>
                            <w:r w:rsidRPr="004A098F">
                              <w:rPr>
                                <w:rFonts w:eastAsia="Calibri"/>
                                <w:b/>
                                <w:bCs/>
                                <w:lang w:val="ru-RU"/>
                              </w:rPr>
                              <w:t>.</w:t>
                            </w:r>
                            <w:r>
                              <w:rPr>
                                <w:rFonts w:eastAsia="Calibri"/>
                                <w:b/>
                                <w:bCs/>
                                <w:lang w:val="ru-RU"/>
                              </w:rPr>
                              <w:t>4.</w:t>
                            </w:r>
                          </w:p>
                        </w:txbxContent>
                      </v:textbox>
                    </v:shape>
                  </v:group>
                  <v:shapetype id="_x0000_t32" coordsize="21600,21600" o:spt="32" o:oned="t" path="m,l21600,21600e" filled="f">
                    <v:path arrowok="t" fillok="f" o:connecttype="none"/>
                    <o:lock v:ext="edit" shapetype="t"/>
                  </v:shapetype>
                  <v:shape id="Straight Arrow Connector 1" o:spid="_x0000_s1077" type="#_x0000_t32" style="position:absolute;left:34956;top:4095;width:8763;height:4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" strokecolor="yellow" strokeweight="3pt">
                    <v:stroke endarrow="block"/>
                  </v:shape>
                </v:group>
                <v:shape id="Straight Arrow Connector 1" o:spid="_x0000_s1078" type="#_x0000_t32" style="position:absolute;left:29908;top:22764;width:5048;height:78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" strokecolor="yellow" strokeweight="3pt">
                  <v:stroke endarrow="block"/>
                </v:shape>
                <w10:wrap type="topAndBottom"/>
              </v:group>
            </w:pict>
          </mc:Fallback>
        </mc:AlternateContent>
      </w:r>
      <w:r w:rsidR="00D222A2" w:rsidRPr="00BA389D">
        <w:t xml:space="preserve">Изгорели са лични вещи и багажи на пътниците пътуващи </w:t>
      </w:r>
      <w:r w:rsidR="009101E3">
        <w:t xml:space="preserve">във втория вагон </w:t>
      </w:r>
      <w:r w:rsidR="009101E3" w:rsidRPr="009101E3">
        <w:t xml:space="preserve">№ 50521974003-0 </w:t>
      </w:r>
      <w:r w:rsidR="009101E3">
        <w:t xml:space="preserve">А4 </w:t>
      </w:r>
      <w:r w:rsidR="00D222A2" w:rsidRPr="00BA389D">
        <w:t xml:space="preserve">поради </w:t>
      </w:r>
      <w:r w:rsidR="009101E3">
        <w:t>силно задимяване и бързо разразяване на</w:t>
      </w:r>
      <w:r w:rsidR="00D222A2" w:rsidRPr="00BA389D">
        <w:t xml:space="preserve"> пожар</w:t>
      </w:r>
      <w:r w:rsidR="009101E3">
        <w:t xml:space="preserve">а във вагона, </w:t>
      </w:r>
      <w:r w:rsidR="00014FF4">
        <w:t>това е наложило пътниците бързо са напуснат</w:t>
      </w:r>
      <w:r w:rsidR="009101E3">
        <w:t xml:space="preserve"> вагона</w:t>
      </w:r>
      <w:r w:rsidR="00172310">
        <w:t xml:space="preserve"> </w:t>
      </w:r>
      <w:r w:rsidR="005A66A8">
        <w:t xml:space="preserve">без да вземат личния багаж </w:t>
      </w:r>
      <w:r w:rsidR="00172310">
        <w:t>(фиг. 3.4)</w:t>
      </w:r>
      <w:r w:rsidR="00D222A2" w:rsidRPr="00BA389D">
        <w:t>.</w:t>
      </w:r>
      <w:r w:rsidR="00172310" w:rsidRPr="00172310">
        <w:rPr>
          <w:noProof/>
        </w:rPr>
        <w:t xml:space="preserve"> </w:t>
      </w:r>
    </w:p>
    <w:p w14:paraId="5536D472" w14:textId="76BF5D8D" w:rsidR="00893D17" w:rsidRPr="00BA389D" w:rsidRDefault="00893D17" w:rsidP="00932F3C">
      <w:pPr>
        <w:pStyle w:val="ab"/>
        <w:numPr>
          <w:ilvl w:val="3"/>
          <w:numId w:val="10"/>
        </w:numPr>
        <w:spacing w:before="0"/>
        <w:ind w:left="0" w:firstLine="720"/>
        <w:contextualSpacing w:val="0"/>
        <w:rPr>
          <w:i/>
          <w:iCs/>
        </w:rPr>
      </w:pPr>
      <w:r w:rsidRPr="00BA389D">
        <w:rPr>
          <w:i/>
          <w:iCs/>
        </w:rPr>
        <w:lastRenderedPageBreak/>
        <w:t>Подвижен състав</w:t>
      </w:r>
      <w:r w:rsidR="009E18CD" w:rsidRPr="00BA389D">
        <w:rPr>
          <w:i/>
          <w:iCs/>
        </w:rPr>
        <w:t>, инфраструктура и  околна среда</w:t>
      </w:r>
      <w:r w:rsidRPr="00BA389D">
        <w:rPr>
          <w:i/>
          <w:iCs/>
        </w:rPr>
        <w:t>.</w:t>
      </w:r>
    </w:p>
    <w:p w14:paraId="4121670E" w14:textId="11A68F56" w:rsidR="009E18CD" w:rsidRPr="00BA389D" w:rsidRDefault="009E18CD" w:rsidP="00932F3C">
      <w:pPr>
        <w:spacing w:before="0"/>
        <w:ind w:firstLine="720"/>
      </w:pPr>
      <w:r w:rsidRPr="00BA389D">
        <w:sym w:font="Symbol" w:char="F0B7"/>
      </w:r>
      <w:r w:rsidR="005C2DE6" w:rsidRPr="00BA389D">
        <w:t xml:space="preserve"> Материални щети</w:t>
      </w:r>
      <w:r w:rsidR="00352F21" w:rsidRPr="00BA389D">
        <w:t xml:space="preserve"> на локомотив № </w:t>
      </w:r>
      <w:r w:rsidR="00B460E8" w:rsidRPr="00BA389D">
        <w:t>91521080041-2 – няма</w:t>
      </w:r>
      <w:r w:rsidRPr="00BA389D">
        <w:t>;</w:t>
      </w:r>
    </w:p>
    <w:p w14:paraId="01725FAC" w14:textId="186AA817" w:rsidR="009E18CD" w:rsidRPr="00BA389D" w:rsidRDefault="009E18CD" w:rsidP="00932F3C">
      <w:pPr>
        <w:spacing w:before="0"/>
        <w:ind w:firstLine="720"/>
      </w:pPr>
      <w:r w:rsidRPr="00BA389D">
        <w:sym w:font="Symbol" w:char="F0B7"/>
      </w:r>
      <w:r w:rsidR="005C2DE6" w:rsidRPr="00BA389D">
        <w:t xml:space="preserve"> Материални</w:t>
      </w:r>
      <w:r w:rsidRPr="00BA389D">
        <w:t xml:space="preserve"> щет</w:t>
      </w:r>
      <w:r w:rsidR="005C2DE6" w:rsidRPr="00BA389D">
        <w:t>и</w:t>
      </w:r>
      <w:r w:rsidR="00352F21" w:rsidRPr="00BA389D">
        <w:t xml:space="preserve"> на</w:t>
      </w:r>
      <w:r w:rsidR="005C2DE6" w:rsidRPr="00BA389D">
        <w:t xml:space="preserve">несени </w:t>
      </w:r>
      <w:r w:rsidR="006F4B40" w:rsidRPr="00BA389D">
        <w:t>вследствие на пожар в</w:t>
      </w:r>
      <w:r w:rsidR="00352F21" w:rsidRPr="00BA389D">
        <w:t xml:space="preserve"> </w:t>
      </w:r>
      <w:r w:rsidR="00B460E8" w:rsidRPr="00BA389D">
        <w:t>два пътнически вагона</w:t>
      </w:r>
      <w:r w:rsidR="00352F21" w:rsidRPr="00BA389D">
        <w:t xml:space="preserve"> </w:t>
      </w:r>
      <w:r w:rsidR="00B460E8" w:rsidRPr="00BA389D">
        <w:t xml:space="preserve">№ 50522974242-2 </w:t>
      </w:r>
      <w:r w:rsidR="007277BE" w:rsidRPr="00BA389D">
        <w:t xml:space="preserve">серия </w:t>
      </w:r>
      <w:r w:rsidR="00B460E8" w:rsidRPr="00BA389D">
        <w:t>В4 и №</w:t>
      </w:r>
      <w:r w:rsidR="003D243A" w:rsidRPr="00BA389D">
        <w:t xml:space="preserve"> 50521974003-0 </w:t>
      </w:r>
      <w:r w:rsidR="007277BE" w:rsidRPr="00BA389D">
        <w:t xml:space="preserve">серия </w:t>
      </w:r>
      <w:r w:rsidR="003D243A" w:rsidRPr="00BA389D">
        <w:t xml:space="preserve">А4 </w:t>
      </w:r>
      <w:r w:rsidR="00432166" w:rsidRPr="00BA389D">
        <w:t>в размер 47 888,58</w:t>
      </w:r>
      <w:r w:rsidR="007824C8" w:rsidRPr="00BA389D">
        <w:rPr>
          <w:color w:val="FF0000"/>
        </w:rPr>
        <w:t xml:space="preserve"> </w:t>
      </w:r>
      <w:r w:rsidR="007824C8" w:rsidRPr="00BA389D">
        <w:t>лв.;</w:t>
      </w:r>
    </w:p>
    <w:p w14:paraId="1BCCF46C" w14:textId="58F0A7D3" w:rsidR="009E18CD" w:rsidRPr="00BA389D" w:rsidRDefault="009E18CD" w:rsidP="00932F3C">
      <w:pPr>
        <w:spacing w:before="0"/>
        <w:ind w:firstLine="720"/>
      </w:pPr>
      <w:r w:rsidRPr="00BA389D">
        <w:sym w:font="Symbol" w:char="F0B7"/>
      </w:r>
      <w:r w:rsidR="007824C8" w:rsidRPr="00BA389D">
        <w:t xml:space="preserve"> Щ</w:t>
      </w:r>
      <w:r w:rsidRPr="00BA389D">
        <w:t>ети нанесени на</w:t>
      </w:r>
      <w:r w:rsidR="007824C8" w:rsidRPr="00BA389D">
        <w:t xml:space="preserve"> железен път – няма</w:t>
      </w:r>
      <w:r w:rsidRPr="00BA389D">
        <w:t>;</w:t>
      </w:r>
    </w:p>
    <w:p w14:paraId="278A9E2C" w14:textId="2811D10B" w:rsidR="007824C8" w:rsidRPr="00BA389D" w:rsidRDefault="007824C8" w:rsidP="00932F3C">
      <w:pPr>
        <w:spacing w:before="0"/>
        <w:ind w:firstLine="720"/>
      </w:pPr>
      <w:r w:rsidRPr="00BA389D">
        <w:sym w:font="Symbol" w:char="F0B7"/>
      </w:r>
      <w:r w:rsidRPr="00BA389D">
        <w:t xml:space="preserve"> Щети нане</w:t>
      </w:r>
      <w:r w:rsidR="00470D21" w:rsidRPr="00BA389D">
        <w:t>сени на контактната мрежа – 2137,41 лв.</w:t>
      </w:r>
      <w:r w:rsidRPr="00BA389D">
        <w:t>;</w:t>
      </w:r>
    </w:p>
    <w:p w14:paraId="50805CD2" w14:textId="76786E7A" w:rsidR="007824C8" w:rsidRPr="00BA389D" w:rsidRDefault="007824C8" w:rsidP="00932F3C">
      <w:pPr>
        <w:spacing w:before="0"/>
        <w:ind w:firstLine="720"/>
      </w:pPr>
      <w:r w:rsidRPr="00BA389D">
        <w:sym w:font="Symbol" w:char="F0B7"/>
      </w:r>
      <w:r w:rsidRPr="00BA389D">
        <w:t xml:space="preserve"> Щети нанесени </w:t>
      </w:r>
      <w:r w:rsidR="00470D21" w:rsidRPr="00BA389D">
        <w:t>на сигнализация и телекомуникация – 7326,03 лв.</w:t>
      </w:r>
      <w:r w:rsidRPr="00BA389D">
        <w:t>;</w:t>
      </w:r>
    </w:p>
    <w:p w14:paraId="13D2EEFA" w14:textId="18963EFD" w:rsidR="007824C8" w:rsidRPr="00BA389D" w:rsidRDefault="007824C8" w:rsidP="00932F3C">
      <w:pPr>
        <w:spacing w:before="0"/>
        <w:ind w:firstLine="720"/>
      </w:pPr>
      <w:r w:rsidRPr="00BA389D">
        <w:sym w:font="Symbol" w:char="F0B7"/>
      </w:r>
      <w:r w:rsidRPr="00BA389D">
        <w:t xml:space="preserve"> Щети околна среда – няма;</w:t>
      </w:r>
    </w:p>
    <w:p w14:paraId="786B93DB" w14:textId="1B39117E" w:rsidR="00AF2E5F" w:rsidRPr="00BA389D" w:rsidRDefault="009E18CD" w:rsidP="00932F3C">
      <w:pPr>
        <w:spacing w:before="0"/>
        <w:ind w:firstLine="720"/>
      </w:pPr>
      <w:r w:rsidRPr="00BA389D">
        <w:sym w:font="Symbol" w:char="F0B7"/>
      </w:r>
      <w:r w:rsidRPr="00BA389D">
        <w:t xml:space="preserve"> </w:t>
      </w:r>
      <w:r w:rsidR="00594768">
        <w:t>Общо разходи от</w:t>
      </w:r>
      <w:r w:rsidR="007824C8" w:rsidRPr="00BA389D">
        <w:t xml:space="preserve"> щети: </w:t>
      </w:r>
      <w:r w:rsidR="00432166" w:rsidRPr="00BA389D">
        <w:rPr>
          <w:b/>
        </w:rPr>
        <w:t>57 352,02</w:t>
      </w:r>
      <w:r w:rsidRPr="00BA389D">
        <w:t xml:space="preserve"> лв.</w:t>
      </w:r>
    </w:p>
    <w:p w14:paraId="71DDF6DD" w14:textId="4F7026E3" w:rsidR="009E18CD" w:rsidRPr="00BA389D" w:rsidRDefault="002E38AC" w:rsidP="00E445C0">
      <w:pPr>
        <w:pStyle w:val="ab"/>
        <w:numPr>
          <w:ilvl w:val="2"/>
          <w:numId w:val="10"/>
        </w:numPr>
        <w:ind w:left="0" w:firstLine="709"/>
        <w:contextualSpacing w:val="0"/>
        <w:rPr>
          <w:i/>
          <w:iCs/>
        </w:rPr>
      </w:pPr>
      <w:r w:rsidRPr="00BA389D">
        <w:rPr>
          <w:i/>
          <w:iCs/>
        </w:rPr>
        <w:t>Описание на други последствия, включително въздействие на събитието върху обичайната дейност на участниците.</w:t>
      </w:r>
    </w:p>
    <w:p w14:paraId="32FDE40A" w14:textId="31237072" w:rsidR="00A3180A" w:rsidRPr="00BA389D" w:rsidRDefault="00892C90" w:rsidP="00932F3C">
      <w:pPr>
        <w:spacing w:before="0"/>
        <w:rPr>
          <w:iCs/>
        </w:rPr>
      </w:pPr>
      <w:r w:rsidRPr="00BA389D">
        <w:rPr>
          <w:iCs/>
        </w:rPr>
        <w:t>В</w:t>
      </w:r>
      <w:r w:rsidR="00140D65" w:rsidRPr="00BA389D">
        <w:rPr>
          <w:iCs/>
        </w:rPr>
        <w:t xml:space="preserve"> периода </w:t>
      </w:r>
      <w:r w:rsidR="00147A1F" w:rsidRPr="00BA389D">
        <w:rPr>
          <w:iCs/>
        </w:rPr>
        <w:t xml:space="preserve">от </w:t>
      </w:r>
      <w:r w:rsidR="00140D65" w:rsidRPr="00BA389D">
        <w:rPr>
          <w:iCs/>
        </w:rPr>
        <w:t xml:space="preserve">19:40 </w:t>
      </w:r>
      <w:r w:rsidR="00147A1F" w:rsidRPr="00BA389D">
        <w:rPr>
          <w:iCs/>
        </w:rPr>
        <w:t xml:space="preserve">часа </w:t>
      </w:r>
      <w:r w:rsidR="00140D65" w:rsidRPr="00BA389D">
        <w:rPr>
          <w:iCs/>
        </w:rPr>
        <w:t xml:space="preserve">на 03.11.2022 г. </w:t>
      </w:r>
      <w:r w:rsidR="00147A1F" w:rsidRPr="00BA389D">
        <w:rPr>
          <w:iCs/>
        </w:rPr>
        <w:t>до</w:t>
      </w:r>
      <w:r w:rsidR="00140D65" w:rsidRPr="00BA389D">
        <w:rPr>
          <w:iCs/>
        </w:rPr>
        <w:t xml:space="preserve"> 16:15 часа на 04.11.2022</w:t>
      </w:r>
      <w:r w:rsidR="00893D17" w:rsidRPr="00BA389D">
        <w:rPr>
          <w:iCs/>
        </w:rPr>
        <w:t xml:space="preserve"> г.</w:t>
      </w:r>
      <w:r w:rsidR="001D3AA7" w:rsidRPr="00BA389D">
        <w:rPr>
          <w:iCs/>
        </w:rPr>
        <w:t>,</w:t>
      </w:r>
      <w:r w:rsidR="00893D17" w:rsidRPr="00BA389D">
        <w:rPr>
          <w:iCs/>
        </w:rPr>
        <w:t xml:space="preserve"> </w:t>
      </w:r>
      <w:r w:rsidR="00B707EE" w:rsidRPr="00BA389D">
        <w:rPr>
          <w:iCs/>
        </w:rPr>
        <w:t>у</w:t>
      </w:r>
      <w:r w:rsidR="001D3AA7" w:rsidRPr="00BA389D">
        <w:rPr>
          <w:iCs/>
        </w:rPr>
        <w:t xml:space="preserve">правителят </w:t>
      </w:r>
      <w:r w:rsidR="00893D17" w:rsidRPr="00BA389D">
        <w:rPr>
          <w:iCs/>
        </w:rPr>
        <w:t xml:space="preserve">на железопътната инфраструктура </w:t>
      </w:r>
      <w:r w:rsidR="00140D65" w:rsidRPr="00BA389D">
        <w:rPr>
          <w:iCs/>
        </w:rPr>
        <w:t>и железопътните предприятия</w:t>
      </w:r>
      <w:r w:rsidR="00E37A80" w:rsidRPr="00BA389D">
        <w:rPr>
          <w:iCs/>
        </w:rPr>
        <w:t xml:space="preserve"> </w:t>
      </w:r>
      <w:r w:rsidR="00893D17" w:rsidRPr="00BA389D">
        <w:rPr>
          <w:iCs/>
        </w:rPr>
        <w:t xml:space="preserve">са </w:t>
      </w:r>
      <w:r w:rsidR="006D733C" w:rsidRPr="00BA389D">
        <w:rPr>
          <w:iCs/>
        </w:rPr>
        <w:t xml:space="preserve">генерирали </w:t>
      </w:r>
      <w:r w:rsidR="00893D17" w:rsidRPr="00BA389D">
        <w:rPr>
          <w:iCs/>
        </w:rPr>
        <w:t xml:space="preserve"> допълнителни разходи</w:t>
      </w:r>
      <w:r w:rsidR="00EB0D9A" w:rsidRPr="00BA389D">
        <w:rPr>
          <w:iCs/>
        </w:rPr>
        <w:t xml:space="preserve"> за промяна</w:t>
      </w:r>
      <w:r w:rsidR="006D733C" w:rsidRPr="00BA389D">
        <w:rPr>
          <w:iCs/>
        </w:rPr>
        <w:t xml:space="preserve"> </w:t>
      </w:r>
      <w:r w:rsidR="00CC6448" w:rsidRPr="00BA389D">
        <w:rPr>
          <w:iCs/>
        </w:rPr>
        <w:t>графика за движение на влаковете</w:t>
      </w:r>
      <w:r w:rsidR="00EB0D9A" w:rsidRPr="00BA389D">
        <w:rPr>
          <w:iCs/>
        </w:rPr>
        <w:t xml:space="preserve"> </w:t>
      </w:r>
      <w:r w:rsidR="00E37A80" w:rsidRPr="00BA389D">
        <w:rPr>
          <w:iCs/>
        </w:rPr>
        <w:t xml:space="preserve">и капацитета </w:t>
      </w:r>
      <w:r w:rsidR="00EB0D9A" w:rsidRPr="00BA389D">
        <w:rPr>
          <w:iCs/>
        </w:rPr>
        <w:t>в участъка</w:t>
      </w:r>
      <w:r w:rsidR="004166ED" w:rsidRPr="00BA389D">
        <w:rPr>
          <w:iCs/>
        </w:rPr>
        <w:t xml:space="preserve"> Шумен – Варна</w:t>
      </w:r>
      <w:r w:rsidR="00CC6448" w:rsidRPr="00BA389D">
        <w:rPr>
          <w:iCs/>
        </w:rPr>
        <w:t>.</w:t>
      </w:r>
    </w:p>
    <w:p w14:paraId="5FAC7208" w14:textId="48AD398C" w:rsidR="00C13DD1" w:rsidRPr="00BA389D" w:rsidRDefault="00C13DD1" w:rsidP="00932F3C">
      <w:pPr>
        <w:spacing w:before="0"/>
      </w:pPr>
      <w:r w:rsidRPr="00BA389D">
        <w:sym w:font="Symbol" w:char="F0B7"/>
      </w:r>
      <w:r w:rsidR="00CC6448" w:rsidRPr="00BA389D">
        <w:t xml:space="preserve"> </w:t>
      </w:r>
      <w:r w:rsidRPr="00BA389D">
        <w:t>От</w:t>
      </w:r>
      <w:r w:rsidR="00842F21" w:rsidRPr="00BA389D">
        <w:t>клонени влакове на железопътни</w:t>
      </w:r>
      <w:r w:rsidRPr="00BA389D">
        <w:t xml:space="preserve"> п</w:t>
      </w:r>
      <w:r w:rsidR="00140D65" w:rsidRPr="00BA389D">
        <w:t>редприятия – 2 бр. 11,09 лв.</w:t>
      </w:r>
      <w:r w:rsidR="00CC6448" w:rsidRPr="00BA389D">
        <w:t>;</w:t>
      </w:r>
    </w:p>
    <w:p w14:paraId="759F9876" w14:textId="31748C8F" w:rsidR="00C13DD1" w:rsidRPr="00BA389D" w:rsidRDefault="00C13DD1" w:rsidP="00932F3C">
      <w:pPr>
        <w:spacing w:before="0"/>
      </w:pPr>
      <w:r w:rsidRPr="00BA389D">
        <w:sym w:font="Symbol" w:char="F0B7"/>
      </w:r>
      <w:r w:rsidR="00CC6448" w:rsidRPr="00BA389D">
        <w:t xml:space="preserve"> </w:t>
      </w:r>
      <w:r w:rsidRPr="00BA389D">
        <w:t>Отменени влако</w:t>
      </w:r>
      <w:r w:rsidR="00CC6448" w:rsidRPr="00BA389D">
        <w:t>ве на желез</w:t>
      </w:r>
      <w:r w:rsidR="00842F21" w:rsidRPr="00BA389D">
        <w:t>опътни</w:t>
      </w:r>
      <w:r w:rsidR="00AC46B6" w:rsidRPr="00BA389D">
        <w:t xml:space="preserve"> предприятия – няма</w:t>
      </w:r>
      <w:r w:rsidR="00CC6448" w:rsidRPr="00BA389D">
        <w:t>;</w:t>
      </w:r>
    </w:p>
    <w:p w14:paraId="06A8D4DE" w14:textId="5AE2931C" w:rsidR="00C13DD1" w:rsidRPr="00BA389D" w:rsidRDefault="00C13DD1" w:rsidP="00932F3C">
      <w:pPr>
        <w:spacing w:before="0"/>
      </w:pPr>
      <w:r w:rsidRPr="00BA389D">
        <w:sym w:font="Symbol" w:char="F0B7"/>
      </w:r>
      <w:r w:rsidR="00CC6448" w:rsidRPr="00BA389D">
        <w:t xml:space="preserve"> </w:t>
      </w:r>
      <w:r w:rsidR="00140D65" w:rsidRPr="00BA389D">
        <w:t>Изготвени разписания</w:t>
      </w:r>
      <w:r w:rsidR="00CC6448" w:rsidRPr="00BA389D">
        <w:t xml:space="preserve"> на железопът</w:t>
      </w:r>
      <w:r w:rsidR="00842F21" w:rsidRPr="00BA389D">
        <w:t>ни</w:t>
      </w:r>
      <w:r w:rsidR="00140D65" w:rsidRPr="00BA389D">
        <w:t xml:space="preserve"> предприятия  – 7 бр. 952,69 лв.</w:t>
      </w:r>
      <w:r w:rsidR="00CC6448" w:rsidRPr="00BA389D">
        <w:t>;</w:t>
      </w:r>
    </w:p>
    <w:p w14:paraId="15FAEEA4" w14:textId="1CF94B94" w:rsidR="00C13DD1" w:rsidRPr="00BA389D" w:rsidRDefault="00CC6448" w:rsidP="00932F3C">
      <w:pPr>
        <w:spacing w:before="0"/>
      </w:pPr>
      <w:r w:rsidRPr="00BA389D">
        <w:sym w:font="Symbol" w:char="F0B7"/>
      </w:r>
      <w:r w:rsidRPr="00BA389D">
        <w:t xml:space="preserve"> </w:t>
      </w:r>
      <w:r w:rsidR="00C13DD1" w:rsidRPr="00BA389D">
        <w:t>Закъснели влако</w:t>
      </w:r>
      <w:r w:rsidRPr="00BA389D">
        <w:t>ве на железоп</w:t>
      </w:r>
      <w:r w:rsidR="00842F21" w:rsidRPr="00BA389D">
        <w:t>ътни</w:t>
      </w:r>
      <w:r w:rsidR="00470D21" w:rsidRPr="00BA389D">
        <w:t xml:space="preserve"> предприятия – 16 бр. 3245,90 лв.</w:t>
      </w:r>
      <w:r w:rsidRPr="00BA389D">
        <w:t>;</w:t>
      </w:r>
    </w:p>
    <w:p w14:paraId="73AB5EE9" w14:textId="05C652C4" w:rsidR="00140D65" w:rsidRPr="00BA389D" w:rsidRDefault="00140D65" w:rsidP="00932F3C">
      <w:pPr>
        <w:spacing w:before="0"/>
      </w:pPr>
      <w:r w:rsidRPr="00BA389D">
        <w:sym w:font="Symbol" w:char="F0B7"/>
      </w:r>
      <w:r w:rsidRPr="00BA389D">
        <w:t xml:space="preserve"> Заявен и неизползван капацитет – няма;</w:t>
      </w:r>
    </w:p>
    <w:p w14:paraId="56A1C093" w14:textId="25A44BF7" w:rsidR="00C13DD1" w:rsidRPr="00BA389D" w:rsidRDefault="00CC6448" w:rsidP="00932F3C">
      <w:pPr>
        <w:spacing w:before="0"/>
      </w:pPr>
      <w:r w:rsidRPr="00BA389D">
        <w:sym w:font="Symbol" w:char="F0B7"/>
      </w:r>
      <w:r w:rsidR="00C13DD1" w:rsidRPr="00BA389D">
        <w:t xml:space="preserve"> Разходи за възстановителни средст</w:t>
      </w:r>
      <w:r w:rsidR="007824C8" w:rsidRPr="00BA389D">
        <w:t>ва – няма</w:t>
      </w:r>
      <w:r w:rsidRPr="00BA389D">
        <w:t>;</w:t>
      </w:r>
    </w:p>
    <w:p w14:paraId="1665ADAF" w14:textId="4169DC73" w:rsidR="00C13DD1" w:rsidRPr="00BA389D" w:rsidRDefault="00DE74B2" w:rsidP="00932F3C">
      <w:pPr>
        <w:spacing w:before="0"/>
      </w:pPr>
      <w:r w:rsidRPr="00BA389D">
        <w:sym w:font="Symbol" w:char="F0B7"/>
      </w:r>
      <w:r w:rsidRPr="00BA389D">
        <w:t xml:space="preserve"> </w:t>
      </w:r>
      <w:r w:rsidR="00C13DD1" w:rsidRPr="00BA389D">
        <w:t xml:space="preserve">Общо </w:t>
      </w:r>
      <w:r w:rsidR="00503E95" w:rsidRPr="00BA389D">
        <w:t xml:space="preserve">други </w:t>
      </w:r>
      <w:r w:rsidR="00470D21" w:rsidRPr="00BA389D">
        <w:t xml:space="preserve">разходи: </w:t>
      </w:r>
      <w:r w:rsidR="00470D21" w:rsidRPr="00BA389D">
        <w:rPr>
          <w:b/>
        </w:rPr>
        <w:t>4</w:t>
      </w:r>
      <w:r w:rsidR="00105D90" w:rsidRPr="00BA389D">
        <w:rPr>
          <w:b/>
        </w:rPr>
        <w:t xml:space="preserve"> </w:t>
      </w:r>
      <w:r w:rsidR="00470D21" w:rsidRPr="00BA389D">
        <w:rPr>
          <w:b/>
        </w:rPr>
        <w:t>209,68</w:t>
      </w:r>
      <w:r w:rsidR="00C2237F" w:rsidRPr="00BA389D">
        <w:t xml:space="preserve"> лв.</w:t>
      </w:r>
    </w:p>
    <w:p w14:paraId="02EAA0FD" w14:textId="41F14037" w:rsidR="00432166" w:rsidRPr="00BA389D" w:rsidRDefault="00432166" w:rsidP="00932F3C">
      <w:pPr>
        <w:spacing w:before="0"/>
        <w:rPr>
          <w:b/>
        </w:rPr>
      </w:pPr>
      <w:r w:rsidRPr="00BA389D">
        <w:rPr>
          <w:b/>
          <w:sz w:val="22"/>
          <w:szCs w:val="22"/>
        </w:rPr>
        <w:t xml:space="preserve">ОБЩО </w:t>
      </w:r>
      <w:r w:rsidR="00874F66">
        <w:rPr>
          <w:b/>
          <w:sz w:val="22"/>
          <w:szCs w:val="22"/>
        </w:rPr>
        <w:t xml:space="preserve">ЩЕТИ И </w:t>
      </w:r>
      <w:r w:rsidRPr="00BA389D">
        <w:rPr>
          <w:b/>
          <w:sz w:val="22"/>
          <w:szCs w:val="22"/>
        </w:rPr>
        <w:t>РАЗХОДИ ОТ ПРОИЗШЕСТВИЕТО</w:t>
      </w:r>
      <w:r w:rsidRPr="00BA389D">
        <w:rPr>
          <w:b/>
        </w:rPr>
        <w:t xml:space="preserve"> </w:t>
      </w:r>
      <w:r w:rsidR="00C2237F" w:rsidRPr="00BA389D">
        <w:rPr>
          <w:b/>
        </w:rPr>
        <w:t>– 61 561,70 лв.</w:t>
      </w:r>
    </w:p>
    <w:p w14:paraId="593BC8D4" w14:textId="3182ACFF" w:rsidR="009E18CD" w:rsidRPr="00BA389D" w:rsidRDefault="009E18CD" w:rsidP="00E445C0">
      <w:pPr>
        <w:pStyle w:val="ab"/>
        <w:numPr>
          <w:ilvl w:val="2"/>
          <w:numId w:val="10"/>
        </w:numPr>
        <w:ind w:left="0" w:firstLine="720"/>
        <w:contextualSpacing w:val="0"/>
        <w:rPr>
          <w:i/>
          <w:iCs/>
        </w:rPr>
      </w:pPr>
      <w:r w:rsidRPr="00BA389D">
        <w:rPr>
          <w:i/>
          <w:iCs/>
        </w:rPr>
        <w:t>Самоличност на участниците и техните функции.</w:t>
      </w:r>
    </w:p>
    <w:p w14:paraId="71537050" w14:textId="077252A0" w:rsidR="00893D17" w:rsidRPr="00BA389D" w:rsidRDefault="00893D17" w:rsidP="00932F3C">
      <w:pPr>
        <w:spacing w:before="0"/>
        <w:rPr>
          <w:i/>
          <w:iCs/>
          <w:u w:val="single"/>
        </w:rPr>
      </w:pPr>
      <w:r w:rsidRPr="00BA389D">
        <w:rPr>
          <w:bCs/>
          <w:i/>
          <w:iCs/>
          <w:szCs w:val="24"/>
          <w:u w:val="single"/>
        </w:rPr>
        <w:t>Железопътна инфраструктура:</w:t>
      </w:r>
    </w:p>
    <w:p w14:paraId="040B5417" w14:textId="26E0BDBD" w:rsidR="005D4634" w:rsidRPr="00BA389D" w:rsidRDefault="005D4634" w:rsidP="00932F3C">
      <w:pPr>
        <w:pStyle w:val="ab"/>
        <w:numPr>
          <w:ilvl w:val="0"/>
          <w:numId w:val="4"/>
        </w:numPr>
        <w:tabs>
          <w:tab w:val="left" w:pos="993"/>
        </w:tabs>
        <w:spacing w:before="0"/>
        <w:ind w:left="0" w:firstLine="709"/>
        <w:contextualSpacing w:val="0"/>
        <w:rPr>
          <w:szCs w:val="24"/>
        </w:rPr>
      </w:pPr>
      <w:r w:rsidRPr="00BA389D">
        <w:rPr>
          <w:szCs w:val="24"/>
        </w:rPr>
        <w:t>ДП ,,Национална компа</w:t>
      </w:r>
      <w:r w:rsidR="00F006D8" w:rsidRPr="00BA389D">
        <w:rPr>
          <w:szCs w:val="24"/>
        </w:rPr>
        <w:t xml:space="preserve">ния железопътна инфраструктура“, </w:t>
      </w:r>
      <w:r w:rsidRPr="00BA389D">
        <w:rPr>
          <w:szCs w:val="24"/>
        </w:rPr>
        <w:t>притежава</w:t>
      </w:r>
      <w:r w:rsidRPr="00BA389D">
        <w:t xml:space="preserve"> Удостоверение</w:t>
      </w:r>
      <w:r w:rsidR="00F006D8" w:rsidRPr="00BA389D">
        <w:rPr>
          <w:szCs w:val="24"/>
        </w:rPr>
        <w:t xml:space="preserve"> за безопасн</w:t>
      </w:r>
      <w:r w:rsidR="00E445C0">
        <w:rPr>
          <w:szCs w:val="24"/>
        </w:rPr>
        <w:t>ост, което гарантира безопасна</w:t>
      </w:r>
      <w:r w:rsidR="00F006D8" w:rsidRPr="00BA389D">
        <w:rPr>
          <w:szCs w:val="24"/>
        </w:rPr>
        <w:t xml:space="preserve"> експлоатация и поддръжка </w:t>
      </w:r>
      <w:r w:rsidR="003F4C9F" w:rsidRPr="00BA389D">
        <w:rPr>
          <w:szCs w:val="24"/>
        </w:rPr>
        <w:t xml:space="preserve">на железопътната инфраструктура </w:t>
      </w:r>
      <w:r w:rsidR="00F006D8" w:rsidRPr="00BA389D">
        <w:rPr>
          <w:szCs w:val="24"/>
        </w:rPr>
        <w:t xml:space="preserve">и на прилежащите съоръжения. Осигурява равнопоставен и недискриминационен достъп на всички лицензирани и сертифицирани железопътни предприятия за превоз на пътници и товари </w:t>
      </w:r>
      <w:r w:rsidR="003F4C9F" w:rsidRPr="00BA389D">
        <w:rPr>
          <w:szCs w:val="24"/>
        </w:rPr>
        <w:t>п</w:t>
      </w:r>
      <w:r w:rsidR="00F006D8" w:rsidRPr="00BA389D">
        <w:rPr>
          <w:szCs w:val="24"/>
        </w:rPr>
        <w:t>о железопътната инфраструктура на Р България.</w:t>
      </w:r>
    </w:p>
    <w:p w14:paraId="226C4554" w14:textId="553CB05B" w:rsidR="00B231A2" w:rsidRPr="00BA389D" w:rsidRDefault="005C7715" w:rsidP="00932F3C">
      <w:pPr>
        <w:tabs>
          <w:tab w:val="left" w:pos="993"/>
        </w:tabs>
        <w:spacing w:before="0"/>
        <w:rPr>
          <w:szCs w:val="24"/>
        </w:rPr>
      </w:pPr>
      <w:r w:rsidRPr="00BA389D">
        <w:rPr>
          <w:szCs w:val="24"/>
        </w:rPr>
        <w:t>Персонал</w:t>
      </w:r>
      <w:r w:rsidR="00B231A2" w:rsidRPr="00BA389D">
        <w:rPr>
          <w:szCs w:val="24"/>
        </w:rPr>
        <w:t xml:space="preserve"> на ДП НКЖИ </w:t>
      </w:r>
      <w:r w:rsidRPr="00BA389D">
        <w:rPr>
          <w:szCs w:val="24"/>
        </w:rPr>
        <w:t>с отношение към произшествието</w:t>
      </w:r>
      <w:r w:rsidR="00B231A2" w:rsidRPr="00BA389D">
        <w:rPr>
          <w:szCs w:val="24"/>
        </w:rPr>
        <w:t>:</w:t>
      </w:r>
    </w:p>
    <w:p w14:paraId="144680AF" w14:textId="6B596A1C" w:rsidR="00B61C38" w:rsidRPr="00BA389D" w:rsidRDefault="00B61C38" w:rsidP="00932F3C">
      <w:pPr>
        <w:tabs>
          <w:tab w:val="left" w:pos="993"/>
        </w:tabs>
        <w:spacing w:before="0"/>
        <w:rPr>
          <w:szCs w:val="24"/>
        </w:rPr>
      </w:pPr>
      <w:r w:rsidRPr="00BA389D">
        <w:rPr>
          <w:szCs w:val="24"/>
        </w:rPr>
        <w:sym w:font="Symbol" w:char="F0B7"/>
      </w:r>
      <w:r w:rsidRPr="00BA389D">
        <w:rPr>
          <w:szCs w:val="24"/>
        </w:rPr>
        <w:t xml:space="preserve">   Влаков диспечер в ЗОВ в УДВГД Горна Оряховица;</w:t>
      </w:r>
    </w:p>
    <w:p w14:paraId="01CC6E2B" w14:textId="198EC10B" w:rsidR="00DA57DF" w:rsidRPr="00BA389D" w:rsidRDefault="00893D17" w:rsidP="00932F3C">
      <w:pPr>
        <w:pStyle w:val="ab"/>
        <w:numPr>
          <w:ilvl w:val="0"/>
          <w:numId w:val="4"/>
        </w:numPr>
        <w:tabs>
          <w:tab w:val="left" w:pos="993"/>
        </w:tabs>
        <w:spacing w:before="0"/>
        <w:ind w:left="0" w:firstLine="709"/>
        <w:contextualSpacing w:val="0"/>
        <w:rPr>
          <w:szCs w:val="24"/>
        </w:rPr>
      </w:pPr>
      <w:r w:rsidRPr="00BA389D">
        <w:rPr>
          <w:szCs w:val="24"/>
        </w:rPr>
        <w:t>Дежурен ръко</w:t>
      </w:r>
      <w:r w:rsidR="00B707EE" w:rsidRPr="00BA389D">
        <w:rPr>
          <w:szCs w:val="24"/>
        </w:rPr>
        <w:t>водител д</w:t>
      </w:r>
      <w:r w:rsidR="004B6D51" w:rsidRPr="00BA389D">
        <w:rPr>
          <w:szCs w:val="24"/>
        </w:rPr>
        <w:t>в</w:t>
      </w:r>
      <w:r w:rsidR="00484808" w:rsidRPr="00BA389D">
        <w:rPr>
          <w:szCs w:val="24"/>
        </w:rPr>
        <w:t>ижение</w:t>
      </w:r>
      <w:r w:rsidR="00B61C38" w:rsidRPr="00BA389D">
        <w:rPr>
          <w:szCs w:val="24"/>
        </w:rPr>
        <w:t xml:space="preserve"> в гара Каспичан</w:t>
      </w:r>
      <w:r w:rsidRPr="00BA389D">
        <w:rPr>
          <w:szCs w:val="24"/>
        </w:rPr>
        <w:t>;</w:t>
      </w:r>
    </w:p>
    <w:p w14:paraId="557AF8BA" w14:textId="327EDD1C" w:rsidR="00893D17" w:rsidRPr="00BA389D" w:rsidRDefault="00893D17" w:rsidP="00594768">
      <w:pPr>
        <w:ind w:firstLine="720"/>
        <w:rPr>
          <w:bCs/>
          <w:i/>
          <w:iCs/>
          <w:szCs w:val="24"/>
          <w:u w:val="single"/>
        </w:rPr>
      </w:pPr>
      <w:r w:rsidRPr="00BA389D">
        <w:rPr>
          <w:bCs/>
          <w:i/>
          <w:iCs/>
          <w:szCs w:val="24"/>
          <w:u w:val="single"/>
        </w:rPr>
        <w:t>Железопътно предприятие:</w:t>
      </w:r>
    </w:p>
    <w:p w14:paraId="64778AFB" w14:textId="3943F23D" w:rsidR="005D4634" w:rsidRPr="00BA389D" w:rsidRDefault="00F73A7B" w:rsidP="00932F3C">
      <w:pPr>
        <w:pStyle w:val="ab"/>
        <w:tabs>
          <w:tab w:val="left" w:pos="993"/>
          <w:tab w:val="left" w:pos="1134"/>
        </w:tabs>
        <w:spacing w:before="0"/>
        <w:ind w:left="0"/>
        <w:contextualSpacing w:val="0"/>
        <w:rPr>
          <w:szCs w:val="24"/>
        </w:rPr>
      </w:pPr>
      <w:r w:rsidRPr="00BA389D">
        <w:rPr>
          <w:szCs w:val="24"/>
        </w:rPr>
        <w:sym w:font="Symbol" w:char="F0B7"/>
      </w:r>
      <w:r w:rsidRPr="00BA389D">
        <w:rPr>
          <w:szCs w:val="24"/>
        </w:rPr>
        <w:t xml:space="preserve"> </w:t>
      </w:r>
      <w:r w:rsidR="00D97B15" w:rsidRPr="00BA389D">
        <w:rPr>
          <w:szCs w:val="24"/>
        </w:rPr>
        <w:t xml:space="preserve">БДЖ ПП </w:t>
      </w:r>
      <w:r w:rsidR="000A5850" w:rsidRPr="00BA389D">
        <w:rPr>
          <w:szCs w:val="24"/>
        </w:rPr>
        <w:t xml:space="preserve"> ЕООД</w:t>
      </w:r>
      <w:r w:rsidR="00F006D8" w:rsidRPr="00BA389D">
        <w:rPr>
          <w:szCs w:val="24"/>
        </w:rPr>
        <w:t xml:space="preserve"> притежава </w:t>
      </w:r>
      <w:r w:rsidR="005D4634" w:rsidRPr="00BA389D">
        <w:rPr>
          <w:szCs w:val="24"/>
        </w:rPr>
        <w:t xml:space="preserve">Лиценз </w:t>
      </w:r>
      <w:r w:rsidRPr="00BA389D">
        <w:rPr>
          <w:szCs w:val="24"/>
        </w:rPr>
        <w:t xml:space="preserve">и Единен сертификат за безопасност с което се гарантира </w:t>
      </w:r>
      <w:r w:rsidR="005D4634" w:rsidRPr="00BA389D">
        <w:rPr>
          <w:szCs w:val="24"/>
        </w:rPr>
        <w:t>из</w:t>
      </w:r>
      <w:r w:rsidR="00477898" w:rsidRPr="00BA389D">
        <w:rPr>
          <w:szCs w:val="24"/>
        </w:rPr>
        <w:t xml:space="preserve">вършване на </w:t>
      </w:r>
      <w:r w:rsidRPr="00BA389D">
        <w:rPr>
          <w:szCs w:val="24"/>
        </w:rPr>
        <w:t xml:space="preserve">безопасни </w:t>
      </w:r>
      <w:r w:rsidR="00477898" w:rsidRPr="00BA389D">
        <w:rPr>
          <w:szCs w:val="24"/>
        </w:rPr>
        <w:t>железопътни</w:t>
      </w:r>
      <w:r w:rsidR="00892C90" w:rsidRPr="00BA389D">
        <w:rPr>
          <w:szCs w:val="24"/>
        </w:rPr>
        <w:t xml:space="preserve"> услуги</w:t>
      </w:r>
      <w:r w:rsidRPr="00BA389D">
        <w:rPr>
          <w:szCs w:val="24"/>
        </w:rPr>
        <w:t xml:space="preserve"> за превоз на пътници по железопътната мрежа.</w:t>
      </w:r>
      <w:r w:rsidRPr="00BA389D">
        <w:t xml:space="preserve"> </w:t>
      </w:r>
      <w:r w:rsidRPr="00BA389D">
        <w:rPr>
          <w:szCs w:val="24"/>
        </w:rPr>
        <w:t xml:space="preserve">БДЖ ПП  ЕООД е национален превозвач.   </w:t>
      </w:r>
    </w:p>
    <w:p w14:paraId="150377FC" w14:textId="38E696E1" w:rsidR="00293554" w:rsidRPr="00BA389D" w:rsidRDefault="00D97B15" w:rsidP="00932F3C">
      <w:pPr>
        <w:tabs>
          <w:tab w:val="left" w:pos="993"/>
        </w:tabs>
        <w:spacing w:before="0"/>
        <w:rPr>
          <w:szCs w:val="24"/>
        </w:rPr>
      </w:pPr>
      <w:r w:rsidRPr="00BA389D">
        <w:rPr>
          <w:szCs w:val="24"/>
        </w:rPr>
        <w:t>Персонал в БДЖ ПП  ЕООД</w:t>
      </w:r>
      <w:r w:rsidR="000A5850" w:rsidRPr="00BA389D">
        <w:rPr>
          <w:szCs w:val="24"/>
        </w:rPr>
        <w:t xml:space="preserve"> </w:t>
      </w:r>
      <w:r w:rsidR="002B1128" w:rsidRPr="00BA389D">
        <w:rPr>
          <w:szCs w:val="24"/>
        </w:rPr>
        <w:t>с отношение към произшествието</w:t>
      </w:r>
      <w:r w:rsidR="00293554" w:rsidRPr="00BA389D">
        <w:rPr>
          <w:szCs w:val="24"/>
        </w:rPr>
        <w:t>:</w:t>
      </w:r>
    </w:p>
    <w:p w14:paraId="3B2520BA" w14:textId="3B5E034F" w:rsidR="00DA57DF" w:rsidRPr="00BA389D" w:rsidRDefault="001F5881" w:rsidP="00932F3C">
      <w:pPr>
        <w:pStyle w:val="ab"/>
        <w:tabs>
          <w:tab w:val="left" w:pos="993"/>
        </w:tabs>
        <w:spacing w:before="0"/>
        <w:ind w:left="0"/>
        <w:contextualSpacing w:val="0"/>
        <w:rPr>
          <w:szCs w:val="24"/>
        </w:rPr>
      </w:pPr>
      <w:r w:rsidRPr="00BA389D">
        <w:rPr>
          <w:szCs w:val="24"/>
        </w:rPr>
        <w:sym w:font="Symbol" w:char="F0B7"/>
      </w:r>
      <w:r w:rsidR="00A72351" w:rsidRPr="00BA389D">
        <w:rPr>
          <w:szCs w:val="24"/>
        </w:rPr>
        <w:t xml:space="preserve">  </w:t>
      </w:r>
      <w:r w:rsidR="000E789C" w:rsidRPr="00BA389D">
        <w:rPr>
          <w:szCs w:val="24"/>
        </w:rPr>
        <w:t>Машинист, локомотивен</w:t>
      </w:r>
      <w:r w:rsidR="00DA57DF" w:rsidRPr="00BA389D">
        <w:rPr>
          <w:szCs w:val="24"/>
        </w:rPr>
        <w:t xml:space="preserve"> </w:t>
      </w:r>
      <w:r w:rsidR="00893D17" w:rsidRPr="00BA389D">
        <w:rPr>
          <w:szCs w:val="24"/>
        </w:rPr>
        <w:t>на локомотив №</w:t>
      </w:r>
      <w:r w:rsidR="00DA57DF" w:rsidRPr="00BA389D">
        <w:rPr>
          <w:szCs w:val="24"/>
        </w:rPr>
        <w:t xml:space="preserve"> </w:t>
      </w:r>
      <w:r w:rsidR="00B61C38" w:rsidRPr="00BA389D">
        <w:rPr>
          <w:szCs w:val="24"/>
        </w:rPr>
        <w:t>91521080041-2 на БВ № 2613</w:t>
      </w:r>
      <w:r w:rsidR="00FB2A73" w:rsidRPr="00BA389D">
        <w:rPr>
          <w:szCs w:val="24"/>
        </w:rPr>
        <w:t>;</w:t>
      </w:r>
    </w:p>
    <w:p w14:paraId="0597369D" w14:textId="45573365" w:rsidR="00DA57DF" w:rsidRPr="00BA389D" w:rsidRDefault="000A5850" w:rsidP="00932F3C">
      <w:pPr>
        <w:pStyle w:val="ab"/>
        <w:tabs>
          <w:tab w:val="left" w:pos="567"/>
          <w:tab w:val="left" w:pos="851"/>
        </w:tabs>
        <w:spacing w:before="0"/>
        <w:ind w:left="0"/>
        <w:contextualSpacing w:val="0"/>
        <w:rPr>
          <w:szCs w:val="24"/>
        </w:rPr>
      </w:pPr>
      <w:r w:rsidRPr="00BA389D">
        <w:rPr>
          <w:szCs w:val="24"/>
        </w:rPr>
        <w:sym w:font="Symbol" w:char="F0B7"/>
      </w:r>
      <w:r w:rsidR="00FB2A73" w:rsidRPr="00BA389D">
        <w:rPr>
          <w:szCs w:val="24"/>
        </w:rPr>
        <w:t xml:space="preserve">  </w:t>
      </w:r>
      <w:r w:rsidR="000E789C" w:rsidRPr="00BA389D">
        <w:rPr>
          <w:szCs w:val="24"/>
        </w:rPr>
        <w:t>Помощник-м</w:t>
      </w:r>
      <w:r w:rsidR="004B6D51" w:rsidRPr="00BA389D">
        <w:rPr>
          <w:szCs w:val="24"/>
        </w:rPr>
        <w:t xml:space="preserve">ашинист, </w:t>
      </w:r>
      <w:r w:rsidR="000E789C" w:rsidRPr="00BA389D">
        <w:rPr>
          <w:szCs w:val="24"/>
        </w:rPr>
        <w:t>локомотивен</w:t>
      </w:r>
      <w:r w:rsidR="00DA57DF" w:rsidRPr="00BA389D">
        <w:rPr>
          <w:szCs w:val="24"/>
        </w:rPr>
        <w:t xml:space="preserve"> на локомотив № </w:t>
      </w:r>
      <w:r w:rsidR="00B61C38" w:rsidRPr="00BA389D">
        <w:rPr>
          <w:szCs w:val="24"/>
        </w:rPr>
        <w:t>91521080041-2 на БВ № 2613</w:t>
      </w:r>
      <w:r w:rsidR="00FB2A73" w:rsidRPr="00BA389D">
        <w:rPr>
          <w:szCs w:val="24"/>
        </w:rPr>
        <w:t>;</w:t>
      </w:r>
    </w:p>
    <w:p w14:paraId="3BE649E9" w14:textId="32EB92EE" w:rsidR="009E18CD" w:rsidRPr="00BA389D" w:rsidRDefault="004B6D51" w:rsidP="00932F3C">
      <w:pPr>
        <w:pStyle w:val="ab"/>
        <w:tabs>
          <w:tab w:val="left" w:pos="851"/>
          <w:tab w:val="left" w:pos="993"/>
        </w:tabs>
        <w:spacing w:before="0"/>
        <w:ind w:left="0"/>
        <w:contextualSpacing w:val="0"/>
        <w:rPr>
          <w:szCs w:val="24"/>
        </w:rPr>
      </w:pPr>
      <w:r w:rsidRPr="00BA389D">
        <w:rPr>
          <w:szCs w:val="24"/>
        </w:rPr>
        <w:sym w:font="Symbol" w:char="F0B7"/>
      </w:r>
      <w:r w:rsidRPr="00BA389D">
        <w:rPr>
          <w:szCs w:val="24"/>
        </w:rPr>
        <w:t xml:space="preserve"> </w:t>
      </w:r>
      <w:r w:rsidR="001F5881" w:rsidRPr="00BA389D">
        <w:rPr>
          <w:szCs w:val="24"/>
        </w:rPr>
        <w:t xml:space="preserve"> </w:t>
      </w:r>
      <w:r w:rsidR="00484808" w:rsidRPr="00BA389D">
        <w:rPr>
          <w:szCs w:val="24"/>
        </w:rPr>
        <w:t xml:space="preserve">Началник </w:t>
      </w:r>
      <w:r w:rsidR="00B61C38" w:rsidRPr="00BA389D">
        <w:rPr>
          <w:szCs w:val="24"/>
        </w:rPr>
        <w:t>влак на БВ № 2613</w:t>
      </w:r>
      <w:r w:rsidR="000E789C" w:rsidRPr="00BA389D">
        <w:rPr>
          <w:szCs w:val="24"/>
        </w:rPr>
        <w:t>.</w:t>
      </w:r>
    </w:p>
    <w:p w14:paraId="658CFD9C" w14:textId="77777777" w:rsidR="009E18CD" w:rsidRPr="00BA389D" w:rsidRDefault="009E18CD" w:rsidP="00594768">
      <w:pPr>
        <w:pStyle w:val="ab"/>
        <w:numPr>
          <w:ilvl w:val="2"/>
          <w:numId w:val="10"/>
        </w:numPr>
        <w:tabs>
          <w:tab w:val="left" w:pos="1276"/>
        </w:tabs>
        <w:ind w:left="0" w:firstLine="709"/>
        <w:contextualSpacing w:val="0"/>
        <w:rPr>
          <w:i/>
          <w:iCs/>
        </w:rPr>
      </w:pPr>
      <w:r w:rsidRPr="00BA389D">
        <w:rPr>
          <w:i/>
          <w:iCs/>
        </w:rPr>
        <w:t>Описание на съответните части на инфраструктурата и системата за сигнализация:</w:t>
      </w:r>
    </w:p>
    <w:p w14:paraId="778CB01A" w14:textId="42B11273" w:rsidR="002E38AC" w:rsidRPr="00BA389D" w:rsidRDefault="002E38AC" w:rsidP="00932F3C">
      <w:pPr>
        <w:pStyle w:val="ab"/>
        <w:numPr>
          <w:ilvl w:val="3"/>
          <w:numId w:val="10"/>
        </w:numPr>
        <w:spacing w:before="0"/>
        <w:ind w:hanging="721"/>
        <w:rPr>
          <w:i/>
          <w:iCs/>
        </w:rPr>
      </w:pPr>
      <w:r w:rsidRPr="00BA389D">
        <w:rPr>
          <w:i/>
        </w:rPr>
        <w:t>Вид на коловоза,</w:t>
      </w:r>
      <w:r w:rsidRPr="00BA389D">
        <w:rPr>
          <w:i/>
          <w:iCs/>
        </w:rPr>
        <w:t xml:space="preserve"> железопътната стрелка</w:t>
      </w:r>
      <w:r w:rsidR="00D57513" w:rsidRPr="00BA389D">
        <w:rPr>
          <w:i/>
          <w:iCs/>
        </w:rPr>
        <w:t>, железопътния прелез и др.</w:t>
      </w:r>
      <w:r w:rsidR="00143B45" w:rsidRPr="00BA389D">
        <w:rPr>
          <w:i/>
          <w:iCs/>
        </w:rPr>
        <w:t xml:space="preserve"> </w:t>
      </w:r>
    </w:p>
    <w:p w14:paraId="45B43BBA" w14:textId="5AFC4BDD" w:rsidR="00B172DA" w:rsidRPr="00BA389D" w:rsidRDefault="00DA6705" w:rsidP="00932F3C">
      <w:pPr>
        <w:spacing w:before="0"/>
      </w:pPr>
      <w:r w:rsidRPr="00BA389D">
        <w:t>М</w:t>
      </w:r>
      <w:r w:rsidR="00C238E8" w:rsidRPr="00BA389D">
        <w:t>еждугарието Каспичан – П</w:t>
      </w:r>
      <w:r w:rsidR="006D798C" w:rsidRPr="00BA389D">
        <w:t xml:space="preserve">ровадия е </w:t>
      </w:r>
      <w:r w:rsidRPr="00BA389D">
        <w:t>двойна и електрифицирана</w:t>
      </w:r>
      <w:r w:rsidR="006D798C" w:rsidRPr="00BA389D">
        <w:t xml:space="preserve"> конвенционална линия, която е част от основна железопътната линия</w:t>
      </w:r>
      <w:r w:rsidR="00357E70" w:rsidRPr="00BA389D">
        <w:t xml:space="preserve"> № 2</w:t>
      </w:r>
      <w:r w:rsidRPr="00BA389D">
        <w:t>.</w:t>
      </w:r>
    </w:p>
    <w:p w14:paraId="6A4CDBBD" w14:textId="430C68C3" w:rsidR="00712266" w:rsidRPr="00BA389D" w:rsidRDefault="00143B45" w:rsidP="00594768">
      <w:pPr>
        <w:pStyle w:val="ab"/>
        <w:numPr>
          <w:ilvl w:val="3"/>
          <w:numId w:val="10"/>
        </w:numPr>
        <w:ind w:left="0" w:firstLine="709"/>
        <w:contextualSpacing w:val="0"/>
        <w:rPr>
          <w:i/>
          <w:iCs/>
        </w:rPr>
      </w:pPr>
      <w:r w:rsidRPr="00BA389D">
        <w:rPr>
          <w:i/>
          <w:iCs/>
        </w:rPr>
        <w:t>Между</w:t>
      </w:r>
      <w:r w:rsidR="00555ED7" w:rsidRPr="00BA389D">
        <w:rPr>
          <w:i/>
          <w:iCs/>
        </w:rPr>
        <w:t>гарова блокировка, гарова централиз</w:t>
      </w:r>
      <w:r w:rsidRPr="00BA389D">
        <w:rPr>
          <w:i/>
          <w:iCs/>
        </w:rPr>
        <w:t>ация, вид на сигнализацията.</w:t>
      </w:r>
    </w:p>
    <w:p w14:paraId="2F1BAD49" w14:textId="233EC62F" w:rsidR="00555ED7" w:rsidRPr="00BA389D" w:rsidRDefault="00555ED7" w:rsidP="00932F3C">
      <w:pPr>
        <w:spacing w:before="0"/>
        <w:rPr>
          <w:i/>
        </w:rPr>
      </w:pPr>
      <w:r w:rsidRPr="00BA389D">
        <w:rPr>
          <w:i/>
        </w:rPr>
        <w:t>гарова централизация:</w:t>
      </w:r>
    </w:p>
    <w:p w14:paraId="3A45C68D" w14:textId="297E61A3" w:rsidR="00B34013" w:rsidRPr="00BA389D" w:rsidRDefault="00B34013" w:rsidP="00932F3C">
      <w:pPr>
        <w:spacing w:before="0"/>
      </w:pPr>
      <w:r w:rsidRPr="00BA389D">
        <w:t xml:space="preserve">Междугарието Каспичан – Провадия е съоръжено с полуавтоматична блокировка ПАБ с </w:t>
      </w:r>
    </w:p>
    <w:p w14:paraId="07DD566C" w14:textId="77777777" w:rsidR="005A482C" w:rsidRPr="00BA389D" w:rsidRDefault="005523C8" w:rsidP="00932F3C">
      <w:pPr>
        <w:spacing w:before="0"/>
      </w:pPr>
      <w:r w:rsidRPr="00BA389D">
        <w:lastRenderedPageBreak/>
        <w:t>Гара Каспичан</w:t>
      </w:r>
      <w:r w:rsidR="000A0627" w:rsidRPr="00BA389D">
        <w:t xml:space="preserve"> е съоръжена</w:t>
      </w:r>
      <w:r w:rsidR="00D97B15" w:rsidRPr="00BA389D">
        <w:t xml:space="preserve"> с </w:t>
      </w:r>
      <w:r w:rsidRPr="00BA389D">
        <w:t>МРЦ тип WSSB, входни и изходни светофори в гарата са по</w:t>
      </w:r>
    </w:p>
    <w:p w14:paraId="40A0A92F" w14:textId="4D44B942" w:rsidR="00FB17AE" w:rsidRPr="00BA389D" w:rsidRDefault="005A482C" w:rsidP="00932F3C">
      <w:pPr>
        <w:spacing w:before="0"/>
      </w:pPr>
      <w:r w:rsidRPr="00BA389D">
        <w:t>скоростната сигнализация – обезличено движение на влаковете – изправна;</w:t>
      </w:r>
      <w:r w:rsidR="005523C8" w:rsidRPr="00BA389D">
        <w:t xml:space="preserve"> </w:t>
      </w:r>
    </w:p>
    <w:p w14:paraId="18F33370" w14:textId="57105F75" w:rsidR="00EB0D9A" w:rsidRPr="00BA389D" w:rsidRDefault="00FB17AE" w:rsidP="00932F3C">
      <w:pPr>
        <w:pStyle w:val="ab"/>
        <w:spacing w:before="0"/>
        <w:ind w:left="0"/>
        <w:contextualSpacing w:val="0"/>
        <w:rPr>
          <w:color w:val="FF0000"/>
        </w:rPr>
      </w:pPr>
      <w:r w:rsidRPr="00BA389D">
        <w:t>Г</w:t>
      </w:r>
      <w:r w:rsidR="00221C3C" w:rsidRPr="00BA389D">
        <w:t xml:space="preserve">ара </w:t>
      </w:r>
      <w:r w:rsidR="005523C8" w:rsidRPr="00BA389D">
        <w:t>Провадия</w:t>
      </w:r>
      <w:r w:rsidR="00613479" w:rsidRPr="00BA389D">
        <w:t xml:space="preserve"> – </w:t>
      </w:r>
      <w:r w:rsidR="005523C8" w:rsidRPr="00BA389D">
        <w:t xml:space="preserve">МРЦ тип МН-70, </w:t>
      </w:r>
      <w:r w:rsidR="00484808" w:rsidRPr="00BA389D">
        <w:t>входни и изходни</w:t>
      </w:r>
      <w:r w:rsidR="00EB0D9A" w:rsidRPr="00BA389D">
        <w:t xml:space="preserve"> светофори</w:t>
      </w:r>
      <w:r w:rsidR="00A367F9" w:rsidRPr="00BA389D">
        <w:t xml:space="preserve"> </w:t>
      </w:r>
      <w:r w:rsidR="005523C8" w:rsidRPr="00BA389D">
        <w:t xml:space="preserve">са </w:t>
      </w:r>
      <w:r w:rsidR="00A367F9" w:rsidRPr="00BA389D">
        <w:t>по скоростна</w:t>
      </w:r>
      <w:r w:rsidR="00613479" w:rsidRPr="00BA389D">
        <w:t xml:space="preserve"> сигнализация</w:t>
      </w:r>
      <w:r w:rsidR="00EB0D9A" w:rsidRPr="00BA389D">
        <w:t xml:space="preserve"> – изправни</w:t>
      </w:r>
      <w:r w:rsidR="00613479" w:rsidRPr="00BA389D">
        <w:t>;</w:t>
      </w:r>
    </w:p>
    <w:p w14:paraId="0B4E0BBB" w14:textId="54493D45" w:rsidR="000B2001" w:rsidRPr="00BA389D" w:rsidRDefault="002E38AC" w:rsidP="00594768">
      <w:pPr>
        <w:pStyle w:val="ab"/>
        <w:numPr>
          <w:ilvl w:val="3"/>
          <w:numId w:val="10"/>
        </w:numPr>
        <w:ind w:left="0" w:firstLine="709"/>
        <w:contextualSpacing w:val="0"/>
        <w:rPr>
          <w:i/>
          <w:iCs/>
        </w:rPr>
      </w:pPr>
      <w:r w:rsidRPr="00BA389D">
        <w:rPr>
          <w:i/>
          <w:iCs/>
        </w:rPr>
        <w:t>Системи за влакова защита.</w:t>
      </w:r>
    </w:p>
    <w:p w14:paraId="119A7580" w14:textId="405F7D28" w:rsidR="00BA6C1D" w:rsidRPr="00BA389D" w:rsidRDefault="00AC46B6" w:rsidP="00932F3C">
      <w:pPr>
        <w:spacing w:before="0"/>
        <w:ind w:firstLine="720"/>
      </w:pPr>
      <w:r w:rsidRPr="00BA389D">
        <w:t>Гара</w:t>
      </w:r>
      <w:r w:rsidR="005523C8" w:rsidRPr="00BA389D">
        <w:t xml:space="preserve"> Каспичан</w:t>
      </w:r>
      <w:r w:rsidR="00FB17AE" w:rsidRPr="00BA389D">
        <w:t xml:space="preserve"> </w:t>
      </w:r>
      <w:r w:rsidR="00FE3DBC" w:rsidRPr="00BA389D">
        <w:t>няма</w:t>
      </w:r>
      <w:r w:rsidR="00FB17AE" w:rsidRPr="00BA389D">
        <w:t>т</w:t>
      </w:r>
      <w:r w:rsidR="00FE3DBC" w:rsidRPr="00BA389D">
        <w:t xml:space="preserve"> система за влакова защита. Г</w:t>
      </w:r>
      <w:r w:rsidR="00FB17AE" w:rsidRPr="00BA389D">
        <w:t xml:space="preserve">арите </w:t>
      </w:r>
      <w:r w:rsidR="00B172DA" w:rsidRPr="00BA389D">
        <w:t xml:space="preserve">и междугарията </w:t>
      </w:r>
      <w:r w:rsidR="00FB17AE" w:rsidRPr="00BA389D">
        <w:t>са съоръжени</w:t>
      </w:r>
      <w:r w:rsidR="00E11765" w:rsidRPr="00BA389D">
        <w:t xml:space="preserve"> с влакова диспечерска радиовръзка (ВДРВ)</w:t>
      </w:r>
      <w:r w:rsidR="00BF3FE6" w:rsidRPr="00BA389D">
        <w:t xml:space="preserve"> и GSM R</w:t>
      </w:r>
      <w:r w:rsidR="00E11765" w:rsidRPr="00BA389D">
        <w:t xml:space="preserve">, с чиято помощ </w:t>
      </w:r>
      <w:r w:rsidR="00171B8D" w:rsidRPr="00BA389D">
        <w:t xml:space="preserve">се </w:t>
      </w:r>
      <w:r w:rsidR="005523C8" w:rsidRPr="00BA389D">
        <w:t>осъществява</w:t>
      </w:r>
      <w:r w:rsidR="00171B8D" w:rsidRPr="00BA389D">
        <w:t xml:space="preserve"> радиовръзка между </w:t>
      </w:r>
      <w:r w:rsidR="00D429E5" w:rsidRPr="00BA389D">
        <w:t>локомотивният машинист</w:t>
      </w:r>
      <w:r w:rsidR="00E11765" w:rsidRPr="00BA389D">
        <w:t xml:space="preserve"> </w:t>
      </w:r>
      <w:r w:rsidR="00171B8D" w:rsidRPr="00BA389D">
        <w:t>с</w:t>
      </w:r>
      <w:r w:rsidR="00FB17AE" w:rsidRPr="00BA389D">
        <w:t xml:space="preserve"> дежурният ръководител движение</w:t>
      </w:r>
      <w:r w:rsidR="00171B8D" w:rsidRPr="00BA389D">
        <w:t>,</w:t>
      </w:r>
      <w:r w:rsidR="00FB17AE" w:rsidRPr="00BA389D">
        <w:t xml:space="preserve"> </w:t>
      </w:r>
      <w:r w:rsidR="00E11765" w:rsidRPr="00BA389D">
        <w:t xml:space="preserve">с </w:t>
      </w:r>
      <w:r w:rsidR="00171B8D" w:rsidRPr="00BA389D">
        <w:t>влаков диспечер, с отделни гари и</w:t>
      </w:r>
      <w:r w:rsidR="00E11765" w:rsidRPr="00BA389D">
        <w:t xml:space="preserve"> с влаковете в съответния </w:t>
      </w:r>
      <w:r w:rsidR="00FB17AE" w:rsidRPr="00BA389D">
        <w:t xml:space="preserve">жп </w:t>
      </w:r>
      <w:r w:rsidR="00E11765" w:rsidRPr="00BA389D">
        <w:t>участък</w:t>
      </w:r>
      <w:r w:rsidR="00171B8D" w:rsidRPr="00BA389D">
        <w:t xml:space="preserve"> – изправна</w:t>
      </w:r>
      <w:r w:rsidR="00E11765" w:rsidRPr="00BA389D">
        <w:t xml:space="preserve">. </w:t>
      </w:r>
    </w:p>
    <w:p w14:paraId="371BBC1D" w14:textId="5F9FE6B7" w:rsidR="009316E5" w:rsidRPr="00BA389D" w:rsidRDefault="004A3E19" w:rsidP="00932F3C">
      <w:pPr>
        <w:spacing w:before="0"/>
        <w:ind w:firstLine="720"/>
        <w:rPr>
          <w:bCs/>
        </w:rPr>
      </w:pPr>
      <w:r w:rsidRPr="00BA389D">
        <w:t xml:space="preserve">Локомотив № </w:t>
      </w:r>
      <w:r w:rsidR="005523C8" w:rsidRPr="00BA389D">
        <w:t>91521080041-2</w:t>
      </w:r>
      <w:r w:rsidR="00484808" w:rsidRPr="00BA389D">
        <w:t xml:space="preserve"> е оборудван</w:t>
      </w:r>
      <w:r w:rsidR="00636FEF" w:rsidRPr="00BA389D">
        <w:t xml:space="preserve"> с </w:t>
      </w:r>
      <w:r w:rsidR="00BF3FE6" w:rsidRPr="00BA389D">
        <w:t xml:space="preserve">влакова диспечерска радиовръзка (ВДРВ) и GSM R,  </w:t>
      </w:r>
      <w:r w:rsidR="00636FEF" w:rsidRPr="00BA389D">
        <w:t>устройство за бдителност активен тип</w:t>
      </w:r>
      <w:r w:rsidR="009316E5" w:rsidRPr="00BA389D">
        <w:t xml:space="preserve"> и </w:t>
      </w:r>
      <w:r w:rsidR="00636FEF" w:rsidRPr="00BA389D">
        <w:t>регистриращ</w:t>
      </w:r>
      <w:r w:rsidR="005C74DF" w:rsidRPr="00BA389D">
        <w:t xml:space="preserve"> </w:t>
      </w:r>
      <w:r w:rsidR="009316E5" w:rsidRPr="00BA389D">
        <w:t>апарат</w:t>
      </w:r>
      <w:r w:rsidR="00636FEF" w:rsidRPr="00BA389D">
        <w:t xml:space="preserve"> тип</w:t>
      </w:r>
      <w:r w:rsidR="00B172DA" w:rsidRPr="00BA389D">
        <w:t xml:space="preserve"> „</w:t>
      </w:r>
      <w:r w:rsidR="005523C8" w:rsidRPr="00BA389D">
        <w:t>RED BOX</w:t>
      </w:r>
      <w:r w:rsidR="00B172DA" w:rsidRPr="00BA389D">
        <w:t>“</w:t>
      </w:r>
      <w:r w:rsidR="00171B8D" w:rsidRPr="00BA389D">
        <w:t xml:space="preserve"> – изправни</w:t>
      </w:r>
      <w:r w:rsidR="009316E5" w:rsidRPr="00BA389D">
        <w:rPr>
          <w:bCs/>
        </w:rPr>
        <w:t xml:space="preserve">. </w:t>
      </w:r>
    </w:p>
    <w:p w14:paraId="47A8E1DE" w14:textId="18B65917" w:rsidR="000B2001" w:rsidRPr="00BA389D" w:rsidRDefault="000B2001" w:rsidP="00594768">
      <w:pPr>
        <w:pStyle w:val="ab"/>
        <w:numPr>
          <w:ilvl w:val="2"/>
          <w:numId w:val="10"/>
        </w:numPr>
        <w:tabs>
          <w:tab w:val="left" w:pos="1276"/>
        </w:tabs>
        <w:ind w:left="0" w:firstLine="709"/>
        <w:contextualSpacing w:val="0"/>
        <w:rPr>
          <w:i/>
          <w:iCs/>
        </w:rPr>
      </w:pPr>
      <w:r w:rsidRPr="00BA389D">
        <w:rPr>
          <w:i/>
          <w:iCs/>
        </w:rPr>
        <w:t>Друга информация относно събитието.</w:t>
      </w:r>
    </w:p>
    <w:p w14:paraId="268492CF" w14:textId="41ED6895" w:rsidR="00FD44F2" w:rsidRPr="00BA389D" w:rsidRDefault="00FD44F2" w:rsidP="00932F3C">
      <w:pPr>
        <w:pStyle w:val="ab"/>
        <w:numPr>
          <w:ilvl w:val="3"/>
          <w:numId w:val="10"/>
        </w:numPr>
        <w:tabs>
          <w:tab w:val="left" w:pos="1276"/>
        </w:tabs>
        <w:spacing w:before="0"/>
        <w:ind w:hanging="721"/>
        <w:rPr>
          <w:i/>
          <w:iCs/>
        </w:rPr>
      </w:pPr>
      <w:r w:rsidRPr="00BA389D">
        <w:rPr>
          <w:i/>
          <w:iCs/>
        </w:rPr>
        <w:t>Влакови документи на „БДЖ-Пътнически превози“ ЕООД.</w:t>
      </w:r>
    </w:p>
    <w:p w14:paraId="2AB7777D" w14:textId="18AD688F" w:rsidR="001C0C5E" w:rsidRDefault="00504E02" w:rsidP="00932F3C">
      <w:pPr>
        <w:spacing w:before="0"/>
        <w:rPr>
          <w:noProof/>
        </w:rPr>
      </w:pPr>
      <w:r w:rsidRPr="00BA389D">
        <w:t xml:space="preserve">Влаковите документи „Пътен лист“, </w:t>
      </w:r>
      <w:r w:rsidR="006472EE" w:rsidRPr="00BA389D">
        <w:t>,,Натурен лист“</w:t>
      </w:r>
      <w:r w:rsidR="00FB17AE" w:rsidRPr="00BA389D">
        <w:t xml:space="preserve">, </w:t>
      </w:r>
      <w:r w:rsidR="006472EE" w:rsidRPr="00BA389D">
        <w:t>„Придружителен лист“</w:t>
      </w:r>
      <w:r w:rsidR="006472EE">
        <w:t xml:space="preserve"> </w:t>
      </w:r>
      <w:r w:rsidRPr="00BA389D">
        <w:t xml:space="preserve">и </w:t>
      </w:r>
      <w:r w:rsidR="006A4760" w:rsidRPr="00BA389D">
        <w:t xml:space="preserve">„Удостоверение за спирачна маса“ </w:t>
      </w:r>
      <w:r w:rsidRPr="00BA389D">
        <w:t>съответстват на часовете</w:t>
      </w:r>
      <w:r w:rsidR="00776F89" w:rsidRPr="00BA389D">
        <w:t xml:space="preserve"> на действително</w:t>
      </w:r>
      <w:r w:rsidR="00484808" w:rsidRPr="00BA389D">
        <w:t>то движение на</w:t>
      </w:r>
      <w:r w:rsidR="006A4760" w:rsidRPr="00BA389D">
        <w:t xml:space="preserve"> влака</w:t>
      </w:r>
      <w:r w:rsidRPr="00BA389D">
        <w:t xml:space="preserve"> по представените данни от РОВР</w:t>
      </w:r>
      <w:r w:rsidR="00484808" w:rsidRPr="00BA389D">
        <w:t xml:space="preserve"> и</w:t>
      </w:r>
      <w:r w:rsidR="00484808" w:rsidRPr="00BA389D">
        <w:rPr>
          <w:color w:val="FF0000"/>
        </w:rPr>
        <w:t xml:space="preserve"> </w:t>
      </w:r>
      <w:r w:rsidR="00484808" w:rsidRPr="00BA389D">
        <w:t>разшифровката на локомотива</w:t>
      </w:r>
      <w:r w:rsidR="00594768">
        <w:t xml:space="preserve"> (фиг. 3.5 – 3.10</w:t>
      </w:r>
      <w:r w:rsidR="00F30847">
        <w:t>)</w:t>
      </w:r>
      <w:r w:rsidRPr="00BA389D">
        <w:t>.</w:t>
      </w:r>
      <w:r w:rsidR="00BA389D" w:rsidRPr="00BA389D">
        <w:rPr>
          <w:noProof/>
        </w:rPr>
        <w:t xml:space="preserve"> </w:t>
      </w:r>
    </w:p>
    <w:p w14:paraId="24E461AC" w14:textId="1D90FC69" w:rsidR="00340A80" w:rsidRDefault="00340A80" w:rsidP="00594768">
      <w:pPr>
        <w:spacing w:before="0"/>
        <w:rPr>
          <w:noProof/>
        </w:rPr>
      </w:pPr>
      <w:r>
        <w:rPr>
          <w:noProof/>
          <w:lang w:eastAsia="bg-BG"/>
        </w:rPr>
        <mc:AlternateContent>
          <mc:Choice Requires="wpg">
            <w:drawing>
              <wp:anchor distT="0" distB="0" distL="114300" distR="114300" simplePos="0" relativeHeight="252477440" behindDoc="0" locked="0" layoutInCell="1" allowOverlap="1" wp14:anchorId="69E93E8B" wp14:editId="01459CDF">
                <wp:simplePos x="0" y="0"/>
                <wp:positionH relativeFrom="column">
                  <wp:posOffset>-31115</wp:posOffset>
                </wp:positionH>
                <wp:positionV relativeFrom="paragraph">
                  <wp:posOffset>344170</wp:posOffset>
                </wp:positionV>
                <wp:extent cx="6413500" cy="5165725"/>
                <wp:effectExtent l="0" t="0" r="6350" b="0"/>
                <wp:wrapTopAndBottom/>
                <wp:docPr id="212330679" name="Group 1"/>
                <wp:cNvGraphicFramePr/>
                <a:graphic xmlns:a="http://schemas.openxmlformats.org/drawingml/2006/main">
                  <a:graphicData uri="http://schemas.microsoft.com/office/word/2010/wordprocessingGroup">
                    <wpg:wgp>
                      <wpg:cNvGrpSpPr/>
                      <wpg:grpSpPr>
                        <a:xfrm>
                          <a:off x="0" y="0"/>
                          <a:ext cx="6413500" cy="5165725"/>
                          <a:chOff x="767145" y="552301"/>
                          <a:chExt cx="5605261" cy="4030400"/>
                        </a:xfrm>
                      </wpg:grpSpPr>
                      <pic:pic xmlns:pic="http://schemas.openxmlformats.org/drawingml/2006/picture">
                        <pic:nvPicPr>
                          <pic:cNvPr id="1980223900" name="Picture 1980223900"/>
                          <pic:cNvPicPr>
                            <a:picLocks noChangeAspect="1"/>
                          </pic:cNvPicPr>
                        </pic:nvPicPr>
                        <pic:blipFill>
                          <a:blip r:embed="rId36">
                            <a:extLst>
                              <a:ext uri="{28A0092B-C50C-407E-A947-70E740481C1C}">
                                <a14:useLocalDpi xmlns:a14="http://schemas.microsoft.com/office/drawing/2010/main" val="0"/>
                              </a:ext>
                            </a:extLst>
                          </a:blip>
                          <a:srcRect/>
                          <a:stretch/>
                        </pic:blipFill>
                        <pic:spPr>
                          <a:xfrm>
                            <a:off x="767145" y="552301"/>
                            <a:ext cx="5605261" cy="3848056"/>
                          </a:xfrm>
                          <a:prstGeom prst="rect">
                            <a:avLst/>
                          </a:prstGeom>
                        </pic:spPr>
                      </pic:pic>
                      <wps:wsp>
                        <wps:cNvPr id="2730465" name="Text Box 15"/>
                        <wps:cNvSpPr txBox="1"/>
                        <wps:spPr>
                          <a:xfrm>
                            <a:off x="767145" y="4274678"/>
                            <a:ext cx="5605261" cy="308023"/>
                          </a:xfrm>
                          <a:prstGeom prst="rect">
                            <a:avLst/>
                          </a:prstGeom>
                          <a:solidFill>
                            <a:schemeClr val="lt1"/>
                          </a:solidFill>
                          <a:ln w="6350">
                            <a:noFill/>
                          </a:ln>
                        </wps:spPr>
                        <wps:txbx>
                          <w:txbxContent>
                            <w:p w14:paraId="456DE103" w14:textId="1B74C0B4" w:rsidR="00340A80" w:rsidRPr="004A098F" w:rsidRDefault="00340A80" w:rsidP="00340A80">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3</w:t>
                              </w:r>
                              <w:r w:rsidRPr="004A098F">
                                <w:rPr>
                                  <w:rFonts w:eastAsia="Calibri"/>
                                  <w:b/>
                                  <w:bCs/>
                                  <w:lang w:val="ru-RU"/>
                                </w:rPr>
                                <w:t>.</w:t>
                              </w:r>
                              <w:r>
                                <w:rPr>
                                  <w:rFonts w:eastAsia="Calibri"/>
                                  <w:b/>
                                  <w:bCs/>
                                  <w:lang w:val="ru-RU"/>
                                </w:rPr>
                                <w:t>5.</w:t>
                              </w:r>
                              <w:r w:rsidR="00874F66">
                                <w:rPr>
                                  <w:rFonts w:eastAsia="Calibri"/>
                                  <w:b/>
                                  <w:bCs/>
                                  <w:lang w:val="ru-RU"/>
                                </w:rPr>
                                <w:t xml:space="preserve"> Л</w:t>
                              </w:r>
                              <w:r>
                                <w:rPr>
                                  <w:rFonts w:eastAsia="Calibri"/>
                                  <w:b/>
                                  <w:bCs/>
                                  <w:lang w:val="ru-RU"/>
                                </w:rPr>
                                <w:t>ице</w:t>
                              </w:r>
                              <w:r w:rsidR="00874F66">
                                <w:rPr>
                                  <w:rFonts w:eastAsia="Calibri"/>
                                  <w:b/>
                                  <w:bCs/>
                                  <w:lang w:val="ru-RU"/>
                                </w:rPr>
                                <w:t xml:space="preserve"> на пътен лист</w:t>
                              </w:r>
                              <w:r>
                                <w:rPr>
                                  <w:rFonts w:eastAsia="Calibri"/>
                                  <w:b/>
                                  <w:bCs/>
                                  <w:lang w:val="ru-RU"/>
                                </w:rPr>
                                <w:t xml:space="preserve"> </w:t>
                              </w:r>
                              <w:r w:rsidR="00874F66">
                                <w:rPr>
                                  <w:rFonts w:eastAsia="Calibri"/>
                                  <w:b/>
                                  <w:bCs/>
                                  <w:lang w:val="ru-RU"/>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E93E8B" id="_x0000_s1079" style="position:absolute;left:0;text-align:left;margin-left:-2.45pt;margin-top:27.1pt;width:505pt;height:406.75pt;z-index:252477440;mso-width-relative:margin;mso-height-relative:margin" coordorigin="7671,5523" coordsize="56052,403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">
                <v:shape id="Picture 1980223900" o:spid="_x0000_s1080" type="#_x0000_t75" style="position:absolute;left:7671;top:5523;width:56053;height:38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">
                  <v:imagedata r:id="rId37" o:title=""/>
                  <v:path arrowok="t"/>
                </v:shape>
                <v:shape id="Text Box 15" o:spid="_x0000_s1081" type="#_x0000_t202" style="position:absolute;left:7671;top:42746;width:56053;height:3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" fillcolor="white [3201]" stroked="f" strokeweight=".5pt">
                  <v:textbox>
                    <w:txbxContent>
                      <w:p w14:paraId="456DE103" w14:textId="1B74C0B4" w:rsidR="00340A80" w:rsidRPr="004A098F" w:rsidRDefault="00340A80" w:rsidP="00340A80">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3</w:t>
                        </w:r>
                        <w:r w:rsidRPr="004A098F">
                          <w:rPr>
                            <w:rFonts w:eastAsia="Calibri"/>
                            <w:b/>
                            <w:bCs/>
                            <w:lang w:val="ru-RU"/>
                          </w:rPr>
                          <w:t>.</w:t>
                        </w:r>
                        <w:r>
                          <w:rPr>
                            <w:rFonts w:eastAsia="Calibri"/>
                            <w:b/>
                            <w:bCs/>
                            <w:lang w:val="ru-RU"/>
                          </w:rPr>
                          <w:t>5.</w:t>
                        </w:r>
                        <w:r w:rsidR="00874F66">
                          <w:rPr>
                            <w:rFonts w:eastAsia="Calibri"/>
                            <w:b/>
                            <w:bCs/>
                            <w:lang w:val="ru-RU"/>
                          </w:rPr>
                          <w:t xml:space="preserve"> Л</w:t>
                        </w:r>
                        <w:r>
                          <w:rPr>
                            <w:rFonts w:eastAsia="Calibri"/>
                            <w:b/>
                            <w:bCs/>
                            <w:lang w:val="ru-RU"/>
                          </w:rPr>
                          <w:t>ице</w:t>
                        </w:r>
                        <w:r w:rsidR="00874F66">
                          <w:rPr>
                            <w:rFonts w:eastAsia="Calibri"/>
                            <w:b/>
                            <w:bCs/>
                            <w:lang w:val="ru-RU"/>
                          </w:rPr>
                          <w:t xml:space="preserve"> на пътен лист</w:t>
                        </w:r>
                        <w:r>
                          <w:rPr>
                            <w:rFonts w:eastAsia="Calibri"/>
                            <w:b/>
                            <w:bCs/>
                            <w:lang w:val="ru-RU"/>
                          </w:rPr>
                          <w:t xml:space="preserve"> </w:t>
                        </w:r>
                        <w:r w:rsidR="00874F66">
                          <w:rPr>
                            <w:rFonts w:eastAsia="Calibri"/>
                            <w:b/>
                            <w:bCs/>
                            <w:lang w:val="ru-RU"/>
                          </w:rPr>
                          <w:t xml:space="preserve"> </w:t>
                        </w:r>
                      </w:p>
                    </w:txbxContent>
                  </v:textbox>
                </v:shape>
                <w10:wrap type="topAndBottom"/>
              </v:group>
            </w:pict>
          </mc:Fallback>
        </mc:AlternateContent>
      </w:r>
    </w:p>
    <w:p w14:paraId="246A03A3" w14:textId="617340FC" w:rsidR="00340A80" w:rsidRDefault="00340A80" w:rsidP="00594768">
      <w:pPr>
        <w:spacing w:before="0"/>
        <w:rPr>
          <w:noProof/>
        </w:rPr>
      </w:pPr>
    </w:p>
    <w:p w14:paraId="369F3048" w14:textId="3705B61E" w:rsidR="00340A80" w:rsidRDefault="00340A80" w:rsidP="00594768">
      <w:pPr>
        <w:spacing w:before="0"/>
        <w:rPr>
          <w:noProof/>
        </w:rPr>
      </w:pPr>
    </w:p>
    <w:p w14:paraId="505B4A54" w14:textId="39A8584B" w:rsidR="00340A80" w:rsidRDefault="00340A80" w:rsidP="00594768">
      <w:pPr>
        <w:spacing w:before="0"/>
        <w:rPr>
          <w:noProof/>
        </w:rPr>
      </w:pPr>
      <w:r>
        <w:rPr>
          <w:noProof/>
          <w:lang w:eastAsia="bg-BG"/>
        </w:rPr>
        <w:lastRenderedPageBreak/>
        <mc:AlternateContent>
          <mc:Choice Requires="wpg">
            <w:drawing>
              <wp:anchor distT="0" distB="0" distL="114300" distR="114300" simplePos="0" relativeHeight="252479488" behindDoc="0" locked="0" layoutInCell="1" allowOverlap="1" wp14:anchorId="0A4FF84F" wp14:editId="6E1B5EE0">
                <wp:simplePos x="0" y="0"/>
                <wp:positionH relativeFrom="column">
                  <wp:posOffset>635</wp:posOffset>
                </wp:positionH>
                <wp:positionV relativeFrom="paragraph">
                  <wp:posOffset>173990</wp:posOffset>
                </wp:positionV>
                <wp:extent cx="6334125" cy="4632325"/>
                <wp:effectExtent l="0" t="0" r="9525" b="0"/>
                <wp:wrapTopAndBottom/>
                <wp:docPr id="922664662" name="Group 1"/>
                <wp:cNvGraphicFramePr/>
                <a:graphic xmlns:a="http://schemas.openxmlformats.org/drawingml/2006/main">
                  <a:graphicData uri="http://schemas.microsoft.com/office/word/2010/wordprocessingGroup">
                    <wpg:wgp>
                      <wpg:cNvGrpSpPr/>
                      <wpg:grpSpPr>
                        <a:xfrm>
                          <a:off x="0" y="0"/>
                          <a:ext cx="6334125" cy="4632325"/>
                          <a:chOff x="767145" y="537473"/>
                          <a:chExt cx="5605261" cy="4045228"/>
                        </a:xfrm>
                      </wpg:grpSpPr>
                      <pic:pic xmlns:pic="http://schemas.openxmlformats.org/drawingml/2006/picture">
                        <pic:nvPicPr>
                          <pic:cNvPr id="1034227818" name="Picture 1034227818"/>
                          <pic:cNvPicPr>
                            <a:picLocks noChangeAspect="1"/>
                          </pic:cNvPicPr>
                        </pic:nvPicPr>
                        <pic:blipFill>
                          <a:blip r:embed="rId38">
                            <a:extLst>
                              <a:ext uri="{28A0092B-C50C-407E-A947-70E740481C1C}">
                                <a14:useLocalDpi xmlns:a14="http://schemas.microsoft.com/office/drawing/2010/main" val="0"/>
                              </a:ext>
                            </a:extLst>
                          </a:blip>
                          <a:srcRect/>
                          <a:stretch/>
                        </pic:blipFill>
                        <pic:spPr>
                          <a:xfrm>
                            <a:off x="767145" y="537473"/>
                            <a:ext cx="5605261" cy="3877713"/>
                          </a:xfrm>
                          <a:prstGeom prst="rect">
                            <a:avLst/>
                          </a:prstGeom>
                        </pic:spPr>
                      </pic:pic>
                      <wps:wsp>
                        <wps:cNvPr id="648433322" name="Text Box 15"/>
                        <wps:cNvSpPr txBox="1"/>
                        <wps:spPr>
                          <a:xfrm>
                            <a:off x="767145" y="4274678"/>
                            <a:ext cx="5605261" cy="308023"/>
                          </a:xfrm>
                          <a:prstGeom prst="rect">
                            <a:avLst/>
                          </a:prstGeom>
                          <a:solidFill>
                            <a:schemeClr val="lt1"/>
                          </a:solidFill>
                          <a:ln w="6350">
                            <a:noFill/>
                          </a:ln>
                        </wps:spPr>
                        <wps:txbx>
                          <w:txbxContent>
                            <w:p w14:paraId="7DFBA2FA" w14:textId="793D244D" w:rsidR="00340A80" w:rsidRPr="004A098F" w:rsidRDefault="00340A80" w:rsidP="00340A80">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lang w:val="ru-RU"/>
                                </w:rPr>
                                <w:t>3.5</w:t>
                              </w:r>
                              <w:r w:rsidRPr="004A098F">
                                <w:rPr>
                                  <w:rFonts w:eastAsia="Calibri"/>
                                  <w:b/>
                                  <w:bCs/>
                                  <w:lang w:val="ru-RU"/>
                                </w:rPr>
                                <w:t>.</w:t>
                              </w:r>
                              <w:r w:rsidR="00874F66">
                                <w:rPr>
                                  <w:rFonts w:eastAsia="Calibri"/>
                                  <w:b/>
                                  <w:bCs/>
                                  <w:lang w:val="ru-RU"/>
                                </w:rPr>
                                <w:t xml:space="preserve"> Г</w:t>
                              </w:r>
                              <w:r>
                                <w:rPr>
                                  <w:rFonts w:eastAsia="Calibri"/>
                                  <w:b/>
                                  <w:bCs/>
                                  <w:lang w:val="ru-RU"/>
                                </w:rPr>
                                <w:t>ръб</w:t>
                              </w:r>
                              <w:r w:rsidR="00874F66">
                                <w:rPr>
                                  <w:rFonts w:eastAsia="Calibri"/>
                                  <w:b/>
                                  <w:bCs/>
                                  <w:lang w:val="ru-RU"/>
                                </w:rPr>
                                <w:t xml:space="preserve"> на пътен лист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4FF84F" id="_x0000_s1082" style="position:absolute;left:0;text-align:left;margin-left:.05pt;margin-top:13.7pt;width:498.75pt;height:364.75pt;z-index:252479488;mso-width-relative:margin;mso-height-relative:margin" coordorigin="7671,5374" coordsize="56052,404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">
                <v:shape id="Picture 1034227818" o:spid="_x0000_s1083" type="#_x0000_t75" style="position:absolute;left:7671;top:5374;width:56053;height:38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">
                  <v:imagedata r:id="rId39" o:title=""/>
                  <v:path arrowok="t"/>
                </v:shape>
                <v:shape id="Text Box 15" o:spid="_x0000_s1084" type="#_x0000_t202" style="position:absolute;left:7671;top:42746;width:56053;height:3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" fillcolor="white [3201]" stroked="f" strokeweight=".5pt">
                  <v:textbox>
                    <w:txbxContent>
                      <w:p w14:paraId="7DFBA2FA" w14:textId="793D244D" w:rsidR="00340A80" w:rsidRPr="004A098F" w:rsidRDefault="00340A80" w:rsidP="00340A80">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lang w:val="ru-RU"/>
                          </w:rPr>
                          <w:t>3.</w:t>
                        </w:r>
                        <w:r>
                          <w:rPr>
                            <w:rFonts w:eastAsia="Calibri"/>
                            <w:b/>
                            <w:bCs/>
                            <w:lang w:val="ru-RU"/>
                          </w:rPr>
                          <w:t>5</w:t>
                        </w:r>
                        <w:r w:rsidRPr="004A098F">
                          <w:rPr>
                            <w:rFonts w:eastAsia="Calibri"/>
                            <w:b/>
                            <w:bCs/>
                            <w:lang w:val="ru-RU"/>
                          </w:rPr>
                          <w:t>.</w:t>
                        </w:r>
                        <w:r w:rsidR="00874F66">
                          <w:rPr>
                            <w:rFonts w:eastAsia="Calibri"/>
                            <w:b/>
                            <w:bCs/>
                            <w:lang w:val="ru-RU"/>
                          </w:rPr>
                          <w:t xml:space="preserve"> Г</w:t>
                        </w:r>
                        <w:r>
                          <w:rPr>
                            <w:rFonts w:eastAsia="Calibri"/>
                            <w:b/>
                            <w:bCs/>
                            <w:lang w:val="ru-RU"/>
                          </w:rPr>
                          <w:t>ръб</w:t>
                        </w:r>
                        <w:r w:rsidR="00874F66">
                          <w:rPr>
                            <w:rFonts w:eastAsia="Calibri"/>
                            <w:b/>
                            <w:bCs/>
                            <w:lang w:val="ru-RU"/>
                          </w:rPr>
                          <w:t xml:space="preserve"> на пътен лист  </w:t>
                        </w:r>
                      </w:p>
                    </w:txbxContent>
                  </v:textbox>
                </v:shape>
                <w10:wrap type="topAndBottom"/>
              </v:group>
            </w:pict>
          </mc:Fallback>
        </mc:AlternateContent>
      </w:r>
    </w:p>
    <w:p w14:paraId="5A3D7E80" w14:textId="511BBD19" w:rsidR="00BA389D" w:rsidRDefault="00340A80" w:rsidP="00594768">
      <w:pPr>
        <w:spacing w:before="0"/>
        <w:rPr>
          <w:noProof/>
        </w:rPr>
      </w:pPr>
      <w:r>
        <w:rPr>
          <w:noProof/>
          <w:lang w:eastAsia="bg-BG"/>
        </w:rPr>
        <mc:AlternateContent>
          <mc:Choice Requires="wpg">
            <w:drawing>
              <wp:anchor distT="0" distB="0" distL="114300" distR="114300" simplePos="0" relativeHeight="252481536" behindDoc="0" locked="0" layoutInCell="1" allowOverlap="1" wp14:anchorId="30324C0A" wp14:editId="029C676C">
                <wp:simplePos x="0" y="0"/>
                <wp:positionH relativeFrom="column">
                  <wp:posOffset>-46990</wp:posOffset>
                </wp:positionH>
                <wp:positionV relativeFrom="paragraph">
                  <wp:posOffset>202565</wp:posOffset>
                </wp:positionV>
                <wp:extent cx="6219825" cy="3429000"/>
                <wp:effectExtent l="0" t="0" r="9525" b="0"/>
                <wp:wrapTopAndBottom/>
                <wp:docPr id="1558522468" name="Group 1"/>
                <wp:cNvGraphicFramePr/>
                <a:graphic xmlns:a="http://schemas.openxmlformats.org/drawingml/2006/main">
                  <a:graphicData uri="http://schemas.microsoft.com/office/word/2010/wordprocessingGroup">
                    <wpg:wgp>
                      <wpg:cNvGrpSpPr/>
                      <wpg:grpSpPr>
                        <a:xfrm>
                          <a:off x="0" y="0"/>
                          <a:ext cx="6219825" cy="3429000"/>
                          <a:chOff x="219076" y="1543048"/>
                          <a:chExt cx="7010400" cy="5242812"/>
                        </a:xfrm>
                      </wpg:grpSpPr>
                      <pic:pic xmlns:pic="http://schemas.openxmlformats.org/drawingml/2006/picture">
                        <pic:nvPicPr>
                          <pic:cNvPr id="1401494312" name="Picture 1401494312"/>
                          <pic:cNvPicPr>
                            <a:picLocks noChangeAspect="1"/>
                          </pic:cNvPicPr>
                        </pic:nvPicPr>
                        <pic:blipFill rotWithShape="1">
                          <a:blip r:embed="rId40">
                            <a:extLst>
                              <a:ext uri="{28A0092B-C50C-407E-A947-70E740481C1C}">
                                <a14:useLocalDpi xmlns:a14="http://schemas.microsoft.com/office/drawing/2010/main" val="0"/>
                              </a:ext>
                            </a:extLst>
                          </a:blip>
                          <a:srcRect l="-176" r="-26" b="12"/>
                          <a:stretch/>
                        </pic:blipFill>
                        <pic:spPr>
                          <a:xfrm>
                            <a:off x="219076" y="1543048"/>
                            <a:ext cx="7010400" cy="4830275"/>
                          </a:xfrm>
                          <a:prstGeom prst="rect">
                            <a:avLst/>
                          </a:prstGeom>
                        </pic:spPr>
                      </pic:pic>
                      <wps:wsp>
                        <wps:cNvPr id="1237334358" name="Text Box 15"/>
                        <wps:cNvSpPr txBox="1"/>
                        <wps:spPr>
                          <a:xfrm>
                            <a:off x="219076" y="6381367"/>
                            <a:ext cx="7008174" cy="404493"/>
                          </a:xfrm>
                          <a:prstGeom prst="rect">
                            <a:avLst/>
                          </a:prstGeom>
                          <a:solidFill>
                            <a:schemeClr val="lt1"/>
                          </a:solidFill>
                          <a:ln w="6350">
                            <a:noFill/>
                          </a:ln>
                        </wps:spPr>
                        <wps:txbx>
                          <w:txbxContent>
                            <w:p w14:paraId="3D6B1BF1" w14:textId="580D6B6E" w:rsidR="00340A80" w:rsidRPr="004A098F" w:rsidRDefault="00340A80" w:rsidP="00340A80">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3.6</w:t>
                              </w:r>
                              <w:r w:rsidRPr="004A098F">
                                <w:rPr>
                                  <w:rFonts w:eastAsia="Calibri"/>
                                  <w:b/>
                                  <w:bCs/>
                                  <w:lang w:val="ru-RU"/>
                                </w:rPr>
                                <w:t>.</w:t>
                              </w:r>
                              <w:r w:rsidR="00874F66">
                                <w:rPr>
                                  <w:rFonts w:eastAsia="Calibri"/>
                                  <w:b/>
                                  <w:bCs/>
                                  <w:lang w:val="ru-RU"/>
                                </w:rPr>
                                <w:t xml:space="preserve"> Натурен лист на влака</w:t>
                              </w:r>
                              <w:r w:rsidR="006B605A">
                                <w:rPr>
                                  <w:rFonts w:eastAsia="Calibri"/>
                                  <w:b/>
                                  <w:bCs/>
                                  <w:lang w:val="ru-RU"/>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324C0A" id="_x0000_s1085" style="position:absolute;left:0;text-align:left;margin-left:-3.7pt;margin-top:15.95pt;width:489.75pt;height:270pt;z-index:252481536;mso-width-relative:margin;mso-height-relative:margin" coordorigin="2190,15430" coordsize="70104,524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01494312" o:spid="_x0000_s1086" type="#_x0000_t75" style="position:absolute;left:2190;top:15430;width:70104;height:48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">
                  <v:imagedata r:id="rId41" o:title="" cropbottom="8f" cropleft="-115f" cropright="-17f"/>
                  <v:path arrowok="t"/>
                </v:shape>
                <v:shapetype id="_x0000_t202" coordsize="21600,21600" o:spt="202" path="m,l,21600r21600,l21600,xe">
                  <v:stroke joinstyle="miter"/>
                  <v:path gradientshapeok="t" o:connecttype="rect"/>
                </v:shapetype>
                <v:shape id="Text Box 15" o:spid="_x0000_s1087" type="#_x0000_t202" style="position:absolute;left:2190;top:63813;width:70082;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" fillcolor="white [3201]" stroked="f" strokeweight=".5pt">
                  <v:textbox>
                    <w:txbxContent>
                      <w:p w14:paraId="3D6B1BF1" w14:textId="580D6B6E" w:rsidR="00340A80" w:rsidRPr="004A098F" w:rsidRDefault="00340A80" w:rsidP="00340A80">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3.6</w:t>
                        </w:r>
                        <w:r w:rsidRPr="004A098F">
                          <w:rPr>
                            <w:rFonts w:eastAsia="Calibri"/>
                            <w:b/>
                            <w:bCs/>
                            <w:lang w:val="ru-RU"/>
                          </w:rPr>
                          <w:t>.</w:t>
                        </w:r>
                        <w:r w:rsidR="00874F66">
                          <w:rPr>
                            <w:rFonts w:eastAsia="Calibri"/>
                            <w:b/>
                            <w:bCs/>
                            <w:lang w:val="ru-RU"/>
                          </w:rPr>
                          <w:t xml:space="preserve"> Натурен лист на влака</w:t>
                        </w:r>
                        <w:r w:rsidR="006B605A">
                          <w:rPr>
                            <w:rFonts w:eastAsia="Calibri"/>
                            <w:b/>
                            <w:bCs/>
                            <w:lang w:val="ru-RU"/>
                          </w:rPr>
                          <w:t xml:space="preserve"> </w:t>
                        </w:r>
                      </w:p>
                    </w:txbxContent>
                  </v:textbox>
                </v:shape>
                <w10:wrap type="topAndBottom"/>
              </v:group>
            </w:pict>
          </mc:Fallback>
        </mc:AlternateContent>
      </w:r>
    </w:p>
    <w:p w14:paraId="7C28EF85" w14:textId="3F682847" w:rsidR="00BA389D" w:rsidRDefault="00340A80" w:rsidP="00932F3C">
      <w:pPr>
        <w:spacing w:before="0"/>
        <w:rPr>
          <w:noProof/>
        </w:rPr>
      </w:pPr>
      <w:r>
        <w:rPr>
          <w:noProof/>
          <w:lang w:eastAsia="bg-BG"/>
        </w:rPr>
        <w:lastRenderedPageBreak/>
        <mc:AlternateContent>
          <mc:Choice Requires="wpg">
            <w:drawing>
              <wp:anchor distT="0" distB="0" distL="114300" distR="114300" simplePos="0" relativeHeight="252428288" behindDoc="0" locked="0" layoutInCell="1" allowOverlap="1" wp14:anchorId="6B95E4DD" wp14:editId="5DF6825F">
                <wp:simplePos x="0" y="0"/>
                <wp:positionH relativeFrom="column">
                  <wp:posOffset>37944</wp:posOffset>
                </wp:positionH>
                <wp:positionV relativeFrom="paragraph">
                  <wp:posOffset>5175099</wp:posOffset>
                </wp:positionV>
                <wp:extent cx="3048749" cy="3853815"/>
                <wp:effectExtent l="0" t="0" r="0" b="0"/>
                <wp:wrapTopAndBottom/>
                <wp:docPr id="154316746" name="Group 1"/>
                <wp:cNvGraphicFramePr/>
                <a:graphic xmlns:a="http://schemas.openxmlformats.org/drawingml/2006/main">
                  <a:graphicData uri="http://schemas.microsoft.com/office/word/2010/wordprocessingGroup">
                    <wpg:wgp>
                      <wpg:cNvGrpSpPr/>
                      <wpg:grpSpPr>
                        <a:xfrm>
                          <a:off x="0" y="0"/>
                          <a:ext cx="3048749" cy="3853815"/>
                          <a:chOff x="1199161" y="912203"/>
                          <a:chExt cx="3049179" cy="3853875"/>
                        </a:xfrm>
                      </wpg:grpSpPr>
                      <pic:pic xmlns:pic="http://schemas.openxmlformats.org/drawingml/2006/picture">
                        <pic:nvPicPr>
                          <pic:cNvPr id="1986418291" name="Picture 1986418291"/>
                          <pic:cNvPicPr preferRelativeResize="0">
                            <a:picLocks noChangeAspect="1"/>
                          </pic:cNvPicPr>
                        </pic:nvPicPr>
                        <pic:blipFill>
                          <a:blip r:embed="rId42" cstate="print">
                            <a:extLst>
                              <a:ext uri="{28A0092B-C50C-407E-A947-70E740481C1C}">
                                <a14:useLocalDpi xmlns:a14="http://schemas.microsoft.com/office/drawing/2010/main" val="0"/>
                              </a:ext>
                            </a:extLst>
                          </a:blip>
                          <a:srcRect l="2180" r="2180"/>
                          <a:stretch/>
                        </pic:blipFill>
                        <pic:spPr>
                          <a:xfrm>
                            <a:off x="1229759" y="912203"/>
                            <a:ext cx="2732760" cy="3555332"/>
                          </a:xfrm>
                          <a:prstGeom prst="rect">
                            <a:avLst/>
                          </a:prstGeom>
                        </pic:spPr>
                      </pic:pic>
                      <wps:wsp>
                        <wps:cNvPr id="1685668256" name="Text Box 15"/>
                        <wps:cNvSpPr txBox="1"/>
                        <wps:spPr>
                          <a:xfrm>
                            <a:off x="1199161" y="4458055"/>
                            <a:ext cx="3049179" cy="308023"/>
                          </a:xfrm>
                          <a:prstGeom prst="rect">
                            <a:avLst/>
                          </a:prstGeom>
                          <a:solidFill>
                            <a:schemeClr val="lt1"/>
                          </a:solidFill>
                          <a:ln w="6350">
                            <a:noFill/>
                          </a:ln>
                        </wps:spPr>
                        <wps:txbx>
                          <w:txbxContent>
                            <w:p w14:paraId="78CEF35C" w14:textId="4FD6A63D" w:rsidR="00AA3299" w:rsidRPr="004A098F" w:rsidRDefault="006B605A" w:rsidP="006B605A">
                              <w:pPr>
                                <w:spacing w:before="0"/>
                                <w:ind w:firstLine="0"/>
                                <w:rPr>
                                  <w:rFonts w:eastAsia="Calibri"/>
                                  <w:b/>
                                  <w:bCs/>
                                  <w:szCs w:val="24"/>
                                </w:rPr>
                              </w:pPr>
                              <w:r>
                                <w:rPr>
                                  <w:rFonts w:eastAsia="Calibri"/>
                                  <w:b/>
                                  <w:bCs/>
                                </w:rPr>
                                <w:t xml:space="preserve">Удостоверение за спирачна маса </w:t>
                              </w:r>
                              <w:r w:rsidR="00AA3299" w:rsidRPr="008F264B">
                                <w:rPr>
                                  <w:rFonts w:eastAsia="Calibri"/>
                                  <w:b/>
                                  <w:bCs/>
                                </w:rPr>
                                <w:t>Фиг</w:t>
                              </w:r>
                              <w:r w:rsidR="00AA3299" w:rsidRPr="004A098F">
                                <w:rPr>
                                  <w:rFonts w:eastAsia="Calibri"/>
                                  <w:b/>
                                  <w:bCs/>
                                  <w:lang w:val="ru-RU"/>
                                </w:rPr>
                                <w:t xml:space="preserve">. </w:t>
                              </w:r>
                              <w:r w:rsidR="00AA3299">
                                <w:rPr>
                                  <w:rFonts w:eastAsia="Calibri"/>
                                  <w:b/>
                                  <w:bCs/>
                                </w:rPr>
                                <w:t>3</w:t>
                              </w:r>
                              <w:r w:rsidR="00AA3299" w:rsidRPr="004A098F">
                                <w:rPr>
                                  <w:rFonts w:eastAsia="Calibri"/>
                                  <w:b/>
                                  <w:bCs/>
                                  <w:lang w:val="ru-RU"/>
                                </w:rPr>
                                <w:t>.</w:t>
                              </w:r>
                              <w:r w:rsidR="00AA3299">
                                <w:rPr>
                                  <w:rFonts w:eastAsia="Calibri"/>
                                  <w:b/>
                                  <w:bCs/>
                                  <w:lang w:val="ru-RU"/>
                                </w:rPr>
                                <w:t>9.</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B95E4DD" id="_x0000_s1088" style="position:absolute;left:0;text-align:left;margin-left:3pt;margin-top:407.5pt;width:240.05pt;height:303.45pt;z-index:252428288;mso-width-relative:margin" coordorigin="11991,9122" coordsize="30491,385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">
                <v:shape id="Picture 1986418291" o:spid="_x0000_s1089" type="#_x0000_t75" style="position:absolute;left:12297;top:9122;width:27328;height:355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">
                  <v:imagedata r:id="rId43" o:title="" cropleft="1429f" cropright="1429f"/>
                  <v:path arrowok="t"/>
                </v:shape>
                <v:shape id="Text Box 15" o:spid="_x0000_s1090" type="#_x0000_t202" style="position:absolute;left:11991;top:44580;width:30492;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" fillcolor="white [3201]" stroked="f" strokeweight=".5pt">
                  <v:textbox>
                    <w:txbxContent>
                      <w:p w14:paraId="78CEF35C" w14:textId="4FD6A63D" w:rsidR="00AA3299" w:rsidRPr="004A098F" w:rsidRDefault="006B605A" w:rsidP="006B605A">
                        <w:pPr>
                          <w:spacing w:before="0"/>
                          <w:ind w:firstLine="0"/>
                          <w:rPr>
                            <w:rFonts w:eastAsia="Calibri"/>
                            <w:b/>
                            <w:bCs/>
                            <w:szCs w:val="24"/>
                          </w:rPr>
                        </w:pPr>
                        <w:r>
                          <w:rPr>
                            <w:rFonts w:eastAsia="Calibri"/>
                            <w:b/>
                            <w:bCs/>
                          </w:rPr>
                          <w:t xml:space="preserve">Удостоверение за спирачна маса </w:t>
                        </w:r>
                        <w:r w:rsidR="00AA3299" w:rsidRPr="008F264B">
                          <w:rPr>
                            <w:rFonts w:eastAsia="Calibri"/>
                            <w:b/>
                            <w:bCs/>
                          </w:rPr>
                          <w:t>Фиг</w:t>
                        </w:r>
                        <w:r w:rsidR="00AA3299" w:rsidRPr="004A098F">
                          <w:rPr>
                            <w:rFonts w:eastAsia="Calibri"/>
                            <w:b/>
                            <w:bCs/>
                            <w:lang w:val="ru-RU"/>
                          </w:rPr>
                          <w:t xml:space="preserve">. </w:t>
                        </w:r>
                        <w:r w:rsidR="00AA3299">
                          <w:rPr>
                            <w:rFonts w:eastAsia="Calibri"/>
                            <w:b/>
                            <w:bCs/>
                          </w:rPr>
                          <w:t>3</w:t>
                        </w:r>
                        <w:r w:rsidR="00AA3299" w:rsidRPr="004A098F">
                          <w:rPr>
                            <w:rFonts w:eastAsia="Calibri"/>
                            <w:b/>
                            <w:bCs/>
                            <w:lang w:val="ru-RU"/>
                          </w:rPr>
                          <w:t>.</w:t>
                        </w:r>
                        <w:r w:rsidR="00AA3299">
                          <w:rPr>
                            <w:rFonts w:eastAsia="Calibri"/>
                            <w:b/>
                            <w:bCs/>
                            <w:lang w:val="ru-RU"/>
                          </w:rPr>
                          <w:t>9.</w:t>
                        </w:r>
                      </w:p>
                    </w:txbxContent>
                  </v:textbox>
                </v:shape>
                <w10:wrap type="topAndBottom"/>
              </v:group>
            </w:pict>
          </mc:Fallback>
        </mc:AlternateContent>
      </w:r>
      <w:r>
        <w:rPr>
          <w:noProof/>
          <w:lang w:eastAsia="bg-BG"/>
        </w:rPr>
        <mc:AlternateContent>
          <mc:Choice Requires="wpg">
            <w:drawing>
              <wp:anchor distT="0" distB="0" distL="114300" distR="114300" simplePos="0" relativeHeight="252430336" behindDoc="0" locked="0" layoutInCell="1" allowOverlap="1" wp14:anchorId="14B04BAA" wp14:editId="02D8F9E5">
                <wp:simplePos x="0" y="0"/>
                <wp:positionH relativeFrom="column">
                  <wp:posOffset>3248561</wp:posOffset>
                </wp:positionH>
                <wp:positionV relativeFrom="paragraph">
                  <wp:posOffset>5251450</wp:posOffset>
                </wp:positionV>
                <wp:extent cx="2739210" cy="3854051"/>
                <wp:effectExtent l="0" t="0" r="0" b="0"/>
                <wp:wrapNone/>
                <wp:docPr id="1852209018" name="Group 1"/>
                <wp:cNvGraphicFramePr/>
                <a:graphic xmlns:a="http://schemas.openxmlformats.org/drawingml/2006/main">
                  <a:graphicData uri="http://schemas.microsoft.com/office/word/2010/wordprocessingGroup">
                    <wpg:wgp>
                      <wpg:cNvGrpSpPr/>
                      <wpg:grpSpPr>
                        <a:xfrm>
                          <a:off x="0" y="0"/>
                          <a:ext cx="2739210" cy="3854051"/>
                          <a:chOff x="1229759" y="912203"/>
                          <a:chExt cx="2739210" cy="3854092"/>
                        </a:xfrm>
                      </wpg:grpSpPr>
                      <pic:pic xmlns:pic="http://schemas.openxmlformats.org/drawingml/2006/picture">
                        <pic:nvPicPr>
                          <pic:cNvPr id="1270497263" name="Picture 1270497263"/>
                          <pic:cNvPicPr preferRelativeResize="0">
                            <a:picLocks noChangeAspect="1"/>
                          </pic:cNvPicPr>
                        </pic:nvPicPr>
                        <pic:blipFill>
                          <a:blip r:embed="rId44" cstate="print">
                            <a:extLst>
                              <a:ext uri="{28A0092B-C50C-407E-A947-70E740481C1C}">
                                <a14:useLocalDpi xmlns:a14="http://schemas.microsoft.com/office/drawing/2010/main" val="0"/>
                              </a:ext>
                            </a:extLst>
                          </a:blip>
                          <a:srcRect l="497" r="497"/>
                          <a:stretch/>
                        </pic:blipFill>
                        <pic:spPr>
                          <a:xfrm>
                            <a:off x="1229759" y="912203"/>
                            <a:ext cx="2732760" cy="3555332"/>
                          </a:xfrm>
                          <a:prstGeom prst="rect">
                            <a:avLst/>
                          </a:prstGeom>
                        </pic:spPr>
                      </pic:pic>
                      <wps:wsp>
                        <wps:cNvPr id="1407199160" name="Text Box 15"/>
                        <wps:cNvSpPr txBox="1"/>
                        <wps:spPr>
                          <a:xfrm>
                            <a:off x="1256947" y="4458272"/>
                            <a:ext cx="2712022" cy="308023"/>
                          </a:xfrm>
                          <a:prstGeom prst="rect">
                            <a:avLst/>
                          </a:prstGeom>
                          <a:solidFill>
                            <a:schemeClr val="lt1"/>
                          </a:solidFill>
                          <a:ln w="6350">
                            <a:noFill/>
                          </a:ln>
                        </wps:spPr>
                        <wps:txbx>
                          <w:txbxContent>
                            <w:p w14:paraId="6A296E07" w14:textId="18234A95" w:rsidR="00AA3299" w:rsidRPr="004A098F" w:rsidRDefault="00AA3299" w:rsidP="00601673">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3</w:t>
                              </w:r>
                              <w:r w:rsidRPr="004A098F">
                                <w:rPr>
                                  <w:rFonts w:eastAsia="Calibri"/>
                                  <w:b/>
                                  <w:bCs/>
                                  <w:lang w:val="ru-RU"/>
                                </w:rPr>
                                <w:t>.</w:t>
                              </w:r>
                              <w:r>
                                <w:rPr>
                                  <w:rFonts w:eastAsia="Calibri"/>
                                  <w:b/>
                                  <w:bCs/>
                                  <w:lang w:val="ru-RU"/>
                                </w:rPr>
                                <w:t>10.</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4B04BAA" id="_x0000_s1091" style="position:absolute;left:0;text-align:left;margin-left:255.8pt;margin-top:413.5pt;width:215.7pt;height:303.45pt;z-index:252430336" coordorigin="12297,9122" coordsize="27392,385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">
                <v:shape id="Picture 1270497263" o:spid="_x0000_s1092" type="#_x0000_t75" style="position:absolute;left:12297;top:9122;width:27328;height:355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">
                  <v:imagedata r:id="rId45" o:title="" cropleft="326f" cropright="326f"/>
                  <v:path arrowok="t"/>
                </v:shape>
                <v:shape id="Text Box 15" o:spid="_x0000_s1093" type="#_x0000_t202" style="position:absolute;left:12569;top:44582;width:27120;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" fillcolor="white [3201]" stroked="f" strokeweight=".5pt">
                  <v:textbox>
                    <w:txbxContent>
                      <w:p w14:paraId="6A296E07" w14:textId="18234A95" w:rsidR="00AA3299" w:rsidRPr="004A098F" w:rsidRDefault="00AA3299" w:rsidP="00601673">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3</w:t>
                        </w:r>
                        <w:r w:rsidRPr="004A098F">
                          <w:rPr>
                            <w:rFonts w:eastAsia="Calibri"/>
                            <w:b/>
                            <w:bCs/>
                            <w:lang w:val="ru-RU"/>
                          </w:rPr>
                          <w:t>.</w:t>
                        </w:r>
                        <w:r>
                          <w:rPr>
                            <w:rFonts w:eastAsia="Calibri"/>
                            <w:b/>
                            <w:bCs/>
                            <w:lang w:val="ru-RU"/>
                          </w:rPr>
                          <w:t>10.</w:t>
                        </w:r>
                      </w:p>
                    </w:txbxContent>
                  </v:textbox>
                </v:shape>
              </v:group>
            </w:pict>
          </mc:Fallback>
        </mc:AlternateContent>
      </w:r>
      <w:r>
        <w:rPr>
          <w:noProof/>
          <w:lang w:eastAsia="bg-BG"/>
        </w:rPr>
        <mc:AlternateContent>
          <mc:Choice Requires="wpg">
            <w:drawing>
              <wp:anchor distT="0" distB="0" distL="114300" distR="114300" simplePos="0" relativeHeight="252424192" behindDoc="0" locked="0" layoutInCell="1" allowOverlap="1" wp14:anchorId="590C52FD" wp14:editId="699303CB">
                <wp:simplePos x="0" y="0"/>
                <wp:positionH relativeFrom="column">
                  <wp:posOffset>3257550</wp:posOffset>
                </wp:positionH>
                <wp:positionV relativeFrom="paragraph">
                  <wp:posOffset>142240</wp:posOffset>
                </wp:positionV>
                <wp:extent cx="3193415" cy="5016500"/>
                <wp:effectExtent l="0" t="0" r="6985" b="0"/>
                <wp:wrapTopAndBottom/>
                <wp:docPr id="578318569" name="Group 1"/>
                <wp:cNvGraphicFramePr/>
                <a:graphic xmlns:a="http://schemas.openxmlformats.org/drawingml/2006/main">
                  <a:graphicData uri="http://schemas.microsoft.com/office/word/2010/wordprocessingGroup">
                    <wpg:wgp>
                      <wpg:cNvGrpSpPr/>
                      <wpg:grpSpPr>
                        <a:xfrm>
                          <a:off x="0" y="0"/>
                          <a:ext cx="3193415" cy="5016500"/>
                          <a:chOff x="1371601" y="138591"/>
                          <a:chExt cx="4925414" cy="7737144"/>
                        </a:xfrm>
                      </wpg:grpSpPr>
                      <pic:pic xmlns:pic="http://schemas.openxmlformats.org/drawingml/2006/picture">
                        <pic:nvPicPr>
                          <pic:cNvPr id="1856785966" name="Picture 1856785966"/>
                          <pic:cNvPicPr>
                            <a:picLocks noChangeAspect="1"/>
                          </pic:cNvPicPr>
                        </pic:nvPicPr>
                        <pic:blipFill rotWithShape="1">
                          <a:blip r:embed="rId46">
                            <a:extLst>
                              <a:ext uri="{28A0092B-C50C-407E-A947-70E740481C1C}">
                                <a14:useLocalDpi xmlns:a14="http://schemas.microsoft.com/office/drawing/2010/main" val="0"/>
                              </a:ext>
                            </a:extLst>
                          </a:blip>
                          <a:srcRect t="-161" b="-1040"/>
                          <a:stretch/>
                        </pic:blipFill>
                        <pic:spPr>
                          <a:xfrm>
                            <a:off x="1371601" y="138591"/>
                            <a:ext cx="4925414" cy="7461851"/>
                          </a:xfrm>
                          <a:prstGeom prst="rect">
                            <a:avLst/>
                          </a:prstGeom>
                        </pic:spPr>
                      </pic:pic>
                      <wps:wsp>
                        <wps:cNvPr id="2109616910" name="Text Box 15"/>
                        <wps:cNvSpPr txBox="1"/>
                        <wps:spPr>
                          <a:xfrm>
                            <a:off x="1371601" y="7466133"/>
                            <a:ext cx="4925414" cy="409602"/>
                          </a:xfrm>
                          <a:prstGeom prst="rect">
                            <a:avLst/>
                          </a:prstGeom>
                          <a:solidFill>
                            <a:schemeClr val="lt1"/>
                          </a:solidFill>
                          <a:ln w="6350">
                            <a:noFill/>
                          </a:ln>
                        </wps:spPr>
                        <wps:txbx>
                          <w:txbxContent>
                            <w:p w14:paraId="0B6FF504" w14:textId="0955B8D5" w:rsidR="00AA3299" w:rsidRPr="004A098F" w:rsidRDefault="006B605A" w:rsidP="006472EE">
                              <w:pPr>
                                <w:spacing w:before="0"/>
                                <w:ind w:firstLine="0"/>
                                <w:jc w:val="center"/>
                                <w:rPr>
                                  <w:rFonts w:eastAsia="Calibri"/>
                                  <w:b/>
                                  <w:bCs/>
                                  <w:szCs w:val="24"/>
                                </w:rPr>
                              </w:pPr>
                              <w:r>
                                <w:rPr>
                                  <w:rFonts w:eastAsia="Calibri"/>
                                  <w:b/>
                                  <w:bCs/>
                                </w:rPr>
                                <w:t xml:space="preserve">Придружителен лист гръб </w:t>
                              </w:r>
                              <w:r w:rsidR="00AA3299" w:rsidRPr="008F264B">
                                <w:rPr>
                                  <w:rFonts w:eastAsia="Calibri"/>
                                  <w:b/>
                                  <w:bCs/>
                                </w:rPr>
                                <w:t>Фиг</w:t>
                              </w:r>
                              <w:r w:rsidR="00AA3299" w:rsidRPr="004A098F">
                                <w:rPr>
                                  <w:rFonts w:eastAsia="Calibri"/>
                                  <w:b/>
                                  <w:bCs/>
                                  <w:lang w:val="ru-RU"/>
                                </w:rPr>
                                <w:t xml:space="preserve">. </w:t>
                              </w:r>
                              <w:r w:rsidR="00AA3299">
                                <w:rPr>
                                  <w:rFonts w:eastAsia="Calibri"/>
                                  <w:b/>
                                  <w:bCs/>
                                </w:rPr>
                                <w:t>3</w:t>
                              </w:r>
                              <w:r w:rsidR="00AA3299" w:rsidRPr="004A098F">
                                <w:rPr>
                                  <w:rFonts w:eastAsia="Calibri"/>
                                  <w:b/>
                                  <w:bCs/>
                                  <w:lang w:val="ru-RU"/>
                                </w:rPr>
                                <w:t>.</w:t>
                              </w:r>
                              <w:r w:rsidR="00AA3299">
                                <w:rPr>
                                  <w:rFonts w:eastAsia="Calibri"/>
                                  <w:b/>
                                  <w:bCs/>
                                  <w:lang w:val="ru-RU"/>
                                </w:rPr>
                                <w:t>8.</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0C52FD" id="_x0000_s1094" style="position:absolute;left:0;text-align:left;margin-left:256.5pt;margin-top:11.2pt;width:251.45pt;height:395pt;z-index:252424192;mso-width-relative:margin;mso-height-relative:margin" coordorigin="13716,1385" coordsize="49254,773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">
                <v:shape id="Picture 1856785966" o:spid="_x0000_s1095" type="#_x0000_t75" style="position:absolute;left:13716;top:1385;width:49254;height:74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">
                  <v:imagedata r:id="rId47" o:title="" croptop="-106f" cropbottom="-682f"/>
                  <v:path arrowok="t"/>
                </v:shape>
                <v:shape id="Text Box 15" o:spid="_x0000_s1096" type="#_x0000_t202" style="position:absolute;left:13716;top:74661;width:49254;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" fillcolor="white [3201]" stroked="f" strokeweight=".5pt">
                  <v:textbox>
                    <w:txbxContent>
                      <w:p w14:paraId="0B6FF504" w14:textId="0955B8D5" w:rsidR="00AA3299" w:rsidRPr="004A098F" w:rsidRDefault="006B605A" w:rsidP="006472EE">
                        <w:pPr>
                          <w:spacing w:before="0"/>
                          <w:ind w:firstLine="0"/>
                          <w:jc w:val="center"/>
                          <w:rPr>
                            <w:rFonts w:eastAsia="Calibri"/>
                            <w:b/>
                            <w:bCs/>
                            <w:szCs w:val="24"/>
                          </w:rPr>
                        </w:pPr>
                        <w:r>
                          <w:rPr>
                            <w:rFonts w:eastAsia="Calibri"/>
                            <w:b/>
                            <w:bCs/>
                          </w:rPr>
                          <w:t xml:space="preserve">Придружителен лист гръб </w:t>
                        </w:r>
                        <w:r w:rsidR="00AA3299" w:rsidRPr="008F264B">
                          <w:rPr>
                            <w:rFonts w:eastAsia="Calibri"/>
                            <w:b/>
                            <w:bCs/>
                          </w:rPr>
                          <w:t>Фиг</w:t>
                        </w:r>
                        <w:r w:rsidR="00AA3299" w:rsidRPr="004A098F">
                          <w:rPr>
                            <w:rFonts w:eastAsia="Calibri"/>
                            <w:b/>
                            <w:bCs/>
                            <w:lang w:val="ru-RU"/>
                          </w:rPr>
                          <w:t xml:space="preserve">. </w:t>
                        </w:r>
                        <w:r w:rsidR="00AA3299">
                          <w:rPr>
                            <w:rFonts w:eastAsia="Calibri"/>
                            <w:b/>
                            <w:bCs/>
                          </w:rPr>
                          <w:t>3</w:t>
                        </w:r>
                        <w:r w:rsidR="00AA3299" w:rsidRPr="004A098F">
                          <w:rPr>
                            <w:rFonts w:eastAsia="Calibri"/>
                            <w:b/>
                            <w:bCs/>
                            <w:lang w:val="ru-RU"/>
                          </w:rPr>
                          <w:t>.</w:t>
                        </w:r>
                        <w:r w:rsidR="00AA3299">
                          <w:rPr>
                            <w:rFonts w:eastAsia="Calibri"/>
                            <w:b/>
                            <w:bCs/>
                            <w:lang w:val="ru-RU"/>
                          </w:rPr>
                          <w:t>8.</w:t>
                        </w:r>
                      </w:p>
                    </w:txbxContent>
                  </v:textbox>
                </v:shape>
                <w10:wrap type="topAndBottom"/>
              </v:group>
            </w:pict>
          </mc:Fallback>
        </mc:AlternateContent>
      </w:r>
      <w:r w:rsidR="006472EE">
        <w:rPr>
          <w:noProof/>
          <w:lang w:eastAsia="bg-BG"/>
        </w:rPr>
        <mc:AlternateContent>
          <mc:Choice Requires="wpg">
            <w:drawing>
              <wp:anchor distT="0" distB="0" distL="114300" distR="114300" simplePos="0" relativeHeight="252426240" behindDoc="0" locked="0" layoutInCell="1" allowOverlap="1" wp14:anchorId="0E93D02C" wp14:editId="615FC8D3">
                <wp:simplePos x="0" y="0"/>
                <wp:positionH relativeFrom="column">
                  <wp:posOffset>-129540</wp:posOffset>
                </wp:positionH>
                <wp:positionV relativeFrom="paragraph">
                  <wp:posOffset>139065</wp:posOffset>
                </wp:positionV>
                <wp:extent cx="3209925" cy="4968675"/>
                <wp:effectExtent l="57150" t="38100" r="47625" b="3810"/>
                <wp:wrapTopAndBottom/>
                <wp:docPr id="1216370398" name="Group 1"/>
                <wp:cNvGraphicFramePr/>
                <a:graphic xmlns:a="http://schemas.openxmlformats.org/drawingml/2006/main">
                  <a:graphicData uri="http://schemas.microsoft.com/office/word/2010/wordprocessingGroup">
                    <wpg:wgp>
                      <wpg:cNvGrpSpPr/>
                      <wpg:grpSpPr>
                        <a:xfrm>
                          <a:off x="0" y="0"/>
                          <a:ext cx="3209925" cy="4968675"/>
                          <a:chOff x="1371601" y="892810"/>
                          <a:chExt cx="4925520" cy="7624639"/>
                        </a:xfrm>
                      </wpg:grpSpPr>
                      <pic:pic xmlns:pic="http://schemas.openxmlformats.org/drawingml/2006/picture">
                        <pic:nvPicPr>
                          <pic:cNvPr id="1330226287" name="Picture 1330226287"/>
                          <pic:cNvPicPr preferRelativeResize="0">
                            <a:picLocks noChangeAspect="1"/>
                          </pic:cNvPicPr>
                        </pic:nvPicPr>
                        <pic:blipFill rotWithShape="1">
                          <a:blip r:embed="rId48">
                            <a:extLst>
                              <a:ext uri="{28A0092B-C50C-407E-A947-70E740481C1C}">
                                <a14:useLocalDpi xmlns:a14="http://schemas.microsoft.com/office/drawing/2010/main" val="0"/>
                              </a:ext>
                            </a:extLst>
                          </a:blip>
                          <a:srcRect t="-256" b="-154"/>
                          <a:stretch/>
                        </pic:blipFill>
                        <pic:spPr>
                          <a:xfrm rot="60000">
                            <a:off x="1371601" y="892810"/>
                            <a:ext cx="4925520" cy="7182004"/>
                          </a:xfrm>
                          <a:prstGeom prst="rect">
                            <a:avLst/>
                          </a:prstGeom>
                        </pic:spPr>
                      </pic:pic>
                      <wps:wsp>
                        <wps:cNvPr id="1987339820" name="Text Box 15"/>
                        <wps:cNvSpPr txBox="1"/>
                        <wps:spPr>
                          <a:xfrm>
                            <a:off x="1447800" y="8051798"/>
                            <a:ext cx="4800601" cy="465651"/>
                          </a:xfrm>
                          <a:prstGeom prst="rect">
                            <a:avLst/>
                          </a:prstGeom>
                          <a:solidFill>
                            <a:schemeClr val="lt1"/>
                          </a:solidFill>
                          <a:ln w="6350">
                            <a:noFill/>
                          </a:ln>
                        </wps:spPr>
                        <wps:txbx>
                          <w:txbxContent>
                            <w:p w14:paraId="5721B971" w14:textId="2A8293FB" w:rsidR="00AA3299" w:rsidRPr="004A098F" w:rsidRDefault="006B605A" w:rsidP="006472EE">
                              <w:pPr>
                                <w:spacing w:before="0"/>
                                <w:ind w:firstLine="0"/>
                                <w:jc w:val="center"/>
                                <w:rPr>
                                  <w:rFonts w:eastAsia="Calibri"/>
                                  <w:b/>
                                  <w:bCs/>
                                  <w:szCs w:val="24"/>
                                </w:rPr>
                              </w:pPr>
                              <w:r>
                                <w:rPr>
                                  <w:rFonts w:eastAsia="Calibri"/>
                                  <w:b/>
                                  <w:bCs/>
                                </w:rPr>
                                <w:t xml:space="preserve">Придружителен лист лице </w:t>
                              </w:r>
                              <w:r w:rsidR="00AA3299" w:rsidRPr="008F264B">
                                <w:rPr>
                                  <w:rFonts w:eastAsia="Calibri"/>
                                  <w:b/>
                                  <w:bCs/>
                                </w:rPr>
                                <w:t>Фиг</w:t>
                              </w:r>
                              <w:r w:rsidR="00AA3299" w:rsidRPr="004A098F">
                                <w:rPr>
                                  <w:rFonts w:eastAsia="Calibri"/>
                                  <w:b/>
                                  <w:bCs/>
                                  <w:lang w:val="ru-RU"/>
                                </w:rPr>
                                <w:t xml:space="preserve">. </w:t>
                              </w:r>
                              <w:r w:rsidR="00AA3299">
                                <w:rPr>
                                  <w:rFonts w:eastAsia="Calibri"/>
                                  <w:b/>
                                  <w:bCs/>
                                </w:rPr>
                                <w:t>3.7.</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93D02C" id="_x0000_s1097" style="position:absolute;left:0;text-align:left;margin-left:-10.2pt;margin-top:10.95pt;width:252.75pt;height:391.25pt;z-index:252426240;mso-width-relative:margin;mso-height-relative:margin" coordorigin="13716,8928" coordsize="49255,762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">
                <v:shape id="Picture 1330226287" o:spid="_x0000_s1098" type="#_x0000_t75" style="position:absolute;left:13716;top:8928;width:49255;height:71820;rotation: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">
                  <v:imagedata r:id="rId49" o:title="" croptop="-168f" cropbottom="-101f"/>
                  <v:path arrowok="t"/>
                </v:shape>
                <v:shape id="Text Box 15" o:spid="_x0000_s1099" type="#_x0000_t202" style="position:absolute;left:14478;top:80517;width:48006;height:4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" fillcolor="white [3201]" stroked="f" strokeweight=".5pt">
                  <v:textbox>
                    <w:txbxContent>
                      <w:p w14:paraId="5721B971" w14:textId="2A8293FB" w:rsidR="00AA3299" w:rsidRPr="004A098F" w:rsidRDefault="006B605A" w:rsidP="006472EE">
                        <w:pPr>
                          <w:spacing w:before="0"/>
                          <w:ind w:firstLine="0"/>
                          <w:jc w:val="center"/>
                          <w:rPr>
                            <w:rFonts w:eastAsia="Calibri"/>
                            <w:b/>
                            <w:bCs/>
                            <w:szCs w:val="24"/>
                          </w:rPr>
                        </w:pPr>
                        <w:r>
                          <w:rPr>
                            <w:rFonts w:eastAsia="Calibri"/>
                            <w:b/>
                            <w:bCs/>
                          </w:rPr>
                          <w:t xml:space="preserve">Придружителен лист лице </w:t>
                        </w:r>
                        <w:r w:rsidR="00AA3299" w:rsidRPr="008F264B">
                          <w:rPr>
                            <w:rFonts w:eastAsia="Calibri"/>
                            <w:b/>
                            <w:bCs/>
                          </w:rPr>
                          <w:t>Фиг</w:t>
                        </w:r>
                        <w:r w:rsidR="00AA3299" w:rsidRPr="004A098F">
                          <w:rPr>
                            <w:rFonts w:eastAsia="Calibri"/>
                            <w:b/>
                            <w:bCs/>
                            <w:lang w:val="ru-RU"/>
                          </w:rPr>
                          <w:t xml:space="preserve">. </w:t>
                        </w:r>
                        <w:r w:rsidR="00AA3299">
                          <w:rPr>
                            <w:rFonts w:eastAsia="Calibri"/>
                            <w:b/>
                            <w:bCs/>
                          </w:rPr>
                          <w:t>3.7.</w:t>
                        </w:r>
                      </w:p>
                    </w:txbxContent>
                  </v:textbox>
                </v:shape>
                <w10:wrap type="topAndBottom"/>
              </v:group>
            </w:pict>
          </mc:Fallback>
        </mc:AlternateContent>
      </w:r>
    </w:p>
    <w:p w14:paraId="5EBA005F" w14:textId="0F229AA2" w:rsidR="00BA389D" w:rsidRDefault="00BA389D" w:rsidP="00932F3C">
      <w:pPr>
        <w:spacing w:before="0"/>
        <w:rPr>
          <w:noProof/>
        </w:rPr>
      </w:pPr>
    </w:p>
    <w:p w14:paraId="017B26A3" w14:textId="46F77F53" w:rsidR="001C0C5E" w:rsidRPr="00BA389D" w:rsidRDefault="001C0C5E" w:rsidP="00932F3C">
      <w:pPr>
        <w:pStyle w:val="ab"/>
        <w:numPr>
          <w:ilvl w:val="1"/>
          <w:numId w:val="10"/>
        </w:numPr>
        <w:tabs>
          <w:tab w:val="left" w:pos="1276"/>
        </w:tabs>
        <w:spacing w:before="0"/>
        <w:rPr>
          <w:b/>
          <w:i/>
          <w:iCs/>
        </w:rPr>
      </w:pPr>
      <w:r w:rsidRPr="00BA389D">
        <w:rPr>
          <w:b/>
          <w:i/>
          <w:iCs/>
        </w:rPr>
        <w:t xml:space="preserve"> Фактическо описание на случилото се.</w:t>
      </w:r>
      <w:r w:rsidR="00BA389D" w:rsidRPr="00BA389D">
        <w:rPr>
          <w:noProof/>
        </w:rPr>
        <w:t xml:space="preserve"> </w:t>
      </w:r>
    </w:p>
    <w:p w14:paraId="31798F89" w14:textId="279EB696" w:rsidR="008C0832" w:rsidRPr="00BA389D" w:rsidRDefault="001C0C5E" w:rsidP="00932F3C">
      <w:pPr>
        <w:pStyle w:val="ab"/>
        <w:numPr>
          <w:ilvl w:val="2"/>
          <w:numId w:val="10"/>
        </w:numPr>
        <w:tabs>
          <w:tab w:val="left" w:pos="1134"/>
          <w:tab w:val="left" w:pos="1276"/>
        </w:tabs>
        <w:spacing w:before="0"/>
        <w:ind w:left="1276" w:hanging="567"/>
        <w:rPr>
          <w:i/>
          <w:iCs/>
        </w:rPr>
      </w:pPr>
      <w:r w:rsidRPr="00BA389D">
        <w:rPr>
          <w:i/>
          <w:iCs/>
        </w:rPr>
        <w:tab/>
      </w:r>
      <w:r w:rsidR="008C0832" w:rsidRPr="00BA389D">
        <w:rPr>
          <w:i/>
          <w:iCs/>
        </w:rPr>
        <w:t>Непосредствена последователност на случките, довели до събитието, включително:</w:t>
      </w:r>
    </w:p>
    <w:p w14:paraId="1F8444E0" w14:textId="609F16DC" w:rsidR="008C0832" w:rsidRPr="00F30847" w:rsidRDefault="008C0832" w:rsidP="00932F3C">
      <w:pPr>
        <w:pStyle w:val="ab"/>
        <w:numPr>
          <w:ilvl w:val="3"/>
          <w:numId w:val="10"/>
        </w:numPr>
        <w:spacing w:before="0"/>
        <w:ind w:hanging="721"/>
        <w:rPr>
          <w:i/>
          <w:iCs/>
        </w:rPr>
      </w:pPr>
      <w:r w:rsidRPr="00F30847">
        <w:rPr>
          <w:i/>
          <w:iCs/>
        </w:rPr>
        <w:t>Действия, предприети от участващи в събитието лица.</w:t>
      </w:r>
    </w:p>
    <w:p w14:paraId="26A08932" w14:textId="667C31FD" w:rsidR="005A1892" w:rsidRPr="00BA389D" w:rsidRDefault="007277BE" w:rsidP="00932F3C">
      <w:pPr>
        <w:spacing w:before="0"/>
      </w:pPr>
      <w:r w:rsidRPr="00BA389D">
        <w:t>При изтегля</w:t>
      </w:r>
      <w:r w:rsidR="005A1892" w:rsidRPr="00BA389D">
        <w:t xml:space="preserve">не на влака от гара Каспичан и движение </w:t>
      </w:r>
      <w:r w:rsidR="00BF3FE6" w:rsidRPr="00BA389D">
        <w:t xml:space="preserve">в междугарието </w:t>
      </w:r>
      <w:r w:rsidR="005A1892" w:rsidRPr="00BA389D">
        <w:t>по път № 1 в посока гара Провадия машинист</w:t>
      </w:r>
      <w:r w:rsidR="0086255D">
        <w:t>ът</w:t>
      </w:r>
      <w:r w:rsidR="005A1892" w:rsidRPr="00BA389D">
        <w:t xml:space="preserve"> на локомотива забелязва, че налягането в главния въздухопровод се понижава до 0 bar и влакът спира.</w:t>
      </w:r>
    </w:p>
    <w:p w14:paraId="2F78D844" w14:textId="3D59DEF3" w:rsidR="005A1892" w:rsidRPr="00BA389D" w:rsidRDefault="00E63F6F" w:rsidP="00932F3C">
      <w:pPr>
        <w:spacing w:before="0"/>
      </w:pPr>
      <w:r w:rsidRPr="00BA389D">
        <w:t xml:space="preserve">Влакът </w:t>
      </w:r>
      <w:r w:rsidR="003D2651" w:rsidRPr="00BA389D">
        <w:t>спира</w:t>
      </w:r>
      <w:r w:rsidR="005A1892" w:rsidRPr="00BA389D">
        <w:t xml:space="preserve"> </w:t>
      </w:r>
      <w:r w:rsidRPr="00BA389D">
        <w:t xml:space="preserve">аварийно </w:t>
      </w:r>
      <w:r w:rsidR="005A1892" w:rsidRPr="00BA389D">
        <w:t>в 1</w:t>
      </w:r>
      <w:r w:rsidR="003D2651" w:rsidRPr="00BA389D">
        <w:t>9:</w:t>
      </w:r>
      <w:r w:rsidR="005A1892" w:rsidRPr="00BA389D">
        <w:t>35 часа</w:t>
      </w:r>
      <w:r w:rsidR="00BF3FE6" w:rsidRPr="00BA389D">
        <w:t>,</w:t>
      </w:r>
      <w:r w:rsidR="005A1892" w:rsidRPr="00BA389D">
        <w:t xml:space="preserve"> </w:t>
      </w:r>
      <w:r w:rsidR="005464E1">
        <w:t xml:space="preserve">локомотивният </w:t>
      </w:r>
      <w:r w:rsidR="005A1892" w:rsidRPr="00BA389D">
        <w:t>машин</w:t>
      </w:r>
      <w:r w:rsidR="00BF3FE6" w:rsidRPr="00BA389D">
        <w:t>ист изпраща помощник-</w:t>
      </w:r>
      <w:r w:rsidR="005A1892" w:rsidRPr="00BA389D">
        <w:t>локомотивния машинист да провери връзките между локомотива и първи</w:t>
      </w:r>
      <w:r w:rsidR="003D2651" w:rsidRPr="00BA389D">
        <w:t>я вагон, а той</w:t>
      </w:r>
      <w:r w:rsidR="005A1892" w:rsidRPr="00BA389D">
        <w:t xml:space="preserve"> по служебния мобилен телефон </w:t>
      </w:r>
      <w:r w:rsidR="003D2651" w:rsidRPr="00BA389D">
        <w:t xml:space="preserve">се свързва с </w:t>
      </w:r>
      <w:r w:rsidR="005A1892" w:rsidRPr="00BA389D">
        <w:t>началника на влака. В същия момент по</w:t>
      </w:r>
      <w:r w:rsidR="00BF3FE6" w:rsidRPr="00BA389D">
        <w:t>мощник-</w:t>
      </w:r>
      <w:r w:rsidR="005A1892" w:rsidRPr="00BA389D">
        <w:t>локомотивния</w:t>
      </w:r>
      <w:r w:rsidR="005464E1">
        <w:t>т</w:t>
      </w:r>
      <w:r w:rsidR="005A1892" w:rsidRPr="00BA389D">
        <w:t xml:space="preserve"> машинист уведомява машиниста, че между първия и втория </w:t>
      </w:r>
      <w:r w:rsidR="003D2651" w:rsidRPr="00BA389D">
        <w:t>вагон влак</w:t>
      </w:r>
      <w:r w:rsidR="005464E1">
        <w:t>ът</w:t>
      </w:r>
      <w:r w:rsidR="003D2651" w:rsidRPr="00BA389D">
        <w:t xml:space="preserve"> гори. </w:t>
      </w:r>
      <w:r w:rsidR="005A1892" w:rsidRPr="00BA389D">
        <w:t>Двамат</w:t>
      </w:r>
      <w:r w:rsidR="003D2651" w:rsidRPr="00BA389D">
        <w:t>а предприемат</w:t>
      </w:r>
      <w:r w:rsidR="001C12B8" w:rsidRPr="00BA389D">
        <w:t xml:space="preserve"> </w:t>
      </w:r>
      <w:r w:rsidR="00721373" w:rsidRPr="00BA389D">
        <w:t>разкачване</w:t>
      </w:r>
      <w:r w:rsidR="005A1892" w:rsidRPr="00BA389D">
        <w:t xml:space="preserve"> на състава между първия и втори</w:t>
      </w:r>
      <w:r w:rsidR="003D2651" w:rsidRPr="00BA389D">
        <w:t>я вагон с цел предотвратяване</w:t>
      </w:r>
      <w:r w:rsidR="005A1892" w:rsidRPr="00BA389D">
        <w:t xml:space="preserve"> преминаване</w:t>
      </w:r>
      <w:r w:rsidR="003D2651" w:rsidRPr="00BA389D">
        <w:t>то</w:t>
      </w:r>
      <w:r w:rsidR="005A1892" w:rsidRPr="00BA389D">
        <w:t xml:space="preserve"> на огъня към първия вагон. След </w:t>
      </w:r>
      <w:r w:rsidR="00721373" w:rsidRPr="00BA389D">
        <w:t>разкачването</w:t>
      </w:r>
      <w:r w:rsidR="005A1892" w:rsidRPr="00BA389D">
        <w:t xml:space="preserve"> машинист</w:t>
      </w:r>
      <w:r w:rsidR="005464E1">
        <w:t>ът</w:t>
      </w:r>
      <w:r w:rsidR="005A1892" w:rsidRPr="00BA389D">
        <w:t xml:space="preserve"> прави опит да потегли</w:t>
      </w:r>
      <w:r w:rsidR="001C12B8" w:rsidRPr="00BA389D">
        <w:t xml:space="preserve"> с локомотива</w:t>
      </w:r>
      <w:r w:rsidR="005A1892" w:rsidRPr="00BA389D">
        <w:t>, но установява, че напрежението в контактната мрежа е изключено и заедно с помощника</w:t>
      </w:r>
      <w:r w:rsidR="001C12B8" w:rsidRPr="00BA389D">
        <w:t xml:space="preserve"> предприемат</w:t>
      </w:r>
      <w:r w:rsidR="005A1892" w:rsidRPr="00BA389D">
        <w:t xml:space="preserve"> </w:t>
      </w:r>
      <w:r w:rsidR="00721373" w:rsidRPr="00BA389D">
        <w:t>разкачване</w:t>
      </w:r>
      <w:r w:rsidR="005A1892" w:rsidRPr="00BA389D">
        <w:t xml:space="preserve"> между локомотива и първия вагон, </w:t>
      </w:r>
      <w:r w:rsidR="001C12B8" w:rsidRPr="00BA389D">
        <w:t>тъй като пожарът вече е обхванал и първия вагон до локомотива</w:t>
      </w:r>
      <w:r w:rsidR="00147A1F" w:rsidRPr="00BA389D">
        <w:t>.</w:t>
      </w:r>
      <w:r w:rsidR="005A1892" w:rsidRPr="00BA389D">
        <w:t xml:space="preserve"> </w:t>
      </w:r>
      <w:r w:rsidR="00147A1F" w:rsidRPr="00BA389D">
        <w:t xml:space="preserve">С </w:t>
      </w:r>
      <w:r w:rsidR="00721373" w:rsidRPr="00BA389D">
        <w:t>помощта</w:t>
      </w:r>
      <w:r w:rsidR="001C12B8" w:rsidRPr="00BA389D">
        <w:t xml:space="preserve"> на</w:t>
      </w:r>
      <w:r w:rsidR="005A1892" w:rsidRPr="00BA389D">
        <w:t xml:space="preserve"> пътниците избутв</w:t>
      </w:r>
      <w:r w:rsidR="003D2651" w:rsidRPr="00BA389D">
        <w:t>ат на</w:t>
      </w:r>
      <w:r w:rsidR="005A1892" w:rsidRPr="00BA389D">
        <w:t xml:space="preserve"> ръце локомотива на безопа</w:t>
      </w:r>
      <w:r w:rsidR="001C12B8" w:rsidRPr="00BA389D">
        <w:t>сно разстояние. Н</w:t>
      </w:r>
      <w:r w:rsidR="005A1892" w:rsidRPr="00BA389D">
        <w:t>ачалн</w:t>
      </w:r>
      <w:r w:rsidR="001C12B8" w:rsidRPr="00BA389D">
        <w:t>икът на влака уведомява</w:t>
      </w:r>
      <w:r w:rsidR="00035C32" w:rsidRPr="00BA389D">
        <w:t xml:space="preserve"> националния</w:t>
      </w:r>
      <w:r w:rsidR="005A1892" w:rsidRPr="00BA389D">
        <w:t xml:space="preserve"> </w:t>
      </w:r>
      <w:r w:rsidR="001C12B8" w:rsidRPr="00BA389D">
        <w:t xml:space="preserve">спешен </w:t>
      </w:r>
      <w:r w:rsidR="005A1892" w:rsidRPr="00BA389D">
        <w:t>телефон 112 за пожара.</w:t>
      </w:r>
    </w:p>
    <w:p w14:paraId="09995C13" w14:textId="763B9CA2" w:rsidR="002D4B0C" w:rsidRPr="00BA389D" w:rsidRDefault="002D4B0C" w:rsidP="00932F3C">
      <w:pPr>
        <w:spacing w:before="0"/>
      </w:pPr>
      <w:r w:rsidRPr="00BA389D">
        <w:t xml:space="preserve">Превозната бригада </w:t>
      </w:r>
      <w:r w:rsidR="00147A1F" w:rsidRPr="00BA389D">
        <w:t>(</w:t>
      </w:r>
      <w:r w:rsidRPr="00BA389D">
        <w:t>началник влак и кондуктор</w:t>
      </w:r>
      <w:r w:rsidR="00147A1F" w:rsidRPr="00BA389D">
        <w:t>)</w:t>
      </w:r>
      <w:r w:rsidRPr="00BA389D">
        <w:t xml:space="preserve"> своевременно организират извеждането на всички пътници </w:t>
      </w:r>
      <w:r w:rsidR="00E445C0">
        <w:t>с багажите им от влака</w:t>
      </w:r>
      <w:r w:rsidR="00035C32" w:rsidRPr="00BA389D">
        <w:t xml:space="preserve"> </w:t>
      </w:r>
      <w:r w:rsidRPr="00BA389D">
        <w:t>на безопасно разстояние.</w:t>
      </w:r>
    </w:p>
    <w:p w14:paraId="68CD4F43" w14:textId="7251CC8A" w:rsidR="002D4B0C" w:rsidRPr="000047F2" w:rsidRDefault="00035C32" w:rsidP="00932F3C">
      <w:pPr>
        <w:spacing w:before="0"/>
      </w:pPr>
      <w:r w:rsidRPr="000047F2">
        <w:t>В 19:41 часа с</w:t>
      </w:r>
      <w:r w:rsidR="00357E70" w:rsidRPr="000047F2">
        <w:t>тарши влаковия</w:t>
      </w:r>
      <w:r w:rsidR="005464E1" w:rsidRPr="000047F2">
        <w:t>т</w:t>
      </w:r>
      <w:r w:rsidR="00357E70" w:rsidRPr="000047F2">
        <w:t xml:space="preserve"> диспечер и влаковия</w:t>
      </w:r>
      <w:r w:rsidR="005464E1" w:rsidRPr="000047F2">
        <w:t>т</w:t>
      </w:r>
      <w:r w:rsidR="00357E70" w:rsidRPr="000047F2">
        <w:t xml:space="preserve"> диспечер на участъка </w:t>
      </w:r>
      <w:r w:rsidR="003D2651" w:rsidRPr="000047F2">
        <w:t xml:space="preserve">Шумен – Варна </w:t>
      </w:r>
      <w:r w:rsidRPr="000047F2">
        <w:t>са наредили на енергодиспечера</w:t>
      </w:r>
      <w:r w:rsidR="00357E70" w:rsidRPr="000047F2">
        <w:t xml:space="preserve"> </w:t>
      </w:r>
      <w:r w:rsidR="002D4B0C" w:rsidRPr="000047F2">
        <w:t>изключване на напрежението в контактната мрежа</w:t>
      </w:r>
      <w:r w:rsidR="005A1892" w:rsidRPr="000047F2">
        <w:t xml:space="preserve"> в междугарието </w:t>
      </w:r>
      <w:r w:rsidRPr="000047F2">
        <w:t xml:space="preserve">Каспичан – Провадия </w:t>
      </w:r>
      <w:r w:rsidR="005A1892" w:rsidRPr="000047F2">
        <w:t>и по двата коловоза</w:t>
      </w:r>
      <w:r w:rsidR="002D4B0C" w:rsidRPr="000047F2">
        <w:t xml:space="preserve"> </w:t>
      </w:r>
      <w:r w:rsidR="00357E70" w:rsidRPr="000047F2">
        <w:t>без да съгласува</w:t>
      </w:r>
      <w:r w:rsidR="005A1892" w:rsidRPr="000047F2">
        <w:t xml:space="preserve">т </w:t>
      </w:r>
      <w:r w:rsidR="00E445C0" w:rsidRPr="000047F2">
        <w:t xml:space="preserve">предварително </w:t>
      </w:r>
      <w:r w:rsidR="005A1892" w:rsidRPr="000047F2">
        <w:t>действията си с ло</w:t>
      </w:r>
      <w:r w:rsidRPr="000047F2">
        <w:t>комотивният машинист, което е довело</w:t>
      </w:r>
      <w:r w:rsidR="005A1892" w:rsidRPr="000047F2">
        <w:t xml:space="preserve"> до </w:t>
      </w:r>
      <w:r w:rsidR="00E445C0" w:rsidRPr="000047F2">
        <w:t>запалване и изгаряне и на първия вагон</w:t>
      </w:r>
      <w:r w:rsidR="000047F2" w:rsidRPr="000047F2">
        <w:t>, свързани с</w:t>
      </w:r>
      <w:r w:rsidR="00E445C0" w:rsidRPr="000047F2">
        <w:t xml:space="preserve"> </w:t>
      </w:r>
      <w:r w:rsidR="00EC7A93" w:rsidRPr="000047F2">
        <w:t xml:space="preserve">рискове </w:t>
      </w:r>
      <w:r w:rsidR="000047F2" w:rsidRPr="000047F2">
        <w:t>при</w:t>
      </w:r>
      <w:r w:rsidR="00EC7A93" w:rsidRPr="000047F2">
        <w:t xml:space="preserve"> извършване на ръчни маневри</w:t>
      </w:r>
      <w:r w:rsidR="005A1892" w:rsidRPr="000047F2">
        <w:t xml:space="preserve"> </w:t>
      </w:r>
      <w:r w:rsidR="00EC7A93" w:rsidRPr="000047F2">
        <w:t>(</w:t>
      </w:r>
      <w:r w:rsidR="00721373" w:rsidRPr="000047F2">
        <w:t>разкачване</w:t>
      </w:r>
      <w:r w:rsidR="005A1892" w:rsidRPr="000047F2">
        <w:t xml:space="preserve"> и избутване на локомотива</w:t>
      </w:r>
      <w:r w:rsidR="00EC7A93" w:rsidRPr="000047F2">
        <w:t>)</w:t>
      </w:r>
      <w:r w:rsidR="005A1892" w:rsidRPr="000047F2">
        <w:t xml:space="preserve"> </w:t>
      </w:r>
      <w:r w:rsidR="000047F2" w:rsidRPr="000047F2">
        <w:t xml:space="preserve">на безопасно разстояние </w:t>
      </w:r>
      <w:r w:rsidR="005A1892" w:rsidRPr="000047F2">
        <w:t>от горящите вагони</w:t>
      </w:r>
      <w:r w:rsidR="002D4B0C" w:rsidRPr="000047F2">
        <w:t>.</w:t>
      </w:r>
    </w:p>
    <w:p w14:paraId="5B67BC08" w14:textId="3A70FE65" w:rsidR="00E22C22" w:rsidRPr="00BA389D" w:rsidRDefault="00E22C22" w:rsidP="00932F3C">
      <w:pPr>
        <w:spacing w:before="0"/>
      </w:pPr>
      <w:r w:rsidRPr="00BA389D">
        <w:t>В същото време по текущ път № 2 се е движил ДТВ № 90596, който също поради изключване на напрежението в контактната мрежа е спрял в междугарието</w:t>
      </w:r>
      <w:r w:rsidR="00EC7A93" w:rsidRPr="00BA389D">
        <w:t xml:space="preserve"> без уведомление</w:t>
      </w:r>
      <w:r w:rsidR="00E445C0">
        <w:t>, тъй като влаковият диспечер не е знаел какъв товар превозва влака.</w:t>
      </w:r>
    </w:p>
    <w:p w14:paraId="05117B1B" w14:textId="441ADCF4" w:rsidR="00EC7A93" w:rsidRPr="00BA389D" w:rsidRDefault="00E445C0" w:rsidP="00932F3C">
      <w:pPr>
        <w:spacing w:before="0"/>
      </w:pPr>
      <w:r>
        <w:t xml:space="preserve">Два часа по късно </w:t>
      </w:r>
      <w:r w:rsidR="002514EE" w:rsidRPr="002514EE">
        <w:t xml:space="preserve">в 21:45 часа </w:t>
      </w:r>
      <w:r w:rsidR="002514EE">
        <w:t>в</w:t>
      </w:r>
      <w:r w:rsidR="00EC7A93" w:rsidRPr="00BA389D">
        <w:t>лаковият диспечер се свързва по мобилните телефони</w:t>
      </w:r>
      <w:r w:rsidR="00E22C22" w:rsidRPr="00BA389D">
        <w:t xml:space="preserve"> с машинистите на БВ №</w:t>
      </w:r>
      <w:r w:rsidR="00EC7A93" w:rsidRPr="00BA389D">
        <w:t xml:space="preserve"> 2613 и ДТВ № 90596 и уточнява</w:t>
      </w:r>
      <w:r w:rsidR="00E22C22" w:rsidRPr="00BA389D">
        <w:t xml:space="preserve"> местоположенията им</w:t>
      </w:r>
      <w:r w:rsidR="00EC7A93" w:rsidRPr="00BA389D">
        <w:t>.</w:t>
      </w:r>
    </w:p>
    <w:p w14:paraId="35A57512" w14:textId="769D613D" w:rsidR="00E22C22" w:rsidRPr="00BA389D" w:rsidRDefault="00EC7A93" w:rsidP="00932F3C">
      <w:pPr>
        <w:spacing w:before="0"/>
      </w:pPr>
      <w:r w:rsidRPr="00BA389D">
        <w:t xml:space="preserve">В 21:47 часа </w:t>
      </w:r>
      <w:r w:rsidR="00E22C22" w:rsidRPr="00BA389D">
        <w:t>закрива движение</w:t>
      </w:r>
      <w:r w:rsidRPr="00BA389D">
        <w:t>то на влаковете по</w:t>
      </w:r>
      <w:r w:rsidR="00E22C22" w:rsidRPr="00BA389D">
        <w:t xml:space="preserve"> път № 1 в междугарието Каспичан – Провадия. </w:t>
      </w:r>
    </w:p>
    <w:p w14:paraId="2788F82D" w14:textId="0916D4C8" w:rsidR="00E22C22" w:rsidRPr="00BA389D" w:rsidRDefault="00E22C22" w:rsidP="00932F3C">
      <w:pPr>
        <w:spacing w:before="0"/>
      </w:pPr>
      <w:r w:rsidRPr="00BA389D">
        <w:t xml:space="preserve">За </w:t>
      </w:r>
      <w:r w:rsidR="00EC7A93" w:rsidRPr="00BA389D">
        <w:t>потушаване на пожара във вагоните</w:t>
      </w:r>
      <w:r w:rsidRPr="00BA389D">
        <w:t xml:space="preserve"> на място присти</w:t>
      </w:r>
      <w:r w:rsidR="003D2651" w:rsidRPr="00BA389D">
        <w:t xml:space="preserve">гат </w:t>
      </w:r>
      <w:r w:rsidR="00CC0B68" w:rsidRPr="00BA389D">
        <w:t>два</w:t>
      </w:r>
      <w:r w:rsidR="003D2651" w:rsidRPr="00BA389D">
        <w:t xml:space="preserve"> </w:t>
      </w:r>
      <w:r w:rsidR="00EC7A93" w:rsidRPr="00BA389D">
        <w:t>специализирани пожарни автомобила</w:t>
      </w:r>
      <w:r w:rsidR="003D2651" w:rsidRPr="00BA389D">
        <w:t xml:space="preserve"> на РС ПБЗН</w:t>
      </w:r>
      <w:r w:rsidRPr="00BA389D">
        <w:t xml:space="preserve"> Нови пазар и в</w:t>
      </w:r>
      <w:r w:rsidR="00EC7A93" w:rsidRPr="00BA389D">
        <w:t xml:space="preserve">последствие още </w:t>
      </w:r>
      <w:r w:rsidR="00CC0B68" w:rsidRPr="00BA389D">
        <w:t>три</w:t>
      </w:r>
      <w:r w:rsidR="00EC7A93" w:rsidRPr="00BA389D">
        <w:t xml:space="preserve"> от</w:t>
      </w:r>
      <w:r w:rsidR="003D2651" w:rsidRPr="00BA389D">
        <w:t xml:space="preserve"> РС ПБЗН</w:t>
      </w:r>
      <w:r w:rsidRPr="00BA389D">
        <w:t xml:space="preserve"> Шумен.</w:t>
      </w:r>
    </w:p>
    <w:p w14:paraId="4CA59882" w14:textId="15E29EED" w:rsidR="00E22C22" w:rsidRPr="00BA389D" w:rsidRDefault="00297D54" w:rsidP="00932F3C">
      <w:pPr>
        <w:spacing w:before="0"/>
      </w:pPr>
      <w:r w:rsidRPr="00BA389D">
        <w:t>Помощ на п</w:t>
      </w:r>
      <w:r w:rsidR="003C4FF1" w:rsidRPr="00BA389D">
        <w:t xml:space="preserve">ътниците от влака е </w:t>
      </w:r>
      <w:r w:rsidR="00CC0B68" w:rsidRPr="00BA389D">
        <w:t>о</w:t>
      </w:r>
      <w:r w:rsidR="003C4FF1" w:rsidRPr="00BA389D">
        <w:t>казана от органите на РС ПБЗН</w:t>
      </w:r>
      <w:r w:rsidR="002514EE">
        <w:t xml:space="preserve"> и</w:t>
      </w:r>
      <w:r w:rsidR="003C4FF1" w:rsidRPr="00BA389D">
        <w:t xml:space="preserve"> с</w:t>
      </w:r>
      <w:r w:rsidR="002514EE">
        <w:t>ъс специализираните</w:t>
      </w:r>
      <w:r w:rsidR="003C4FF1" w:rsidRPr="00BA389D">
        <w:t xml:space="preserve"> автомобили са  отвозени от мястото на пожара до гара Каспичан з</w:t>
      </w:r>
      <w:r w:rsidR="00E22C22" w:rsidRPr="00BA389D">
        <w:t>аедно с превозната бригада</w:t>
      </w:r>
      <w:r w:rsidR="003C4FF1" w:rsidRPr="00BA389D">
        <w:t xml:space="preserve">. </w:t>
      </w:r>
      <w:r w:rsidR="00E22C22" w:rsidRPr="00BA389D">
        <w:t>От гара Каспичан са отвозени с автобуси</w:t>
      </w:r>
      <w:r w:rsidR="005464E1">
        <w:t>,</w:t>
      </w:r>
      <w:r w:rsidR="003D2651" w:rsidRPr="00BA389D">
        <w:t xml:space="preserve"> </w:t>
      </w:r>
      <w:r w:rsidR="003C4FF1" w:rsidRPr="00BA389D">
        <w:t xml:space="preserve">осигурени от железопътното предприятие БДЖ ПП ЕООД </w:t>
      </w:r>
      <w:r w:rsidR="003D2651" w:rsidRPr="00BA389D">
        <w:t>до</w:t>
      </w:r>
      <w:r w:rsidR="00E22C22" w:rsidRPr="00BA389D">
        <w:t xml:space="preserve"> гара Варна, където </w:t>
      </w:r>
      <w:r w:rsidR="003C4FF1" w:rsidRPr="00BA389D">
        <w:t>са пристигнали</w:t>
      </w:r>
      <w:r w:rsidR="00E22C22" w:rsidRPr="00BA389D">
        <w:t xml:space="preserve"> около 23:30 часа.</w:t>
      </w:r>
    </w:p>
    <w:p w14:paraId="44F7939C" w14:textId="77777777" w:rsidR="002514EE" w:rsidRDefault="003C4FF1" w:rsidP="00932F3C">
      <w:pPr>
        <w:spacing w:before="0"/>
      </w:pPr>
      <w:r w:rsidRPr="00BA389D">
        <w:t xml:space="preserve">Пожарът </w:t>
      </w:r>
      <w:r w:rsidR="00CC0B68" w:rsidRPr="00BA389D">
        <w:t xml:space="preserve">във вагоните </w:t>
      </w:r>
      <w:r w:rsidRPr="00BA389D">
        <w:t>е потушен</w:t>
      </w:r>
      <w:r w:rsidR="00E22C22" w:rsidRPr="00BA389D">
        <w:t xml:space="preserve"> </w:t>
      </w:r>
      <w:r w:rsidRPr="00BA389D">
        <w:t>в 00:30 часа от РС ПБЗН</w:t>
      </w:r>
      <w:r w:rsidR="00E22C22" w:rsidRPr="00BA389D">
        <w:t xml:space="preserve">. </w:t>
      </w:r>
    </w:p>
    <w:p w14:paraId="49E866C7" w14:textId="4A65F868" w:rsidR="00C9405F" w:rsidRPr="00BA389D" w:rsidRDefault="003C4FF1" w:rsidP="00932F3C">
      <w:pPr>
        <w:spacing w:before="0"/>
      </w:pPr>
      <w:r w:rsidRPr="00BA389D">
        <w:t>В 00:57 часа по път № 2 е подадено н</w:t>
      </w:r>
      <w:r w:rsidR="00E22C22" w:rsidRPr="00BA389D">
        <w:t xml:space="preserve">апрежение в контактната мрежа. </w:t>
      </w:r>
    </w:p>
    <w:p w14:paraId="7DD34A51" w14:textId="5B8914B3" w:rsidR="008C0832" w:rsidRPr="00BA389D" w:rsidRDefault="008C0832" w:rsidP="002514EE">
      <w:pPr>
        <w:pStyle w:val="ab"/>
        <w:numPr>
          <w:ilvl w:val="3"/>
          <w:numId w:val="10"/>
        </w:numPr>
        <w:ind w:left="0" w:firstLine="720"/>
        <w:contextualSpacing w:val="0"/>
        <w:rPr>
          <w:i/>
          <w:iCs/>
        </w:rPr>
      </w:pPr>
      <w:r w:rsidRPr="00BA389D">
        <w:rPr>
          <w:i/>
          <w:iCs/>
        </w:rPr>
        <w:t>Функциониране на подвижния състав и техническите съоръжения.</w:t>
      </w:r>
    </w:p>
    <w:p w14:paraId="5E7E0862" w14:textId="15A0B4B2" w:rsidR="00EE28EE" w:rsidRPr="00BA389D" w:rsidRDefault="003020F5" w:rsidP="00932F3C">
      <w:pPr>
        <w:spacing w:before="0"/>
      </w:pPr>
      <w:r w:rsidRPr="00BA389D">
        <w:t>До момента на произшествието</w:t>
      </w:r>
      <w:r w:rsidR="008352BD" w:rsidRPr="00BA389D">
        <w:t xml:space="preserve"> подвижният състав</w:t>
      </w:r>
      <w:r w:rsidR="00C3039B" w:rsidRPr="00BA389D">
        <w:t xml:space="preserve"> на БВ № 2613</w:t>
      </w:r>
      <w:r w:rsidRPr="00BA389D">
        <w:t xml:space="preserve"> (локомотив</w:t>
      </w:r>
      <w:r w:rsidR="0043288A" w:rsidRPr="00BA389D">
        <w:t>ът</w:t>
      </w:r>
      <w:r w:rsidRPr="00BA389D">
        <w:t xml:space="preserve"> и </w:t>
      </w:r>
      <w:r w:rsidR="00C3039B" w:rsidRPr="00BA389D">
        <w:t>пътнически</w:t>
      </w:r>
      <w:r w:rsidR="00C9405F" w:rsidRPr="00BA389D">
        <w:t>те</w:t>
      </w:r>
      <w:r w:rsidR="00C3039B" w:rsidRPr="00BA389D">
        <w:t xml:space="preserve"> </w:t>
      </w:r>
      <w:r w:rsidR="00C9405F" w:rsidRPr="00BA389D">
        <w:t>вагони</w:t>
      </w:r>
      <w:r w:rsidRPr="00BA389D">
        <w:t xml:space="preserve">)  са били технически изправни. </w:t>
      </w:r>
    </w:p>
    <w:p w14:paraId="41BDB1CA" w14:textId="57866006" w:rsidR="00EE28EE" w:rsidRPr="00BA389D" w:rsidRDefault="00C9405F" w:rsidP="00932F3C">
      <w:pPr>
        <w:spacing w:before="0"/>
      </w:pPr>
      <w:r w:rsidRPr="00BA389D">
        <w:t>Локомотивната бригада</w:t>
      </w:r>
      <w:r w:rsidR="00CC0B68" w:rsidRPr="00BA389D">
        <w:t>,</w:t>
      </w:r>
      <w:r w:rsidRPr="00BA389D">
        <w:t xml:space="preserve"> управлявала л</w:t>
      </w:r>
      <w:r w:rsidR="00CC6C87" w:rsidRPr="00BA389D">
        <w:t xml:space="preserve">окомотив № </w:t>
      </w:r>
      <w:r w:rsidR="00C3039B" w:rsidRPr="00BA389D">
        <w:t xml:space="preserve">91521080041-2 </w:t>
      </w:r>
      <w:r w:rsidR="00990A7B" w:rsidRPr="00BA389D">
        <w:t xml:space="preserve">по време на обслужване на БВ № </w:t>
      </w:r>
      <w:r w:rsidR="00C3039B" w:rsidRPr="00BA389D">
        <w:t>2613</w:t>
      </w:r>
      <w:r w:rsidR="008352BD" w:rsidRPr="00BA389D">
        <w:t xml:space="preserve"> не е</w:t>
      </w:r>
      <w:r w:rsidR="00990A7B" w:rsidRPr="00BA389D">
        <w:t xml:space="preserve"> установила откази и повреди </w:t>
      </w:r>
      <w:r w:rsidR="00CC0B68" w:rsidRPr="00BA389D">
        <w:t>в</w:t>
      </w:r>
      <w:r w:rsidR="00EE28EE" w:rsidRPr="00BA389D">
        <w:t xml:space="preserve"> </w:t>
      </w:r>
      <w:r w:rsidR="008352BD" w:rsidRPr="00BA389D">
        <w:t xml:space="preserve">локомотива. </w:t>
      </w:r>
      <w:r w:rsidR="00C3039B" w:rsidRPr="00BA389D">
        <w:t xml:space="preserve">Локомотивът е произведен през </w:t>
      </w:r>
      <w:r w:rsidRPr="00BA389D">
        <w:t>2021</w:t>
      </w:r>
      <w:r w:rsidR="00C3039B" w:rsidRPr="00BA389D">
        <w:t xml:space="preserve"> г. </w:t>
      </w:r>
      <w:r w:rsidR="00F666CF" w:rsidRPr="00BA389D">
        <w:t>в завода на SIEMENS</w:t>
      </w:r>
      <w:r w:rsidRPr="00BA389D">
        <w:t xml:space="preserve"> – Германия</w:t>
      </w:r>
      <w:r w:rsidR="00F666CF" w:rsidRPr="00BA389D">
        <w:t xml:space="preserve">. </w:t>
      </w:r>
      <w:r w:rsidR="008352BD" w:rsidRPr="00BA389D">
        <w:t>Локомотивът</w:t>
      </w:r>
      <w:r w:rsidR="00990A7B" w:rsidRPr="00BA389D">
        <w:t xml:space="preserve"> е </w:t>
      </w:r>
      <w:r w:rsidR="00EE28EE" w:rsidRPr="00BA389D">
        <w:t>с редовна регистра</w:t>
      </w:r>
      <w:r w:rsidR="00CC6C87" w:rsidRPr="00BA389D">
        <w:t>ция в европ</w:t>
      </w:r>
      <w:r w:rsidR="0043288A" w:rsidRPr="00BA389D">
        <w:t>ейския регистър на</w:t>
      </w:r>
      <w:r w:rsidR="00EE28EE" w:rsidRPr="00BA389D">
        <w:t xml:space="preserve"> возила</w:t>
      </w:r>
      <w:r w:rsidR="0043288A" w:rsidRPr="00BA389D">
        <w:t>та</w:t>
      </w:r>
      <w:r w:rsidR="00EE28EE" w:rsidRPr="00BA389D">
        <w:t xml:space="preserve"> (ЕРВ).</w:t>
      </w:r>
      <w:r w:rsidR="00C3039B" w:rsidRPr="00BA389D">
        <w:t xml:space="preserve"> </w:t>
      </w:r>
    </w:p>
    <w:p w14:paraId="6E946269" w14:textId="52E286D1" w:rsidR="00EE28EE" w:rsidRPr="00BA389D" w:rsidRDefault="00EE28EE" w:rsidP="00932F3C">
      <w:pPr>
        <w:spacing w:before="0"/>
      </w:pPr>
      <w:r w:rsidRPr="00BA389D">
        <w:lastRenderedPageBreak/>
        <w:t>Вагони</w:t>
      </w:r>
      <w:r w:rsidR="001910B2" w:rsidRPr="00BA389D">
        <w:t>те</w:t>
      </w:r>
      <w:r w:rsidRPr="00BA389D">
        <w:t xml:space="preserve"> </w:t>
      </w:r>
      <w:r w:rsidR="001910B2" w:rsidRPr="00BA389D">
        <w:t xml:space="preserve">в състава на БВ № 2613 </w:t>
      </w:r>
      <w:r w:rsidR="00BE3425" w:rsidRPr="00BA389D">
        <w:t xml:space="preserve">с </w:t>
      </w:r>
      <w:r w:rsidR="004B3F35" w:rsidRPr="00BA389D">
        <w:t xml:space="preserve">№№ 50522974242-2 В4, 50521974003-0 А4, 50522974109-3 В4, 50522974241-4 В4 </w:t>
      </w:r>
      <w:r w:rsidRPr="00BA389D">
        <w:t xml:space="preserve">са </w:t>
      </w:r>
      <w:r w:rsidR="004B3F35" w:rsidRPr="00BA389D">
        <w:t>били изправни,</w:t>
      </w:r>
      <w:r w:rsidRPr="00BA389D">
        <w:t xml:space="preserve"> с редовна регистрация в европейския регистър </w:t>
      </w:r>
      <w:r w:rsidR="0043288A" w:rsidRPr="00BA389D">
        <w:t>на</w:t>
      </w:r>
      <w:r w:rsidRPr="00BA389D">
        <w:t xml:space="preserve"> возила</w:t>
      </w:r>
      <w:r w:rsidR="0043288A" w:rsidRPr="00BA389D">
        <w:t>та</w:t>
      </w:r>
      <w:r w:rsidRPr="00BA389D">
        <w:t xml:space="preserve"> (ЕРВ).</w:t>
      </w:r>
    </w:p>
    <w:p w14:paraId="783A01AA" w14:textId="0C6B4771" w:rsidR="003020F5" w:rsidRPr="00BA389D" w:rsidRDefault="00990A7B" w:rsidP="00932F3C">
      <w:pPr>
        <w:spacing w:before="0"/>
      </w:pPr>
      <w:r w:rsidRPr="00BA389D">
        <w:t>В</w:t>
      </w:r>
      <w:r w:rsidR="00F666CF" w:rsidRPr="00BA389D">
        <w:t xml:space="preserve"> гара Каспичан</w:t>
      </w:r>
      <w:r w:rsidRPr="00BA389D">
        <w:t xml:space="preserve"> </w:t>
      </w:r>
      <w:r w:rsidR="00C9405F" w:rsidRPr="00BA389D">
        <w:t xml:space="preserve">дежурният ръководител движение е наредил маршрут чрез </w:t>
      </w:r>
      <w:r w:rsidRPr="00BA389D">
        <w:t>г</w:t>
      </w:r>
      <w:r w:rsidR="00C9405F" w:rsidRPr="00BA389D">
        <w:t xml:space="preserve">аровата </w:t>
      </w:r>
      <w:r w:rsidR="004B3F35" w:rsidRPr="00BA389D">
        <w:t>централизация</w:t>
      </w:r>
      <w:r w:rsidR="00CC6C87" w:rsidRPr="00BA389D">
        <w:t xml:space="preserve"> </w:t>
      </w:r>
      <w:r w:rsidR="00F666CF" w:rsidRPr="00BA389D">
        <w:t>МРЦ тип WSSB</w:t>
      </w:r>
      <w:r w:rsidR="00C9405F" w:rsidRPr="00BA389D">
        <w:t>, изход</w:t>
      </w:r>
      <w:r w:rsidRPr="00BA389D">
        <w:t xml:space="preserve"> </w:t>
      </w:r>
      <w:r w:rsidR="004B3F35" w:rsidRPr="00BA389D">
        <w:t>от първи коловоз за БВ № 2613 за излизане от отклонение към текущ път № 1 за гара Провадия</w:t>
      </w:r>
      <w:r w:rsidRPr="00BA389D">
        <w:t xml:space="preserve">. </w:t>
      </w:r>
    </w:p>
    <w:p w14:paraId="43A97839" w14:textId="1FBCE816" w:rsidR="007277BE" w:rsidRPr="00BA389D" w:rsidRDefault="004B3F35" w:rsidP="00932F3C">
      <w:pPr>
        <w:spacing w:before="0"/>
      </w:pPr>
      <w:r w:rsidRPr="00BA389D">
        <w:t>Дежурният персонал на смяна в гарите по ма</w:t>
      </w:r>
      <w:r w:rsidR="001910B2" w:rsidRPr="00BA389D">
        <w:t>ршрута на БВ № 2613 не са забелязали</w:t>
      </w:r>
      <w:r w:rsidRPr="00BA389D">
        <w:t xml:space="preserve"> </w:t>
      </w:r>
      <w:r w:rsidR="00C9405F" w:rsidRPr="00BA389D">
        <w:t>нередности при</w:t>
      </w:r>
      <w:r w:rsidRPr="00BA389D">
        <w:t xml:space="preserve"> </w:t>
      </w:r>
      <w:r w:rsidR="00C9405F" w:rsidRPr="00BA389D">
        <w:t xml:space="preserve">движението на </w:t>
      </w:r>
      <w:r w:rsidRPr="00BA389D">
        <w:t>влака.</w:t>
      </w:r>
    </w:p>
    <w:p w14:paraId="2AF77AB8" w14:textId="0AE0A98A" w:rsidR="008C0832" w:rsidRPr="00BA389D" w:rsidRDefault="008C0832" w:rsidP="002514EE">
      <w:pPr>
        <w:pStyle w:val="ab"/>
        <w:numPr>
          <w:ilvl w:val="3"/>
          <w:numId w:val="10"/>
        </w:numPr>
        <w:ind w:left="0" w:firstLine="720"/>
        <w:contextualSpacing w:val="0"/>
        <w:rPr>
          <w:i/>
          <w:iCs/>
        </w:rPr>
      </w:pPr>
      <w:r w:rsidRPr="00BA389D">
        <w:rPr>
          <w:i/>
          <w:iCs/>
        </w:rPr>
        <w:t>Функциониране на оперативната система.</w:t>
      </w:r>
    </w:p>
    <w:p w14:paraId="5C8C7199" w14:textId="7528E003" w:rsidR="0043288A" w:rsidRPr="00BA389D" w:rsidRDefault="003020F5" w:rsidP="00932F3C">
      <w:pPr>
        <w:spacing w:before="0"/>
      </w:pPr>
      <w:r w:rsidRPr="00BA389D">
        <w:t xml:space="preserve">Оперативната система </w:t>
      </w:r>
      <w:r w:rsidR="00524C8B" w:rsidRPr="00BA389D">
        <w:t>з</w:t>
      </w:r>
      <w:r w:rsidRPr="00BA389D">
        <w:t xml:space="preserve">а управление на влаковото движение </w:t>
      </w:r>
      <w:r w:rsidR="005D7296" w:rsidRPr="00BA389D">
        <w:t>по основна жп линия</w:t>
      </w:r>
      <w:r w:rsidR="00486F47" w:rsidRPr="00BA389D">
        <w:t xml:space="preserve"> № 2</w:t>
      </w:r>
      <w:r w:rsidR="005D7296" w:rsidRPr="00BA389D">
        <w:t xml:space="preserve"> в участъка Шумен – Варна и </w:t>
      </w:r>
      <w:r w:rsidR="00524C8B" w:rsidRPr="00BA389D">
        <w:t xml:space="preserve">между </w:t>
      </w:r>
      <w:r w:rsidR="005D7296" w:rsidRPr="00BA389D">
        <w:t xml:space="preserve">гарите </w:t>
      </w:r>
      <w:r w:rsidR="00486F47" w:rsidRPr="00BA389D">
        <w:t xml:space="preserve"> </w:t>
      </w:r>
      <w:r w:rsidR="005D7296" w:rsidRPr="00BA389D">
        <w:t xml:space="preserve">Каспичан </w:t>
      </w:r>
      <w:r w:rsidR="00CC0B68" w:rsidRPr="00BA389D">
        <w:t>и</w:t>
      </w:r>
      <w:r w:rsidR="005D7296" w:rsidRPr="00BA389D">
        <w:t xml:space="preserve"> Провадия </w:t>
      </w:r>
      <w:r w:rsidR="00486F47" w:rsidRPr="00BA389D">
        <w:t>преди</w:t>
      </w:r>
      <w:r w:rsidRPr="00BA389D">
        <w:t xml:space="preserve"> произшествието е била изправна и е функционирала нормално.</w:t>
      </w:r>
      <w:r w:rsidR="00486F47" w:rsidRPr="00BA389D">
        <w:t xml:space="preserve"> </w:t>
      </w:r>
      <w:r w:rsidR="0043288A" w:rsidRPr="00BA389D">
        <w:t xml:space="preserve">Влаковото движение в участъка </w:t>
      </w:r>
      <w:r w:rsidR="005D7296" w:rsidRPr="00BA389D">
        <w:t>Шумен – Варна се осъществява по</w:t>
      </w:r>
      <w:r w:rsidR="0043288A" w:rsidRPr="00BA389D">
        <w:t xml:space="preserve"> двойна железопътна линия. Двете линии</w:t>
      </w:r>
      <w:r w:rsidR="001910B2" w:rsidRPr="00BA389D">
        <w:t xml:space="preserve"> път № 1 и път № 2 </w:t>
      </w:r>
      <w:r w:rsidR="005D7296" w:rsidRPr="00BA389D">
        <w:t xml:space="preserve">са </w:t>
      </w:r>
      <w:r w:rsidR="00CC0B68" w:rsidRPr="00BA389D">
        <w:t>с</w:t>
      </w:r>
      <w:r w:rsidR="005D7296" w:rsidRPr="00BA389D">
        <w:t xml:space="preserve"> обезличено движение на влаковете</w:t>
      </w:r>
      <w:r w:rsidR="0043288A" w:rsidRPr="00BA389D">
        <w:t>.</w:t>
      </w:r>
    </w:p>
    <w:p w14:paraId="172489F3" w14:textId="77777777" w:rsidR="000047F2" w:rsidRPr="00BA389D" w:rsidRDefault="000047F2" w:rsidP="000047F2">
      <w:pPr>
        <w:spacing w:before="0"/>
      </w:pPr>
      <w:r w:rsidRPr="001D5197">
        <w:t>През време на произшествието оперативната система за управление на влаковото движение между гарите Каспичан и Провадия в периода от 21:47 часа на 03.11.2022 г. до 00:57 часа на 04.11.2022 г. не е функционирала по двата пътя. По път № 1 същата не е функционирала до 16:15 часа на 04.11.2022 г.</w:t>
      </w:r>
      <w:r w:rsidRPr="00BA389D">
        <w:t xml:space="preserve"> </w:t>
      </w:r>
    </w:p>
    <w:p w14:paraId="6F113ED3" w14:textId="430494BD" w:rsidR="008C0832" w:rsidRPr="00BA389D" w:rsidRDefault="008C0832" w:rsidP="002514EE">
      <w:pPr>
        <w:pStyle w:val="ab"/>
        <w:numPr>
          <w:ilvl w:val="2"/>
          <w:numId w:val="10"/>
        </w:numPr>
        <w:tabs>
          <w:tab w:val="left" w:pos="1276"/>
        </w:tabs>
        <w:ind w:left="0" w:firstLine="709"/>
        <w:contextualSpacing w:val="0"/>
        <w:rPr>
          <w:i/>
          <w:iCs/>
        </w:rPr>
      </w:pPr>
      <w:r w:rsidRPr="00BA389D">
        <w:rPr>
          <w:i/>
          <w:iCs/>
        </w:rPr>
        <w:t>Последователност на случките от началото на събитието до края на действията на спасителните служби:</w:t>
      </w:r>
    </w:p>
    <w:p w14:paraId="03A408D6" w14:textId="5B7DE130" w:rsidR="008C0832" w:rsidRPr="00BA389D" w:rsidRDefault="008C0832" w:rsidP="00932F3C">
      <w:pPr>
        <w:pStyle w:val="ab"/>
        <w:numPr>
          <w:ilvl w:val="3"/>
          <w:numId w:val="10"/>
        </w:numPr>
        <w:spacing w:before="0"/>
        <w:ind w:left="0" w:firstLine="720"/>
        <w:contextualSpacing w:val="0"/>
        <w:rPr>
          <w:i/>
          <w:iCs/>
        </w:rPr>
      </w:pPr>
      <w:r w:rsidRPr="00BA389D">
        <w:rPr>
          <w:i/>
          <w:iCs/>
        </w:rPr>
        <w:t>Мерки, предприети за защита и охрана на мястото на събитието.</w:t>
      </w:r>
    </w:p>
    <w:p w14:paraId="76190F80" w14:textId="42C7248B" w:rsidR="002F764F" w:rsidRPr="00BA389D" w:rsidRDefault="009A764E" w:rsidP="00932F3C">
      <w:pPr>
        <w:spacing w:before="0"/>
        <w:ind w:firstLine="720"/>
      </w:pPr>
      <w:r w:rsidRPr="00BA389D">
        <w:t xml:space="preserve">Около </w:t>
      </w:r>
      <w:r w:rsidR="001910B2" w:rsidRPr="00BA389D">
        <w:t xml:space="preserve">19:50 часа на мястото на произшествието пристигат органи на МВР Каспичан и около </w:t>
      </w:r>
      <w:r w:rsidR="00144AB9" w:rsidRPr="00BA389D">
        <w:t>20:3</w:t>
      </w:r>
      <w:r w:rsidRPr="00BA389D">
        <w:t>0</w:t>
      </w:r>
      <w:r w:rsidR="00D560D9" w:rsidRPr="00BA389D">
        <w:t xml:space="preserve"> часа пристигат</w:t>
      </w:r>
      <w:r w:rsidR="001910B2" w:rsidRPr="00BA389D">
        <w:t xml:space="preserve"> </w:t>
      </w:r>
      <w:r w:rsidRPr="00BA389D">
        <w:t xml:space="preserve">органите на </w:t>
      </w:r>
      <w:r w:rsidR="001910B2" w:rsidRPr="00BA389D">
        <w:t xml:space="preserve">досъдебното производство от </w:t>
      </w:r>
      <w:r w:rsidR="002514EE">
        <w:t xml:space="preserve">ОД МВР </w:t>
      </w:r>
      <w:r w:rsidRPr="00BA389D">
        <w:t>Шумен</w:t>
      </w:r>
      <w:r w:rsidR="00CC0B68" w:rsidRPr="00BA389D">
        <w:t>.</w:t>
      </w:r>
      <w:r w:rsidR="00D560D9" w:rsidRPr="00BA389D">
        <w:t xml:space="preserve"> </w:t>
      </w:r>
      <w:r w:rsidR="00CC0B68" w:rsidRPr="00BA389D">
        <w:t xml:space="preserve">След </w:t>
      </w:r>
      <w:r w:rsidR="003020F5" w:rsidRPr="00BA389D">
        <w:t>изясняване на ситуацията районът е ограничен за достъп на външни лица. На място са допуснати орг</w:t>
      </w:r>
      <w:r w:rsidR="001910B2" w:rsidRPr="00BA389D">
        <w:t>аните на</w:t>
      </w:r>
      <w:r w:rsidR="003020F5" w:rsidRPr="00BA389D">
        <w:t xml:space="preserve"> </w:t>
      </w:r>
      <w:r w:rsidRPr="00BA389D">
        <w:t xml:space="preserve">РС </w:t>
      </w:r>
      <w:r w:rsidR="003020F5" w:rsidRPr="00BA389D">
        <w:t xml:space="preserve">ПБЗН </w:t>
      </w:r>
      <w:r w:rsidR="001910B2" w:rsidRPr="00BA389D">
        <w:t xml:space="preserve">за гасене на запалените два вагона </w:t>
      </w:r>
      <w:r w:rsidR="003020F5" w:rsidRPr="00BA389D">
        <w:t>и заинтересованите длъжностни лица на субектите. Ограничен е достъпът за медии.</w:t>
      </w:r>
      <w:r w:rsidR="009D1286" w:rsidRPr="00BA389D">
        <w:t xml:space="preserve"> </w:t>
      </w:r>
    </w:p>
    <w:p w14:paraId="0C745897" w14:textId="491232B1" w:rsidR="008C0832" w:rsidRPr="00BA389D" w:rsidRDefault="008C0832" w:rsidP="002514EE">
      <w:pPr>
        <w:pStyle w:val="ab"/>
        <w:numPr>
          <w:ilvl w:val="3"/>
          <w:numId w:val="10"/>
        </w:numPr>
        <w:ind w:left="0" w:firstLine="720"/>
        <w:contextualSpacing w:val="0"/>
        <w:rPr>
          <w:i/>
          <w:iCs/>
        </w:rPr>
      </w:pPr>
      <w:r w:rsidRPr="00BA389D">
        <w:rPr>
          <w:i/>
          <w:iCs/>
        </w:rPr>
        <w:t>Д</w:t>
      </w:r>
      <w:r w:rsidR="00512645" w:rsidRPr="00BA389D">
        <w:rPr>
          <w:i/>
          <w:iCs/>
        </w:rPr>
        <w:t>ействия на аварийно-спасителни</w:t>
      </w:r>
      <w:r w:rsidRPr="00BA389D">
        <w:rPr>
          <w:i/>
          <w:iCs/>
        </w:rPr>
        <w:t xml:space="preserve"> служби.</w:t>
      </w:r>
    </w:p>
    <w:p w14:paraId="47A2743C" w14:textId="3EC5AB2C" w:rsidR="00637B56" w:rsidRPr="00BA389D" w:rsidRDefault="00637B56" w:rsidP="00932F3C">
      <w:pPr>
        <w:spacing w:before="0"/>
        <w:rPr>
          <w:iCs/>
        </w:rPr>
      </w:pPr>
      <w:r w:rsidRPr="00BA389D">
        <w:rPr>
          <w:iCs/>
        </w:rPr>
        <w:t xml:space="preserve">За потушаване на пожара в БВ № 2613, около 20:30 часа на място пристигат </w:t>
      </w:r>
      <w:r w:rsidR="00CC0B68" w:rsidRPr="00BA389D">
        <w:rPr>
          <w:iCs/>
        </w:rPr>
        <w:t>два</w:t>
      </w:r>
      <w:r w:rsidRPr="00BA389D">
        <w:rPr>
          <w:iCs/>
        </w:rPr>
        <w:t xml:space="preserve"> специализирани автомобила на Р</w:t>
      </w:r>
      <w:r w:rsidR="0079503A" w:rsidRPr="00BA389D">
        <w:rPr>
          <w:iCs/>
        </w:rPr>
        <w:t>С ПБЗН</w:t>
      </w:r>
      <w:r w:rsidRPr="00BA389D">
        <w:rPr>
          <w:iCs/>
        </w:rPr>
        <w:t xml:space="preserve"> Нови пазар и в последствие още </w:t>
      </w:r>
      <w:r w:rsidR="00CC0B68" w:rsidRPr="00BA389D">
        <w:rPr>
          <w:iCs/>
        </w:rPr>
        <w:t>три</w:t>
      </w:r>
      <w:r w:rsidRPr="00BA389D">
        <w:rPr>
          <w:iCs/>
        </w:rPr>
        <w:t xml:space="preserve"> автомобила</w:t>
      </w:r>
      <w:r w:rsidR="0079503A" w:rsidRPr="00BA389D">
        <w:rPr>
          <w:iCs/>
        </w:rPr>
        <w:t xml:space="preserve"> на РС ПБЗН</w:t>
      </w:r>
      <w:r w:rsidRPr="00BA389D">
        <w:rPr>
          <w:iCs/>
        </w:rPr>
        <w:t xml:space="preserve"> Шумен.</w:t>
      </w:r>
    </w:p>
    <w:p w14:paraId="3E51F617" w14:textId="5ADF9DEF" w:rsidR="00637B56" w:rsidRPr="00BA389D" w:rsidRDefault="0079503A" w:rsidP="00932F3C">
      <w:pPr>
        <w:spacing w:before="0"/>
        <w:rPr>
          <w:iCs/>
        </w:rPr>
      </w:pPr>
      <w:r w:rsidRPr="00BA389D">
        <w:rPr>
          <w:iCs/>
        </w:rPr>
        <w:t>На п</w:t>
      </w:r>
      <w:r w:rsidR="00637B56" w:rsidRPr="00BA389D">
        <w:rPr>
          <w:iCs/>
        </w:rPr>
        <w:t>ътниците от влака</w:t>
      </w:r>
      <w:r w:rsidRPr="00BA389D">
        <w:rPr>
          <w:iCs/>
        </w:rPr>
        <w:t xml:space="preserve"> и</w:t>
      </w:r>
      <w:r w:rsidR="00637B56" w:rsidRPr="00BA389D">
        <w:rPr>
          <w:iCs/>
        </w:rPr>
        <w:t xml:space="preserve"> превозната бригада </w:t>
      </w:r>
      <w:r w:rsidRPr="00BA389D">
        <w:rPr>
          <w:iCs/>
        </w:rPr>
        <w:t>е оказана помощ</w:t>
      </w:r>
      <w:r w:rsidR="001A6EB3">
        <w:rPr>
          <w:iCs/>
        </w:rPr>
        <w:t>,</w:t>
      </w:r>
      <w:r w:rsidRPr="00BA389D">
        <w:rPr>
          <w:iCs/>
        </w:rPr>
        <w:t xml:space="preserve"> като с</w:t>
      </w:r>
      <w:r w:rsidR="002514EE">
        <w:rPr>
          <w:iCs/>
        </w:rPr>
        <w:t>ъс специализираните автомобили</w:t>
      </w:r>
      <w:r w:rsidR="00637B56" w:rsidRPr="00BA389D">
        <w:rPr>
          <w:iCs/>
        </w:rPr>
        <w:t xml:space="preserve"> на РС ПБЗН </w:t>
      </w:r>
      <w:r w:rsidRPr="00BA389D">
        <w:rPr>
          <w:iCs/>
        </w:rPr>
        <w:t xml:space="preserve">са отвозени от мястото на пожара </w:t>
      </w:r>
      <w:r w:rsidR="00637B56" w:rsidRPr="00BA389D">
        <w:rPr>
          <w:iCs/>
        </w:rPr>
        <w:t>до гара Каспичан. От гара Каспичан пътниците са отвозени с автобуси</w:t>
      </w:r>
      <w:r w:rsidR="001A6EB3">
        <w:rPr>
          <w:iCs/>
        </w:rPr>
        <w:t>,</w:t>
      </w:r>
      <w:r w:rsidR="00637B56" w:rsidRPr="00BA389D">
        <w:rPr>
          <w:iCs/>
        </w:rPr>
        <w:t xml:space="preserve"> </w:t>
      </w:r>
      <w:r w:rsidRPr="00BA389D">
        <w:rPr>
          <w:iCs/>
        </w:rPr>
        <w:t>осигурени от железопътното предприятие БДЖ ПП ЕООД. О</w:t>
      </w:r>
      <w:r w:rsidR="00637B56" w:rsidRPr="00BA389D">
        <w:rPr>
          <w:iCs/>
        </w:rPr>
        <w:t xml:space="preserve">коло 22:30 часа </w:t>
      </w:r>
      <w:r w:rsidRPr="00BA389D">
        <w:rPr>
          <w:iCs/>
        </w:rPr>
        <w:t>пътниците за отвозени до</w:t>
      </w:r>
      <w:r w:rsidR="00637B56" w:rsidRPr="00BA389D">
        <w:rPr>
          <w:iCs/>
        </w:rPr>
        <w:t xml:space="preserve"> гара Варна.</w:t>
      </w:r>
      <w:r w:rsidRPr="00BA389D">
        <w:rPr>
          <w:iCs/>
        </w:rPr>
        <w:t xml:space="preserve"> </w:t>
      </w:r>
    </w:p>
    <w:p w14:paraId="7F65C917" w14:textId="77777777" w:rsidR="002514EE" w:rsidRDefault="00895BA6" w:rsidP="00932F3C">
      <w:pPr>
        <w:spacing w:before="0"/>
        <w:rPr>
          <w:iCs/>
        </w:rPr>
      </w:pPr>
      <w:r w:rsidRPr="00BA389D">
        <w:rPr>
          <w:iCs/>
        </w:rPr>
        <w:t>Пожарът е потушен в 00:30 часа от органите на РС ПБЗН</w:t>
      </w:r>
      <w:r w:rsidR="00637B56" w:rsidRPr="00BA389D">
        <w:rPr>
          <w:iCs/>
        </w:rPr>
        <w:t xml:space="preserve">. </w:t>
      </w:r>
    </w:p>
    <w:p w14:paraId="7D4596C5" w14:textId="2ABA70B1" w:rsidR="00087038" w:rsidRPr="00BA389D" w:rsidRDefault="00895BA6" w:rsidP="002514EE">
      <w:pPr>
        <w:spacing w:before="0"/>
        <w:rPr>
          <w:iCs/>
        </w:rPr>
      </w:pPr>
      <w:r w:rsidRPr="00BA389D">
        <w:rPr>
          <w:iCs/>
        </w:rPr>
        <w:t xml:space="preserve">В 00:57 часа </w:t>
      </w:r>
      <w:r w:rsidR="00CC0B68" w:rsidRPr="00BA389D">
        <w:rPr>
          <w:iCs/>
        </w:rPr>
        <w:t xml:space="preserve">е подадено </w:t>
      </w:r>
      <w:r w:rsidRPr="00BA389D">
        <w:rPr>
          <w:iCs/>
        </w:rPr>
        <w:t>н</w:t>
      </w:r>
      <w:r w:rsidR="00637B56" w:rsidRPr="00BA389D">
        <w:rPr>
          <w:iCs/>
        </w:rPr>
        <w:t xml:space="preserve">апрежение в контактната мрежа по текущ път № 2. БВ № 2613 остава на път № 1 с изключено напрежение в </w:t>
      </w:r>
      <w:r w:rsidR="00B61C38" w:rsidRPr="00BA389D">
        <w:rPr>
          <w:iCs/>
        </w:rPr>
        <w:t>контактната мрежа</w:t>
      </w:r>
      <w:r w:rsidR="00CC0B68" w:rsidRPr="00BA389D">
        <w:rPr>
          <w:iCs/>
        </w:rPr>
        <w:t>, която е прогоряла и контактният проводник е прекъснат.</w:t>
      </w:r>
    </w:p>
    <w:p w14:paraId="5410AB09" w14:textId="6235C5BD" w:rsidR="00FB5853" w:rsidRPr="00BA389D" w:rsidRDefault="00FB5853" w:rsidP="002514EE">
      <w:pPr>
        <w:pStyle w:val="ab"/>
        <w:numPr>
          <w:ilvl w:val="3"/>
          <w:numId w:val="10"/>
        </w:numPr>
        <w:ind w:left="0" w:firstLine="720"/>
        <w:contextualSpacing w:val="0"/>
        <w:rPr>
          <w:i/>
          <w:iCs/>
        </w:rPr>
      </w:pPr>
      <w:r w:rsidRPr="00BA389D">
        <w:rPr>
          <w:i/>
          <w:iCs/>
        </w:rPr>
        <w:t>Действия на аварийно-</w:t>
      </w:r>
      <w:r w:rsidR="00512645" w:rsidRPr="00BA389D">
        <w:rPr>
          <w:i/>
          <w:iCs/>
        </w:rPr>
        <w:t>възстановителни</w:t>
      </w:r>
      <w:r w:rsidR="009C7F64" w:rsidRPr="00BA389D">
        <w:rPr>
          <w:i/>
          <w:iCs/>
        </w:rPr>
        <w:t xml:space="preserve"> служби</w:t>
      </w:r>
    </w:p>
    <w:p w14:paraId="43EFCB96" w14:textId="6BE8FCF5" w:rsidR="009C7F64" w:rsidRPr="00BA389D" w:rsidRDefault="00F750A3" w:rsidP="00932F3C">
      <w:pPr>
        <w:pStyle w:val="ab"/>
        <w:spacing w:before="0"/>
        <w:ind w:left="0" w:firstLine="720"/>
        <w:contextualSpacing w:val="0"/>
        <w:rPr>
          <w:iCs/>
        </w:rPr>
      </w:pPr>
      <w:r w:rsidRPr="00BA389D">
        <w:rPr>
          <w:iCs/>
        </w:rPr>
        <w:t>Няма отношение.</w:t>
      </w:r>
    </w:p>
    <w:p w14:paraId="14DB76B0" w14:textId="164F8AEF" w:rsidR="00143412" w:rsidRPr="00BA389D" w:rsidRDefault="009C7F64" w:rsidP="002514EE">
      <w:pPr>
        <w:pStyle w:val="ab"/>
        <w:numPr>
          <w:ilvl w:val="3"/>
          <w:numId w:val="10"/>
        </w:numPr>
        <w:ind w:left="720" w:hanging="11"/>
        <w:contextualSpacing w:val="0"/>
        <w:rPr>
          <w:i/>
          <w:iCs/>
        </w:rPr>
      </w:pPr>
      <w:r w:rsidRPr="00BA389D">
        <w:rPr>
          <w:i/>
          <w:iCs/>
        </w:rPr>
        <w:t>Действия предприети от страна на ДП НКЖИ и ,БДЖ-Пътнически превози“ ЕООД за възст</w:t>
      </w:r>
      <w:r w:rsidR="0052691F" w:rsidRPr="00BA389D">
        <w:rPr>
          <w:i/>
          <w:iCs/>
        </w:rPr>
        <w:t>ановяване на графика и капацитета</w:t>
      </w:r>
      <w:r w:rsidRPr="00BA389D">
        <w:rPr>
          <w:i/>
          <w:iCs/>
        </w:rPr>
        <w:t xml:space="preserve"> по железопътната линия</w:t>
      </w:r>
    </w:p>
    <w:p w14:paraId="7A7700F5" w14:textId="1A509BD1" w:rsidR="00EE638F" w:rsidRPr="00BA389D" w:rsidRDefault="009A764E" w:rsidP="00932F3C">
      <w:pPr>
        <w:tabs>
          <w:tab w:val="center" w:pos="5051"/>
        </w:tabs>
        <w:spacing w:before="0"/>
      </w:pPr>
      <w:r w:rsidRPr="00BA389D">
        <w:t>На 03.11.2022 г. в 23:39 часа влаковия</w:t>
      </w:r>
      <w:r w:rsidR="001A6EB3">
        <w:t>т</w:t>
      </w:r>
      <w:r w:rsidRPr="00BA389D">
        <w:t xml:space="preserve"> ди</w:t>
      </w:r>
      <w:r w:rsidR="002514EE">
        <w:t>спечер закрива за движение на влаковете</w:t>
      </w:r>
      <w:r w:rsidRPr="00BA389D">
        <w:t xml:space="preserve"> път № 2 в междугарието Каспичан – Провадия. За освобождаване </w:t>
      </w:r>
      <w:r w:rsidR="00865AE1" w:rsidRPr="00BA389D">
        <w:t xml:space="preserve">на </w:t>
      </w:r>
      <w:r w:rsidR="008E1209" w:rsidRPr="00BA389D">
        <w:t>междугарието Каспичан – Провадия</w:t>
      </w:r>
      <w:r w:rsidRPr="00BA389D">
        <w:t xml:space="preserve"> път № 2 от ДТВ № 90596</w:t>
      </w:r>
      <w:r w:rsidR="008E1209" w:rsidRPr="00BA389D">
        <w:t>,</w:t>
      </w:r>
      <w:r w:rsidRPr="00BA389D">
        <w:t xml:space="preserve"> от гара Провадия в 23:44</w:t>
      </w:r>
      <w:r w:rsidR="001A6EB3">
        <w:t xml:space="preserve"> часа</w:t>
      </w:r>
      <w:r w:rsidRPr="00BA389D">
        <w:t xml:space="preserve"> заминават два дизелови локомотива № </w:t>
      </w:r>
      <w:r w:rsidR="002E1704" w:rsidRPr="00BA389D">
        <w:t>985200</w:t>
      </w:r>
      <w:r w:rsidRPr="00BA389D">
        <w:t>55096</w:t>
      </w:r>
      <w:r w:rsidR="00865AE1" w:rsidRPr="00BA389D">
        <w:t>-2</w:t>
      </w:r>
      <w:r w:rsidRPr="00BA389D">
        <w:t xml:space="preserve"> и № </w:t>
      </w:r>
      <w:r w:rsidR="00F05A83" w:rsidRPr="00BA389D">
        <w:t>985200</w:t>
      </w:r>
      <w:r w:rsidRPr="00BA389D">
        <w:t>55121</w:t>
      </w:r>
      <w:r w:rsidR="00F05A83" w:rsidRPr="00BA389D">
        <w:t>-</w:t>
      </w:r>
      <w:r w:rsidR="00D22963" w:rsidRPr="00BA389D">
        <w:t>8</w:t>
      </w:r>
      <w:r w:rsidRPr="00BA389D">
        <w:t xml:space="preserve"> до км 481+300 </w:t>
      </w:r>
      <w:r w:rsidR="008E1209" w:rsidRPr="00BA389D">
        <w:t>за изтегляне</w:t>
      </w:r>
      <w:r w:rsidRPr="00BA389D">
        <w:t xml:space="preserve"> на ДТВ № 90596 в гара Провадия. </w:t>
      </w:r>
    </w:p>
    <w:p w14:paraId="48E0C458" w14:textId="04BAD43B" w:rsidR="00B61C38" w:rsidRPr="00BA389D" w:rsidRDefault="009A764E" w:rsidP="00932F3C">
      <w:pPr>
        <w:tabs>
          <w:tab w:val="center" w:pos="5051"/>
        </w:tabs>
        <w:spacing w:before="0"/>
      </w:pPr>
      <w:r w:rsidRPr="00BA389D">
        <w:t xml:space="preserve">След освобождаване на път  № 2 </w:t>
      </w:r>
      <w:r w:rsidR="008E1209" w:rsidRPr="00BA389D">
        <w:t xml:space="preserve">от влака </w:t>
      </w:r>
      <w:r w:rsidR="002E1704" w:rsidRPr="00BA389D">
        <w:t>движението</w:t>
      </w:r>
      <w:r w:rsidRPr="00BA389D">
        <w:t xml:space="preserve"> е възстановено в 00:57 часа</w:t>
      </w:r>
      <w:r w:rsidR="00EE638F" w:rsidRPr="00BA389D">
        <w:t>, като</w:t>
      </w:r>
      <w:r w:rsidRPr="00BA389D">
        <w:t xml:space="preserve"> </w:t>
      </w:r>
      <w:r w:rsidR="009E3834" w:rsidRPr="00BA389D">
        <w:t>зоната</w:t>
      </w:r>
      <w:r w:rsidR="00EE638F" w:rsidRPr="00BA389D">
        <w:t xml:space="preserve"> на </w:t>
      </w:r>
      <w:r w:rsidR="00B61C38" w:rsidRPr="00BA389D">
        <w:t>п</w:t>
      </w:r>
      <w:r w:rsidR="009E3834" w:rsidRPr="00BA389D">
        <w:t>ожара</w:t>
      </w:r>
      <w:r w:rsidR="00EE638F" w:rsidRPr="00BA389D">
        <w:t xml:space="preserve"> се преминава </w:t>
      </w:r>
      <w:r w:rsidRPr="00BA389D">
        <w:t xml:space="preserve">със скорост </w:t>
      </w:r>
      <w:r w:rsidR="00865AE1" w:rsidRPr="00BA389D">
        <w:t xml:space="preserve">до </w:t>
      </w:r>
      <w:r w:rsidRPr="00BA389D">
        <w:t xml:space="preserve">15 </w:t>
      </w:r>
      <w:r w:rsidR="00EE638F" w:rsidRPr="00BA389D">
        <w:t>км/ч</w:t>
      </w:r>
      <w:r w:rsidR="00B61C38" w:rsidRPr="00BA389D">
        <w:t>.</w:t>
      </w:r>
      <w:r w:rsidR="003067CA" w:rsidRPr="00BA389D">
        <w:tab/>
      </w:r>
    </w:p>
    <w:p w14:paraId="74BFF1E5" w14:textId="5B0F10B6" w:rsidR="00F05A83" w:rsidRPr="00BA389D" w:rsidRDefault="00865AE1" w:rsidP="00932F3C">
      <w:pPr>
        <w:tabs>
          <w:tab w:val="center" w:pos="5051"/>
        </w:tabs>
        <w:spacing w:before="0"/>
      </w:pPr>
      <w:r w:rsidRPr="00BA389D">
        <w:lastRenderedPageBreak/>
        <w:t xml:space="preserve">По разпореждане на органите по досъдебното производство на </w:t>
      </w:r>
      <w:r w:rsidR="00B61C38" w:rsidRPr="00BA389D">
        <w:t xml:space="preserve">път № 1 остава </w:t>
      </w:r>
      <w:r w:rsidR="009E3834" w:rsidRPr="00BA389D">
        <w:t>локомотив</w:t>
      </w:r>
      <w:r w:rsidR="001A6EB3">
        <w:t>ът</w:t>
      </w:r>
      <w:r w:rsidR="009E3834" w:rsidRPr="00BA389D">
        <w:t xml:space="preserve"> и състав</w:t>
      </w:r>
      <w:r w:rsidR="001A6EB3">
        <w:t>ът</w:t>
      </w:r>
      <w:r w:rsidR="009E3834" w:rsidRPr="00BA389D">
        <w:t xml:space="preserve"> на БВ № 2613</w:t>
      </w:r>
      <w:r w:rsidRPr="00BA389D">
        <w:t xml:space="preserve">, който се охранява от органите на МВР. Движението </w:t>
      </w:r>
      <w:r w:rsidR="009E3834" w:rsidRPr="00BA389D">
        <w:t xml:space="preserve">е прекъснато </w:t>
      </w:r>
      <w:r w:rsidR="009A764E" w:rsidRPr="00BA389D">
        <w:t>и напреж</w:t>
      </w:r>
      <w:r w:rsidR="00B61C38" w:rsidRPr="00BA389D">
        <w:t>ение</w:t>
      </w:r>
      <w:r w:rsidR="009E3834" w:rsidRPr="00BA389D">
        <w:t xml:space="preserve">то </w:t>
      </w:r>
      <w:r w:rsidR="00B61C38" w:rsidRPr="00BA389D">
        <w:t>в контактната мрежа</w:t>
      </w:r>
      <w:r w:rsidR="008E1209" w:rsidRPr="00BA389D">
        <w:t xml:space="preserve"> е изключено </w:t>
      </w:r>
      <w:r w:rsidRPr="00BA389D">
        <w:t>поради прегаряне на контактния проводник</w:t>
      </w:r>
      <w:r w:rsidR="00F05A83" w:rsidRPr="00BA389D">
        <w:t>.</w:t>
      </w:r>
    </w:p>
    <w:p w14:paraId="31C0ECBB" w14:textId="2E387D96" w:rsidR="009A764E" w:rsidRPr="00BA389D" w:rsidRDefault="00EE638F" w:rsidP="00932F3C">
      <w:pPr>
        <w:tabs>
          <w:tab w:val="center" w:pos="5051"/>
        </w:tabs>
        <w:spacing w:before="0"/>
      </w:pPr>
      <w:r w:rsidRPr="00BA389D">
        <w:t xml:space="preserve">На 04.11.2022 г. за </w:t>
      </w:r>
      <w:r w:rsidR="00865AE1" w:rsidRPr="00BA389D">
        <w:t>възстановяване на движението по</w:t>
      </w:r>
      <w:r w:rsidR="009A764E" w:rsidRPr="00BA389D">
        <w:t xml:space="preserve"> текущ път № 1 </w:t>
      </w:r>
      <w:r w:rsidR="009E3834" w:rsidRPr="00BA389D">
        <w:t>са извършени следните действия</w:t>
      </w:r>
      <w:r w:rsidR="009A764E" w:rsidRPr="00BA389D">
        <w:t>:</w:t>
      </w:r>
    </w:p>
    <w:p w14:paraId="51469C99" w14:textId="6C010D40" w:rsidR="009A764E" w:rsidRPr="00BA389D" w:rsidRDefault="00EE638F" w:rsidP="00932F3C">
      <w:pPr>
        <w:tabs>
          <w:tab w:val="center" w:pos="5051"/>
        </w:tabs>
        <w:spacing w:before="0"/>
      </w:pPr>
      <w:r w:rsidRPr="00BA389D">
        <w:sym w:font="Symbol" w:char="F0B7"/>
      </w:r>
      <w:r w:rsidR="009A764E" w:rsidRPr="00BA389D">
        <w:tab/>
      </w:r>
      <w:r w:rsidR="002E1704" w:rsidRPr="00BA389D">
        <w:t xml:space="preserve"> </w:t>
      </w:r>
      <w:r w:rsidR="009A764E" w:rsidRPr="00BA389D">
        <w:t xml:space="preserve">От гара Провадия </w:t>
      </w:r>
      <w:r w:rsidR="00D22963" w:rsidRPr="00BA389D">
        <w:t xml:space="preserve">в 12:34 часа заминава </w:t>
      </w:r>
      <w:r w:rsidR="009A764E" w:rsidRPr="00BA389D">
        <w:t>дизелов локомотив № 98520</w:t>
      </w:r>
      <w:r w:rsidR="00D22963" w:rsidRPr="00BA389D">
        <w:t>055118</w:t>
      </w:r>
      <w:r w:rsidR="00865AE1" w:rsidRPr="00BA389D">
        <w:t>-</w:t>
      </w:r>
      <w:r w:rsidR="00D22963" w:rsidRPr="00BA389D">
        <w:t>4</w:t>
      </w:r>
      <w:r w:rsidRPr="00BA389D">
        <w:t xml:space="preserve"> –</w:t>
      </w:r>
      <w:r w:rsidR="00D22963" w:rsidRPr="00BA389D">
        <w:t xml:space="preserve"> </w:t>
      </w:r>
      <w:r w:rsidRPr="00BA389D">
        <w:t>пристига</w:t>
      </w:r>
      <w:r w:rsidR="009A764E" w:rsidRPr="00BA389D">
        <w:t xml:space="preserve"> на мястото </w:t>
      </w:r>
      <w:r w:rsidR="00D22963" w:rsidRPr="00BA389D">
        <w:t xml:space="preserve">на произшествието </w:t>
      </w:r>
      <w:r w:rsidR="009A764E" w:rsidRPr="00BA389D">
        <w:t>в 13:05 часа, прикач</w:t>
      </w:r>
      <w:r w:rsidR="001A6EB3">
        <w:t>в</w:t>
      </w:r>
      <w:r w:rsidR="009A764E" w:rsidRPr="00BA389D">
        <w:t>а локомотив</w:t>
      </w:r>
      <w:r w:rsidRPr="00BA389D">
        <w:t>а</w:t>
      </w:r>
      <w:r w:rsidR="009A764E" w:rsidRPr="00BA389D">
        <w:t xml:space="preserve"> № 91521080041</w:t>
      </w:r>
      <w:r w:rsidR="00865AE1" w:rsidRPr="00BA389D">
        <w:t>-</w:t>
      </w:r>
      <w:r w:rsidR="009A764E" w:rsidRPr="00BA389D">
        <w:t xml:space="preserve">2 </w:t>
      </w:r>
      <w:r w:rsidR="00865AE1" w:rsidRPr="00BA389D">
        <w:t>от</w:t>
      </w:r>
      <w:r w:rsidR="002E1704" w:rsidRPr="00BA389D">
        <w:t xml:space="preserve"> БВ № 2613</w:t>
      </w:r>
      <w:r w:rsidR="00865AE1" w:rsidRPr="00BA389D">
        <w:t>,</w:t>
      </w:r>
      <w:r w:rsidR="009A764E" w:rsidRPr="00BA389D">
        <w:t xml:space="preserve"> тръгв</w:t>
      </w:r>
      <w:r w:rsidR="002E1704" w:rsidRPr="00BA389D">
        <w:t>а обратно</w:t>
      </w:r>
      <w:r w:rsidR="00D22963" w:rsidRPr="00BA389D">
        <w:t xml:space="preserve"> за</w:t>
      </w:r>
      <w:r w:rsidR="009A764E" w:rsidRPr="00BA389D">
        <w:t xml:space="preserve"> гара Провадия </w:t>
      </w:r>
      <w:r w:rsidR="00D22963" w:rsidRPr="00BA389D">
        <w:t xml:space="preserve">и </w:t>
      </w:r>
      <w:r w:rsidR="002E1704" w:rsidRPr="00BA389D">
        <w:t xml:space="preserve">пристига </w:t>
      </w:r>
      <w:r w:rsidR="009A764E" w:rsidRPr="00BA389D">
        <w:t>в 13:38 часа;</w:t>
      </w:r>
    </w:p>
    <w:p w14:paraId="1CF26B2E" w14:textId="7F66491B" w:rsidR="009A764E" w:rsidRPr="00BA389D" w:rsidRDefault="00EE638F" w:rsidP="00932F3C">
      <w:pPr>
        <w:tabs>
          <w:tab w:val="center" w:pos="5051"/>
        </w:tabs>
        <w:spacing w:before="0"/>
      </w:pPr>
      <w:r w:rsidRPr="00BA389D">
        <w:sym w:font="Symbol" w:char="F0B7"/>
      </w:r>
      <w:r w:rsidR="002E1704" w:rsidRPr="00BA389D">
        <w:t xml:space="preserve"> </w:t>
      </w:r>
      <w:r w:rsidR="009A764E" w:rsidRPr="00BA389D">
        <w:tab/>
        <w:t xml:space="preserve">От гара Каспичан </w:t>
      </w:r>
      <w:r w:rsidR="00D22963" w:rsidRPr="00BA389D">
        <w:t>в 12:47 часа  заминава д</w:t>
      </w:r>
      <w:r w:rsidR="009A764E" w:rsidRPr="00BA389D">
        <w:t>изелов локомотив № 98520055094</w:t>
      </w:r>
      <w:r w:rsidR="002E1704" w:rsidRPr="00BA389D">
        <w:t>-</w:t>
      </w:r>
      <w:r w:rsidR="00D22963" w:rsidRPr="00BA389D">
        <w:t>7</w:t>
      </w:r>
      <w:r w:rsidRPr="00BA389D">
        <w:t xml:space="preserve"> –</w:t>
      </w:r>
      <w:r w:rsidR="00D22963" w:rsidRPr="00BA389D">
        <w:t xml:space="preserve"> </w:t>
      </w:r>
      <w:r w:rsidRPr="00BA389D">
        <w:t>пристига</w:t>
      </w:r>
      <w:r w:rsidR="009A764E" w:rsidRPr="00BA389D">
        <w:t xml:space="preserve"> на </w:t>
      </w:r>
      <w:r w:rsidR="002E1704" w:rsidRPr="00BA389D">
        <w:t xml:space="preserve">мястото </w:t>
      </w:r>
      <w:r w:rsidR="00D22963" w:rsidRPr="00BA389D">
        <w:t>на произшествието в 12:50 часа</w:t>
      </w:r>
      <w:r w:rsidR="00865AE1" w:rsidRPr="00BA389D">
        <w:t>,</w:t>
      </w:r>
      <w:r w:rsidR="00D22963" w:rsidRPr="00BA389D">
        <w:t xml:space="preserve"> прикач</w:t>
      </w:r>
      <w:r w:rsidR="001A6EB3">
        <w:t>в</w:t>
      </w:r>
      <w:r w:rsidR="00D22963" w:rsidRPr="00BA389D">
        <w:t>а състава</w:t>
      </w:r>
      <w:r w:rsidR="002E1704" w:rsidRPr="00BA389D">
        <w:t xml:space="preserve"> на БВ № 2613</w:t>
      </w:r>
      <w:r w:rsidR="00865AE1" w:rsidRPr="00BA389D">
        <w:t>,</w:t>
      </w:r>
      <w:r w:rsidR="002E1704" w:rsidRPr="00BA389D">
        <w:t xml:space="preserve"> тръгва обратно</w:t>
      </w:r>
      <w:r w:rsidR="00D22963" w:rsidRPr="00BA389D">
        <w:t xml:space="preserve"> за</w:t>
      </w:r>
      <w:r w:rsidR="009A764E" w:rsidRPr="00BA389D">
        <w:t xml:space="preserve"> </w:t>
      </w:r>
      <w:r w:rsidR="002E1704" w:rsidRPr="00BA389D">
        <w:t>гара Каспичан</w:t>
      </w:r>
      <w:r w:rsidR="009A764E" w:rsidRPr="00BA389D">
        <w:t xml:space="preserve"> </w:t>
      </w:r>
      <w:r w:rsidR="00D22963" w:rsidRPr="00BA389D">
        <w:t xml:space="preserve">и </w:t>
      </w:r>
      <w:r w:rsidR="002E1704" w:rsidRPr="00BA389D">
        <w:t xml:space="preserve">пристига в </w:t>
      </w:r>
      <w:r w:rsidR="00D22963" w:rsidRPr="00BA389D">
        <w:t>13:55 часа;</w:t>
      </w:r>
    </w:p>
    <w:p w14:paraId="1B069622" w14:textId="7569AC4D" w:rsidR="009A764E" w:rsidRPr="00BA389D" w:rsidRDefault="00EE638F" w:rsidP="00932F3C">
      <w:pPr>
        <w:tabs>
          <w:tab w:val="center" w:pos="5051"/>
        </w:tabs>
        <w:spacing w:before="0"/>
      </w:pPr>
      <w:r w:rsidRPr="00BA389D">
        <w:sym w:font="Symbol" w:char="F0B7"/>
      </w:r>
      <w:r w:rsidRPr="00BA389D">
        <w:t xml:space="preserve"> О</w:t>
      </w:r>
      <w:r w:rsidR="009A764E" w:rsidRPr="00BA389D">
        <w:t xml:space="preserve">т гара Каспичан </w:t>
      </w:r>
      <w:r w:rsidR="002E1704" w:rsidRPr="00BA389D">
        <w:t xml:space="preserve">в 14:13 часа </w:t>
      </w:r>
      <w:r w:rsidR="009A764E" w:rsidRPr="00BA389D">
        <w:t xml:space="preserve">е изпратена РССМ </w:t>
      </w:r>
      <w:r w:rsidR="002E1704" w:rsidRPr="00BA389D">
        <w:t xml:space="preserve">№ </w:t>
      </w:r>
      <w:r w:rsidR="009A764E" w:rsidRPr="00BA389D">
        <w:t>99529436027</w:t>
      </w:r>
      <w:r w:rsidR="002E1704" w:rsidRPr="00BA389D">
        <w:t>-7</w:t>
      </w:r>
      <w:r w:rsidR="009A764E" w:rsidRPr="00BA389D">
        <w:t>, която след отстраняване на повредите по контактната мрежа се връща обратно в 16:03 часа.</w:t>
      </w:r>
      <w:r w:rsidR="002E1704" w:rsidRPr="00BA389D">
        <w:t xml:space="preserve"> </w:t>
      </w:r>
    </w:p>
    <w:p w14:paraId="51DA37FF" w14:textId="2554A845" w:rsidR="004600F7" w:rsidRPr="00BA389D" w:rsidRDefault="00D22963" w:rsidP="00932F3C">
      <w:pPr>
        <w:tabs>
          <w:tab w:val="center" w:pos="5051"/>
        </w:tabs>
        <w:spacing w:before="0"/>
        <w:rPr>
          <w:b/>
          <w:bCs/>
          <w:sz w:val="28"/>
          <w:szCs w:val="22"/>
        </w:rPr>
      </w:pPr>
      <w:r w:rsidRPr="00BA389D">
        <w:t>● В 16:14 часа по път № 1 е подадено</w:t>
      </w:r>
      <w:r w:rsidR="009A764E" w:rsidRPr="00BA389D">
        <w:t xml:space="preserve"> напрежение в контактната мрежа</w:t>
      </w:r>
      <w:r w:rsidR="0052783D" w:rsidRPr="00BA389D">
        <w:t xml:space="preserve"> и</w:t>
      </w:r>
      <w:r w:rsidR="009A764E" w:rsidRPr="00BA389D">
        <w:t xml:space="preserve"> </w:t>
      </w:r>
      <w:r w:rsidR="0052783D" w:rsidRPr="00BA389D">
        <w:t xml:space="preserve">е възстановено </w:t>
      </w:r>
      <w:r w:rsidR="009A764E" w:rsidRPr="00BA389D">
        <w:t>движението на всички влакове и возила със скорост по разписание.</w:t>
      </w:r>
      <w:r w:rsidR="004600F7" w:rsidRPr="00BA389D">
        <w:rPr>
          <w:b/>
          <w:bCs/>
          <w:sz w:val="28"/>
          <w:szCs w:val="22"/>
        </w:rPr>
        <w:br w:type="page"/>
      </w:r>
    </w:p>
    <w:p w14:paraId="3078001D" w14:textId="259EA2D9" w:rsidR="00BA6C1D" w:rsidRPr="00BA389D" w:rsidRDefault="008C0832" w:rsidP="00932F3C">
      <w:pPr>
        <w:pStyle w:val="ab"/>
        <w:numPr>
          <w:ilvl w:val="0"/>
          <w:numId w:val="10"/>
        </w:numPr>
        <w:spacing w:before="0"/>
        <w:ind w:left="993" w:hanging="284"/>
        <w:rPr>
          <w:b/>
          <w:bCs/>
          <w:sz w:val="28"/>
          <w:szCs w:val="22"/>
        </w:rPr>
      </w:pPr>
      <w:bookmarkStart w:id="10" w:name="анализ"/>
      <w:r w:rsidRPr="00BA389D">
        <w:rPr>
          <w:b/>
          <w:bCs/>
          <w:sz w:val="28"/>
          <w:szCs w:val="22"/>
        </w:rPr>
        <w:lastRenderedPageBreak/>
        <w:t>Анализ на събитието</w:t>
      </w:r>
    </w:p>
    <w:bookmarkEnd w:id="10"/>
    <w:p w14:paraId="06A91AC7" w14:textId="73695B2E" w:rsidR="008C0832" w:rsidRPr="00A41795" w:rsidRDefault="008C0832" w:rsidP="00932F3C">
      <w:pPr>
        <w:pStyle w:val="ab"/>
        <w:numPr>
          <w:ilvl w:val="1"/>
          <w:numId w:val="10"/>
        </w:numPr>
        <w:tabs>
          <w:tab w:val="left" w:pos="1134"/>
        </w:tabs>
        <w:spacing w:before="0"/>
        <w:rPr>
          <w:b/>
          <w:i/>
          <w:iCs/>
        </w:rPr>
      </w:pPr>
      <w:r w:rsidRPr="00A41795">
        <w:rPr>
          <w:b/>
          <w:i/>
          <w:iCs/>
        </w:rPr>
        <w:t>Участие и задължения на субектите, участващи в събитието</w:t>
      </w:r>
    </w:p>
    <w:p w14:paraId="2074E749" w14:textId="5DBDC31C" w:rsidR="008C0832" w:rsidRPr="00BA389D" w:rsidRDefault="008C0832" w:rsidP="00932F3C">
      <w:pPr>
        <w:pStyle w:val="ab"/>
        <w:numPr>
          <w:ilvl w:val="2"/>
          <w:numId w:val="10"/>
        </w:numPr>
        <w:tabs>
          <w:tab w:val="left" w:pos="1418"/>
        </w:tabs>
        <w:spacing w:before="0"/>
        <w:ind w:left="1276" w:hanging="567"/>
        <w:rPr>
          <w:i/>
          <w:iCs/>
        </w:rPr>
      </w:pPr>
      <w:r w:rsidRPr="00BA389D">
        <w:rPr>
          <w:i/>
          <w:iCs/>
        </w:rPr>
        <w:t>Железопътно предприятие.</w:t>
      </w:r>
    </w:p>
    <w:p w14:paraId="0C6839D8" w14:textId="4D96C63E" w:rsidR="006F2097" w:rsidRPr="00BA389D" w:rsidRDefault="006F2097" w:rsidP="00932F3C">
      <w:pPr>
        <w:spacing w:before="0"/>
        <w:ind w:left="709" w:firstLine="0"/>
        <w:rPr>
          <w:i/>
          <w:iCs/>
        </w:rPr>
      </w:pPr>
      <w:r w:rsidRPr="00BA389D">
        <w:rPr>
          <w:i/>
          <w:iCs/>
        </w:rPr>
        <w:t xml:space="preserve">Анализ на движението на </w:t>
      </w:r>
      <w:r w:rsidR="0022687C" w:rsidRPr="00BA389D">
        <w:rPr>
          <w:i/>
          <w:iCs/>
        </w:rPr>
        <w:t>БВ № 2613</w:t>
      </w:r>
      <w:r w:rsidRPr="00BA389D">
        <w:rPr>
          <w:i/>
          <w:iCs/>
        </w:rPr>
        <w:t>.</w:t>
      </w:r>
    </w:p>
    <w:p w14:paraId="2CABE129" w14:textId="1E420D48" w:rsidR="006C60A2" w:rsidRDefault="006C60A2" w:rsidP="00932F3C">
      <w:pPr>
        <w:spacing w:before="0"/>
      </w:pPr>
      <w:r>
        <w:t>БВ № 2613 се движи</w:t>
      </w:r>
      <w:r w:rsidR="00BC4F08">
        <w:t xml:space="preserve"> ежедневно съгласно Графика за д</w:t>
      </w:r>
      <w:r w:rsidR="00A32AA0">
        <w:t>вижение на в</w:t>
      </w:r>
      <w:r>
        <w:t xml:space="preserve">лаковете (ГДВ), извлечение от който е Разписание за движение на международни и бързи влакове, части А и Б, в </w:t>
      </w:r>
      <w:r w:rsidR="00BC4F08">
        <w:t xml:space="preserve">Република България в </w:t>
      </w:r>
      <w:r>
        <w:t>сила от 12.12.2021г. до 10.12.2022 г.</w:t>
      </w:r>
      <w:r w:rsidRPr="00E7703C">
        <w:t xml:space="preserve"> </w:t>
      </w:r>
      <w:r>
        <w:t>(фиг. 4.1).</w:t>
      </w:r>
    </w:p>
    <w:p w14:paraId="58E99B83" w14:textId="7CAC1163" w:rsidR="006C60A2" w:rsidRPr="000F2914" w:rsidRDefault="00AF25A6" w:rsidP="00932F3C">
      <w:pPr>
        <w:spacing w:before="0"/>
      </w:pPr>
      <w:r>
        <w:rPr>
          <w:noProof/>
          <w:lang w:eastAsia="bg-BG"/>
        </w:rPr>
        <mc:AlternateContent>
          <mc:Choice Requires="wpg">
            <w:drawing>
              <wp:anchor distT="0" distB="0" distL="114300" distR="114300" simplePos="0" relativeHeight="252432384" behindDoc="0" locked="0" layoutInCell="1" allowOverlap="1" wp14:anchorId="4B9853BE" wp14:editId="42254401">
                <wp:simplePos x="0" y="0"/>
                <wp:positionH relativeFrom="column">
                  <wp:posOffset>99060</wp:posOffset>
                </wp:positionH>
                <wp:positionV relativeFrom="paragraph">
                  <wp:posOffset>407035</wp:posOffset>
                </wp:positionV>
                <wp:extent cx="6038850" cy="4914900"/>
                <wp:effectExtent l="0" t="0" r="0" b="0"/>
                <wp:wrapTopAndBottom/>
                <wp:docPr id="1322959062" name="Group 1322959062"/>
                <wp:cNvGraphicFramePr/>
                <a:graphic xmlns:a="http://schemas.openxmlformats.org/drawingml/2006/main">
                  <a:graphicData uri="http://schemas.microsoft.com/office/word/2010/wordprocessingGroup">
                    <wpg:wgp>
                      <wpg:cNvGrpSpPr/>
                      <wpg:grpSpPr>
                        <a:xfrm>
                          <a:off x="0" y="0"/>
                          <a:ext cx="6038850" cy="4914900"/>
                          <a:chOff x="1035468" y="156397"/>
                          <a:chExt cx="11695261" cy="5614401"/>
                        </a:xfrm>
                      </wpg:grpSpPr>
                      <pic:pic xmlns:pic="http://schemas.openxmlformats.org/drawingml/2006/picture">
                        <pic:nvPicPr>
                          <pic:cNvPr id="565251667" name="Picture 565251667"/>
                          <pic:cNvPicPr>
                            <a:picLocks noChangeAspect="1"/>
                          </pic:cNvPicPr>
                        </pic:nvPicPr>
                        <pic:blipFill>
                          <a:blip r:embed="rId50">
                            <a:extLst>
                              <a:ext uri="{28A0092B-C50C-407E-A947-70E740481C1C}">
                                <a14:useLocalDpi xmlns:a14="http://schemas.microsoft.com/office/drawing/2010/main" val="0"/>
                              </a:ext>
                            </a:extLst>
                          </a:blip>
                          <a:srcRect t="1478" b="1478"/>
                          <a:stretch/>
                        </pic:blipFill>
                        <pic:spPr>
                          <a:xfrm>
                            <a:off x="1035468" y="156397"/>
                            <a:ext cx="11695261" cy="5022686"/>
                          </a:xfrm>
                          <a:prstGeom prst="rect">
                            <a:avLst/>
                          </a:prstGeom>
                        </pic:spPr>
                      </pic:pic>
                      <wps:wsp>
                        <wps:cNvPr id="1420306049" name="Text Box 15"/>
                        <wps:cNvSpPr txBox="1"/>
                        <wps:spPr>
                          <a:xfrm>
                            <a:off x="1035468" y="5178676"/>
                            <a:ext cx="11695261" cy="592122"/>
                          </a:xfrm>
                          <a:prstGeom prst="rect">
                            <a:avLst/>
                          </a:prstGeom>
                          <a:solidFill>
                            <a:schemeClr val="lt1"/>
                          </a:solidFill>
                          <a:ln w="6350">
                            <a:noFill/>
                          </a:ln>
                        </wps:spPr>
                        <wps:txbx>
                          <w:txbxContent>
                            <w:p w14:paraId="4035046A" w14:textId="7397F4EC" w:rsidR="00AA3299" w:rsidRDefault="00AA3299" w:rsidP="00AF25A6">
                              <w:pPr>
                                <w:spacing w:before="0"/>
                                <w:ind w:firstLine="0"/>
                                <w:jc w:val="center"/>
                                <w:rPr>
                                  <w:rFonts w:eastAsia="Calibri"/>
                                  <w:b/>
                                  <w:bCs/>
                                  <w:szCs w:val="24"/>
                                </w:rPr>
                              </w:pPr>
                              <w:r w:rsidRPr="008F264B">
                                <w:rPr>
                                  <w:rFonts w:eastAsia="Calibri"/>
                                  <w:b/>
                                  <w:bCs/>
                                </w:rPr>
                                <w:t>Фиг</w:t>
                              </w:r>
                              <w:r>
                                <w:rPr>
                                  <w:rFonts w:eastAsia="Calibri"/>
                                  <w:b/>
                                  <w:bCs/>
                                </w:rPr>
                                <w:t>. 4.1. Корици на Разписание за движение на международни и бързи влакове по железопътната мрежа на Република България, части А и Б.</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9853BE" id="Group 1322959062" o:spid="_x0000_s1100" style="position:absolute;left:0;text-align:left;margin-left:7.8pt;margin-top:32.05pt;width:475.5pt;height:387pt;z-index:252432384;mso-width-relative:margin;mso-height-relative:margin" coordorigin="10354,1563" coordsize="116952,561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">
                <v:shape id="Picture 565251667" o:spid="_x0000_s1101" type="#_x0000_t75" style="position:absolute;left:10354;top:1563;width:116953;height:50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">
                  <v:imagedata r:id="rId51" o:title="" croptop="969f" cropbottom="969f"/>
                  <v:path arrowok="t"/>
                </v:shape>
                <v:shape id="Text Box 15" o:spid="_x0000_s1102" type="#_x0000_t202" style="position:absolute;left:10354;top:51786;width:116953;height:5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" fillcolor="white [3201]" stroked="f" strokeweight=".5pt">
                  <v:textbox>
                    <w:txbxContent>
                      <w:p w14:paraId="4035046A" w14:textId="7397F4EC" w:rsidR="00AA3299" w:rsidRDefault="00AA3299" w:rsidP="00AF25A6">
                        <w:pPr>
                          <w:spacing w:before="0"/>
                          <w:ind w:firstLine="0"/>
                          <w:jc w:val="center"/>
                          <w:rPr>
                            <w:rFonts w:eastAsia="Calibri"/>
                            <w:b/>
                            <w:bCs/>
                            <w:szCs w:val="24"/>
                          </w:rPr>
                        </w:pPr>
                        <w:r w:rsidRPr="008F264B">
                          <w:rPr>
                            <w:rFonts w:eastAsia="Calibri"/>
                            <w:b/>
                            <w:bCs/>
                          </w:rPr>
                          <w:t>Фиг</w:t>
                        </w:r>
                        <w:r>
                          <w:rPr>
                            <w:rFonts w:eastAsia="Calibri"/>
                            <w:b/>
                            <w:bCs/>
                          </w:rPr>
                          <w:t>. 4.1. Корици на Разписание за движение на международни и бързи влакове по железопътната мрежа на Република България, части А и Б.</w:t>
                        </w:r>
                      </w:p>
                    </w:txbxContent>
                  </v:textbox>
                </v:shape>
                <w10:wrap type="topAndBottom"/>
              </v:group>
            </w:pict>
          </mc:Fallback>
        </mc:AlternateContent>
      </w:r>
      <w:r w:rsidR="006C60A2">
        <w:t>По разписание влакът трябва да замине от гара София в 13:15 часа и да пристигне в гара Каспичан в 19:28 часа (фиг. 4.2).</w:t>
      </w:r>
    </w:p>
    <w:p w14:paraId="14FFE495" w14:textId="1542AB40" w:rsidR="006C60A2" w:rsidRDefault="006C60A2" w:rsidP="00932F3C">
      <w:pPr>
        <w:spacing w:before="0"/>
      </w:pPr>
      <w:r>
        <w:t>БВ № 2613 заминава от гара София в 13:15 часа и пристига в гара Карнобат в 19:29 часа</w:t>
      </w:r>
      <w:r w:rsidR="005C79E5">
        <w:t xml:space="preserve"> (фиг. 4.</w:t>
      </w:r>
      <w:r w:rsidR="007C08DA">
        <w:t>4, маркер 1</w:t>
      </w:r>
      <w:r w:rsidR="005C79E5">
        <w:t>)</w:t>
      </w:r>
      <w:r>
        <w:t>. По време на движението си влакът се движи нормално и спазва времепътуванията и скоростите на движение.</w:t>
      </w:r>
    </w:p>
    <w:p w14:paraId="07E21246" w14:textId="29FA26BB" w:rsidR="00084456" w:rsidRPr="00BA389D" w:rsidRDefault="00084456" w:rsidP="00932F3C">
      <w:pPr>
        <w:spacing w:before="0"/>
      </w:pPr>
      <w:r w:rsidRPr="00BA389D">
        <w:t>Разш</w:t>
      </w:r>
      <w:r w:rsidR="00E67539" w:rsidRPr="00BA389D">
        <w:t>ифровката на</w:t>
      </w:r>
      <w:r w:rsidR="00294659" w:rsidRPr="00BA389D">
        <w:t xml:space="preserve"> данните</w:t>
      </w:r>
      <w:r w:rsidR="00E67539" w:rsidRPr="00BA389D">
        <w:t xml:space="preserve"> е направена от</w:t>
      </w:r>
      <w:r w:rsidR="00294659" w:rsidRPr="00BA389D">
        <w:t xml:space="preserve"> свалени</w:t>
      </w:r>
      <w:r w:rsidR="006F4395" w:rsidRPr="00BA389D">
        <w:t>те</w:t>
      </w:r>
      <w:r w:rsidR="00E67539" w:rsidRPr="00BA389D">
        <w:t xml:space="preserve"> записи от записващото устройство</w:t>
      </w:r>
      <w:r w:rsidRPr="00BA389D">
        <w:t xml:space="preserve"> на локомотив № </w:t>
      </w:r>
      <w:r w:rsidR="00294659" w:rsidRPr="00BA389D">
        <w:t>91521080041-2</w:t>
      </w:r>
      <w:r w:rsidR="001359A1" w:rsidRPr="00BA389D">
        <w:t>, начело на БВ</w:t>
      </w:r>
      <w:r w:rsidR="00294659" w:rsidRPr="00BA389D">
        <w:t xml:space="preserve"> № 2613 на 03.11.2022</w:t>
      </w:r>
      <w:r w:rsidRPr="00BA389D">
        <w:t xml:space="preserve"> г.</w:t>
      </w:r>
    </w:p>
    <w:p w14:paraId="688B81C9" w14:textId="409952C7" w:rsidR="00294659" w:rsidRDefault="006C60A2" w:rsidP="00932F3C">
      <w:pPr>
        <w:spacing w:before="0"/>
        <w:rPr>
          <w:szCs w:val="24"/>
        </w:rPr>
      </w:pPr>
      <w:r w:rsidRPr="00BA389D">
        <w:rPr>
          <w:szCs w:val="24"/>
        </w:rPr>
        <w:t xml:space="preserve">Основните </w:t>
      </w:r>
      <w:r w:rsidR="00294659" w:rsidRPr="00BA389D">
        <w:rPr>
          <w:szCs w:val="24"/>
        </w:rPr>
        <w:t>и най-важни параметри при</w:t>
      </w:r>
      <w:r w:rsidR="00084456" w:rsidRPr="00BA389D">
        <w:rPr>
          <w:szCs w:val="24"/>
        </w:rPr>
        <w:t xml:space="preserve"> движението на локом</w:t>
      </w:r>
      <w:r w:rsidR="00294659" w:rsidRPr="00BA389D">
        <w:rPr>
          <w:szCs w:val="24"/>
        </w:rPr>
        <w:t xml:space="preserve">отива, респективно на влака </w:t>
      </w:r>
      <w:r>
        <w:rPr>
          <w:szCs w:val="24"/>
        </w:rPr>
        <w:t>се регистрира от</w:t>
      </w:r>
      <w:r w:rsidR="00084456" w:rsidRPr="00BA389D">
        <w:rPr>
          <w:szCs w:val="24"/>
        </w:rPr>
        <w:t xml:space="preserve"> </w:t>
      </w:r>
      <w:r w:rsidR="00294659" w:rsidRPr="00BA389D">
        <w:rPr>
          <w:szCs w:val="24"/>
        </w:rPr>
        <w:t>дигитална</w:t>
      </w:r>
      <w:r>
        <w:rPr>
          <w:szCs w:val="24"/>
        </w:rPr>
        <w:t>та</w:t>
      </w:r>
      <w:r w:rsidR="00294659" w:rsidRPr="00BA389D">
        <w:rPr>
          <w:szCs w:val="24"/>
        </w:rPr>
        <w:t xml:space="preserve"> </w:t>
      </w:r>
      <w:r w:rsidR="00084456" w:rsidRPr="00BA389D">
        <w:rPr>
          <w:szCs w:val="24"/>
        </w:rPr>
        <w:t>скоросто</w:t>
      </w:r>
      <w:r w:rsidR="00294659" w:rsidRPr="00BA389D">
        <w:rPr>
          <w:szCs w:val="24"/>
        </w:rPr>
        <w:t>мерна инсталация система „RED</w:t>
      </w:r>
      <w:r w:rsidR="005C79E5">
        <w:rPr>
          <w:szCs w:val="24"/>
        </w:rPr>
        <w:t xml:space="preserve"> </w:t>
      </w:r>
      <w:r w:rsidR="00294659" w:rsidRPr="00BA389D">
        <w:rPr>
          <w:szCs w:val="24"/>
        </w:rPr>
        <w:t>BOX</w:t>
      </w:r>
      <w:r w:rsidR="00084456" w:rsidRPr="00BA389D">
        <w:rPr>
          <w:szCs w:val="24"/>
        </w:rPr>
        <w:t>“</w:t>
      </w:r>
      <w:r w:rsidR="00294659" w:rsidRPr="00BA389D">
        <w:rPr>
          <w:szCs w:val="24"/>
        </w:rPr>
        <w:t>.</w:t>
      </w:r>
      <w:r w:rsidR="00084456" w:rsidRPr="00BA389D">
        <w:rPr>
          <w:szCs w:val="24"/>
        </w:rPr>
        <w:t xml:space="preserve"> </w:t>
      </w:r>
    </w:p>
    <w:p w14:paraId="74A9B3BB" w14:textId="77777777" w:rsidR="005C79E5" w:rsidRDefault="005C79E5" w:rsidP="00932F3C">
      <w:pPr>
        <w:spacing w:before="0"/>
        <w:rPr>
          <w:iCs/>
          <w:szCs w:val="24"/>
        </w:rPr>
      </w:pPr>
    </w:p>
    <w:p w14:paraId="7BF78F6D" w14:textId="77777777" w:rsidR="005C79E5" w:rsidRDefault="005C79E5" w:rsidP="00932F3C">
      <w:pPr>
        <w:spacing w:before="0"/>
        <w:rPr>
          <w:iCs/>
          <w:szCs w:val="24"/>
        </w:rPr>
      </w:pPr>
    </w:p>
    <w:p w14:paraId="681C9B7A" w14:textId="77777777" w:rsidR="005C79E5" w:rsidRDefault="005C79E5" w:rsidP="00932F3C">
      <w:pPr>
        <w:spacing w:before="0"/>
        <w:rPr>
          <w:iCs/>
          <w:szCs w:val="24"/>
        </w:rPr>
      </w:pPr>
    </w:p>
    <w:p w14:paraId="19977DEF" w14:textId="64F31E3F" w:rsidR="005C79E5" w:rsidRDefault="005C79E5" w:rsidP="00932F3C">
      <w:pPr>
        <w:spacing w:before="0"/>
        <w:rPr>
          <w:iCs/>
          <w:szCs w:val="24"/>
        </w:rPr>
      </w:pPr>
      <w:r>
        <w:rPr>
          <w:noProof/>
          <w:lang w:eastAsia="bg-BG"/>
        </w:rPr>
        <w:lastRenderedPageBreak/>
        <mc:AlternateContent>
          <mc:Choice Requires="wpg">
            <w:drawing>
              <wp:anchor distT="0" distB="0" distL="114300" distR="114300" simplePos="0" relativeHeight="252443648" behindDoc="0" locked="0" layoutInCell="1" allowOverlap="1" wp14:anchorId="7A440C54" wp14:editId="51544B90">
                <wp:simplePos x="0" y="0"/>
                <wp:positionH relativeFrom="column">
                  <wp:posOffset>260985</wp:posOffset>
                </wp:positionH>
                <wp:positionV relativeFrom="paragraph">
                  <wp:posOffset>4282440</wp:posOffset>
                </wp:positionV>
                <wp:extent cx="5524500" cy="4638675"/>
                <wp:effectExtent l="0" t="0" r="0" b="9525"/>
                <wp:wrapTopAndBottom/>
                <wp:docPr id="562872880" name="Group 562872880"/>
                <wp:cNvGraphicFramePr/>
                <a:graphic xmlns:a="http://schemas.openxmlformats.org/drawingml/2006/main">
                  <a:graphicData uri="http://schemas.microsoft.com/office/word/2010/wordprocessingGroup">
                    <wpg:wgp>
                      <wpg:cNvGrpSpPr/>
                      <wpg:grpSpPr>
                        <a:xfrm>
                          <a:off x="0" y="0"/>
                          <a:ext cx="5524500" cy="4638675"/>
                          <a:chOff x="1035468" y="156397"/>
                          <a:chExt cx="11695261" cy="5623614"/>
                        </a:xfrm>
                      </wpg:grpSpPr>
                      <pic:pic xmlns:pic="http://schemas.openxmlformats.org/drawingml/2006/picture">
                        <pic:nvPicPr>
                          <pic:cNvPr id="1195872286" name="Picture 1195872286"/>
                          <pic:cNvPicPr>
                            <a:picLocks noChangeAspect="1"/>
                          </pic:cNvPicPr>
                        </pic:nvPicPr>
                        <pic:blipFill>
                          <a:blip r:embed="rId52">
                            <a:extLst>
                              <a:ext uri="{28A0092B-C50C-407E-A947-70E740481C1C}">
                                <a14:useLocalDpi xmlns:a14="http://schemas.microsoft.com/office/drawing/2010/main" val="0"/>
                              </a:ext>
                            </a:extLst>
                          </a:blip>
                          <a:srcRect t="1023" b="1023"/>
                          <a:stretch/>
                        </pic:blipFill>
                        <pic:spPr>
                          <a:xfrm>
                            <a:off x="1035468" y="156397"/>
                            <a:ext cx="11695261" cy="5022686"/>
                          </a:xfrm>
                          <a:prstGeom prst="rect">
                            <a:avLst/>
                          </a:prstGeom>
                        </pic:spPr>
                      </pic:pic>
                      <wps:wsp>
                        <wps:cNvPr id="550117314" name="Text Box 15"/>
                        <wps:cNvSpPr txBox="1"/>
                        <wps:spPr>
                          <a:xfrm>
                            <a:off x="1035468" y="5178682"/>
                            <a:ext cx="11695261" cy="601329"/>
                          </a:xfrm>
                          <a:prstGeom prst="rect">
                            <a:avLst/>
                          </a:prstGeom>
                          <a:solidFill>
                            <a:schemeClr val="lt1"/>
                          </a:solidFill>
                          <a:ln w="6350">
                            <a:noFill/>
                          </a:ln>
                        </wps:spPr>
                        <wps:txbx>
                          <w:txbxContent>
                            <w:p w14:paraId="32699DC6" w14:textId="463D34D7" w:rsidR="00AA3299" w:rsidRDefault="00AA3299" w:rsidP="00AF25A6">
                              <w:pPr>
                                <w:spacing w:before="0"/>
                                <w:ind w:firstLine="0"/>
                                <w:jc w:val="center"/>
                                <w:rPr>
                                  <w:rFonts w:eastAsia="Calibri"/>
                                  <w:b/>
                                  <w:bCs/>
                                  <w:szCs w:val="24"/>
                                </w:rPr>
                              </w:pPr>
                              <w:r w:rsidRPr="008F264B">
                                <w:rPr>
                                  <w:rFonts w:eastAsia="Calibri"/>
                                  <w:b/>
                                  <w:bCs/>
                                </w:rPr>
                                <w:t>Фиг</w:t>
                              </w:r>
                              <w:r>
                                <w:rPr>
                                  <w:rFonts w:eastAsia="Calibri"/>
                                  <w:b/>
                                  <w:bCs/>
                                </w:rPr>
                                <w:t>. 4.3. Разписание на БВ № 2613 – втора част. Крайна га</w:t>
                              </w:r>
                              <w:r w:rsidR="00577D5E">
                                <w:rPr>
                                  <w:rFonts w:eastAsia="Calibri"/>
                                  <w:b/>
                                  <w:bCs/>
                                </w:rPr>
                                <w:t>ра за движението на влака –</w:t>
                              </w:r>
                              <w:r>
                                <w:rPr>
                                  <w:rFonts w:eastAsia="Calibri"/>
                                  <w:b/>
                                  <w:bCs/>
                                </w:rPr>
                                <w:t xml:space="preserve"> Варна.</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440C54" id="Group 562872880" o:spid="_x0000_s1103" style="position:absolute;left:0;text-align:left;margin-left:20.55pt;margin-top:337.2pt;width:435pt;height:365.25pt;z-index:252443648;mso-width-relative:margin;mso-height-relative:margin" coordorigin="10354,1563" coordsize="116952,562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">
                <v:shape id="Picture 1195872286" o:spid="_x0000_s1104" type="#_x0000_t75" style="position:absolute;left:10354;top:1563;width:116953;height:50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">
                  <v:imagedata r:id="rId53" o:title="" croptop="670f" cropbottom="670f"/>
                  <v:path arrowok="t"/>
                </v:shape>
                <v:shape id="Text Box 15" o:spid="_x0000_s1105" type="#_x0000_t202" style="position:absolute;left:10354;top:51786;width:116953;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" fillcolor="white [3201]" stroked="f" strokeweight=".5pt">
                  <v:textbox>
                    <w:txbxContent>
                      <w:p w14:paraId="32699DC6" w14:textId="463D34D7" w:rsidR="00AA3299" w:rsidRDefault="00AA3299" w:rsidP="00AF25A6">
                        <w:pPr>
                          <w:spacing w:before="0"/>
                          <w:ind w:firstLine="0"/>
                          <w:jc w:val="center"/>
                          <w:rPr>
                            <w:rFonts w:eastAsia="Calibri"/>
                            <w:b/>
                            <w:bCs/>
                            <w:szCs w:val="24"/>
                          </w:rPr>
                        </w:pPr>
                        <w:r w:rsidRPr="008F264B">
                          <w:rPr>
                            <w:rFonts w:eastAsia="Calibri"/>
                            <w:b/>
                            <w:bCs/>
                          </w:rPr>
                          <w:t>Фиг</w:t>
                        </w:r>
                        <w:r>
                          <w:rPr>
                            <w:rFonts w:eastAsia="Calibri"/>
                            <w:b/>
                            <w:bCs/>
                          </w:rPr>
                          <w:t xml:space="preserve">. 4.3. Разписание на БВ № 2613 – втора част. </w:t>
                        </w:r>
                        <w:r>
                          <w:rPr>
                            <w:rFonts w:eastAsia="Calibri"/>
                            <w:b/>
                            <w:bCs/>
                          </w:rPr>
                          <w:t>Крайна га</w:t>
                        </w:r>
                        <w:r w:rsidR="00577D5E">
                          <w:rPr>
                            <w:rFonts w:eastAsia="Calibri"/>
                            <w:b/>
                            <w:bCs/>
                          </w:rPr>
                          <w:t>ра за движението на влака –</w:t>
                        </w:r>
                        <w:r>
                          <w:rPr>
                            <w:rFonts w:eastAsia="Calibri"/>
                            <w:b/>
                            <w:bCs/>
                          </w:rPr>
                          <w:t xml:space="preserve"> Варна.</w:t>
                        </w:r>
                      </w:p>
                    </w:txbxContent>
                  </v:textbox>
                </v:shape>
                <w10:wrap type="topAndBottom"/>
              </v:group>
            </w:pict>
          </mc:Fallback>
        </mc:AlternateContent>
      </w:r>
      <w:r>
        <w:rPr>
          <w:noProof/>
          <w:lang w:eastAsia="bg-BG"/>
        </w:rPr>
        <mc:AlternateContent>
          <mc:Choice Requires="wpg">
            <w:drawing>
              <wp:anchor distT="0" distB="0" distL="114300" distR="114300" simplePos="0" relativeHeight="252441600" behindDoc="0" locked="0" layoutInCell="1" allowOverlap="1" wp14:anchorId="2740FE4E" wp14:editId="0DB0C3CD">
                <wp:simplePos x="0" y="0"/>
                <wp:positionH relativeFrom="column">
                  <wp:posOffset>314325</wp:posOffset>
                </wp:positionH>
                <wp:positionV relativeFrom="paragraph">
                  <wp:posOffset>66675</wp:posOffset>
                </wp:positionV>
                <wp:extent cx="5476875" cy="4177665"/>
                <wp:effectExtent l="0" t="0" r="9525" b="0"/>
                <wp:wrapTopAndBottom/>
                <wp:docPr id="491027814" name="Group 491027814"/>
                <wp:cNvGraphicFramePr/>
                <a:graphic xmlns:a="http://schemas.openxmlformats.org/drawingml/2006/main">
                  <a:graphicData uri="http://schemas.microsoft.com/office/word/2010/wordprocessingGroup">
                    <wpg:wgp>
                      <wpg:cNvGrpSpPr/>
                      <wpg:grpSpPr>
                        <a:xfrm>
                          <a:off x="0" y="0"/>
                          <a:ext cx="5476875" cy="4177665"/>
                          <a:chOff x="1035468" y="156397"/>
                          <a:chExt cx="11695261" cy="6131679"/>
                        </a:xfrm>
                      </wpg:grpSpPr>
                      <pic:pic xmlns:pic="http://schemas.openxmlformats.org/drawingml/2006/picture">
                        <pic:nvPicPr>
                          <pic:cNvPr id="1670413323" name="Picture 1670413323"/>
                          <pic:cNvPicPr>
                            <a:picLocks noChangeAspect="1"/>
                          </pic:cNvPicPr>
                        </pic:nvPicPr>
                        <pic:blipFill>
                          <a:blip r:embed="rId54">
                            <a:extLst>
                              <a:ext uri="{28A0092B-C50C-407E-A947-70E740481C1C}">
                                <a14:useLocalDpi xmlns:a14="http://schemas.microsoft.com/office/drawing/2010/main" val="0"/>
                              </a:ext>
                            </a:extLst>
                          </a:blip>
                          <a:srcRect t="1337" b="1337"/>
                          <a:stretch/>
                        </pic:blipFill>
                        <pic:spPr>
                          <a:xfrm>
                            <a:off x="1035468" y="156397"/>
                            <a:ext cx="11695261" cy="5022686"/>
                          </a:xfrm>
                          <a:prstGeom prst="rect">
                            <a:avLst/>
                          </a:prstGeom>
                        </pic:spPr>
                      </pic:pic>
                      <wps:wsp>
                        <wps:cNvPr id="2084664773" name="Text Box 15"/>
                        <wps:cNvSpPr txBox="1"/>
                        <wps:spPr>
                          <a:xfrm>
                            <a:off x="1035468" y="5179079"/>
                            <a:ext cx="11695261" cy="1108997"/>
                          </a:xfrm>
                          <a:prstGeom prst="rect">
                            <a:avLst/>
                          </a:prstGeom>
                          <a:solidFill>
                            <a:schemeClr val="lt1"/>
                          </a:solidFill>
                          <a:ln w="6350">
                            <a:noFill/>
                          </a:ln>
                        </wps:spPr>
                        <wps:txbx>
                          <w:txbxContent>
                            <w:p w14:paraId="63464221" w14:textId="51A44202" w:rsidR="00AA3299" w:rsidRDefault="00AA3299" w:rsidP="00AF25A6">
                              <w:pPr>
                                <w:spacing w:before="0"/>
                                <w:ind w:firstLine="0"/>
                                <w:jc w:val="center"/>
                                <w:rPr>
                                  <w:rFonts w:eastAsia="Calibri"/>
                                  <w:b/>
                                  <w:bCs/>
                                  <w:szCs w:val="24"/>
                                </w:rPr>
                              </w:pPr>
                              <w:r w:rsidRPr="008F264B">
                                <w:rPr>
                                  <w:rFonts w:eastAsia="Calibri"/>
                                  <w:b/>
                                  <w:bCs/>
                                </w:rPr>
                                <w:t>Фиг</w:t>
                              </w:r>
                              <w:r>
                                <w:rPr>
                                  <w:rFonts w:eastAsia="Calibri"/>
                                  <w:b/>
                                  <w:bCs/>
                                </w:rPr>
                                <w:t xml:space="preserve">. 4.2. Разписание на БВ № 2613, първа част. </w:t>
                              </w:r>
                              <w:r w:rsidR="002E6E3D">
                                <w:rPr>
                                  <w:rFonts w:eastAsia="Calibri"/>
                                  <w:b/>
                                  <w:bCs/>
                                </w:rPr>
                                <w:t>Маркирани са начална гара на влака – София и последната гара на</w:t>
                              </w:r>
                              <w:r>
                                <w:rPr>
                                  <w:rFonts w:eastAsia="Calibri"/>
                                  <w:b/>
                                  <w:bCs/>
                                </w:rPr>
                                <w:t xml:space="preserve"> спиране </w:t>
                              </w:r>
                              <w:r w:rsidR="002E6E3D">
                                <w:rPr>
                                  <w:rFonts w:eastAsia="Calibri"/>
                                  <w:b/>
                                  <w:bCs/>
                                </w:rPr>
                                <w:t>на влака –</w:t>
                              </w:r>
                              <w:r>
                                <w:rPr>
                                  <w:rFonts w:eastAsia="Calibri"/>
                                  <w:b/>
                                  <w:bCs/>
                                </w:rPr>
                                <w:t xml:space="preserve"> Каспичан.</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40FE4E" id="Group 491027814" o:spid="_x0000_s1106" style="position:absolute;left:0;text-align:left;margin-left:24.75pt;margin-top:5.25pt;width:431.25pt;height:328.95pt;z-index:252441600;mso-width-relative:margin;mso-height-relative:margin" coordorigin="10354,1563" coordsize="116952,613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">
                <v:shape id="Picture 1670413323" o:spid="_x0000_s1107" type="#_x0000_t75" style="position:absolute;left:10354;top:1563;width:116953;height:50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">
                  <v:imagedata r:id="rId55" o:title="" croptop="876f" cropbottom="876f"/>
                  <v:path arrowok="t"/>
                </v:shape>
                <v:shape id="Text Box 15" o:spid="_x0000_s1108" type="#_x0000_t202" style="position:absolute;left:10354;top:51790;width:116953;height:11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" fillcolor="white [3201]" stroked="f" strokeweight=".5pt">
                  <v:textbox>
                    <w:txbxContent>
                      <w:p w14:paraId="63464221" w14:textId="51A44202" w:rsidR="00AA3299" w:rsidRDefault="00AA3299" w:rsidP="00AF25A6">
                        <w:pPr>
                          <w:spacing w:before="0"/>
                          <w:ind w:firstLine="0"/>
                          <w:jc w:val="center"/>
                          <w:rPr>
                            <w:rFonts w:eastAsia="Calibri"/>
                            <w:b/>
                            <w:bCs/>
                            <w:szCs w:val="24"/>
                          </w:rPr>
                        </w:pPr>
                        <w:r w:rsidRPr="008F264B">
                          <w:rPr>
                            <w:rFonts w:eastAsia="Calibri"/>
                            <w:b/>
                            <w:bCs/>
                          </w:rPr>
                          <w:t>Фиг</w:t>
                        </w:r>
                        <w:r>
                          <w:rPr>
                            <w:rFonts w:eastAsia="Calibri"/>
                            <w:b/>
                            <w:bCs/>
                          </w:rPr>
                          <w:t xml:space="preserve">. 4.2. </w:t>
                        </w:r>
                        <w:r>
                          <w:rPr>
                            <w:rFonts w:eastAsia="Calibri"/>
                            <w:b/>
                            <w:bCs/>
                          </w:rPr>
                          <w:t xml:space="preserve">Разписание на БВ № 2613, първа част. </w:t>
                        </w:r>
                        <w:r w:rsidR="002E6E3D">
                          <w:rPr>
                            <w:rFonts w:eastAsia="Calibri"/>
                            <w:b/>
                            <w:bCs/>
                          </w:rPr>
                          <w:t>Маркирани са начална гара на влака – София и последната гара на</w:t>
                        </w:r>
                        <w:r>
                          <w:rPr>
                            <w:rFonts w:eastAsia="Calibri"/>
                            <w:b/>
                            <w:bCs/>
                          </w:rPr>
                          <w:t xml:space="preserve"> спиране </w:t>
                        </w:r>
                        <w:r w:rsidR="002E6E3D">
                          <w:rPr>
                            <w:rFonts w:eastAsia="Calibri"/>
                            <w:b/>
                            <w:bCs/>
                          </w:rPr>
                          <w:t>на влака –</w:t>
                        </w:r>
                        <w:r>
                          <w:rPr>
                            <w:rFonts w:eastAsia="Calibri"/>
                            <w:b/>
                            <w:bCs/>
                          </w:rPr>
                          <w:t xml:space="preserve"> Каспичан.</w:t>
                        </w:r>
                      </w:p>
                    </w:txbxContent>
                  </v:textbox>
                </v:shape>
                <w10:wrap type="topAndBottom"/>
              </v:group>
            </w:pict>
          </mc:Fallback>
        </mc:AlternateContent>
      </w:r>
    </w:p>
    <w:p w14:paraId="1C932F84" w14:textId="065AEF8A" w:rsidR="006C60A2" w:rsidRDefault="006C60A2" w:rsidP="00932F3C">
      <w:pPr>
        <w:spacing w:before="0"/>
        <w:rPr>
          <w:iCs/>
          <w:szCs w:val="24"/>
        </w:rPr>
      </w:pPr>
      <w:r>
        <w:rPr>
          <w:iCs/>
          <w:szCs w:val="24"/>
        </w:rPr>
        <w:lastRenderedPageBreak/>
        <w:t xml:space="preserve">Регистрираните данни са разделени в два пакета: аналогови и дигитални. При разчитане на данните са използвани следните параметри (фиг. </w:t>
      </w:r>
      <w:r w:rsidR="005C79E5">
        <w:rPr>
          <w:iCs/>
          <w:szCs w:val="24"/>
        </w:rPr>
        <w:t>4.</w:t>
      </w:r>
      <w:r w:rsidR="007C08DA">
        <w:rPr>
          <w:iCs/>
          <w:szCs w:val="24"/>
        </w:rPr>
        <w:t>4</w:t>
      </w:r>
      <w:r>
        <w:rPr>
          <w:iCs/>
          <w:szCs w:val="24"/>
        </w:rPr>
        <w:t>):</w:t>
      </w:r>
    </w:p>
    <w:p w14:paraId="5592A4FB" w14:textId="1E6B0333" w:rsidR="006C60A2" w:rsidRDefault="006C60A2" w:rsidP="00932F3C">
      <w:pPr>
        <w:pStyle w:val="ab"/>
        <w:numPr>
          <w:ilvl w:val="0"/>
          <w:numId w:val="39"/>
        </w:numPr>
        <w:spacing w:before="0"/>
      </w:pPr>
      <w:r>
        <w:t>Аналогови данни:</w:t>
      </w:r>
    </w:p>
    <w:p w14:paraId="75D01CB4" w14:textId="132F63D4" w:rsidR="006C60A2" w:rsidRDefault="00BC4F08" w:rsidP="00932F3C">
      <w:pPr>
        <w:pStyle w:val="ab"/>
        <w:numPr>
          <w:ilvl w:val="1"/>
          <w:numId w:val="39"/>
        </w:numPr>
        <w:spacing w:before="0"/>
      </w:pPr>
      <w:r>
        <w:t>Скорост на движение (км/ч): позиция</w:t>
      </w:r>
      <w:r w:rsidR="006C60A2">
        <w:t xml:space="preserve"> 1, отбелязана с червен цвят;</w:t>
      </w:r>
    </w:p>
    <w:p w14:paraId="4BEA1855" w14:textId="2B06A5A8" w:rsidR="006C60A2" w:rsidRDefault="006C60A2" w:rsidP="00932F3C">
      <w:pPr>
        <w:pStyle w:val="ab"/>
        <w:numPr>
          <w:ilvl w:val="1"/>
          <w:numId w:val="39"/>
        </w:numPr>
        <w:spacing w:before="0"/>
      </w:pPr>
      <w:r>
        <w:t>Наляга</w:t>
      </w:r>
      <w:r w:rsidR="00BC4F08">
        <w:t>не в главния въздухопровод: позиция</w:t>
      </w:r>
      <w:r>
        <w:t xml:space="preserve"> 2 (значенията са дадени в таблица </w:t>
      </w:r>
      <w:r w:rsidR="005C79E5">
        <w:t>4.</w:t>
      </w:r>
      <w:r>
        <w:t xml:space="preserve">1), отбелязана със син цвят: </w:t>
      </w:r>
    </w:p>
    <w:tbl>
      <w:tblPr>
        <w:tblStyle w:val="aa"/>
        <w:tblpPr w:leftFromText="141" w:rightFromText="141" w:vertAnchor="text" w:horzAnchor="margin" w:tblpXSpec="center" w:tblpY="119"/>
        <w:tblW w:w="0" w:type="auto"/>
        <w:tblLook w:val="04A0" w:firstRow="1" w:lastRow="0" w:firstColumn="1" w:lastColumn="0" w:noHBand="0" w:noVBand="1"/>
      </w:tblPr>
      <w:tblGrid>
        <w:gridCol w:w="1985"/>
        <w:gridCol w:w="5103"/>
        <w:gridCol w:w="2694"/>
      </w:tblGrid>
      <w:tr w:rsidR="005C79E5" w:rsidRPr="005C79E5" w14:paraId="2F8905EB" w14:textId="77777777" w:rsidTr="00932F3C">
        <w:trPr>
          <w:trHeight w:val="340"/>
        </w:trPr>
        <w:tc>
          <w:tcPr>
            <w:tcW w:w="1985" w:type="dxa"/>
            <w:tcBorders>
              <w:top w:val="nil"/>
              <w:left w:val="nil"/>
              <w:bottom w:val="single" w:sz="4" w:space="0" w:color="auto"/>
              <w:right w:val="nil"/>
            </w:tcBorders>
            <w:vAlign w:val="center"/>
          </w:tcPr>
          <w:p w14:paraId="4EFBEB5B" w14:textId="77777777" w:rsidR="005C79E5" w:rsidRPr="005C79E5" w:rsidRDefault="005C79E5" w:rsidP="00932F3C">
            <w:pPr>
              <w:spacing w:before="0"/>
              <w:ind w:firstLine="0"/>
              <w:jc w:val="center"/>
              <w:rPr>
                <w:b/>
                <w:bCs/>
                <w:szCs w:val="24"/>
              </w:rPr>
            </w:pPr>
          </w:p>
        </w:tc>
        <w:tc>
          <w:tcPr>
            <w:tcW w:w="5103" w:type="dxa"/>
            <w:tcBorders>
              <w:top w:val="nil"/>
              <w:left w:val="nil"/>
              <w:bottom w:val="single" w:sz="4" w:space="0" w:color="auto"/>
              <w:right w:val="nil"/>
            </w:tcBorders>
            <w:vAlign w:val="center"/>
          </w:tcPr>
          <w:p w14:paraId="3180E5DD" w14:textId="77777777" w:rsidR="005C79E5" w:rsidRPr="005C79E5" w:rsidRDefault="005C79E5" w:rsidP="00932F3C">
            <w:pPr>
              <w:spacing w:before="0"/>
              <w:ind w:firstLine="0"/>
              <w:jc w:val="center"/>
              <w:rPr>
                <w:b/>
                <w:bCs/>
                <w:szCs w:val="24"/>
              </w:rPr>
            </w:pPr>
          </w:p>
        </w:tc>
        <w:tc>
          <w:tcPr>
            <w:tcW w:w="2694" w:type="dxa"/>
            <w:tcBorders>
              <w:top w:val="nil"/>
              <w:left w:val="nil"/>
              <w:bottom w:val="single" w:sz="4" w:space="0" w:color="auto"/>
              <w:right w:val="nil"/>
            </w:tcBorders>
            <w:vAlign w:val="center"/>
          </w:tcPr>
          <w:p w14:paraId="38FF2707" w14:textId="5583A111" w:rsidR="005C79E5" w:rsidRPr="005C79E5" w:rsidRDefault="005C79E5" w:rsidP="00932F3C">
            <w:pPr>
              <w:spacing w:before="0"/>
              <w:ind w:firstLine="0"/>
              <w:jc w:val="right"/>
              <w:rPr>
                <w:b/>
                <w:bCs/>
                <w:szCs w:val="24"/>
              </w:rPr>
            </w:pPr>
            <w:r w:rsidRPr="005C79E5">
              <w:rPr>
                <w:b/>
                <w:bCs/>
                <w:szCs w:val="24"/>
              </w:rPr>
              <w:t>Таблица 4.1</w:t>
            </w:r>
          </w:p>
        </w:tc>
      </w:tr>
      <w:tr w:rsidR="005C79E5" w:rsidRPr="005C79E5" w14:paraId="2C593640" w14:textId="77777777" w:rsidTr="00932F3C">
        <w:trPr>
          <w:trHeight w:val="340"/>
        </w:trPr>
        <w:tc>
          <w:tcPr>
            <w:tcW w:w="1985" w:type="dxa"/>
            <w:tcBorders>
              <w:top w:val="single" w:sz="4" w:space="0" w:color="auto"/>
            </w:tcBorders>
            <w:vAlign w:val="center"/>
          </w:tcPr>
          <w:p w14:paraId="36B4E210" w14:textId="77777777" w:rsidR="005C79E5" w:rsidRPr="005C79E5" w:rsidRDefault="005C79E5" w:rsidP="00932F3C">
            <w:pPr>
              <w:spacing w:before="0"/>
              <w:ind w:firstLine="0"/>
              <w:jc w:val="center"/>
              <w:rPr>
                <w:b/>
                <w:bCs/>
                <w:szCs w:val="24"/>
              </w:rPr>
            </w:pPr>
            <w:r w:rsidRPr="005C79E5">
              <w:rPr>
                <w:b/>
                <w:bCs/>
                <w:szCs w:val="24"/>
              </w:rPr>
              <w:t>Регистрация на диаграмата</w:t>
            </w:r>
          </w:p>
        </w:tc>
        <w:tc>
          <w:tcPr>
            <w:tcW w:w="5103" w:type="dxa"/>
            <w:tcBorders>
              <w:top w:val="single" w:sz="4" w:space="0" w:color="auto"/>
            </w:tcBorders>
            <w:vAlign w:val="center"/>
          </w:tcPr>
          <w:p w14:paraId="5451438C" w14:textId="41348A90" w:rsidR="005C79E5" w:rsidRPr="005C79E5" w:rsidRDefault="00CD7C87" w:rsidP="00932F3C">
            <w:pPr>
              <w:spacing w:before="0"/>
              <w:ind w:firstLine="0"/>
              <w:jc w:val="center"/>
              <w:rPr>
                <w:b/>
                <w:bCs/>
                <w:szCs w:val="24"/>
              </w:rPr>
            </w:pPr>
            <w:r>
              <w:rPr>
                <w:b/>
                <w:bCs/>
                <w:szCs w:val="24"/>
              </w:rPr>
              <w:t xml:space="preserve">Положение на кранмашиниста </w:t>
            </w:r>
          </w:p>
        </w:tc>
        <w:tc>
          <w:tcPr>
            <w:tcW w:w="2694" w:type="dxa"/>
            <w:tcBorders>
              <w:top w:val="single" w:sz="4" w:space="0" w:color="auto"/>
            </w:tcBorders>
            <w:vAlign w:val="center"/>
          </w:tcPr>
          <w:p w14:paraId="4C99337E" w14:textId="77777777" w:rsidR="005C79E5" w:rsidRPr="005C79E5" w:rsidRDefault="005C79E5" w:rsidP="00932F3C">
            <w:pPr>
              <w:spacing w:before="0"/>
              <w:ind w:firstLine="0"/>
              <w:jc w:val="center"/>
              <w:rPr>
                <w:b/>
                <w:bCs/>
                <w:szCs w:val="24"/>
                <w:lang w:val="ru-RU"/>
              </w:rPr>
            </w:pPr>
            <w:r w:rsidRPr="005C79E5">
              <w:rPr>
                <w:b/>
                <w:bCs/>
                <w:szCs w:val="24"/>
              </w:rPr>
              <w:t xml:space="preserve">Налягане в главния въздухопровод </w:t>
            </w:r>
            <w:r w:rsidRPr="005C79E5">
              <w:rPr>
                <w:b/>
                <w:bCs/>
                <w:szCs w:val="24"/>
                <w:lang w:val="ru-RU"/>
              </w:rPr>
              <w:t>[</w:t>
            </w:r>
            <w:r w:rsidRPr="005C79E5">
              <w:rPr>
                <w:b/>
                <w:bCs/>
                <w:szCs w:val="24"/>
                <w:lang w:val="en-US"/>
              </w:rPr>
              <w:t>bar</w:t>
            </w:r>
            <w:r w:rsidRPr="005C79E5">
              <w:rPr>
                <w:b/>
                <w:bCs/>
                <w:szCs w:val="24"/>
                <w:lang w:val="ru-RU"/>
              </w:rPr>
              <w:t>]</w:t>
            </w:r>
          </w:p>
        </w:tc>
      </w:tr>
      <w:tr w:rsidR="005C79E5" w:rsidRPr="005C79E5" w14:paraId="53760BFD" w14:textId="77777777" w:rsidTr="00932F3C">
        <w:trPr>
          <w:trHeight w:val="340"/>
        </w:trPr>
        <w:tc>
          <w:tcPr>
            <w:tcW w:w="1985" w:type="dxa"/>
            <w:vAlign w:val="center"/>
          </w:tcPr>
          <w:p w14:paraId="7583080B" w14:textId="77777777" w:rsidR="005C79E5" w:rsidRPr="005C79E5" w:rsidRDefault="005C79E5" w:rsidP="00932F3C">
            <w:pPr>
              <w:spacing w:before="0"/>
              <w:ind w:firstLine="0"/>
              <w:jc w:val="center"/>
              <w:rPr>
                <w:szCs w:val="24"/>
              </w:rPr>
            </w:pPr>
            <w:r w:rsidRPr="005C79E5">
              <w:rPr>
                <w:szCs w:val="24"/>
              </w:rPr>
              <w:t>0</w:t>
            </w:r>
          </w:p>
        </w:tc>
        <w:tc>
          <w:tcPr>
            <w:tcW w:w="5103" w:type="dxa"/>
            <w:vAlign w:val="center"/>
          </w:tcPr>
          <w:p w14:paraId="3ED8832F" w14:textId="77777777" w:rsidR="005C79E5" w:rsidRPr="005C79E5" w:rsidRDefault="005C79E5" w:rsidP="00932F3C">
            <w:pPr>
              <w:spacing w:before="0"/>
              <w:ind w:firstLine="0"/>
              <w:jc w:val="center"/>
              <w:rPr>
                <w:szCs w:val="24"/>
              </w:rPr>
            </w:pPr>
            <w:r w:rsidRPr="005C79E5">
              <w:rPr>
                <w:szCs w:val="24"/>
              </w:rPr>
              <w:t>Ударно пълнене</w:t>
            </w:r>
          </w:p>
        </w:tc>
        <w:tc>
          <w:tcPr>
            <w:tcW w:w="2694" w:type="dxa"/>
            <w:vAlign w:val="center"/>
          </w:tcPr>
          <w:p w14:paraId="132D7F37" w14:textId="77777777" w:rsidR="005C79E5" w:rsidRPr="005C79E5" w:rsidRDefault="005C79E5" w:rsidP="00932F3C">
            <w:pPr>
              <w:spacing w:before="0"/>
              <w:ind w:firstLine="0"/>
              <w:jc w:val="center"/>
              <w:rPr>
                <w:szCs w:val="24"/>
                <w:lang w:val="en-US"/>
              </w:rPr>
            </w:pPr>
            <w:r w:rsidRPr="005C79E5">
              <w:rPr>
                <w:szCs w:val="24"/>
                <w:lang w:val="en-US"/>
              </w:rPr>
              <w:t>&gt;5.0</w:t>
            </w:r>
          </w:p>
        </w:tc>
      </w:tr>
      <w:tr w:rsidR="005C79E5" w:rsidRPr="005C79E5" w14:paraId="1A170486" w14:textId="77777777" w:rsidTr="00932F3C">
        <w:trPr>
          <w:trHeight w:val="340"/>
        </w:trPr>
        <w:tc>
          <w:tcPr>
            <w:tcW w:w="1985" w:type="dxa"/>
            <w:vAlign w:val="center"/>
          </w:tcPr>
          <w:p w14:paraId="72B6CCC9" w14:textId="77777777" w:rsidR="005C79E5" w:rsidRPr="005C79E5" w:rsidRDefault="005C79E5" w:rsidP="00932F3C">
            <w:pPr>
              <w:spacing w:before="0"/>
              <w:ind w:firstLine="0"/>
              <w:jc w:val="center"/>
              <w:rPr>
                <w:szCs w:val="24"/>
              </w:rPr>
            </w:pPr>
            <w:r w:rsidRPr="005C79E5">
              <w:rPr>
                <w:szCs w:val="24"/>
              </w:rPr>
              <w:t>1</w:t>
            </w:r>
          </w:p>
        </w:tc>
        <w:tc>
          <w:tcPr>
            <w:tcW w:w="5103" w:type="dxa"/>
            <w:vAlign w:val="center"/>
          </w:tcPr>
          <w:p w14:paraId="69DB4017" w14:textId="77777777" w:rsidR="005C79E5" w:rsidRPr="005C79E5" w:rsidRDefault="005C79E5" w:rsidP="00932F3C">
            <w:pPr>
              <w:spacing w:before="0"/>
              <w:ind w:firstLine="0"/>
              <w:jc w:val="center"/>
              <w:rPr>
                <w:szCs w:val="24"/>
              </w:rPr>
            </w:pPr>
            <w:r w:rsidRPr="005C79E5">
              <w:rPr>
                <w:szCs w:val="24"/>
              </w:rPr>
              <w:t>Пътуване (напълно заредена и разхлабена спирачка) 1А</w:t>
            </w:r>
          </w:p>
        </w:tc>
        <w:tc>
          <w:tcPr>
            <w:tcW w:w="2694" w:type="dxa"/>
            <w:vAlign w:val="center"/>
          </w:tcPr>
          <w:p w14:paraId="1B36A2FA" w14:textId="77777777" w:rsidR="005C79E5" w:rsidRPr="005C79E5" w:rsidRDefault="005C79E5" w:rsidP="00932F3C">
            <w:pPr>
              <w:spacing w:before="0"/>
              <w:ind w:firstLine="0"/>
              <w:jc w:val="center"/>
              <w:rPr>
                <w:szCs w:val="24"/>
                <w:lang w:val="en-US"/>
              </w:rPr>
            </w:pPr>
            <w:r w:rsidRPr="005C79E5">
              <w:rPr>
                <w:szCs w:val="24"/>
                <w:lang w:val="en-US"/>
              </w:rPr>
              <w:t>5.0</w:t>
            </w:r>
          </w:p>
        </w:tc>
      </w:tr>
      <w:tr w:rsidR="005C79E5" w:rsidRPr="005C79E5" w14:paraId="133BF87E" w14:textId="77777777" w:rsidTr="00932F3C">
        <w:trPr>
          <w:trHeight w:val="340"/>
        </w:trPr>
        <w:tc>
          <w:tcPr>
            <w:tcW w:w="1985" w:type="dxa"/>
            <w:vAlign w:val="center"/>
          </w:tcPr>
          <w:p w14:paraId="001548E6" w14:textId="77777777" w:rsidR="005C79E5" w:rsidRPr="005C79E5" w:rsidRDefault="005C79E5" w:rsidP="00932F3C">
            <w:pPr>
              <w:spacing w:before="0"/>
              <w:ind w:firstLine="0"/>
              <w:jc w:val="center"/>
              <w:rPr>
                <w:szCs w:val="24"/>
              </w:rPr>
            </w:pPr>
            <w:r w:rsidRPr="005C79E5">
              <w:rPr>
                <w:szCs w:val="24"/>
              </w:rPr>
              <w:t>2</w:t>
            </w:r>
          </w:p>
        </w:tc>
        <w:tc>
          <w:tcPr>
            <w:tcW w:w="5103" w:type="dxa"/>
            <w:vAlign w:val="center"/>
          </w:tcPr>
          <w:p w14:paraId="4B9A4638" w14:textId="77777777" w:rsidR="005C79E5" w:rsidRPr="005C79E5" w:rsidRDefault="005C79E5" w:rsidP="00932F3C">
            <w:pPr>
              <w:spacing w:before="0"/>
              <w:ind w:firstLine="0"/>
              <w:jc w:val="center"/>
              <w:rPr>
                <w:szCs w:val="24"/>
              </w:rPr>
            </w:pPr>
            <w:r w:rsidRPr="005C79E5">
              <w:rPr>
                <w:szCs w:val="24"/>
              </w:rPr>
              <w:t>Последна степен на разхлабване 1В</w:t>
            </w:r>
          </w:p>
        </w:tc>
        <w:tc>
          <w:tcPr>
            <w:tcW w:w="2694" w:type="dxa"/>
            <w:vAlign w:val="center"/>
          </w:tcPr>
          <w:p w14:paraId="7884A1B1" w14:textId="77777777" w:rsidR="005C79E5" w:rsidRPr="005C79E5" w:rsidRDefault="005C79E5" w:rsidP="00932F3C">
            <w:pPr>
              <w:spacing w:before="0"/>
              <w:ind w:firstLine="0"/>
              <w:jc w:val="center"/>
              <w:rPr>
                <w:szCs w:val="24"/>
                <w:lang w:val="en-US"/>
              </w:rPr>
            </w:pPr>
            <w:r w:rsidRPr="005C79E5">
              <w:rPr>
                <w:szCs w:val="24"/>
                <w:lang w:val="en-US"/>
              </w:rPr>
              <w:t>4.8</w:t>
            </w:r>
          </w:p>
        </w:tc>
      </w:tr>
      <w:tr w:rsidR="005C79E5" w:rsidRPr="005C79E5" w14:paraId="74062683" w14:textId="77777777" w:rsidTr="00932F3C">
        <w:trPr>
          <w:trHeight w:val="340"/>
        </w:trPr>
        <w:tc>
          <w:tcPr>
            <w:tcW w:w="1985" w:type="dxa"/>
            <w:vAlign w:val="center"/>
          </w:tcPr>
          <w:p w14:paraId="7EB8B08B" w14:textId="77777777" w:rsidR="005C79E5" w:rsidRPr="005C79E5" w:rsidRDefault="005C79E5" w:rsidP="00932F3C">
            <w:pPr>
              <w:spacing w:before="0"/>
              <w:ind w:firstLine="0"/>
              <w:jc w:val="center"/>
              <w:rPr>
                <w:szCs w:val="24"/>
              </w:rPr>
            </w:pPr>
            <w:r w:rsidRPr="005C79E5">
              <w:rPr>
                <w:szCs w:val="24"/>
              </w:rPr>
              <w:t>3</w:t>
            </w:r>
          </w:p>
        </w:tc>
        <w:tc>
          <w:tcPr>
            <w:tcW w:w="5103" w:type="dxa"/>
            <w:vAlign w:val="center"/>
          </w:tcPr>
          <w:p w14:paraId="0E59BC3C" w14:textId="77777777" w:rsidR="005C79E5" w:rsidRPr="005C79E5" w:rsidRDefault="005C79E5" w:rsidP="00932F3C">
            <w:pPr>
              <w:spacing w:before="0"/>
              <w:ind w:firstLine="0"/>
              <w:jc w:val="center"/>
              <w:rPr>
                <w:szCs w:val="24"/>
              </w:rPr>
            </w:pPr>
            <w:r w:rsidRPr="005C79E5">
              <w:rPr>
                <w:szCs w:val="24"/>
              </w:rPr>
              <w:t>Задържане първа степен</w:t>
            </w:r>
          </w:p>
        </w:tc>
        <w:tc>
          <w:tcPr>
            <w:tcW w:w="2694" w:type="dxa"/>
            <w:vAlign w:val="center"/>
          </w:tcPr>
          <w:p w14:paraId="23970777" w14:textId="77777777" w:rsidR="005C79E5" w:rsidRPr="005C79E5" w:rsidRDefault="005C79E5" w:rsidP="00932F3C">
            <w:pPr>
              <w:spacing w:before="0"/>
              <w:ind w:firstLine="0"/>
              <w:jc w:val="center"/>
              <w:rPr>
                <w:szCs w:val="24"/>
                <w:lang w:val="en-US"/>
              </w:rPr>
            </w:pPr>
            <w:r w:rsidRPr="005C79E5">
              <w:rPr>
                <w:szCs w:val="24"/>
                <w:lang w:val="en-US"/>
              </w:rPr>
              <w:t>4.6</w:t>
            </w:r>
          </w:p>
        </w:tc>
      </w:tr>
      <w:tr w:rsidR="005C79E5" w:rsidRPr="005C79E5" w14:paraId="0251CBFB" w14:textId="77777777" w:rsidTr="00932F3C">
        <w:trPr>
          <w:trHeight w:val="340"/>
        </w:trPr>
        <w:tc>
          <w:tcPr>
            <w:tcW w:w="1985" w:type="dxa"/>
            <w:vAlign w:val="center"/>
          </w:tcPr>
          <w:p w14:paraId="2B0057F7" w14:textId="77777777" w:rsidR="005C79E5" w:rsidRPr="005C79E5" w:rsidRDefault="005C79E5" w:rsidP="00932F3C">
            <w:pPr>
              <w:spacing w:before="0"/>
              <w:ind w:firstLine="0"/>
              <w:jc w:val="center"/>
              <w:rPr>
                <w:szCs w:val="24"/>
              </w:rPr>
            </w:pPr>
            <w:r w:rsidRPr="005C79E5">
              <w:rPr>
                <w:szCs w:val="24"/>
              </w:rPr>
              <w:t>4</w:t>
            </w:r>
          </w:p>
        </w:tc>
        <w:tc>
          <w:tcPr>
            <w:tcW w:w="5103" w:type="dxa"/>
            <w:vAlign w:val="center"/>
          </w:tcPr>
          <w:p w14:paraId="473B799E" w14:textId="77777777" w:rsidR="005C79E5" w:rsidRPr="005C79E5" w:rsidRDefault="005C79E5" w:rsidP="00932F3C">
            <w:pPr>
              <w:spacing w:before="0"/>
              <w:ind w:firstLine="0"/>
              <w:jc w:val="center"/>
              <w:rPr>
                <w:szCs w:val="24"/>
              </w:rPr>
            </w:pPr>
            <w:r w:rsidRPr="005C79E5">
              <w:rPr>
                <w:szCs w:val="24"/>
              </w:rPr>
              <w:t>Задържане втора степен</w:t>
            </w:r>
          </w:p>
        </w:tc>
        <w:tc>
          <w:tcPr>
            <w:tcW w:w="2694" w:type="dxa"/>
            <w:vAlign w:val="center"/>
          </w:tcPr>
          <w:p w14:paraId="4FB588E6" w14:textId="77777777" w:rsidR="005C79E5" w:rsidRPr="005C79E5" w:rsidRDefault="005C79E5" w:rsidP="00932F3C">
            <w:pPr>
              <w:spacing w:before="0"/>
              <w:ind w:firstLine="0"/>
              <w:jc w:val="center"/>
              <w:rPr>
                <w:szCs w:val="24"/>
                <w:lang w:val="en-US"/>
              </w:rPr>
            </w:pPr>
            <w:r w:rsidRPr="005C79E5">
              <w:rPr>
                <w:szCs w:val="24"/>
                <w:lang w:val="en-US"/>
              </w:rPr>
              <w:t>4.4</w:t>
            </w:r>
          </w:p>
        </w:tc>
      </w:tr>
      <w:tr w:rsidR="005C79E5" w:rsidRPr="005C79E5" w14:paraId="2D0768F7" w14:textId="77777777" w:rsidTr="00932F3C">
        <w:trPr>
          <w:trHeight w:val="340"/>
        </w:trPr>
        <w:tc>
          <w:tcPr>
            <w:tcW w:w="1985" w:type="dxa"/>
            <w:vAlign w:val="center"/>
          </w:tcPr>
          <w:p w14:paraId="170B094B" w14:textId="77777777" w:rsidR="005C79E5" w:rsidRPr="005C79E5" w:rsidRDefault="005C79E5" w:rsidP="00932F3C">
            <w:pPr>
              <w:spacing w:before="0"/>
              <w:ind w:firstLine="0"/>
              <w:jc w:val="center"/>
              <w:rPr>
                <w:szCs w:val="24"/>
              </w:rPr>
            </w:pPr>
            <w:r w:rsidRPr="005C79E5">
              <w:rPr>
                <w:szCs w:val="24"/>
              </w:rPr>
              <w:t>5</w:t>
            </w:r>
          </w:p>
        </w:tc>
        <w:tc>
          <w:tcPr>
            <w:tcW w:w="5103" w:type="dxa"/>
            <w:vAlign w:val="center"/>
          </w:tcPr>
          <w:p w14:paraId="1D704310" w14:textId="77777777" w:rsidR="005C79E5" w:rsidRPr="005C79E5" w:rsidRDefault="005C79E5" w:rsidP="00932F3C">
            <w:pPr>
              <w:spacing w:before="0"/>
              <w:ind w:firstLine="0"/>
              <w:jc w:val="center"/>
              <w:rPr>
                <w:szCs w:val="24"/>
              </w:rPr>
            </w:pPr>
            <w:r w:rsidRPr="005C79E5">
              <w:rPr>
                <w:szCs w:val="24"/>
              </w:rPr>
              <w:t>Задържане трета степен</w:t>
            </w:r>
          </w:p>
        </w:tc>
        <w:tc>
          <w:tcPr>
            <w:tcW w:w="2694" w:type="dxa"/>
            <w:vAlign w:val="center"/>
          </w:tcPr>
          <w:p w14:paraId="76C98BDC" w14:textId="77777777" w:rsidR="005C79E5" w:rsidRPr="005C79E5" w:rsidRDefault="005C79E5" w:rsidP="00932F3C">
            <w:pPr>
              <w:spacing w:before="0"/>
              <w:ind w:firstLine="0"/>
              <w:jc w:val="center"/>
              <w:rPr>
                <w:szCs w:val="24"/>
                <w:lang w:val="en-US"/>
              </w:rPr>
            </w:pPr>
            <w:r w:rsidRPr="005C79E5">
              <w:rPr>
                <w:szCs w:val="24"/>
                <w:lang w:val="en-US"/>
              </w:rPr>
              <w:t>4.28</w:t>
            </w:r>
          </w:p>
        </w:tc>
      </w:tr>
      <w:tr w:rsidR="005C79E5" w:rsidRPr="005C79E5" w14:paraId="7A340F7C" w14:textId="77777777" w:rsidTr="00932F3C">
        <w:trPr>
          <w:trHeight w:val="340"/>
        </w:trPr>
        <w:tc>
          <w:tcPr>
            <w:tcW w:w="1985" w:type="dxa"/>
            <w:vAlign w:val="center"/>
          </w:tcPr>
          <w:p w14:paraId="105290E4" w14:textId="77777777" w:rsidR="005C79E5" w:rsidRPr="005C79E5" w:rsidRDefault="005C79E5" w:rsidP="00932F3C">
            <w:pPr>
              <w:spacing w:before="0"/>
              <w:ind w:firstLine="0"/>
              <w:jc w:val="center"/>
              <w:rPr>
                <w:szCs w:val="24"/>
              </w:rPr>
            </w:pPr>
            <w:r w:rsidRPr="005C79E5">
              <w:rPr>
                <w:szCs w:val="24"/>
              </w:rPr>
              <w:t>6</w:t>
            </w:r>
          </w:p>
        </w:tc>
        <w:tc>
          <w:tcPr>
            <w:tcW w:w="5103" w:type="dxa"/>
            <w:vAlign w:val="center"/>
          </w:tcPr>
          <w:p w14:paraId="4A8D4768" w14:textId="77777777" w:rsidR="005C79E5" w:rsidRPr="005C79E5" w:rsidRDefault="005C79E5" w:rsidP="00932F3C">
            <w:pPr>
              <w:spacing w:before="0"/>
              <w:ind w:firstLine="0"/>
              <w:jc w:val="center"/>
              <w:rPr>
                <w:szCs w:val="24"/>
              </w:rPr>
            </w:pPr>
            <w:r w:rsidRPr="005C79E5">
              <w:rPr>
                <w:szCs w:val="24"/>
              </w:rPr>
              <w:t>Задържане четвърта степен</w:t>
            </w:r>
          </w:p>
        </w:tc>
        <w:tc>
          <w:tcPr>
            <w:tcW w:w="2694" w:type="dxa"/>
            <w:vAlign w:val="center"/>
          </w:tcPr>
          <w:p w14:paraId="28F92CAF" w14:textId="77777777" w:rsidR="005C79E5" w:rsidRPr="005C79E5" w:rsidRDefault="005C79E5" w:rsidP="00932F3C">
            <w:pPr>
              <w:spacing w:before="0"/>
              <w:ind w:firstLine="0"/>
              <w:jc w:val="center"/>
              <w:rPr>
                <w:szCs w:val="24"/>
              </w:rPr>
            </w:pPr>
            <w:r w:rsidRPr="005C79E5">
              <w:rPr>
                <w:szCs w:val="24"/>
              </w:rPr>
              <w:t>4,15</w:t>
            </w:r>
          </w:p>
        </w:tc>
      </w:tr>
      <w:tr w:rsidR="005C79E5" w:rsidRPr="005C79E5" w14:paraId="5E2FCB7F" w14:textId="77777777" w:rsidTr="00932F3C">
        <w:trPr>
          <w:trHeight w:val="340"/>
        </w:trPr>
        <w:tc>
          <w:tcPr>
            <w:tcW w:w="1985" w:type="dxa"/>
            <w:vAlign w:val="center"/>
          </w:tcPr>
          <w:p w14:paraId="3A43070D" w14:textId="77777777" w:rsidR="005C79E5" w:rsidRPr="005C79E5" w:rsidRDefault="005C79E5" w:rsidP="00932F3C">
            <w:pPr>
              <w:spacing w:before="0"/>
              <w:ind w:firstLine="0"/>
              <w:jc w:val="center"/>
              <w:rPr>
                <w:szCs w:val="24"/>
              </w:rPr>
            </w:pPr>
            <w:r w:rsidRPr="005C79E5">
              <w:rPr>
                <w:szCs w:val="24"/>
              </w:rPr>
              <w:t>7</w:t>
            </w:r>
          </w:p>
        </w:tc>
        <w:tc>
          <w:tcPr>
            <w:tcW w:w="5103" w:type="dxa"/>
            <w:vAlign w:val="center"/>
          </w:tcPr>
          <w:p w14:paraId="38725311" w14:textId="77777777" w:rsidR="005C79E5" w:rsidRPr="005C79E5" w:rsidRDefault="005C79E5" w:rsidP="00932F3C">
            <w:pPr>
              <w:spacing w:before="0"/>
              <w:ind w:firstLine="0"/>
              <w:jc w:val="center"/>
              <w:rPr>
                <w:szCs w:val="24"/>
              </w:rPr>
            </w:pPr>
            <w:r w:rsidRPr="005C79E5">
              <w:rPr>
                <w:szCs w:val="24"/>
              </w:rPr>
              <w:t>Задържане пета степен</w:t>
            </w:r>
          </w:p>
        </w:tc>
        <w:tc>
          <w:tcPr>
            <w:tcW w:w="2694" w:type="dxa"/>
            <w:vAlign w:val="center"/>
          </w:tcPr>
          <w:p w14:paraId="14E988BF" w14:textId="77777777" w:rsidR="005C79E5" w:rsidRPr="005C79E5" w:rsidRDefault="005C79E5" w:rsidP="00932F3C">
            <w:pPr>
              <w:spacing w:before="0"/>
              <w:ind w:firstLine="0"/>
              <w:jc w:val="center"/>
              <w:rPr>
                <w:szCs w:val="24"/>
                <w:lang w:val="en-US"/>
              </w:rPr>
            </w:pPr>
            <w:r w:rsidRPr="005C79E5">
              <w:rPr>
                <w:szCs w:val="24"/>
              </w:rPr>
              <w:t>4,0</w:t>
            </w:r>
          </w:p>
        </w:tc>
      </w:tr>
      <w:tr w:rsidR="005C79E5" w:rsidRPr="005C79E5" w14:paraId="7B158C0A" w14:textId="77777777" w:rsidTr="00932F3C">
        <w:trPr>
          <w:trHeight w:val="340"/>
        </w:trPr>
        <w:tc>
          <w:tcPr>
            <w:tcW w:w="1985" w:type="dxa"/>
            <w:vAlign w:val="center"/>
          </w:tcPr>
          <w:p w14:paraId="6A9EA53F" w14:textId="77777777" w:rsidR="005C79E5" w:rsidRPr="005C79E5" w:rsidRDefault="005C79E5" w:rsidP="00932F3C">
            <w:pPr>
              <w:spacing w:before="0"/>
              <w:ind w:firstLine="0"/>
              <w:jc w:val="center"/>
              <w:rPr>
                <w:szCs w:val="24"/>
              </w:rPr>
            </w:pPr>
            <w:r w:rsidRPr="005C79E5">
              <w:rPr>
                <w:szCs w:val="24"/>
              </w:rPr>
              <w:t>8</w:t>
            </w:r>
          </w:p>
        </w:tc>
        <w:tc>
          <w:tcPr>
            <w:tcW w:w="5103" w:type="dxa"/>
            <w:vAlign w:val="center"/>
          </w:tcPr>
          <w:p w14:paraId="6336411E" w14:textId="77777777" w:rsidR="005C79E5" w:rsidRPr="005C79E5" w:rsidRDefault="005C79E5" w:rsidP="00932F3C">
            <w:pPr>
              <w:spacing w:before="0"/>
              <w:ind w:firstLine="0"/>
              <w:jc w:val="center"/>
              <w:rPr>
                <w:szCs w:val="24"/>
              </w:rPr>
            </w:pPr>
            <w:r w:rsidRPr="005C79E5">
              <w:rPr>
                <w:szCs w:val="24"/>
              </w:rPr>
              <w:t>Задържане шеста степен</w:t>
            </w:r>
          </w:p>
        </w:tc>
        <w:tc>
          <w:tcPr>
            <w:tcW w:w="2694" w:type="dxa"/>
            <w:vAlign w:val="center"/>
          </w:tcPr>
          <w:p w14:paraId="336D16EF" w14:textId="77777777" w:rsidR="005C79E5" w:rsidRPr="005C79E5" w:rsidRDefault="005C79E5" w:rsidP="00932F3C">
            <w:pPr>
              <w:spacing w:before="0"/>
              <w:ind w:firstLine="0"/>
              <w:jc w:val="center"/>
              <w:rPr>
                <w:szCs w:val="24"/>
              </w:rPr>
            </w:pPr>
            <w:r w:rsidRPr="005C79E5">
              <w:rPr>
                <w:szCs w:val="24"/>
              </w:rPr>
              <w:t>3,85</w:t>
            </w:r>
          </w:p>
        </w:tc>
      </w:tr>
      <w:tr w:rsidR="005C79E5" w:rsidRPr="005C79E5" w14:paraId="4A1E0888" w14:textId="77777777" w:rsidTr="00932F3C">
        <w:trPr>
          <w:trHeight w:val="340"/>
        </w:trPr>
        <w:tc>
          <w:tcPr>
            <w:tcW w:w="1985" w:type="dxa"/>
            <w:vAlign w:val="center"/>
          </w:tcPr>
          <w:p w14:paraId="04AA44D6" w14:textId="77777777" w:rsidR="005C79E5" w:rsidRPr="005C79E5" w:rsidRDefault="005C79E5" w:rsidP="00932F3C">
            <w:pPr>
              <w:spacing w:before="0"/>
              <w:ind w:firstLine="0"/>
              <w:jc w:val="center"/>
              <w:rPr>
                <w:szCs w:val="24"/>
              </w:rPr>
            </w:pPr>
            <w:r w:rsidRPr="005C79E5">
              <w:rPr>
                <w:szCs w:val="24"/>
              </w:rPr>
              <w:t>9</w:t>
            </w:r>
          </w:p>
        </w:tc>
        <w:tc>
          <w:tcPr>
            <w:tcW w:w="5103" w:type="dxa"/>
            <w:vAlign w:val="center"/>
          </w:tcPr>
          <w:p w14:paraId="131F7A1F" w14:textId="712506F7" w:rsidR="005C79E5" w:rsidRPr="005C79E5" w:rsidRDefault="005C79E5" w:rsidP="00932F3C">
            <w:pPr>
              <w:spacing w:before="0"/>
              <w:ind w:firstLine="0"/>
              <w:jc w:val="center"/>
              <w:rPr>
                <w:szCs w:val="24"/>
              </w:rPr>
            </w:pPr>
            <w:r w:rsidRPr="005C79E5">
              <w:rPr>
                <w:szCs w:val="24"/>
              </w:rPr>
              <w:t>Задържане седма степен</w:t>
            </w:r>
          </w:p>
        </w:tc>
        <w:tc>
          <w:tcPr>
            <w:tcW w:w="2694" w:type="dxa"/>
            <w:vAlign w:val="center"/>
          </w:tcPr>
          <w:p w14:paraId="399CA977" w14:textId="77777777" w:rsidR="005C79E5" w:rsidRPr="005C79E5" w:rsidRDefault="005C79E5" w:rsidP="00932F3C">
            <w:pPr>
              <w:spacing w:before="0"/>
              <w:ind w:firstLine="0"/>
              <w:jc w:val="center"/>
              <w:rPr>
                <w:szCs w:val="24"/>
                <w:lang w:val="en-US"/>
              </w:rPr>
            </w:pPr>
            <w:r w:rsidRPr="005C79E5">
              <w:rPr>
                <w:szCs w:val="24"/>
              </w:rPr>
              <w:t>3,7</w:t>
            </w:r>
          </w:p>
        </w:tc>
      </w:tr>
      <w:tr w:rsidR="005C79E5" w:rsidRPr="005C79E5" w14:paraId="7B77406F" w14:textId="77777777" w:rsidTr="00932F3C">
        <w:trPr>
          <w:trHeight w:val="340"/>
        </w:trPr>
        <w:tc>
          <w:tcPr>
            <w:tcW w:w="1985" w:type="dxa"/>
            <w:vAlign w:val="center"/>
          </w:tcPr>
          <w:p w14:paraId="7D3A1C20" w14:textId="77777777" w:rsidR="005C79E5" w:rsidRPr="005C79E5" w:rsidRDefault="005C79E5" w:rsidP="00932F3C">
            <w:pPr>
              <w:spacing w:before="0"/>
              <w:ind w:firstLine="0"/>
              <w:jc w:val="center"/>
              <w:rPr>
                <w:szCs w:val="24"/>
              </w:rPr>
            </w:pPr>
            <w:r w:rsidRPr="005C79E5">
              <w:rPr>
                <w:szCs w:val="24"/>
              </w:rPr>
              <w:t>10</w:t>
            </w:r>
          </w:p>
        </w:tc>
        <w:tc>
          <w:tcPr>
            <w:tcW w:w="5103" w:type="dxa"/>
            <w:vAlign w:val="center"/>
          </w:tcPr>
          <w:p w14:paraId="3955E5D8" w14:textId="77777777" w:rsidR="005C79E5" w:rsidRPr="005C79E5" w:rsidRDefault="005C79E5" w:rsidP="00932F3C">
            <w:pPr>
              <w:spacing w:before="0"/>
              <w:ind w:firstLine="0"/>
              <w:jc w:val="center"/>
              <w:rPr>
                <w:szCs w:val="24"/>
              </w:rPr>
            </w:pPr>
            <w:r w:rsidRPr="005C79E5">
              <w:rPr>
                <w:szCs w:val="24"/>
              </w:rPr>
              <w:t>Пълно задържане</w:t>
            </w:r>
          </w:p>
        </w:tc>
        <w:tc>
          <w:tcPr>
            <w:tcW w:w="2694" w:type="dxa"/>
            <w:vAlign w:val="center"/>
          </w:tcPr>
          <w:p w14:paraId="2F5F70CD" w14:textId="77777777" w:rsidR="005C79E5" w:rsidRPr="005C79E5" w:rsidRDefault="005C79E5" w:rsidP="00932F3C">
            <w:pPr>
              <w:spacing w:before="0"/>
              <w:ind w:firstLine="0"/>
              <w:jc w:val="center"/>
              <w:rPr>
                <w:szCs w:val="24"/>
              </w:rPr>
            </w:pPr>
            <w:r w:rsidRPr="005C79E5">
              <w:rPr>
                <w:szCs w:val="24"/>
              </w:rPr>
              <w:t>3,5</w:t>
            </w:r>
          </w:p>
        </w:tc>
      </w:tr>
      <w:tr w:rsidR="005C79E5" w:rsidRPr="005C79E5" w14:paraId="22F103AE" w14:textId="77777777" w:rsidTr="00932F3C">
        <w:trPr>
          <w:trHeight w:val="340"/>
        </w:trPr>
        <w:tc>
          <w:tcPr>
            <w:tcW w:w="1985" w:type="dxa"/>
            <w:vAlign w:val="center"/>
          </w:tcPr>
          <w:p w14:paraId="28EFEBF8" w14:textId="77777777" w:rsidR="005C79E5" w:rsidRPr="005C79E5" w:rsidRDefault="005C79E5" w:rsidP="00932F3C">
            <w:pPr>
              <w:spacing w:before="0"/>
              <w:ind w:firstLine="0"/>
              <w:jc w:val="center"/>
              <w:rPr>
                <w:szCs w:val="24"/>
              </w:rPr>
            </w:pPr>
            <w:r w:rsidRPr="005C79E5">
              <w:rPr>
                <w:szCs w:val="24"/>
              </w:rPr>
              <w:t>11</w:t>
            </w:r>
          </w:p>
        </w:tc>
        <w:tc>
          <w:tcPr>
            <w:tcW w:w="5103" w:type="dxa"/>
            <w:vAlign w:val="center"/>
          </w:tcPr>
          <w:p w14:paraId="173C567F" w14:textId="77777777" w:rsidR="005C79E5" w:rsidRPr="005C79E5" w:rsidRDefault="005C79E5" w:rsidP="00932F3C">
            <w:pPr>
              <w:spacing w:before="0"/>
              <w:ind w:firstLine="0"/>
              <w:jc w:val="center"/>
              <w:rPr>
                <w:szCs w:val="24"/>
              </w:rPr>
            </w:pPr>
            <w:r w:rsidRPr="005C79E5">
              <w:rPr>
                <w:szCs w:val="24"/>
              </w:rPr>
              <w:t>Бързо задържане</w:t>
            </w:r>
          </w:p>
        </w:tc>
        <w:tc>
          <w:tcPr>
            <w:tcW w:w="2694" w:type="dxa"/>
            <w:vAlign w:val="center"/>
          </w:tcPr>
          <w:p w14:paraId="00CF11F8" w14:textId="77777777" w:rsidR="005C79E5" w:rsidRPr="005C79E5" w:rsidRDefault="005C79E5" w:rsidP="00932F3C">
            <w:pPr>
              <w:spacing w:before="0"/>
              <w:ind w:firstLine="0"/>
              <w:jc w:val="center"/>
              <w:rPr>
                <w:szCs w:val="24"/>
                <w:lang w:val="en-US"/>
              </w:rPr>
            </w:pPr>
            <w:r w:rsidRPr="005C79E5">
              <w:rPr>
                <w:szCs w:val="24"/>
                <w:lang w:val="en-US"/>
              </w:rPr>
              <w:t>&lt;3.2</w:t>
            </w:r>
          </w:p>
        </w:tc>
      </w:tr>
    </w:tbl>
    <w:p w14:paraId="27B3DE55" w14:textId="793B6129" w:rsidR="006C60A2" w:rsidRPr="003629DC" w:rsidRDefault="006C60A2" w:rsidP="00932F3C">
      <w:pPr>
        <w:spacing w:before="0"/>
      </w:pPr>
    </w:p>
    <w:p w14:paraId="3A653560" w14:textId="3A57C4DB" w:rsidR="006C60A2" w:rsidRDefault="006C60A2" w:rsidP="00932F3C">
      <w:pPr>
        <w:pStyle w:val="ab"/>
        <w:numPr>
          <w:ilvl w:val="1"/>
          <w:numId w:val="39"/>
        </w:numPr>
        <w:spacing w:before="0"/>
      </w:pPr>
      <w:r>
        <w:t>Налягане в спи</w:t>
      </w:r>
      <w:r w:rsidR="00BC4F08">
        <w:t>рачните цилиндри: позиции</w:t>
      </w:r>
      <w:r>
        <w:t xml:space="preserve"> 3 и 4 (задействани от директната спирачка на локомотива, значенията са дадени в таблица </w:t>
      </w:r>
      <w:r w:rsidR="005C79E5">
        <w:t>4.</w:t>
      </w:r>
      <w:r>
        <w:t>2), означени със светлосин цвят;</w:t>
      </w:r>
    </w:p>
    <w:p w14:paraId="144D9A33" w14:textId="77777777" w:rsidR="00932F3C" w:rsidRDefault="00932F3C" w:rsidP="00932F3C">
      <w:pPr>
        <w:spacing w:before="0"/>
        <w:ind w:left="1789" w:firstLine="0"/>
      </w:pPr>
    </w:p>
    <w:tbl>
      <w:tblPr>
        <w:tblStyle w:val="aa"/>
        <w:tblW w:w="0" w:type="auto"/>
        <w:jc w:val="center"/>
        <w:tblLook w:val="04A0" w:firstRow="1" w:lastRow="0" w:firstColumn="1" w:lastColumn="0" w:noHBand="0" w:noVBand="1"/>
      </w:tblPr>
      <w:tblGrid>
        <w:gridCol w:w="1696"/>
        <w:gridCol w:w="2742"/>
      </w:tblGrid>
      <w:tr w:rsidR="006C60A2" w:rsidRPr="005C79E5" w14:paraId="7A087752" w14:textId="77777777" w:rsidTr="00932F3C">
        <w:trPr>
          <w:trHeight w:val="340"/>
          <w:jc w:val="center"/>
        </w:trPr>
        <w:tc>
          <w:tcPr>
            <w:tcW w:w="1696" w:type="dxa"/>
            <w:tcBorders>
              <w:top w:val="nil"/>
              <w:left w:val="nil"/>
              <w:bottom w:val="single" w:sz="4" w:space="0" w:color="auto"/>
              <w:right w:val="nil"/>
            </w:tcBorders>
            <w:vAlign w:val="center"/>
          </w:tcPr>
          <w:p w14:paraId="57BD7D30" w14:textId="77777777" w:rsidR="006C60A2" w:rsidRPr="005C79E5" w:rsidRDefault="006C60A2" w:rsidP="00932F3C">
            <w:pPr>
              <w:spacing w:before="0"/>
              <w:ind w:firstLine="0"/>
              <w:jc w:val="center"/>
              <w:rPr>
                <w:b/>
                <w:bCs/>
                <w:szCs w:val="24"/>
              </w:rPr>
            </w:pPr>
          </w:p>
        </w:tc>
        <w:tc>
          <w:tcPr>
            <w:tcW w:w="2742" w:type="dxa"/>
            <w:tcBorders>
              <w:top w:val="nil"/>
              <w:left w:val="nil"/>
              <w:bottom w:val="single" w:sz="4" w:space="0" w:color="auto"/>
              <w:right w:val="nil"/>
            </w:tcBorders>
            <w:vAlign w:val="center"/>
          </w:tcPr>
          <w:p w14:paraId="1B78880F" w14:textId="0D714499" w:rsidR="006C60A2" w:rsidRPr="005C79E5" w:rsidRDefault="006C60A2" w:rsidP="00932F3C">
            <w:pPr>
              <w:spacing w:before="0"/>
              <w:ind w:left="720" w:firstLine="0"/>
              <w:jc w:val="right"/>
              <w:rPr>
                <w:b/>
                <w:bCs/>
                <w:szCs w:val="24"/>
              </w:rPr>
            </w:pPr>
            <w:r w:rsidRPr="005C79E5">
              <w:rPr>
                <w:b/>
                <w:bCs/>
                <w:szCs w:val="24"/>
              </w:rPr>
              <w:t xml:space="preserve">Таблица </w:t>
            </w:r>
            <w:r w:rsidR="005C79E5" w:rsidRPr="005C79E5">
              <w:rPr>
                <w:b/>
                <w:bCs/>
                <w:szCs w:val="24"/>
              </w:rPr>
              <w:t>4.</w:t>
            </w:r>
            <w:r w:rsidRPr="005C79E5">
              <w:rPr>
                <w:b/>
                <w:bCs/>
                <w:szCs w:val="24"/>
              </w:rPr>
              <w:t>2</w:t>
            </w:r>
          </w:p>
        </w:tc>
      </w:tr>
      <w:tr w:rsidR="006C60A2" w:rsidRPr="005C79E5" w14:paraId="2EB4C6F3" w14:textId="77777777" w:rsidTr="00932F3C">
        <w:trPr>
          <w:trHeight w:val="340"/>
          <w:jc w:val="center"/>
        </w:trPr>
        <w:tc>
          <w:tcPr>
            <w:tcW w:w="1696" w:type="dxa"/>
            <w:tcBorders>
              <w:top w:val="single" w:sz="4" w:space="0" w:color="auto"/>
            </w:tcBorders>
            <w:vAlign w:val="center"/>
          </w:tcPr>
          <w:p w14:paraId="31D676C2" w14:textId="77777777" w:rsidR="006C60A2" w:rsidRPr="005C79E5" w:rsidRDefault="006C60A2" w:rsidP="00932F3C">
            <w:pPr>
              <w:spacing w:before="0"/>
              <w:ind w:firstLine="0"/>
              <w:jc w:val="center"/>
              <w:rPr>
                <w:b/>
                <w:bCs/>
                <w:szCs w:val="24"/>
              </w:rPr>
            </w:pPr>
            <w:r w:rsidRPr="005C79E5">
              <w:rPr>
                <w:b/>
                <w:bCs/>
                <w:szCs w:val="24"/>
              </w:rPr>
              <w:t>Регистрация на диаграмата</w:t>
            </w:r>
          </w:p>
        </w:tc>
        <w:tc>
          <w:tcPr>
            <w:tcW w:w="2742" w:type="dxa"/>
            <w:tcBorders>
              <w:top w:val="single" w:sz="4" w:space="0" w:color="auto"/>
            </w:tcBorders>
            <w:vAlign w:val="center"/>
          </w:tcPr>
          <w:p w14:paraId="0B96AE98" w14:textId="77777777" w:rsidR="006C60A2" w:rsidRPr="005C79E5" w:rsidRDefault="006C60A2" w:rsidP="00932F3C">
            <w:pPr>
              <w:spacing w:before="0"/>
              <w:ind w:firstLine="0"/>
              <w:jc w:val="center"/>
              <w:rPr>
                <w:b/>
                <w:bCs/>
                <w:szCs w:val="24"/>
              </w:rPr>
            </w:pPr>
            <w:r w:rsidRPr="005C79E5">
              <w:rPr>
                <w:b/>
                <w:bCs/>
                <w:szCs w:val="24"/>
              </w:rPr>
              <w:t xml:space="preserve">Налягане в спирачните цилиндри </w:t>
            </w:r>
            <w:r w:rsidRPr="005C79E5">
              <w:rPr>
                <w:b/>
                <w:bCs/>
                <w:szCs w:val="24"/>
                <w:lang w:val="ru-RU"/>
              </w:rPr>
              <w:t>[</w:t>
            </w:r>
            <w:r w:rsidRPr="005C79E5">
              <w:rPr>
                <w:b/>
                <w:bCs/>
                <w:szCs w:val="24"/>
                <w:lang w:val="en-US"/>
              </w:rPr>
              <w:t>bar</w:t>
            </w:r>
            <w:r w:rsidRPr="005C79E5">
              <w:rPr>
                <w:b/>
                <w:bCs/>
                <w:szCs w:val="24"/>
                <w:lang w:val="ru-RU"/>
              </w:rPr>
              <w:t>]</w:t>
            </w:r>
          </w:p>
        </w:tc>
      </w:tr>
      <w:tr w:rsidR="006C60A2" w:rsidRPr="005C79E5" w14:paraId="37FECB4D" w14:textId="77777777" w:rsidTr="00932F3C">
        <w:trPr>
          <w:trHeight w:val="340"/>
          <w:jc w:val="center"/>
        </w:trPr>
        <w:tc>
          <w:tcPr>
            <w:tcW w:w="1696" w:type="dxa"/>
            <w:vAlign w:val="center"/>
          </w:tcPr>
          <w:p w14:paraId="684127ED" w14:textId="77777777" w:rsidR="006C60A2" w:rsidRPr="005C79E5" w:rsidRDefault="006C60A2" w:rsidP="00932F3C">
            <w:pPr>
              <w:spacing w:before="0"/>
              <w:ind w:firstLine="0"/>
              <w:jc w:val="center"/>
              <w:rPr>
                <w:szCs w:val="24"/>
              </w:rPr>
            </w:pPr>
            <w:r w:rsidRPr="005C79E5">
              <w:rPr>
                <w:szCs w:val="24"/>
              </w:rPr>
              <w:t>0</w:t>
            </w:r>
          </w:p>
        </w:tc>
        <w:tc>
          <w:tcPr>
            <w:tcW w:w="2742" w:type="dxa"/>
            <w:vAlign w:val="center"/>
          </w:tcPr>
          <w:p w14:paraId="26A58C29" w14:textId="77777777" w:rsidR="006C60A2" w:rsidRPr="005C79E5" w:rsidRDefault="006C60A2" w:rsidP="00932F3C">
            <w:pPr>
              <w:spacing w:before="0"/>
              <w:ind w:firstLine="0"/>
              <w:jc w:val="center"/>
              <w:rPr>
                <w:szCs w:val="24"/>
                <w:lang w:val="en-US"/>
              </w:rPr>
            </w:pPr>
            <w:r w:rsidRPr="005C79E5">
              <w:rPr>
                <w:szCs w:val="24"/>
              </w:rPr>
              <w:t>0-0</w:t>
            </w:r>
            <w:r w:rsidRPr="005C79E5">
              <w:rPr>
                <w:szCs w:val="24"/>
                <w:lang w:val="en-US"/>
              </w:rPr>
              <w:t>.21</w:t>
            </w:r>
          </w:p>
        </w:tc>
      </w:tr>
      <w:tr w:rsidR="006C60A2" w:rsidRPr="005C79E5" w14:paraId="7A95D780" w14:textId="77777777" w:rsidTr="00932F3C">
        <w:trPr>
          <w:trHeight w:val="340"/>
          <w:jc w:val="center"/>
        </w:trPr>
        <w:tc>
          <w:tcPr>
            <w:tcW w:w="1696" w:type="dxa"/>
            <w:vAlign w:val="center"/>
          </w:tcPr>
          <w:p w14:paraId="44CA0A9C" w14:textId="77777777" w:rsidR="006C60A2" w:rsidRPr="005C79E5" w:rsidRDefault="006C60A2" w:rsidP="00932F3C">
            <w:pPr>
              <w:spacing w:before="0"/>
              <w:ind w:firstLine="0"/>
              <w:jc w:val="center"/>
              <w:rPr>
                <w:szCs w:val="24"/>
              </w:rPr>
            </w:pPr>
            <w:r w:rsidRPr="005C79E5">
              <w:rPr>
                <w:szCs w:val="24"/>
              </w:rPr>
              <w:t>1</w:t>
            </w:r>
          </w:p>
        </w:tc>
        <w:tc>
          <w:tcPr>
            <w:tcW w:w="2742" w:type="dxa"/>
            <w:vAlign w:val="center"/>
          </w:tcPr>
          <w:p w14:paraId="1605E102" w14:textId="77777777" w:rsidR="006C60A2" w:rsidRPr="005C79E5" w:rsidRDefault="006C60A2" w:rsidP="00932F3C">
            <w:pPr>
              <w:spacing w:before="0"/>
              <w:ind w:firstLine="0"/>
              <w:jc w:val="center"/>
              <w:rPr>
                <w:szCs w:val="24"/>
                <w:lang w:val="en-US"/>
              </w:rPr>
            </w:pPr>
            <w:r w:rsidRPr="005C79E5">
              <w:rPr>
                <w:szCs w:val="24"/>
                <w:lang w:val="en-US"/>
              </w:rPr>
              <w:t>0.22-0.75</w:t>
            </w:r>
          </w:p>
        </w:tc>
      </w:tr>
      <w:tr w:rsidR="006C60A2" w:rsidRPr="005C79E5" w14:paraId="1E6B64A9" w14:textId="77777777" w:rsidTr="00932F3C">
        <w:trPr>
          <w:trHeight w:val="340"/>
          <w:jc w:val="center"/>
        </w:trPr>
        <w:tc>
          <w:tcPr>
            <w:tcW w:w="1696" w:type="dxa"/>
            <w:vAlign w:val="center"/>
          </w:tcPr>
          <w:p w14:paraId="6179382B" w14:textId="77777777" w:rsidR="006C60A2" w:rsidRPr="005C79E5" w:rsidRDefault="006C60A2" w:rsidP="00932F3C">
            <w:pPr>
              <w:spacing w:before="0"/>
              <w:ind w:firstLine="0"/>
              <w:jc w:val="center"/>
              <w:rPr>
                <w:szCs w:val="24"/>
              </w:rPr>
            </w:pPr>
            <w:r w:rsidRPr="005C79E5">
              <w:rPr>
                <w:szCs w:val="24"/>
              </w:rPr>
              <w:t>2</w:t>
            </w:r>
          </w:p>
        </w:tc>
        <w:tc>
          <w:tcPr>
            <w:tcW w:w="2742" w:type="dxa"/>
            <w:vAlign w:val="center"/>
          </w:tcPr>
          <w:p w14:paraId="026CAE67" w14:textId="77777777" w:rsidR="006C60A2" w:rsidRPr="005C79E5" w:rsidRDefault="006C60A2" w:rsidP="00932F3C">
            <w:pPr>
              <w:spacing w:before="0"/>
              <w:ind w:firstLine="0"/>
              <w:jc w:val="center"/>
              <w:rPr>
                <w:szCs w:val="24"/>
                <w:lang w:val="en-US"/>
              </w:rPr>
            </w:pPr>
            <w:r w:rsidRPr="005C79E5">
              <w:rPr>
                <w:szCs w:val="24"/>
                <w:lang w:val="en-US"/>
              </w:rPr>
              <w:t>0.76-1.25</w:t>
            </w:r>
          </w:p>
        </w:tc>
      </w:tr>
      <w:tr w:rsidR="006C60A2" w:rsidRPr="005C79E5" w14:paraId="55B78834" w14:textId="77777777" w:rsidTr="00932F3C">
        <w:trPr>
          <w:trHeight w:val="340"/>
          <w:jc w:val="center"/>
        </w:trPr>
        <w:tc>
          <w:tcPr>
            <w:tcW w:w="1696" w:type="dxa"/>
            <w:vAlign w:val="center"/>
          </w:tcPr>
          <w:p w14:paraId="19016690" w14:textId="77777777" w:rsidR="006C60A2" w:rsidRPr="005C79E5" w:rsidRDefault="006C60A2" w:rsidP="00932F3C">
            <w:pPr>
              <w:spacing w:before="0"/>
              <w:ind w:firstLine="0"/>
              <w:jc w:val="center"/>
              <w:rPr>
                <w:szCs w:val="24"/>
              </w:rPr>
            </w:pPr>
            <w:r w:rsidRPr="005C79E5">
              <w:rPr>
                <w:szCs w:val="24"/>
              </w:rPr>
              <w:t>3</w:t>
            </w:r>
          </w:p>
        </w:tc>
        <w:tc>
          <w:tcPr>
            <w:tcW w:w="2742" w:type="dxa"/>
            <w:vAlign w:val="center"/>
          </w:tcPr>
          <w:p w14:paraId="65C87182" w14:textId="77777777" w:rsidR="006C60A2" w:rsidRPr="005C79E5" w:rsidRDefault="006C60A2" w:rsidP="00932F3C">
            <w:pPr>
              <w:spacing w:before="0"/>
              <w:ind w:firstLine="0"/>
              <w:jc w:val="center"/>
              <w:rPr>
                <w:szCs w:val="24"/>
                <w:lang w:val="en-US"/>
              </w:rPr>
            </w:pPr>
            <w:r w:rsidRPr="005C79E5">
              <w:rPr>
                <w:szCs w:val="24"/>
                <w:lang w:val="en-US"/>
              </w:rPr>
              <w:t>1.26-1.75</w:t>
            </w:r>
          </w:p>
        </w:tc>
      </w:tr>
      <w:tr w:rsidR="006C60A2" w:rsidRPr="005C79E5" w14:paraId="761DE54A" w14:textId="77777777" w:rsidTr="00932F3C">
        <w:trPr>
          <w:trHeight w:val="340"/>
          <w:jc w:val="center"/>
        </w:trPr>
        <w:tc>
          <w:tcPr>
            <w:tcW w:w="1696" w:type="dxa"/>
            <w:vAlign w:val="center"/>
          </w:tcPr>
          <w:p w14:paraId="7CF11604" w14:textId="77777777" w:rsidR="006C60A2" w:rsidRPr="005C79E5" w:rsidRDefault="006C60A2" w:rsidP="00932F3C">
            <w:pPr>
              <w:spacing w:before="0"/>
              <w:ind w:firstLine="0"/>
              <w:jc w:val="center"/>
              <w:rPr>
                <w:szCs w:val="24"/>
              </w:rPr>
            </w:pPr>
            <w:r w:rsidRPr="005C79E5">
              <w:rPr>
                <w:szCs w:val="24"/>
              </w:rPr>
              <w:t>4</w:t>
            </w:r>
          </w:p>
        </w:tc>
        <w:tc>
          <w:tcPr>
            <w:tcW w:w="2742" w:type="dxa"/>
            <w:vAlign w:val="center"/>
          </w:tcPr>
          <w:p w14:paraId="47E6A392" w14:textId="77777777" w:rsidR="006C60A2" w:rsidRPr="005C79E5" w:rsidRDefault="006C60A2" w:rsidP="00932F3C">
            <w:pPr>
              <w:spacing w:before="0"/>
              <w:ind w:firstLine="0"/>
              <w:jc w:val="center"/>
              <w:rPr>
                <w:szCs w:val="24"/>
                <w:lang w:val="en-US"/>
              </w:rPr>
            </w:pPr>
            <w:r w:rsidRPr="005C79E5">
              <w:rPr>
                <w:szCs w:val="24"/>
                <w:lang w:val="en-US"/>
              </w:rPr>
              <w:t>1.76-2.25</w:t>
            </w:r>
          </w:p>
        </w:tc>
      </w:tr>
      <w:tr w:rsidR="006C60A2" w:rsidRPr="005C79E5" w14:paraId="481EDABF" w14:textId="77777777" w:rsidTr="00932F3C">
        <w:trPr>
          <w:trHeight w:val="340"/>
          <w:jc w:val="center"/>
        </w:trPr>
        <w:tc>
          <w:tcPr>
            <w:tcW w:w="1696" w:type="dxa"/>
            <w:vAlign w:val="center"/>
          </w:tcPr>
          <w:p w14:paraId="73F22C22" w14:textId="77777777" w:rsidR="006C60A2" w:rsidRPr="005C79E5" w:rsidRDefault="006C60A2" w:rsidP="00932F3C">
            <w:pPr>
              <w:spacing w:before="0"/>
              <w:ind w:firstLine="0"/>
              <w:jc w:val="center"/>
              <w:rPr>
                <w:szCs w:val="24"/>
              </w:rPr>
            </w:pPr>
            <w:r w:rsidRPr="005C79E5">
              <w:rPr>
                <w:szCs w:val="24"/>
              </w:rPr>
              <w:t>5</w:t>
            </w:r>
          </w:p>
        </w:tc>
        <w:tc>
          <w:tcPr>
            <w:tcW w:w="2742" w:type="dxa"/>
            <w:vAlign w:val="center"/>
          </w:tcPr>
          <w:p w14:paraId="2C94160E" w14:textId="77777777" w:rsidR="006C60A2" w:rsidRPr="005C79E5" w:rsidRDefault="006C60A2" w:rsidP="00932F3C">
            <w:pPr>
              <w:spacing w:before="0"/>
              <w:ind w:firstLine="0"/>
              <w:jc w:val="center"/>
              <w:rPr>
                <w:szCs w:val="24"/>
                <w:lang w:val="en-US"/>
              </w:rPr>
            </w:pPr>
            <w:r w:rsidRPr="005C79E5">
              <w:rPr>
                <w:szCs w:val="24"/>
                <w:lang w:val="en-US"/>
              </w:rPr>
              <w:t>2.26-2.75</w:t>
            </w:r>
          </w:p>
        </w:tc>
      </w:tr>
      <w:tr w:rsidR="006C60A2" w:rsidRPr="005C79E5" w14:paraId="4A1B5C36" w14:textId="77777777" w:rsidTr="00932F3C">
        <w:trPr>
          <w:trHeight w:val="340"/>
          <w:jc w:val="center"/>
        </w:trPr>
        <w:tc>
          <w:tcPr>
            <w:tcW w:w="1696" w:type="dxa"/>
            <w:vAlign w:val="center"/>
          </w:tcPr>
          <w:p w14:paraId="62BAAC0C" w14:textId="77777777" w:rsidR="006C60A2" w:rsidRPr="005C79E5" w:rsidRDefault="006C60A2" w:rsidP="00932F3C">
            <w:pPr>
              <w:spacing w:before="0"/>
              <w:ind w:firstLine="0"/>
              <w:jc w:val="center"/>
              <w:rPr>
                <w:szCs w:val="24"/>
              </w:rPr>
            </w:pPr>
            <w:r w:rsidRPr="005C79E5">
              <w:rPr>
                <w:szCs w:val="24"/>
              </w:rPr>
              <w:t>6</w:t>
            </w:r>
          </w:p>
        </w:tc>
        <w:tc>
          <w:tcPr>
            <w:tcW w:w="2742" w:type="dxa"/>
            <w:vAlign w:val="center"/>
          </w:tcPr>
          <w:p w14:paraId="2E674052" w14:textId="77777777" w:rsidR="006C60A2" w:rsidRPr="005C79E5" w:rsidRDefault="006C60A2" w:rsidP="00932F3C">
            <w:pPr>
              <w:spacing w:before="0"/>
              <w:ind w:firstLine="0"/>
              <w:jc w:val="center"/>
              <w:rPr>
                <w:szCs w:val="24"/>
                <w:lang w:val="en-US"/>
              </w:rPr>
            </w:pPr>
            <w:r w:rsidRPr="005C79E5">
              <w:rPr>
                <w:szCs w:val="24"/>
                <w:lang w:val="en-US"/>
              </w:rPr>
              <w:t>2.76-3.25</w:t>
            </w:r>
          </w:p>
        </w:tc>
      </w:tr>
      <w:tr w:rsidR="006C60A2" w:rsidRPr="005C79E5" w14:paraId="11BBF1AD" w14:textId="77777777" w:rsidTr="00932F3C">
        <w:trPr>
          <w:trHeight w:val="340"/>
          <w:jc w:val="center"/>
        </w:trPr>
        <w:tc>
          <w:tcPr>
            <w:tcW w:w="1696" w:type="dxa"/>
            <w:vAlign w:val="center"/>
          </w:tcPr>
          <w:p w14:paraId="16AD55F7" w14:textId="77777777" w:rsidR="006C60A2" w:rsidRPr="005C79E5" w:rsidRDefault="006C60A2" w:rsidP="00932F3C">
            <w:pPr>
              <w:spacing w:before="0"/>
              <w:ind w:firstLine="0"/>
              <w:jc w:val="center"/>
              <w:rPr>
                <w:szCs w:val="24"/>
              </w:rPr>
            </w:pPr>
            <w:r w:rsidRPr="005C79E5">
              <w:rPr>
                <w:szCs w:val="24"/>
              </w:rPr>
              <w:t>7</w:t>
            </w:r>
          </w:p>
        </w:tc>
        <w:tc>
          <w:tcPr>
            <w:tcW w:w="2742" w:type="dxa"/>
            <w:vAlign w:val="center"/>
          </w:tcPr>
          <w:p w14:paraId="12C7B01D" w14:textId="77777777" w:rsidR="006C60A2" w:rsidRPr="005C79E5" w:rsidRDefault="006C60A2" w:rsidP="00932F3C">
            <w:pPr>
              <w:spacing w:before="0"/>
              <w:ind w:firstLine="0"/>
              <w:jc w:val="center"/>
              <w:rPr>
                <w:szCs w:val="24"/>
                <w:lang w:val="en-US"/>
              </w:rPr>
            </w:pPr>
            <w:r w:rsidRPr="005C79E5">
              <w:rPr>
                <w:szCs w:val="24"/>
                <w:lang w:val="en-US"/>
              </w:rPr>
              <w:t>&gt;3.26</w:t>
            </w:r>
          </w:p>
        </w:tc>
      </w:tr>
    </w:tbl>
    <w:p w14:paraId="7233229B" w14:textId="4AAA26A4" w:rsidR="006C60A2" w:rsidRPr="00415623" w:rsidRDefault="005C79E5" w:rsidP="00932F3C">
      <w:pPr>
        <w:spacing w:before="0"/>
        <w:ind w:left="709" w:firstLine="0"/>
      </w:pPr>
      <w:r>
        <w:rPr>
          <w:noProof/>
          <w:lang w:eastAsia="bg-BG"/>
        </w:rPr>
        <w:lastRenderedPageBreak/>
        <mc:AlternateContent>
          <mc:Choice Requires="wpg">
            <w:drawing>
              <wp:anchor distT="0" distB="0" distL="114300" distR="114300" simplePos="0" relativeHeight="252438528" behindDoc="0" locked="0" layoutInCell="1" allowOverlap="1" wp14:anchorId="6F4AB99B" wp14:editId="02D80C3E">
                <wp:simplePos x="0" y="0"/>
                <wp:positionH relativeFrom="column">
                  <wp:posOffset>181610</wp:posOffset>
                </wp:positionH>
                <wp:positionV relativeFrom="paragraph">
                  <wp:posOffset>164465</wp:posOffset>
                </wp:positionV>
                <wp:extent cx="5998210" cy="4429125"/>
                <wp:effectExtent l="0" t="0" r="2540" b="9525"/>
                <wp:wrapTopAndBottom/>
                <wp:docPr id="146" name="Group 146"/>
                <wp:cNvGraphicFramePr/>
                <a:graphic xmlns:a="http://schemas.openxmlformats.org/drawingml/2006/main">
                  <a:graphicData uri="http://schemas.microsoft.com/office/word/2010/wordprocessingGroup">
                    <wpg:wgp>
                      <wpg:cNvGrpSpPr/>
                      <wpg:grpSpPr>
                        <a:xfrm>
                          <a:off x="0" y="0"/>
                          <a:ext cx="5998210" cy="4429125"/>
                          <a:chOff x="0" y="0"/>
                          <a:chExt cx="5998210" cy="4429125"/>
                        </a:xfrm>
                      </wpg:grpSpPr>
                      <wpg:grpSp>
                        <wpg:cNvPr id="145" name="Group 145"/>
                        <wpg:cNvGrpSpPr/>
                        <wpg:grpSpPr>
                          <a:xfrm>
                            <a:off x="0" y="0"/>
                            <a:ext cx="5998210" cy="4429125"/>
                            <a:chOff x="0" y="0"/>
                            <a:chExt cx="5998210" cy="4429125"/>
                          </a:xfrm>
                        </wpg:grpSpPr>
                        <wpg:grpSp>
                          <wpg:cNvPr id="144" name="Group 144"/>
                          <wpg:cNvGrpSpPr/>
                          <wpg:grpSpPr>
                            <a:xfrm>
                              <a:off x="0" y="0"/>
                              <a:ext cx="5998210" cy="4429125"/>
                              <a:chOff x="0" y="0"/>
                              <a:chExt cx="5998210" cy="4429125"/>
                            </a:xfrm>
                          </wpg:grpSpPr>
                          <wpg:grpSp>
                            <wpg:cNvPr id="143" name="Group 143"/>
                            <wpg:cNvGrpSpPr/>
                            <wpg:grpSpPr>
                              <a:xfrm>
                                <a:off x="0" y="0"/>
                                <a:ext cx="5998210" cy="4429125"/>
                                <a:chOff x="0" y="0"/>
                                <a:chExt cx="5998210" cy="4429125"/>
                              </a:xfrm>
                            </wpg:grpSpPr>
                            <wpg:grpSp>
                              <wpg:cNvPr id="142" name="Group 142"/>
                              <wpg:cNvGrpSpPr/>
                              <wpg:grpSpPr>
                                <a:xfrm>
                                  <a:off x="0" y="0"/>
                                  <a:ext cx="5998210" cy="4429125"/>
                                  <a:chOff x="0" y="0"/>
                                  <a:chExt cx="5998210" cy="4429125"/>
                                </a:xfrm>
                              </wpg:grpSpPr>
                              <wpg:grpSp>
                                <wpg:cNvPr id="141" name="Group 141"/>
                                <wpg:cNvGrpSpPr/>
                                <wpg:grpSpPr>
                                  <a:xfrm>
                                    <a:off x="0" y="0"/>
                                    <a:ext cx="5998210" cy="4429125"/>
                                    <a:chOff x="0" y="0"/>
                                    <a:chExt cx="5998210" cy="4429125"/>
                                  </a:xfrm>
                                </wpg:grpSpPr>
                                <wpg:grpSp>
                                  <wpg:cNvPr id="134" name="Group 134"/>
                                  <wpg:cNvGrpSpPr/>
                                  <wpg:grpSpPr>
                                    <a:xfrm>
                                      <a:off x="0" y="0"/>
                                      <a:ext cx="5998210" cy="4429125"/>
                                      <a:chOff x="0" y="0"/>
                                      <a:chExt cx="5998210" cy="4429125"/>
                                    </a:xfrm>
                                  </wpg:grpSpPr>
                                  <wpg:grpSp>
                                    <wpg:cNvPr id="132" name="Group 132"/>
                                    <wpg:cNvGrpSpPr/>
                                    <wpg:grpSpPr>
                                      <a:xfrm>
                                        <a:off x="0" y="0"/>
                                        <a:ext cx="5998210" cy="4429125"/>
                                        <a:chOff x="0" y="0"/>
                                        <a:chExt cx="5998210" cy="4429125"/>
                                      </a:xfrm>
                                    </wpg:grpSpPr>
                                    <wpg:grpSp>
                                      <wpg:cNvPr id="131" name="Group 131"/>
                                      <wpg:cNvGrpSpPr/>
                                      <wpg:grpSpPr>
                                        <a:xfrm>
                                          <a:off x="0" y="0"/>
                                          <a:ext cx="5998210" cy="4429125"/>
                                          <a:chOff x="0" y="0"/>
                                          <a:chExt cx="5998210" cy="4429125"/>
                                        </a:xfrm>
                                      </wpg:grpSpPr>
                                      <wpg:grpSp>
                                        <wpg:cNvPr id="130" name="Group 130"/>
                                        <wpg:cNvGrpSpPr/>
                                        <wpg:grpSpPr>
                                          <a:xfrm>
                                            <a:off x="0" y="0"/>
                                            <a:ext cx="5998210" cy="4429125"/>
                                            <a:chOff x="0" y="0"/>
                                            <a:chExt cx="5998210" cy="4429125"/>
                                          </a:xfrm>
                                        </wpg:grpSpPr>
                                        <wpg:grpSp>
                                          <wpg:cNvPr id="126" name="Group 126"/>
                                          <wpg:cNvGrpSpPr/>
                                          <wpg:grpSpPr>
                                            <a:xfrm>
                                              <a:off x="0" y="0"/>
                                              <a:ext cx="5998210" cy="4429125"/>
                                              <a:chOff x="0" y="0"/>
                                              <a:chExt cx="5998342" cy="4429125"/>
                                            </a:xfrm>
                                          </wpg:grpSpPr>
                                          <wpg:grpSp>
                                            <wpg:cNvPr id="121" name="Group 121"/>
                                            <wpg:cNvGrpSpPr/>
                                            <wpg:grpSpPr>
                                              <a:xfrm>
                                                <a:off x="0" y="0"/>
                                                <a:ext cx="5998342" cy="4429125"/>
                                                <a:chOff x="767145" y="495676"/>
                                                <a:chExt cx="5605261" cy="4138933"/>
                                              </a:xfrm>
                                            </wpg:grpSpPr>
                                            <pic:pic xmlns:pic="http://schemas.openxmlformats.org/drawingml/2006/picture">
                                              <pic:nvPicPr>
                                                <pic:cNvPr id="122" name="Picture 122"/>
                                                <pic:cNvPicPr>
                                                  <a:picLocks noChangeAspect="1"/>
                                                </pic:cNvPicPr>
                                              </pic:nvPicPr>
                                              <pic:blipFill>
                                                <a:blip r:embed="rId56" cstate="print">
                                                  <a:extLst>
                                                    <a:ext uri="{28A0092B-C50C-407E-A947-70E740481C1C}">
                                                      <a14:useLocalDpi xmlns:a14="http://schemas.microsoft.com/office/drawing/2010/main" val="0"/>
                                                    </a:ext>
                                                  </a:extLst>
                                                </a:blip>
                                                <a:srcRect/>
                                                <a:stretch/>
                                              </pic:blipFill>
                                              <pic:spPr>
                                                <a:xfrm>
                                                  <a:off x="767145" y="495676"/>
                                                  <a:ext cx="5605261" cy="3889707"/>
                                                </a:xfrm>
                                                <a:prstGeom prst="rect">
                                                  <a:avLst/>
                                                </a:prstGeom>
                                              </pic:spPr>
                                            </pic:pic>
                                            <wps:wsp>
                                              <wps:cNvPr id="123" name="Text Box 15"/>
                                              <wps:cNvSpPr txBox="1"/>
                                              <wps:spPr>
                                                <a:xfrm>
                                                  <a:off x="767145" y="4326586"/>
                                                  <a:ext cx="5604977" cy="308023"/>
                                                </a:xfrm>
                                                <a:prstGeom prst="rect">
                                                  <a:avLst/>
                                                </a:prstGeom>
                                                <a:solidFill>
                                                  <a:schemeClr val="lt1"/>
                                                </a:solidFill>
                                                <a:ln w="6350">
                                                  <a:noFill/>
                                                </a:ln>
                                              </wps:spPr>
                                              <wps:txbx>
                                                <w:txbxContent>
                                                  <w:p w14:paraId="7B6F4283" w14:textId="34F15F76" w:rsidR="00AA3299" w:rsidRPr="004A098F" w:rsidRDefault="00AA3299" w:rsidP="005C79E5">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4.4</w:t>
                                                    </w:r>
                                                    <w:r w:rsidRPr="004A098F">
                                                      <w:rPr>
                                                        <w:rFonts w:eastAsia="Calibri"/>
                                                        <w:b/>
                                                        <w:bCs/>
                                                        <w:lang w:val="ru-RU"/>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25" name="Text Box 5"/>
                                            <wps:cNvSpPr txBox="1"/>
                                            <wps:spPr>
                                              <a:xfrm>
                                                <a:off x="657186" y="2143125"/>
                                                <a:ext cx="199199" cy="269240"/>
                                              </a:xfrm>
                                              <a:prstGeom prst="rect">
                                                <a:avLst/>
                                              </a:prstGeom>
                                              <a:noFill/>
                                              <a:ln w="6350">
                                                <a:noFill/>
                                              </a:ln>
                                            </wps:spPr>
                                            <wps:txbx>
                                              <w:txbxContent>
                                                <w:p w14:paraId="174BCBBD" w14:textId="77777777" w:rsidR="00AA3299" w:rsidRPr="009B6669" w:rsidRDefault="00AA3299" w:rsidP="007C08DA">
                                                  <w:pPr>
                                                    <w:spacing w:before="0"/>
                                                    <w:ind w:firstLine="0"/>
                                                    <w:rPr>
                                                      <w:rFonts w:ascii="ISOCPEUR" w:eastAsia="Calibri" w:hAnsi="ISOCPEUR"/>
                                                      <w:b/>
                                                      <w:bCs/>
                                                      <w:i/>
                                                      <w:iCs/>
                                                      <w:color w:val="C00000"/>
                                                      <w:sz w:val="36"/>
                                                      <w:szCs w:val="36"/>
                                                    </w:rPr>
                                                  </w:pPr>
                                                  <w:r w:rsidRPr="009B6669">
                                                    <w:rPr>
                                                      <w:rFonts w:ascii="ISOCPEUR" w:eastAsia="Calibri" w:hAnsi="ISOCPEUR"/>
                                                      <w:b/>
                                                      <w:bCs/>
                                                      <w:i/>
                                                      <w:iCs/>
                                                      <w:color w:val="C00000"/>
                                                      <w:sz w:val="36"/>
                                                      <w:szCs w:val="36"/>
                                                    </w:rPr>
                                                    <w:t>1</w:t>
                                                  </w:r>
                                                </w:p>
                                              </w:txbxContent>
                                            </wps:txbx>
                                            <wps:bodyPr rot="0" spcFirstLastPara="0" vert="horz" wrap="square" lIns="0" tIns="0" rIns="36000" bIns="0" numCol="1" spcCol="0" rtlCol="0" fromWordArt="0" anchor="t" anchorCtr="0" forceAA="0" compatLnSpc="1">
                                              <a:prstTxWarp prst="textNoShape">
                                                <a:avLst/>
                                              </a:prstTxWarp>
                                              <a:spAutoFit/>
                                            </wps:bodyPr>
                                          </wps:wsp>
                                        </wpg:grpSp>
                                        <wps:wsp>
                                          <wps:cNvPr id="127" name="Text Box 5"/>
                                          <wps:cNvSpPr txBox="1"/>
                                          <wps:spPr>
                                            <a:xfrm>
                                              <a:off x="657225" y="1666875"/>
                                              <a:ext cx="199195" cy="269240"/>
                                            </a:xfrm>
                                            <a:prstGeom prst="rect">
                                              <a:avLst/>
                                            </a:prstGeom>
                                            <a:noFill/>
                                            <a:ln w="6350">
                                              <a:noFill/>
                                            </a:ln>
                                          </wps:spPr>
                                          <wps:txbx>
                                            <w:txbxContent>
                                              <w:p w14:paraId="45A3115A" w14:textId="77777777" w:rsidR="00AA3299" w:rsidRPr="009B6669" w:rsidRDefault="00AA3299" w:rsidP="007C08DA">
                                                <w:pPr>
                                                  <w:spacing w:before="0"/>
                                                  <w:ind w:firstLine="0"/>
                                                  <w:rPr>
                                                    <w:rFonts w:ascii="ISOCPEUR" w:eastAsia="Calibri" w:hAnsi="ISOCPEUR"/>
                                                    <w:b/>
                                                    <w:bCs/>
                                                    <w:i/>
                                                    <w:iCs/>
                                                    <w:color w:val="0070C0"/>
                                                    <w:sz w:val="36"/>
                                                    <w:szCs w:val="36"/>
                                                  </w:rPr>
                                                </w:pPr>
                                                <w:r w:rsidRPr="009B6669">
                                                  <w:rPr>
                                                    <w:rFonts w:ascii="ISOCPEUR" w:eastAsia="Calibri" w:hAnsi="ISOCPEUR"/>
                                                    <w:b/>
                                                    <w:bCs/>
                                                    <w:i/>
                                                    <w:iCs/>
                                                    <w:color w:val="0070C0"/>
                                                    <w:sz w:val="36"/>
                                                    <w:szCs w:val="36"/>
                                                  </w:rPr>
                                                  <w:t>2</w:t>
                                                </w:r>
                                              </w:p>
                                            </w:txbxContent>
                                          </wps:txbx>
                                          <wps:bodyPr rot="0" spcFirstLastPara="0" vert="horz" wrap="square" lIns="0" tIns="0" rIns="36000" bIns="0" numCol="1" spcCol="0" rtlCol="0" fromWordArt="0" anchor="t" anchorCtr="0" forceAA="0" compatLnSpc="1">
                                            <a:prstTxWarp prst="textNoShape">
                                              <a:avLst/>
                                            </a:prstTxWarp>
                                            <a:spAutoFit/>
                                          </wps:bodyPr>
                                        </wps:wsp>
                                      </wpg:grpSp>
                                      <wps:wsp>
                                        <wps:cNvPr id="128" name="Text Box 5"/>
                                        <wps:cNvSpPr txBox="1"/>
                                        <wps:spPr>
                                          <a:xfrm>
                                            <a:off x="676275" y="1190625"/>
                                            <a:ext cx="198560" cy="269240"/>
                                          </a:xfrm>
                                          <a:prstGeom prst="rect">
                                            <a:avLst/>
                                          </a:prstGeom>
                                          <a:noFill/>
                                          <a:ln w="6350">
                                            <a:noFill/>
                                          </a:ln>
                                        </wps:spPr>
                                        <wps:txbx>
                                          <w:txbxContent>
                                            <w:p w14:paraId="1A23466E" w14:textId="77777777" w:rsidR="00AA3299" w:rsidRPr="009B6669" w:rsidRDefault="00AA3299" w:rsidP="007C08DA">
                                              <w:pPr>
                                                <w:spacing w:before="0"/>
                                                <w:ind w:firstLine="0"/>
                                                <w:rPr>
                                                  <w:rFonts w:ascii="ISOCPEUR" w:eastAsia="Calibri" w:hAnsi="ISOCPEUR"/>
                                                  <w:b/>
                                                  <w:bCs/>
                                                  <w:i/>
                                                  <w:iCs/>
                                                  <w:color w:val="00B0F0"/>
                                                  <w:sz w:val="36"/>
                                                  <w:szCs w:val="36"/>
                                                </w:rPr>
                                              </w:pPr>
                                              <w:r w:rsidRPr="009B6669">
                                                <w:rPr>
                                                  <w:rFonts w:ascii="ISOCPEUR" w:eastAsia="Calibri" w:hAnsi="ISOCPEUR"/>
                                                  <w:b/>
                                                  <w:bCs/>
                                                  <w:i/>
                                                  <w:iCs/>
                                                  <w:color w:val="00B0F0"/>
                                                  <w:sz w:val="36"/>
                                                  <w:szCs w:val="36"/>
                                                </w:rPr>
                                                <w:t>3</w:t>
                                              </w:r>
                                            </w:p>
                                          </w:txbxContent>
                                        </wps:txbx>
                                        <wps:bodyPr rot="0" spcFirstLastPara="0" vert="horz" wrap="square" lIns="0" tIns="0" rIns="36000" bIns="0" numCol="1" spcCol="0" rtlCol="0" fromWordArt="0" anchor="t" anchorCtr="0" forceAA="0" compatLnSpc="1">
                                          <a:prstTxWarp prst="textNoShape">
                                            <a:avLst/>
                                          </a:prstTxWarp>
                                          <a:spAutoFit/>
                                        </wps:bodyPr>
                                      </wps:wsp>
                                    </wpg:grpSp>
                                    <wps:wsp>
                                      <wps:cNvPr id="129" name="Text Box 5"/>
                                      <wps:cNvSpPr txBox="1"/>
                                      <wps:spPr>
                                        <a:xfrm>
                                          <a:off x="676275" y="685800"/>
                                          <a:ext cx="199195" cy="269240"/>
                                        </a:xfrm>
                                        <a:prstGeom prst="rect">
                                          <a:avLst/>
                                        </a:prstGeom>
                                        <a:noFill/>
                                        <a:ln w="6350">
                                          <a:noFill/>
                                        </a:ln>
                                      </wps:spPr>
                                      <wps:txbx>
                                        <w:txbxContent>
                                          <w:p w14:paraId="158192CF" w14:textId="77777777" w:rsidR="00AA3299" w:rsidRPr="009B6669" w:rsidRDefault="00AA3299" w:rsidP="007C08DA">
                                            <w:pPr>
                                              <w:spacing w:before="0"/>
                                              <w:ind w:firstLine="0"/>
                                              <w:rPr>
                                                <w:rFonts w:ascii="ISOCPEUR" w:eastAsia="Calibri" w:hAnsi="ISOCPEUR"/>
                                                <w:b/>
                                                <w:bCs/>
                                                <w:i/>
                                                <w:iCs/>
                                                <w:color w:val="00B0F0"/>
                                                <w:sz w:val="36"/>
                                                <w:szCs w:val="36"/>
                                              </w:rPr>
                                            </w:pPr>
                                            <w:r w:rsidRPr="009B6669">
                                              <w:rPr>
                                                <w:rFonts w:ascii="ISOCPEUR" w:eastAsia="Calibri" w:hAnsi="ISOCPEUR"/>
                                                <w:b/>
                                                <w:bCs/>
                                                <w:i/>
                                                <w:iCs/>
                                                <w:color w:val="00B0F0"/>
                                                <w:sz w:val="36"/>
                                                <w:szCs w:val="36"/>
                                              </w:rPr>
                                              <w:t>4</w:t>
                                            </w:r>
                                          </w:p>
                                        </w:txbxContent>
                                      </wps:txbx>
                                      <wps:bodyPr rot="0" spcFirstLastPara="0" vert="horz" wrap="square" lIns="0" tIns="0" rIns="36000" bIns="0" numCol="1" spcCol="0" rtlCol="0" fromWordArt="0" anchor="t" anchorCtr="0" forceAA="0" compatLnSpc="1">
                                        <a:prstTxWarp prst="textNoShape">
                                          <a:avLst/>
                                        </a:prstTxWarp>
                                        <a:spAutoFit/>
                                      </wps:bodyPr>
                                    </wps:wsp>
                                  </wpg:grpSp>
                                  <wps:wsp>
                                    <wps:cNvPr id="133" name="Text Box 5"/>
                                    <wps:cNvSpPr txBox="1"/>
                                    <wps:spPr>
                                      <a:xfrm>
                                        <a:off x="828675" y="2667000"/>
                                        <a:ext cx="199195" cy="210820"/>
                                      </a:xfrm>
                                      <a:prstGeom prst="rect">
                                        <a:avLst/>
                                      </a:prstGeom>
                                      <a:noFill/>
                                      <a:ln w="6350">
                                        <a:noFill/>
                                      </a:ln>
                                    </wps:spPr>
                                    <wps:txbx>
                                      <w:txbxContent>
                                        <w:p w14:paraId="723CE8BD" w14:textId="77777777" w:rsidR="00AA3299" w:rsidRPr="006D6D6A" w:rsidRDefault="00AA3299" w:rsidP="007C08DA">
                                          <w:pPr>
                                            <w:spacing w:before="0"/>
                                            <w:ind w:firstLine="0"/>
                                            <w:rPr>
                                              <w:rFonts w:ascii="ISOCPEUR" w:eastAsia="Calibri" w:hAnsi="ISOCPEUR"/>
                                              <w:b/>
                                              <w:bCs/>
                                              <w:i/>
                                              <w:iCs/>
                                              <w:color w:val="006600"/>
                                              <w:sz w:val="28"/>
                                              <w:szCs w:val="28"/>
                                            </w:rPr>
                                          </w:pPr>
                                          <w:r w:rsidRPr="006D6D6A">
                                            <w:rPr>
                                              <w:rFonts w:ascii="ISOCPEUR" w:eastAsia="Calibri" w:hAnsi="ISOCPEUR"/>
                                              <w:b/>
                                              <w:bCs/>
                                              <w:i/>
                                              <w:iCs/>
                                              <w:color w:val="006600"/>
                                              <w:sz w:val="28"/>
                                              <w:szCs w:val="28"/>
                                            </w:rPr>
                                            <w:t>5</w:t>
                                          </w:r>
                                        </w:p>
                                      </w:txbxContent>
                                    </wps:txbx>
                                    <wps:bodyPr rot="0" spcFirstLastPara="0" vert="horz" wrap="square" lIns="0" tIns="0" rIns="36000" bIns="0" numCol="1" spcCol="0" rtlCol="0" fromWordArt="0" anchor="t" anchorCtr="0" forceAA="0" compatLnSpc="1">
                                      <a:prstTxWarp prst="textNoShape">
                                        <a:avLst/>
                                      </a:prstTxWarp>
                                      <a:spAutoFit/>
                                    </wps:bodyPr>
                                  </wps:wsp>
                                </wpg:grpSp>
                                <wps:wsp>
                                  <wps:cNvPr id="136" name="Text Box 5"/>
                                  <wps:cNvSpPr txBox="1"/>
                                  <wps:spPr>
                                    <a:xfrm>
                                      <a:off x="828675" y="2990850"/>
                                      <a:ext cx="199195" cy="210820"/>
                                    </a:xfrm>
                                    <a:prstGeom prst="rect">
                                      <a:avLst/>
                                    </a:prstGeom>
                                    <a:noFill/>
                                    <a:ln w="6350">
                                      <a:noFill/>
                                    </a:ln>
                                  </wps:spPr>
                                  <wps:txbx>
                                    <w:txbxContent>
                                      <w:p w14:paraId="5BCA69CA" w14:textId="77777777" w:rsidR="00AA3299" w:rsidRPr="006142E7" w:rsidRDefault="00AA3299" w:rsidP="007C08DA">
                                        <w:pPr>
                                          <w:spacing w:before="0"/>
                                          <w:ind w:firstLine="0"/>
                                          <w:rPr>
                                            <w:rFonts w:ascii="ISOCPEUR" w:eastAsia="Calibri" w:hAnsi="ISOCPEUR"/>
                                            <w:b/>
                                            <w:bCs/>
                                            <w:i/>
                                            <w:iCs/>
                                            <w:color w:val="000099"/>
                                            <w:sz w:val="28"/>
                                            <w:szCs w:val="28"/>
                                          </w:rPr>
                                        </w:pPr>
                                        <w:r w:rsidRPr="006142E7">
                                          <w:rPr>
                                            <w:rFonts w:ascii="ISOCPEUR" w:eastAsia="Calibri" w:hAnsi="ISOCPEUR"/>
                                            <w:b/>
                                            <w:bCs/>
                                            <w:i/>
                                            <w:iCs/>
                                            <w:color w:val="000099"/>
                                            <w:sz w:val="28"/>
                                            <w:szCs w:val="28"/>
                                          </w:rPr>
                                          <w:t>7</w:t>
                                        </w:r>
                                      </w:p>
                                    </w:txbxContent>
                                  </wps:txbx>
                                  <wps:bodyPr rot="0" spcFirstLastPara="0" vert="horz" wrap="square" lIns="0" tIns="0" rIns="36000" bIns="0" numCol="1" spcCol="0" rtlCol="0" fromWordArt="0" anchor="t" anchorCtr="0" forceAA="0" compatLnSpc="1">
                                    <a:prstTxWarp prst="textNoShape">
                                      <a:avLst/>
                                    </a:prstTxWarp>
                                    <a:spAutoFit/>
                                  </wps:bodyPr>
                                </wps:wsp>
                              </wpg:grpSp>
                              <wps:wsp>
                                <wps:cNvPr id="135" name="Text Box 5"/>
                                <wps:cNvSpPr txBox="1"/>
                                <wps:spPr>
                                  <a:xfrm>
                                    <a:off x="828675" y="2819400"/>
                                    <a:ext cx="199195" cy="210820"/>
                                  </a:xfrm>
                                  <a:prstGeom prst="rect">
                                    <a:avLst/>
                                  </a:prstGeom>
                                  <a:noFill/>
                                  <a:ln w="6350">
                                    <a:noFill/>
                                  </a:ln>
                                </wps:spPr>
                                <wps:txbx>
                                  <w:txbxContent>
                                    <w:p w14:paraId="3C5487A4" w14:textId="77777777" w:rsidR="00AA3299" w:rsidRPr="00B7707F" w:rsidRDefault="00AA3299" w:rsidP="007C08DA">
                                      <w:pPr>
                                        <w:spacing w:before="0"/>
                                        <w:ind w:firstLine="0"/>
                                        <w:rPr>
                                          <w:rFonts w:ascii="ISOCPEUR" w:eastAsia="Calibri" w:hAnsi="ISOCPEUR"/>
                                          <w:b/>
                                          <w:bCs/>
                                          <w:i/>
                                          <w:iCs/>
                                          <w:color w:val="800000"/>
                                          <w:sz w:val="28"/>
                                          <w:szCs w:val="28"/>
                                        </w:rPr>
                                      </w:pPr>
                                      <w:r w:rsidRPr="00B7707F">
                                        <w:rPr>
                                          <w:rFonts w:ascii="ISOCPEUR" w:eastAsia="Calibri" w:hAnsi="ISOCPEUR"/>
                                          <w:b/>
                                          <w:bCs/>
                                          <w:i/>
                                          <w:iCs/>
                                          <w:color w:val="800000"/>
                                          <w:sz w:val="28"/>
                                          <w:szCs w:val="28"/>
                                        </w:rPr>
                                        <w:t>6</w:t>
                                      </w:r>
                                    </w:p>
                                  </w:txbxContent>
                                </wps:txbx>
                                <wps:bodyPr rot="0" spcFirstLastPara="0" vert="horz" wrap="square" lIns="0" tIns="0" rIns="36000" bIns="0" numCol="1" spcCol="0" rtlCol="0" fromWordArt="0" anchor="t" anchorCtr="0" forceAA="0" compatLnSpc="1">
                                  <a:prstTxWarp prst="textNoShape">
                                    <a:avLst/>
                                  </a:prstTxWarp>
                                  <a:spAutoFit/>
                                </wps:bodyPr>
                              </wps:wsp>
                            </wpg:grpSp>
                            <wps:wsp>
                              <wps:cNvPr id="138" name="Text Box 5"/>
                              <wps:cNvSpPr txBox="1"/>
                              <wps:spPr>
                                <a:xfrm>
                                  <a:off x="802203" y="3276133"/>
                                  <a:ext cx="199195" cy="210820"/>
                                </a:xfrm>
                                <a:prstGeom prst="rect">
                                  <a:avLst/>
                                </a:prstGeom>
                                <a:noFill/>
                                <a:ln w="6350">
                                  <a:noFill/>
                                </a:ln>
                              </wps:spPr>
                              <wps:txbx>
                                <w:txbxContent>
                                  <w:p w14:paraId="05CCA876" w14:textId="77777777" w:rsidR="00AA3299" w:rsidRPr="006142E7" w:rsidRDefault="00AA3299" w:rsidP="007C08DA">
                                    <w:pPr>
                                      <w:spacing w:before="0"/>
                                      <w:ind w:firstLine="0"/>
                                      <w:rPr>
                                        <w:rFonts w:ascii="ISOCPEUR" w:eastAsia="Calibri" w:hAnsi="ISOCPEUR"/>
                                        <w:b/>
                                        <w:bCs/>
                                        <w:i/>
                                        <w:iCs/>
                                        <w:color w:val="FFFF00"/>
                                        <w:sz w:val="28"/>
                                        <w:szCs w:val="28"/>
                                      </w:rPr>
                                    </w:pPr>
                                    <w:r w:rsidRPr="006142E7">
                                      <w:rPr>
                                        <w:rFonts w:ascii="ISOCPEUR" w:eastAsia="Calibri" w:hAnsi="ISOCPEUR"/>
                                        <w:b/>
                                        <w:bCs/>
                                        <w:i/>
                                        <w:iCs/>
                                        <w:color w:val="FFFF00"/>
                                        <w:sz w:val="28"/>
                                        <w:szCs w:val="28"/>
                                      </w:rPr>
                                      <w:t>9</w:t>
                                    </w:r>
                                  </w:p>
                                </w:txbxContent>
                              </wps:txbx>
                              <wps:bodyPr rot="0" spcFirstLastPara="0" vert="horz" wrap="square" lIns="0" tIns="0" rIns="36000" bIns="0" numCol="1" spcCol="0" rtlCol="0" fromWordArt="0" anchor="t" anchorCtr="0" forceAA="0" compatLnSpc="1">
                                <a:prstTxWarp prst="textNoShape">
                                  <a:avLst/>
                                </a:prstTxWarp>
                                <a:spAutoFit/>
                              </wps:bodyPr>
                            </wps:wsp>
                          </wpg:grpSp>
                          <wps:wsp>
                            <wps:cNvPr id="139" name="Text Box 5"/>
                            <wps:cNvSpPr txBox="1"/>
                            <wps:spPr>
                              <a:xfrm>
                                <a:off x="796594" y="3410768"/>
                                <a:ext cx="199195" cy="415290"/>
                              </a:xfrm>
                              <a:prstGeom prst="rect">
                                <a:avLst/>
                              </a:prstGeom>
                              <a:noFill/>
                              <a:ln w="6350">
                                <a:noFill/>
                              </a:ln>
                            </wps:spPr>
                            <wps:txbx>
                              <w:txbxContent>
                                <w:p w14:paraId="73289D81" w14:textId="77777777" w:rsidR="00AA3299" w:rsidRPr="006142E7" w:rsidRDefault="00AA3299" w:rsidP="007C08DA">
                                  <w:pPr>
                                    <w:spacing w:before="0"/>
                                    <w:ind w:firstLine="0"/>
                                    <w:rPr>
                                      <w:rFonts w:ascii="ISOCPEUR" w:eastAsia="Calibri" w:hAnsi="ISOCPEUR"/>
                                      <w:b/>
                                      <w:bCs/>
                                      <w:i/>
                                      <w:iCs/>
                                      <w:color w:val="FF9900"/>
                                      <w:sz w:val="28"/>
                                      <w:szCs w:val="28"/>
                                    </w:rPr>
                                  </w:pPr>
                                  <w:r>
                                    <w:rPr>
                                      <w:rFonts w:ascii="ISOCPEUR" w:eastAsia="Calibri" w:hAnsi="ISOCPEUR"/>
                                      <w:b/>
                                      <w:bCs/>
                                      <w:i/>
                                      <w:iCs/>
                                      <w:color w:val="FF9900"/>
                                      <w:sz w:val="28"/>
                                      <w:szCs w:val="28"/>
                                    </w:rPr>
                                    <w:t>10</w:t>
                                  </w:r>
                                </w:p>
                              </w:txbxContent>
                            </wps:txbx>
                            <wps:bodyPr rot="0" spcFirstLastPara="0" vert="horz" wrap="square" lIns="0" tIns="0" rIns="36000" bIns="0" numCol="1" spcCol="0" rtlCol="0" fromWordArt="0" anchor="t" anchorCtr="0" forceAA="0" compatLnSpc="1">
                              <a:prstTxWarp prst="textNoShape">
                                <a:avLst/>
                              </a:prstTxWarp>
                              <a:spAutoFit/>
                            </wps:bodyPr>
                          </wps:wsp>
                        </wpg:grpSp>
                        <wps:wsp>
                          <wps:cNvPr id="140" name="Text Box 5"/>
                          <wps:cNvSpPr txBox="1"/>
                          <wps:spPr>
                            <a:xfrm>
                              <a:off x="785374" y="3562233"/>
                              <a:ext cx="199195" cy="415290"/>
                            </a:xfrm>
                            <a:prstGeom prst="rect">
                              <a:avLst/>
                            </a:prstGeom>
                            <a:noFill/>
                            <a:ln w="6350">
                              <a:noFill/>
                            </a:ln>
                          </wps:spPr>
                          <wps:txbx>
                            <w:txbxContent>
                              <w:p w14:paraId="493066D7" w14:textId="77777777" w:rsidR="00AA3299" w:rsidRPr="006142E7" w:rsidRDefault="00AA3299" w:rsidP="007C08DA">
                                <w:pPr>
                                  <w:spacing w:before="0"/>
                                  <w:ind w:firstLine="0"/>
                                  <w:rPr>
                                    <w:rFonts w:ascii="ISOCPEUR" w:eastAsia="Calibri" w:hAnsi="ISOCPEUR"/>
                                    <w:b/>
                                    <w:bCs/>
                                    <w:i/>
                                    <w:iCs/>
                                    <w:sz w:val="28"/>
                                    <w:szCs w:val="28"/>
                                  </w:rPr>
                                </w:pPr>
                                <w:r w:rsidRPr="006142E7">
                                  <w:rPr>
                                    <w:rFonts w:ascii="ISOCPEUR" w:eastAsia="Calibri" w:hAnsi="ISOCPEUR"/>
                                    <w:b/>
                                    <w:bCs/>
                                    <w:i/>
                                    <w:iCs/>
                                    <w:sz w:val="28"/>
                                    <w:szCs w:val="28"/>
                                  </w:rPr>
                                  <w:t>11</w:t>
                                </w:r>
                              </w:p>
                            </w:txbxContent>
                          </wps:txbx>
                          <wps:bodyPr rot="0" spcFirstLastPara="0" vert="horz" wrap="square" lIns="0" tIns="0" rIns="36000" bIns="0" numCol="1" spcCol="0" rtlCol="0" fromWordArt="0" anchor="t" anchorCtr="0" forceAA="0" compatLnSpc="1">
                            <a:prstTxWarp prst="textNoShape">
                              <a:avLst/>
                            </a:prstTxWarp>
                            <a:spAutoFit/>
                          </wps:bodyPr>
                        </wps:wsp>
                      </wpg:grpSp>
                      <wps:wsp>
                        <wps:cNvPr id="137" name="Text Box 5"/>
                        <wps:cNvSpPr txBox="1"/>
                        <wps:spPr>
                          <a:xfrm>
                            <a:off x="824643" y="3141497"/>
                            <a:ext cx="199195" cy="210820"/>
                          </a:xfrm>
                          <a:prstGeom prst="rect">
                            <a:avLst/>
                          </a:prstGeom>
                          <a:noFill/>
                          <a:ln w="6350">
                            <a:noFill/>
                          </a:ln>
                        </wps:spPr>
                        <wps:txbx>
                          <w:txbxContent>
                            <w:p w14:paraId="78670CF2" w14:textId="77777777" w:rsidR="00AA3299" w:rsidRPr="006142E7" w:rsidRDefault="00AA3299" w:rsidP="007C08DA">
                              <w:pPr>
                                <w:spacing w:before="0"/>
                                <w:ind w:firstLine="0"/>
                                <w:rPr>
                                  <w:rFonts w:ascii="ISOCPEUR" w:eastAsia="Calibri" w:hAnsi="ISOCPEUR"/>
                                  <w:b/>
                                  <w:bCs/>
                                  <w:i/>
                                  <w:iCs/>
                                  <w:color w:val="000066"/>
                                  <w:sz w:val="28"/>
                                  <w:szCs w:val="28"/>
                                </w:rPr>
                              </w:pPr>
                              <w:r w:rsidRPr="006142E7">
                                <w:rPr>
                                  <w:rFonts w:ascii="ISOCPEUR" w:eastAsia="Calibri" w:hAnsi="ISOCPEUR"/>
                                  <w:b/>
                                  <w:bCs/>
                                  <w:i/>
                                  <w:iCs/>
                                  <w:color w:val="000066"/>
                                  <w:sz w:val="28"/>
                                  <w:szCs w:val="28"/>
                                </w:rPr>
                                <w:t>8</w:t>
                              </w:r>
                            </w:p>
                          </w:txbxContent>
                        </wps:txbx>
                        <wps:bodyPr rot="0" spcFirstLastPara="0" vert="horz" wrap="square" lIns="0" tIns="0" rIns="36000" bIns="0" numCol="1" spcCol="0" rtlCol="0" fromWordArt="0" anchor="t" anchorCtr="0" forceAA="0" compatLnSpc="1">
                          <a:prstTxWarp prst="textNoShape">
                            <a:avLst/>
                          </a:prstTxWarp>
                          <a:spAutoFit/>
                        </wps:bodyPr>
                      </wps:wsp>
                    </wpg:wgp>
                  </a:graphicData>
                </a:graphic>
              </wp:anchor>
            </w:drawing>
          </mc:Choice>
          <mc:Fallback>
            <w:pict>
              <v:group w14:anchorId="6F4AB99B" id="Group 146" o:spid="_x0000_s1109" style="position:absolute;left:0;text-align:left;margin-left:14.3pt;margin-top:12.95pt;width:472.3pt;height:348.75pt;z-index:252438528" coordsize="59982,4429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AABEQIR&#10;AD8A9V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pqFibsKFkeMq2cx7cngjBDqwI5zgjqAeoo03TE05SiD7zMz&#10;McbmZjlnOABkn0AA6AAAAW6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">
                <v:group id="Group 145" o:spid="_x0000_s1110" style="position:absolute;width:59982;height:44291" coordsize="59982,4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group id="Group 144" o:spid="_x0000_s1111" style="position:absolute;width:59982;height:44291" coordsize="59982,4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group id="Group 143" o:spid="_x0000_s1112" style="position:absolute;width:59982;height:44291" coordsize="59982,4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group id="Group 142" o:spid="_x0000_s1113" style="position:absolute;width:59982;height:44291" coordsize="59982,4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group id="Group 141" o:spid="_x0000_s1114" style="position:absolute;width:59982;height:44291" coordsize="59982,4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group id="Group 134" o:spid="_x0000_s1115" style="position:absolute;width:59982;height:44291" coordsize="59982,4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group id="Group 132" o:spid="_x0000_s1116" style="position:absolute;width:59982;height:44291" coordsize="59982,4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group id="Group 131" o:spid="_x0000_s1117" style="position:absolute;width:59982;height:44291" coordsize="59982,4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130" o:spid="_x0000_s1118" style="position:absolute;width:59982;height:44291" coordsize="59982,4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group id="Group 126" o:spid="_x0000_s1119" style="position:absolute;width:59982;height:44291" coordsize="59983,4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group id="Group 121" o:spid="_x0000_s1120" style="position:absolute;width:59983;height:44291" coordorigin="7671,4956" coordsize="56052,41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shape id="Picture 122" o:spid="_x0000_s1121" type="#_x0000_t75" style="position:absolute;left:7671;top:4956;width:56053;height:38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">
                                        <v:imagedata r:id="rId57" o:title=""/>
                                        <v:path arrowok="t"/>
                                      </v:shape>
                                      <v:shape id="Text Box 15" o:spid="_x0000_s1122" type="#_x0000_t202" style="position:absolute;left:7671;top:43265;width:56050;height:3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" fillcolor="white [3201]" stroked="f" strokeweight=".5pt">
                                        <v:textbox>
                                          <w:txbxContent>
                                            <w:p w14:paraId="7B6F4283" w14:textId="34F15F76" w:rsidR="00AA3299" w:rsidRPr="004A098F" w:rsidRDefault="00AA3299" w:rsidP="005C79E5">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4.4</w:t>
                                              </w:r>
                                              <w:r w:rsidRPr="004A098F">
                                                <w:rPr>
                                                  <w:rFonts w:eastAsia="Calibri"/>
                                                  <w:b/>
                                                  <w:bCs/>
                                                  <w:lang w:val="ru-RU"/>
                                                </w:rPr>
                                                <w:t>.</w:t>
                                              </w:r>
                                            </w:p>
                                          </w:txbxContent>
                                        </v:textbox>
                                      </v:shape>
                                    </v:group>
                                    <v:shape id="Text Box 5" o:spid="_x0000_s1123" type="#_x0000_t202" style="position:absolute;left:6571;top:21431;width:1992;height:2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" filled="f" stroked="f" strokeweight=".5pt">
                                      <v:textbox style="mso-fit-shape-to-text:t" inset="0,0,1mm,0">
                                        <w:txbxContent>
                                          <w:p w14:paraId="174BCBBD" w14:textId="77777777" w:rsidR="00AA3299" w:rsidRPr="009B6669" w:rsidRDefault="00AA3299" w:rsidP="007C08DA">
                                            <w:pPr>
                                              <w:spacing w:before="0"/>
                                              <w:ind w:firstLine="0"/>
                                              <w:rPr>
                                                <w:rFonts w:ascii="ISOCPEUR" w:eastAsia="Calibri" w:hAnsi="ISOCPEUR"/>
                                                <w:b/>
                                                <w:bCs/>
                                                <w:i/>
                                                <w:iCs/>
                                                <w:color w:val="C00000"/>
                                                <w:sz w:val="36"/>
                                                <w:szCs w:val="36"/>
                                              </w:rPr>
                                            </w:pPr>
                                            <w:r w:rsidRPr="009B6669">
                                              <w:rPr>
                                                <w:rFonts w:ascii="ISOCPEUR" w:eastAsia="Calibri" w:hAnsi="ISOCPEUR"/>
                                                <w:b/>
                                                <w:bCs/>
                                                <w:i/>
                                                <w:iCs/>
                                                <w:color w:val="C00000"/>
                                                <w:sz w:val="36"/>
                                                <w:szCs w:val="36"/>
                                              </w:rPr>
                                              <w:t>1</w:t>
                                            </w:r>
                                          </w:p>
                                        </w:txbxContent>
                                      </v:textbox>
                                    </v:shape>
                                  </v:group>
                                  <v:shape id="Text Box 5" o:spid="_x0000_s1124" type="#_x0000_t202" style="position:absolute;left:6572;top:16668;width:1992;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" filled="f" stroked="f" strokeweight=".5pt">
                                    <v:textbox style="mso-fit-shape-to-text:t" inset="0,0,1mm,0">
                                      <w:txbxContent>
                                        <w:p w14:paraId="45A3115A" w14:textId="77777777" w:rsidR="00AA3299" w:rsidRPr="009B6669" w:rsidRDefault="00AA3299" w:rsidP="007C08DA">
                                          <w:pPr>
                                            <w:spacing w:before="0"/>
                                            <w:ind w:firstLine="0"/>
                                            <w:rPr>
                                              <w:rFonts w:ascii="ISOCPEUR" w:eastAsia="Calibri" w:hAnsi="ISOCPEUR"/>
                                              <w:b/>
                                              <w:bCs/>
                                              <w:i/>
                                              <w:iCs/>
                                              <w:color w:val="0070C0"/>
                                              <w:sz w:val="36"/>
                                              <w:szCs w:val="36"/>
                                            </w:rPr>
                                          </w:pPr>
                                          <w:r w:rsidRPr="009B6669">
                                            <w:rPr>
                                              <w:rFonts w:ascii="ISOCPEUR" w:eastAsia="Calibri" w:hAnsi="ISOCPEUR"/>
                                              <w:b/>
                                              <w:bCs/>
                                              <w:i/>
                                              <w:iCs/>
                                              <w:color w:val="0070C0"/>
                                              <w:sz w:val="36"/>
                                              <w:szCs w:val="36"/>
                                            </w:rPr>
                                            <w:t>2</w:t>
                                          </w:r>
                                        </w:p>
                                      </w:txbxContent>
                                    </v:textbox>
                                  </v:shape>
                                </v:group>
                                <v:shape id="Text Box 5" o:spid="_x0000_s1125" type="#_x0000_t202" style="position:absolute;left:6762;top:11906;width:1986;height:2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" filled="f" stroked="f" strokeweight=".5pt">
                                  <v:textbox style="mso-fit-shape-to-text:t" inset="0,0,1mm,0">
                                    <w:txbxContent>
                                      <w:p w14:paraId="1A23466E" w14:textId="77777777" w:rsidR="00AA3299" w:rsidRPr="009B6669" w:rsidRDefault="00AA3299" w:rsidP="007C08DA">
                                        <w:pPr>
                                          <w:spacing w:before="0"/>
                                          <w:ind w:firstLine="0"/>
                                          <w:rPr>
                                            <w:rFonts w:ascii="ISOCPEUR" w:eastAsia="Calibri" w:hAnsi="ISOCPEUR"/>
                                            <w:b/>
                                            <w:bCs/>
                                            <w:i/>
                                            <w:iCs/>
                                            <w:color w:val="00B0F0"/>
                                            <w:sz w:val="36"/>
                                            <w:szCs w:val="36"/>
                                          </w:rPr>
                                        </w:pPr>
                                        <w:r w:rsidRPr="009B6669">
                                          <w:rPr>
                                            <w:rFonts w:ascii="ISOCPEUR" w:eastAsia="Calibri" w:hAnsi="ISOCPEUR"/>
                                            <w:b/>
                                            <w:bCs/>
                                            <w:i/>
                                            <w:iCs/>
                                            <w:color w:val="00B0F0"/>
                                            <w:sz w:val="36"/>
                                            <w:szCs w:val="36"/>
                                          </w:rPr>
                                          <w:t>3</w:t>
                                        </w:r>
                                      </w:p>
                                    </w:txbxContent>
                                  </v:textbox>
                                </v:shape>
                              </v:group>
                              <v:shape id="Text Box 5" o:spid="_x0000_s1126" type="#_x0000_t202" style="position:absolute;left:6762;top:6858;width:1992;height:2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" filled="f" stroked="f" strokeweight=".5pt">
                                <v:textbox style="mso-fit-shape-to-text:t" inset="0,0,1mm,0">
                                  <w:txbxContent>
                                    <w:p w14:paraId="158192CF" w14:textId="77777777" w:rsidR="00AA3299" w:rsidRPr="009B6669" w:rsidRDefault="00AA3299" w:rsidP="007C08DA">
                                      <w:pPr>
                                        <w:spacing w:before="0"/>
                                        <w:ind w:firstLine="0"/>
                                        <w:rPr>
                                          <w:rFonts w:ascii="ISOCPEUR" w:eastAsia="Calibri" w:hAnsi="ISOCPEUR"/>
                                          <w:b/>
                                          <w:bCs/>
                                          <w:i/>
                                          <w:iCs/>
                                          <w:color w:val="00B0F0"/>
                                          <w:sz w:val="36"/>
                                          <w:szCs w:val="36"/>
                                        </w:rPr>
                                      </w:pPr>
                                      <w:r w:rsidRPr="009B6669">
                                        <w:rPr>
                                          <w:rFonts w:ascii="ISOCPEUR" w:eastAsia="Calibri" w:hAnsi="ISOCPEUR"/>
                                          <w:b/>
                                          <w:bCs/>
                                          <w:i/>
                                          <w:iCs/>
                                          <w:color w:val="00B0F0"/>
                                          <w:sz w:val="36"/>
                                          <w:szCs w:val="36"/>
                                        </w:rPr>
                                        <w:t>4</w:t>
                                      </w:r>
                                    </w:p>
                                  </w:txbxContent>
                                </v:textbox>
                              </v:shape>
                            </v:group>
                            <v:shape id="Text Box 5" o:spid="_x0000_s1127" type="#_x0000_t202" style="position:absolute;left:8286;top:26670;width:1992;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" filled="f" stroked="f" strokeweight=".5pt">
                              <v:textbox style="mso-fit-shape-to-text:t" inset="0,0,1mm,0">
                                <w:txbxContent>
                                  <w:p w14:paraId="723CE8BD" w14:textId="77777777" w:rsidR="00AA3299" w:rsidRPr="006D6D6A" w:rsidRDefault="00AA3299" w:rsidP="007C08DA">
                                    <w:pPr>
                                      <w:spacing w:before="0"/>
                                      <w:ind w:firstLine="0"/>
                                      <w:rPr>
                                        <w:rFonts w:ascii="ISOCPEUR" w:eastAsia="Calibri" w:hAnsi="ISOCPEUR"/>
                                        <w:b/>
                                        <w:bCs/>
                                        <w:i/>
                                        <w:iCs/>
                                        <w:color w:val="006600"/>
                                        <w:sz w:val="28"/>
                                        <w:szCs w:val="28"/>
                                      </w:rPr>
                                    </w:pPr>
                                    <w:r w:rsidRPr="006D6D6A">
                                      <w:rPr>
                                        <w:rFonts w:ascii="ISOCPEUR" w:eastAsia="Calibri" w:hAnsi="ISOCPEUR"/>
                                        <w:b/>
                                        <w:bCs/>
                                        <w:i/>
                                        <w:iCs/>
                                        <w:color w:val="006600"/>
                                        <w:sz w:val="28"/>
                                        <w:szCs w:val="28"/>
                                      </w:rPr>
                                      <w:t>5</w:t>
                                    </w:r>
                                  </w:p>
                                </w:txbxContent>
                              </v:textbox>
                            </v:shape>
                          </v:group>
                          <v:shape id="Text Box 5" o:spid="_x0000_s1128" type="#_x0000_t202" style="position:absolute;left:8286;top:29908;width:1992;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" filled="f" stroked="f" strokeweight=".5pt">
                            <v:textbox style="mso-fit-shape-to-text:t" inset="0,0,1mm,0">
                              <w:txbxContent>
                                <w:p w14:paraId="5BCA69CA" w14:textId="77777777" w:rsidR="00AA3299" w:rsidRPr="006142E7" w:rsidRDefault="00AA3299" w:rsidP="007C08DA">
                                  <w:pPr>
                                    <w:spacing w:before="0"/>
                                    <w:ind w:firstLine="0"/>
                                    <w:rPr>
                                      <w:rFonts w:ascii="ISOCPEUR" w:eastAsia="Calibri" w:hAnsi="ISOCPEUR"/>
                                      <w:b/>
                                      <w:bCs/>
                                      <w:i/>
                                      <w:iCs/>
                                      <w:color w:val="000099"/>
                                      <w:sz w:val="28"/>
                                      <w:szCs w:val="28"/>
                                    </w:rPr>
                                  </w:pPr>
                                  <w:r w:rsidRPr="006142E7">
                                    <w:rPr>
                                      <w:rFonts w:ascii="ISOCPEUR" w:eastAsia="Calibri" w:hAnsi="ISOCPEUR"/>
                                      <w:b/>
                                      <w:bCs/>
                                      <w:i/>
                                      <w:iCs/>
                                      <w:color w:val="000099"/>
                                      <w:sz w:val="28"/>
                                      <w:szCs w:val="28"/>
                                    </w:rPr>
                                    <w:t>7</w:t>
                                  </w:r>
                                </w:p>
                              </w:txbxContent>
                            </v:textbox>
                          </v:shape>
                        </v:group>
                        <v:shape id="Text Box 5" o:spid="_x0000_s1129" type="#_x0000_t202" style="position:absolute;left:8286;top:28194;width:1992;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" filled="f" stroked="f" strokeweight=".5pt">
                          <v:textbox style="mso-fit-shape-to-text:t" inset="0,0,1mm,0">
                            <w:txbxContent>
                              <w:p w14:paraId="3C5487A4" w14:textId="77777777" w:rsidR="00AA3299" w:rsidRPr="00B7707F" w:rsidRDefault="00AA3299" w:rsidP="007C08DA">
                                <w:pPr>
                                  <w:spacing w:before="0"/>
                                  <w:ind w:firstLine="0"/>
                                  <w:rPr>
                                    <w:rFonts w:ascii="ISOCPEUR" w:eastAsia="Calibri" w:hAnsi="ISOCPEUR"/>
                                    <w:b/>
                                    <w:bCs/>
                                    <w:i/>
                                    <w:iCs/>
                                    <w:color w:val="800000"/>
                                    <w:sz w:val="28"/>
                                    <w:szCs w:val="28"/>
                                  </w:rPr>
                                </w:pPr>
                                <w:r w:rsidRPr="00B7707F">
                                  <w:rPr>
                                    <w:rFonts w:ascii="ISOCPEUR" w:eastAsia="Calibri" w:hAnsi="ISOCPEUR"/>
                                    <w:b/>
                                    <w:bCs/>
                                    <w:i/>
                                    <w:iCs/>
                                    <w:color w:val="800000"/>
                                    <w:sz w:val="28"/>
                                    <w:szCs w:val="28"/>
                                  </w:rPr>
                                  <w:t>6</w:t>
                                </w:r>
                              </w:p>
                            </w:txbxContent>
                          </v:textbox>
                        </v:shape>
                      </v:group>
                      <v:shape id="Text Box 5" o:spid="_x0000_s1130" type="#_x0000_t202" style="position:absolute;left:8022;top:32761;width:1991;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" filled="f" stroked="f" strokeweight=".5pt">
                        <v:textbox style="mso-fit-shape-to-text:t" inset="0,0,1mm,0">
                          <w:txbxContent>
                            <w:p w14:paraId="05CCA876" w14:textId="77777777" w:rsidR="00AA3299" w:rsidRPr="006142E7" w:rsidRDefault="00AA3299" w:rsidP="007C08DA">
                              <w:pPr>
                                <w:spacing w:before="0"/>
                                <w:ind w:firstLine="0"/>
                                <w:rPr>
                                  <w:rFonts w:ascii="ISOCPEUR" w:eastAsia="Calibri" w:hAnsi="ISOCPEUR"/>
                                  <w:b/>
                                  <w:bCs/>
                                  <w:i/>
                                  <w:iCs/>
                                  <w:color w:val="FFFF00"/>
                                  <w:sz w:val="28"/>
                                  <w:szCs w:val="28"/>
                                </w:rPr>
                              </w:pPr>
                              <w:r w:rsidRPr="006142E7">
                                <w:rPr>
                                  <w:rFonts w:ascii="ISOCPEUR" w:eastAsia="Calibri" w:hAnsi="ISOCPEUR"/>
                                  <w:b/>
                                  <w:bCs/>
                                  <w:i/>
                                  <w:iCs/>
                                  <w:color w:val="FFFF00"/>
                                  <w:sz w:val="28"/>
                                  <w:szCs w:val="28"/>
                                </w:rPr>
                                <w:t>9</w:t>
                              </w:r>
                            </w:p>
                          </w:txbxContent>
                        </v:textbox>
                      </v:shape>
                    </v:group>
                    <v:shape id="Text Box 5" o:spid="_x0000_s1131" type="#_x0000_t202" style="position:absolute;left:7965;top:34107;width:1992;height:4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" filled="f" stroked="f" strokeweight=".5pt">
                      <v:textbox style="mso-fit-shape-to-text:t" inset="0,0,1mm,0">
                        <w:txbxContent>
                          <w:p w14:paraId="73289D81" w14:textId="77777777" w:rsidR="00AA3299" w:rsidRPr="006142E7" w:rsidRDefault="00AA3299" w:rsidP="007C08DA">
                            <w:pPr>
                              <w:spacing w:before="0"/>
                              <w:ind w:firstLine="0"/>
                              <w:rPr>
                                <w:rFonts w:ascii="ISOCPEUR" w:eastAsia="Calibri" w:hAnsi="ISOCPEUR"/>
                                <w:b/>
                                <w:bCs/>
                                <w:i/>
                                <w:iCs/>
                                <w:color w:val="FF9900"/>
                                <w:sz w:val="28"/>
                                <w:szCs w:val="28"/>
                              </w:rPr>
                            </w:pPr>
                            <w:r>
                              <w:rPr>
                                <w:rFonts w:ascii="ISOCPEUR" w:eastAsia="Calibri" w:hAnsi="ISOCPEUR"/>
                                <w:b/>
                                <w:bCs/>
                                <w:i/>
                                <w:iCs/>
                                <w:color w:val="FF9900"/>
                                <w:sz w:val="28"/>
                                <w:szCs w:val="28"/>
                              </w:rPr>
                              <w:t>10</w:t>
                            </w:r>
                          </w:p>
                        </w:txbxContent>
                      </v:textbox>
                    </v:shape>
                  </v:group>
                  <v:shape id="Text Box 5" o:spid="_x0000_s1132" type="#_x0000_t202" style="position:absolute;left:7853;top:35622;width:1992;height:4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" filled="f" stroked="f" strokeweight=".5pt">
                    <v:textbox style="mso-fit-shape-to-text:t" inset="0,0,1mm,0">
                      <w:txbxContent>
                        <w:p w14:paraId="493066D7" w14:textId="77777777" w:rsidR="00AA3299" w:rsidRPr="006142E7" w:rsidRDefault="00AA3299" w:rsidP="007C08DA">
                          <w:pPr>
                            <w:spacing w:before="0"/>
                            <w:ind w:firstLine="0"/>
                            <w:rPr>
                              <w:rFonts w:ascii="ISOCPEUR" w:eastAsia="Calibri" w:hAnsi="ISOCPEUR"/>
                              <w:b/>
                              <w:bCs/>
                              <w:i/>
                              <w:iCs/>
                              <w:sz w:val="28"/>
                              <w:szCs w:val="28"/>
                            </w:rPr>
                          </w:pPr>
                          <w:r w:rsidRPr="006142E7">
                            <w:rPr>
                              <w:rFonts w:ascii="ISOCPEUR" w:eastAsia="Calibri" w:hAnsi="ISOCPEUR"/>
                              <w:b/>
                              <w:bCs/>
                              <w:i/>
                              <w:iCs/>
                              <w:sz w:val="28"/>
                              <w:szCs w:val="28"/>
                            </w:rPr>
                            <w:t>11</w:t>
                          </w:r>
                        </w:p>
                      </w:txbxContent>
                    </v:textbox>
                  </v:shape>
                </v:group>
                <v:shape id="Text Box 5" o:spid="_x0000_s1133" type="#_x0000_t202" style="position:absolute;left:8246;top:31414;width:1992;height:2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" filled="f" stroked="f" strokeweight=".5pt">
                  <v:textbox style="mso-fit-shape-to-text:t" inset="0,0,1mm,0">
                    <w:txbxContent>
                      <w:p w14:paraId="78670CF2" w14:textId="77777777" w:rsidR="00AA3299" w:rsidRPr="006142E7" w:rsidRDefault="00AA3299" w:rsidP="007C08DA">
                        <w:pPr>
                          <w:spacing w:before="0"/>
                          <w:ind w:firstLine="0"/>
                          <w:rPr>
                            <w:rFonts w:ascii="ISOCPEUR" w:eastAsia="Calibri" w:hAnsi="ISOCPEUR"/>
                            <w:b/>
                            <w:bCs/>
                            <w:i/>
                            <w:iCs/>
                            <w:color w:val="000066"/>
                            <w:sz w:val="28"/>
                            <w:szCs w:val="28"/>
                          </w:rPr>
                        </w:pPr>
                        <w:r w:rsidRPr="006142E7">
                          <w:rPr>
                            <w:rFonts w:ascii="ISOCPEUR" w:eastAsia="Calibri" w:hAnsi="ISOCPEUR"/>
                            <w:b/>
                            <w:bCs/>
                            <w:i/>
                            <w:iCs/>
                            <w:color w:val="000066"/>
                            <w:sz w:val="28"/>
                            <w:szCs w:val="28"/>
                          </w:rPr>
                          <w:t>8</w:t>
                        </w:r>
                      </w:p>
                    </w:txbxContent>
                  </v:textbox>
                </v:shape>
                <w10:wrap type="topAndBottom"/>
              </v:group>
            </w:pict>
          </mc:Fallback>
        </mc:AlternateContent>
      </w:r>
    </w:p>
    <w:p w14:paraId="2EC38D52" w14:textId="182D03CA" w:rsidR="006C60A2" w:rsidRDefault="006C60A2" w:rsidP="00932F3C">
      <w:pPr>
        <w:pStyle w:val="ab"/>
        <w:numPr>
          <w:ilvl w:val="0"/>
          <w:numId w:val="39"/>
        </w:numPr>
        <w:spacing w:before="0"/>
      </w:pPr>
      <w:r>
        <w:t>Дигитални данни:</w:t>
      </w:r>
    </w:p>
    <w:p w14:paraId="1F1143C1" w14:textId="4A71387C" w:rsidR="006C60A2" w:rsidRDefault="006C60A2" w:rsidP="00932F3C">
      <w:pPr>
        <w:pStyle w:val="ab"/>
        <w:numPr>
          <w:ilvl w:val="1"/>
          <w:numId w:val="39"/>
        </w:numPr>
        <w:spacing w:before="0"/>
      </w:pPr>
      <w:r>
        <w:t>Информация за</w:t>
      </w:r>
      <w:r w:rsidR="00BC4F08">
        <w:t xml:space="preserve"> приложена теглителна сила: позиция</w:t>
      </w:r>
      <w:r>
        <w:t xml:space="preserve"> 5, зелен цвят, (</w:t>
      </w:r>
      <w:r w:rsidRPr="004E07F3">
        <w:rPr>
          <w:lang w:val="de-DE"/>
        </w:rPr>
        <w:t>F</w:t>
      </w:r>
      <w:r w:rsidRPr="006D6D6A">
        <w:t>_</w:t>
      </w:r>
      <w:r w:rsidRPr="004E07F3">
        <w:rPr>
          <w:lang w:val="de-DE"/>
        </w:rPr>
        <w:t>ZSGM</w:t>
      </w:r>
      <w:r w:rsidRPr="006D6D6A">
        <w:t>_</w:t>
      </w:r>
      <w:r w:rsidRPr="00DA1997">
        <w:rPr>
          <w:lang w:val="de-DE"/>
        </w:rPr>
        <w:t>Rec</w:t>
      </w:r>
      <w:r w:rsidRPr="006D6D6A">
        <w:t>_</w:t>
      </w:r>
      <w:r w:rsidRPr="00DA1997">
        <w:rPr>
          <w:lang w:val="de-DE"/>
        </w:rPr>
        <w:t>Loco</w:t>
      </w:r>
      <w:r w:rsidR="00BC4F08">
        <w:t xml:space="preserve"> </w:t>
      </w:r>
      <w:r w:rsidRPr="00DA1997">
        <w:rPr>
          <w:lang w:val="de-DE"/>
        </w:rPr>
        <w:t>Status</w:t>
      </w:r>
      <w:r w:rsidRPr="006D6D6A">
        <w:t>_0</w:t>
      </w:r>
      <w:r>
        <w:t>); показания: 0 – тягов режим; 1 – липса на тягов режим (движение по инерция);</w:t>
      </w:r>
    </w:p>
    <w:p w14:paraId="74610918" w14:textId="38378155" w:rsidR="006C60A2" w:rsidRDefault="006C60A2" w:rsidP="00932F3C">
      <w:pPr>
        <w:pStyle w:val="ab"/>
        <w:numPr>
          <w:ilvl w:val="1"/>
          <w:numId w:val="39"/>
        </w:numPr>
        <w:spacing w:before="0"/>
      </w:pPr>
      <w:r w:rsidRPr="00B7707F">
        <w:t>Информация за приложен</w:t>
      </w:r>
      <w:r w:rsidR="00AD7F2B">
        <w:t>о електродинамично спиране: позиция</w:t>
      </w:r>
      <w:r w:rsidRPr="00B7707F">
        <w:t xml:space="preserve"> 6, тъмночервен цвят, (F_ZSGM_Rec_LocoStatus_7); показания: </w:t>
      </w:r>
      <w:r>
        <w:t>1</w:t>
      </w:r>
      <w:r w:rsidRPr="00B7707F">
        <w:t xml:space="preserve"> – наличие на електродинамично спиране</w:t>
      </w:r>
      <w:r>
        <w:t>; 0 – липса на електродинамично спиране;</w:t>
      </w:r>
    </w:p>
    <w:p w14:paraId="49A6D095" w14:textId="68AA388E" w:rsidR="006C60A2" w:rsidRDefault="006C60A2" w:rsidP="00932F3C">
      <w:pPr>
        <w:pStyle w:val="ab"/>
        <w:numPr>
          <w:ilvl w:val="1"/>
          <w:numId w:val="39"/>
        </w:numPr>
        <w:spacing w:before="0"/>
      </w:pPr>
      <w:r>
        <w:t>Информация за задействане на автоматичната пневматична спирачка от кранмашиниста</w:t>
      </w:r>
      <w:r w:rsidR="00AD7F2B">
        <w:t xml:space="preserve"> (F_ZSGM_Rec_DrivAction_5): позиция</w:t>
      </w:r>
      <w:r>
        <w:t xml:space="preserve"> 7, син цвят;</w:t>
      </w:r>
    </w:p>
    <w:p w14:paraId="1F9CCF81" w14:textId="3EBFC746" w:rsidR="006C60A2" w:rsidRDefault="006C60A2" w:rsidP="00932F3C">
      <w:pPr>
        <w:pStyle w:val="ab"/>
        <w:numPr>
          <w:ilvl w:val="1"/>
          <w:numId w:val="39"/>
        </w:numPr>
        <w:spacing w:before="0"/>
      </w:pPr>
      <w:r>
        <w:t>Информация за аварийно задействане на автоматичната пневматична спирачка без задействане от кранмашиниста (</w:t>
      </w:r>
      <w:r w:rsidRPr="00E51095">
        <w:rPr>
          <w:rFonts w:eastAsia="Times New Roman"/>
          <w:color w:val="000000"/>
          <w:szCs w:val="24"/>
          <w:lang w:eastAsia="bg-BG"/>
        </w:rPr>
        <w:t>F_CCUM_Rec_Enerbrake_2</w:t>
      </w:r>
      <w:r>
        <w:rPr>
          <w:rFonts w:eastAsia="Times New Roman"/>
          <w:color w:val="000000"/>
          <w:szCs w:val="24"/>
          <w:lang w:eastAsia="bg-BG"/>
        </w:rPr>
        <w:t>)</w:t>
      </w:r>
      <w:r w:rsidR="00AD7F2B">
        <w:t>: позиция</w:t>
      </w:r>
      <w:r>
        <w:t xml:space="preserve"> 8, тъмносин цвят;</w:t>
      </w:r>
    </w:p>
    <w:p w14:paraId="5DD14680" w14:textId="3FFDA4B8" w:rsidR="006C60A2" w:rsidRDefault="006C60A2" w:rsidP="00932F3C">
      <w:pPr>
        <w:pStyle w:val="ab"/>
        <w:numPr>
          <w:ilvl w:val="1"/>
          <w:numId w:val="39"/>
        </w:numPr>
        <w:spacing w:before="0"/>
      </w:pPr>
      <w:r>
        <w:t>Информация за аварийно задействане на пневматичната</w:t>
      </w:r>
      <w:r w:rsidR="00AD7F2B">
        <w:t xml:space="preserve"> спирачка на първа талига : позиция</w:t>
      </w:r>
      <w:r>
        <w:t xml:space="preserve"> 9, жълт цвят;</w:t>
      </w:r>
    </w:p>
    <w:p w14:paraId="408A9702" w14:textId="54C84255" w:rsidR="006C60A2" w:rsidRDefault="006C60A2" w:rsidP="00932F3C">
      <w:pPr>
        <w:pStyle w:val="ab"/>
        <w:numPr>
          <w:ilvl w:val="1"/>
          <w:numId w:val="39"/>
        </w:numPr>
        <w:spacing w:before="0"/>
      </w:pPr>
      <w:r>
        <w:t>Информация за аварийно задействане на пневматичната</w:t>
      </w:r>
      <w:r w:rsidR="00AD7F2B">
        <w:t xml:space="preserve"> спирачка на втора талига : позиция</w:t>
      </w:r>
      <w:r>
        <w:t xml:space="preserve"> 10, оранжев цвят;</w:t>
      </w:r>
    </w:p>
    <w:p w14:paraId="1FD000E5" w14:textId="580492C8" w:rsidR="006C60A2" w:rsidRPr="00603E3F" w:rsidRDefault="006C60A2" w:rsidP="00932F3C">
      <w:pPr>
        <w:pStyle w:val="ab"/>
        <w:numPr>
          <w:ilvl w:val="1"/>
          <w:numId w:val="39"/>
        </w:numPr>
        <w:spacing w:before="0"/>
      </w:pPr>
      <w:r>
        <w:t>Информация за задействан въздушен звуков сигнал (</w:t>
      </w:r>
      <w:r w:rsidRPr="00A86DD5">
        <w:rPr>
          <w:lang w:val="en-US"/>
        </w:rPr>
        <w:t>F</w:t>
      </w:r>
      <w:r w:rsidRPr="00E7703C">
        <w:rPr>
          <w:lang w:val="ru-RU"/>
        </w:rPr>
        <w:t>_</w:t>
      </w:r>
      <w:r w:rsidRPr="00A86DD5">
        <w:rPr>
          <w:lang w:val="en-US"/>
        </w:rPr>
        <w:t>ZSGM</w:t>
      </w:r>
      <w:r w:rsidRPr="00E7703C">
        <w:rPr>
          <w:lang w:val="ru-RU"/>
        </w:rPr>
        <w:t>_</w:t>
      </w:r>
      <w:r w:rsidRPr="00A86DD5">
        <w:rPr>
          <w:lang w:val="en-US"/>
        </w:rPr>
        <w:t>Rec</w:t>
      </w:r>
      <w:r w:rsidRPr="00E7703C">
        <w:rPr>
          <w:lang w:val="ru-RU"/>
        </w:rPr>
        <w:t>_</w:t>
      </w:r>
      <w:r w:rsidR="00AD7F2B">
        <w:t>DrivAction_9): позиция</w:t>
      </w:r>
      <w:r w:rsidRPr="00603E3F">
        <w:t xml:space="preserve"> 11, черен цвят.</w:t>
      </w:r>
    </w:p>
    <w:p w14:paraId="14DD4E1F" w14:textId="59DC3ABB" w:rsidR="005C79E5" w:rsidRDefault="005C79E5" w:rsidP="00932F3C">
      <w:pPr>
        <w:spacing w:before="0"/>
      </w:pPr>
    </w:p>
    <w:p w14:paraId="09BF0A84" w14:textId="7F8E3363" w:rsidR="006C60A2" w:rsidRDefault="006C60A2" w:rsidP="00932F3C">
      <w:pPr>
        <w:spacing w:before="0"/>
      </w:pPr>
      <w:r>
        <w:t>Анализът на движението на БВ №</w:t>
      </w:r>
      <w:r w:rsidR="001F2452">
        <w:t xml:space="preserve"> 2613 е извършен от спирането</w:t>
      </w:r>
      <w:r>
        <w:t xml:space="preserve"> в гара Каспи</w:t>
      </w:r>
      <w:r w:rsidR="001F2452">
        <w:t>чан до спирането на влака</w:t>
      </w:r>
      <w:r>
        <w:t xml:space="preserve"> след възникване на произшествието.</w:t>
      </w:r>
    </w:p>
    <w:p w14:paraId="01031BB6" w14:textId="621BE861" w:rsidR="006C60A2" w:rsidRDefault="006C60A2" w:rsidP="00932F3C">
      <w:pPr>
        <w:spacing w:before="0"/>
      </w:pPr>
      <w:r>
        <w:t xml:space="preserve">БВ № 2613 пристига в гара Каспичан в 19:29:01 часа, като спирането е осъществено с електродинамичната спирачка (фиг. </w:t>
      </w:r>
      <w:r w:rsidR="007C08DA">
        <w:t>4.4</w:t>
      </w:r>
      <w:r>
        <w:t xml:space="preserve">, маркер 1). Престоява до 19:31:50 часа в продължение на 2 минути и 49 секунди (фиг. 13, маркер 1 – маркер 2). </w:t>
      </w:r>
    </w:p>
    <w:p w14:paraId="0889918C" w14:textId="3D2C0C62" w:rsidR="006C60A2" w:rsidRDefault="006C60A2" w:rsidP="00932F3C">
      <w:pPr>
        <w:spacing w:before="0"/>
        <w:rPr>
          <w:szCs w:val="24"/>
        </w:rPr>
      </w:pPr>
    </w:p>
    <w:p w14:paraId="6C3F011F" w14:textId="69BDD0EE" w:rsidR="006C60A2" w:rsidRDefault="007C08DA" w:rsidP="00932F3C">
      <w:pPr>
        <w:spacing w:before="0"/>
        <w:rPr>
          <w:szCs w:val="24"/>
        </w:rPr>
      </w:pPr>
      <w:r>
        <w:rPr>
          <w:noProof/>
          <w:lang w:eastAsia="bg-BG"/>
        </w:rPr>
        <mc:AlternateContent>
          <mc:Choice Requires="wpg">
            <w:drawing>
              <wp:anchor distT="0" distB="0" distL="114300" distR="114300" simplePos="0" relativeHeight="252439552" behindDoc="0" locked="0" layoutInCell="1" allowOverlap="1" wp14:anchorId="6809959F" wp14:editId="0BDF3995">
                <wp:simplePos x="0" y="0"/>
                <wp:positionH relativeFrom="column">
                  <wp:posOffset>518795</wp:posOffset>
                </wp:positionH>
                <wp:positionV relativeFrom="paragraph">
                  <wp:posOffset>313055</wp:posOffset>
                </wp:positionV>
                <wp:extent cx="4953000" cy="3698240"/>
                <wp:effectExtent l="0" t="0" r="0" b="0"/>
                <wp:wrapTopAndBottom/>
                <wp:docPr id="147" name="Group 147"/>
                <wp:cNvGraphicFramePr/>
                <a:graphic xmlns:a="http://schemas.openxmlformats.org/drawingml/2006/main">
                  <a:graphicData uri="http://schemas.microsoft.com/office/word/2010/wordprocessingGroup">
                    <wpg:wgp>
                      <wpg:cNvGrpSpPr/>
                      <wpg:grpSpPr>
                        <a:xfrm>
                          <a:off x="0" y="0"/>
                          <a:ext cx="4953000" cy="3698240"/>
                          <a:chOff x="767515" y="495676"/>
                          <a:chExt cx="5604520" cy="4185810"/>
                        </a:xfrm>
                      </wpg:grpSpPr>
                      <pic:pic xmlns:pic="http://schemas.openxmlformats.org/drawingml/2006/picture">
                        <pic:nvPicPr>
                          <pic:cNvPr id="148" name="Picture 148"/>
                          <pic:cNvPicPr>
                            <a:picLocks noChangeAspect="1"/>
                          </pic:cNvPicPr>
                        </pic:nvPicPr>
                        <pic:blipFill>
                          <a:blip r:embed="rId58" cstate="print">
                            <a:extLst>
                              <a:ext uri="{28A0092B-C50C-407E-A947-70E740481C1C}">
                                <a14:useLocalDpi xmlns:a14="http://schemas.microsoft.com/office/drawing/2010/main" val="0"/>
                              </a:ext>
                            </a:extLst>
                          </a:blip>
                          <a:srcRect/>
                          <a:stretch/>
                        </pic:blipFill>
                        <pic:spPr>
                          <a:xfrm>
                            <a:off x="767515" y="495676"/>
                            <a:ext cx="5604520" cy="3961306"/>
                          </a:xfrm>
                          <a:prstGeom prst="rect">
                            <a:avLst/>
                          </a:prstGeom>
                        </pic:spPr>
                      </pic:pic>
                      <wps:wsp>
                        <wps:cNvPr id="149" name="Text Box 15"/>
                        <wps:cNvSpPr txBox="1"/>
                        <wps:spPr>
                          <a:xfrm>
                            <a:off x="858014" y="4373463"/>
                            <a:ext cx="5423521" cy="308023"/>
                          </a:xfrm>
                          <a:prstGeom prst="rect">
                            <a:avLst/>
                          </a:prstGeom>
                          <a:solidFill>
                            <a:schemeClr val="lt1"/>
                          </a:solidFill>
                          <a:ln w="6350">
                            <a:noFill/>
                          </a:ln>
                        </wps:spPr>
                        <wps:txbx>
                          <w:txbxContent>
                            <w:p w14:paraId="58EB1DA6" w14:textId="7389CEF4" w:rsidR="00AA3299" w:rsidRPr="004A098F" w:rsidRDefault="00AA3299" w:rsidP="005C79E5">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w:t>
                              </w:r>
                              <w:r w:rsidRPr="004A098F">
                                <w:rPr>
                                  <w:rFonts w:eastAsia="Calibri"/>
                                  <w:b/>
                                  <w:bCs/>
                                  <w:lang w:val="ru-RU"/>
                                </w:rPr>
                                <w:t>.</w:t>
                              </w:r>
                              <w:r>
                                <w:rPr>
                                  <w:rFonts w:eastAsia="Calibri"/>
                                  <w:b/>
                                  <w:bCs/>
                                  <w:lang w:val="ru-RU"/>
                                </w:rPr>
                                <w:t>4.</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09959F" id="Group 147" o:spid="_x0000_s1134" style="position:absolute;left:0;text-align:left;margin-left:40.85pt;margin-top:24.65pt;width:390pt;height:291.2pt;z-index:252439552;mso-width-relative:margin;mso-height-relative:margin" coordorigin="7675,4956" coordsize="56045,41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">
                <v:shape id="Picture 148" o:spid="_x0000_s1135" type="#_x0000_t75" style="position:absolute;left:7675;top:4956;width:56045;height:39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">
                  <v:imagedata r:id="rId59" o:title=""/>
                  <v:path arrowok="t"/>
                </v:shape>
                <v:shape id="Text Box 15" o:spid="_x0000_s1136" type="#_x0000_t202" style="position:absolute;left:8580;top:43734;width:54235;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" fillcolor="white [3201]" stroked="f" strokeweight=".5pt">
                  <v:textbox>
                    <w:txbxContent>
                      <w:p w14:paraId="58EB1DA6" w14:textId="7389CEF4" w:rsidR="00AA3299" w:rsidRPr="004A098F" w:rsidRDefault="00AA3299" w:rsidP="005C79E5">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w:t>
                        </w:r>
                        <w:r w:rsidRPr="004A098F">
                          <w:rPr>
                            <w:rFonts w:eastAsia="Calibri"/>
                            <w:b/>
                            <w:bCs/>
                            <w:lang w:val="ru-RU"/>
                          </w:rPr>
                          <w:t>.</w:t>
                        </w:r>
                        <w:r>
                          <w:rPr>
                            <w:rFonts w:eastAsia="Calibri"/>
                            <w:b/>
                            <w:bCs/>
                            <w:lang w:val="ru-RU"/>
                          </w:rPr>
                          <w:t>4.</w:t>
                        </w:r>
                      </w:p>
                    </w:txbxContent>
                  </v:textbox>
                </v:shape>
                <w10:wrap type="topAndBottom"/>
              </v:group>
            </w:pict>
          </mc:Fallback>
        </mc:AlternateContent>
      </w:r>
    </w:p>
    <w:p w14:paraId="4CE73E52" w14:textId="01C8DB4B" w:rsidR="007C08DA" w:rsidRDefault="007C08DA" w:rsidP="00932F3C">
      <w:pPr>
        <w:spacing w:before="0"/>
      </w:pPr>
      <w:r>
        <w:rPr>
          <w:noProof/>
          <w:lang w:eastAsia="bg-BG"/>
        </w:rPr>
        <mc:AlternateContent>
          <mc:Choice Requires="wpg">
            <w:drawing>
              <wp:anchor distT="0" distB="0" distL="114300" distR="114300" simplePos="0" relativeHeight="252445696" behindDoc="0" locked="0" layoutInCell="1" allowOverlap="1" wp14:anchorId="1DAA05F5" wp14:editId="29E3C714">
                <wp:simplePos x="0" y="0"/>
                <wp:positionH relativeFrom="column">
                  <wp:posOffset>581025</wp:posOffset>
                </wp:positionH>
                <wp:positionV relativeFrom="paragraph">
                  <wp:posOffset>4856480</wp:posOffset>
                </wp:positionV>
                <wp:extent cx="4953000" cy="3698240"/>
                <wp:effectExtent l="0" t="0" r="0" b="0"/>
                <wp:wrapTopAndBottom/>
                <wp:docPr id="150" name="Group 150"/>
                <wp:cNvGraphicFramePr/>
                <a:graphic xmlns:a="http://schemas.openxmlformats.org/drawingml/2006/main">
                  <a:graphicData uri="http://schemas.microsoft.com/office/word/2010/wordprocessingGroup">
                    <wpg:wgp>
                      <wpg:cNvGrpSpPr/>
                      <wpg:grpSpPr>
                        <a:xfrm>
                          <a:off x="0" y="0"/>
                          <a:ext cx="4953000" cy="3698240"/>
                          <a:chOff x="767883" y="495676"/>
                          <a:chExt cx="5603784" cy="4185810"/>
                        </a:xfrm>
                      </wpg:grpSpPr>
                      <pic:pic xmlns:pic="http://schemas.openxmlformats.org/drawingml/2006/picture">
                        <pic:nvPicPr>
                          <pic:cNvPr id="151" name="Picture 151"/>
                          <pic:cNvPicPr>
                            <a:picLocks noChangeAspect="1"/>
                          </pic:cNvPicPr>
                        </pic:nvPicPr>
                        <pic:blipFill>
                          <a:blip r:embed="rId60" cstate="print">
                            <a:extLst>
                              <a:ext uri="{28A0092B-C50C-407E-A947-70E740481C1C}">
                                <a14:useLocalDpi xmlns:a14="http://schemas.microsoft.com/office/drawing/2010/main" val="0"/>
                              </a:ext>
                            </a:extLst>
                          </a:blip>
                          <a:srcRect/>
                          <a:stretch/>
                        </pic:blipFill>
                        <pic:spPr>
                          <a:xfrm>
                            <a:off x="767883" y="495676"/>
                            <a:ext cx="5603784" cy="3961306"/>
                          </a:xfrm>
                          <a:prstGeom prst="rect">
                            <a:avLst/>
                          </a:prstGeom>
                        </pic:spPr>
                      </pic:pic>
                      <wps:wsp>
                        <wps:cNvPr id="152" name="Text Box 15"/>
                        <wps:cNvSpPr txBox="1"/>
                        <wps:spPr>
                          <a:xfrm>
                            <a:off x="858014" y="4373463"/>
                            <a:ext cx="5423521" cy="308023"/>
                          </a:xfrm>
                          <a:prstGeom prst="rect">
                            <a:avLst/>
                          </a:prstGeom>
                          <a:solidFill>
                            <a:schemeClr val="lt1"/>
                          </a:solidFill>
                          <a:ln w="6350">
                            <a:noFill/>
                          </a:ln>
                        </wps:spPr>
                        <wps:txbx>
                          <w:txbxContent>
                            <w:p w14:paraId="44A561C0" w14:textId="5207B636" w:rsidR="00AA3299" w:rsidRPr="004A098F" w:rsidRDefault="00AA3299" w:rsidP="007C08DA">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w:t>
                              </w:r>
                              <w:r w:rsidRPr="004A098F">
                                <w:rPr>
                                  <w:rFonts w:eastAsia="Calibri"/>
                                  <w:b/>
                                  <w:bCs/>
                                  <w:lang w:val="ru-RU"/>
                                </w:rPr>
                                <w:t>.</w:t>
                              </w:r>
                              <w:r>
                                <w:rPr>
                                  <w:rFonts w:eastAsia="Calibri"/>
                                  <w:b/>
                                  <w:bCs/>
                                  <w:lang w:val="ru-RU"/>
                                </w:rPr>
                                <w:t>5.</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AA05F5" id="Group 150" o:spid="_x0000_s1137" style="position:absolute;left:0;text-align:left;margin-left:45.75pt;margin-top:382.4pt;width:390pt;height:291.2pt;z-index:252445696;mso-width-relative:margin;mso-height-relative:margin" coordorigin="7678,4956" coordsize="56037,41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&#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">
                <v:shape id="Picture 151" o:spid="_x0000_s1138" type="#_x0000_t75" style="position:absolute;left:7678;top:4956;width:56038;height:39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">
                  <v:imagedata r:id="rId61" o:title=""/>
                  <v:path arrowok="t"/>
                </v:shape>
                <v:shape id="Text Box 15" o:spid="_x0000_s1139" type="#_x0000_t202" style="position:absolute;left:8580;top:43734;width:54235;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" fillcolor="white [3201]" stroked="f" strokeweight=".5pt">
                  <v:textbox>
                    <w:txbxContent>
                      <w:p w14:paraId="44A561C0" w14:textId="5207B636" w:rsidR="00AA3299" w:rsidRPr="004A098F" w:rsidRDefault="00AA3299" w:rsidP="007C08DA">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w:t>
                        </w:r>
                        <w:r w:rsidRPr="004A098F">
                          <w:rPr>
                            <w:rFonts w:eastAsia="Calibri"/>
                            <w:b/>
                            <w:bCs/>
                            <w:lang w:val="ru-RU"/>
                          </w:rPr>
                          <w:t>.</w:t>
                        </w:r>
                        <w:r>
                          <w:rPr>
                            <w:rFonts w:eastAsia="Calibri"/>
                            <w:b/>
                            <w:bCs/>
                            <w:lang w:val="ru-RU"/>
                          </w:rPr>
                          <w:t>5.</w:t>
                        </w:r>
                      </w:p>
                    </w:txbxContent>
                  </v:textbox>
                </v:shape>
                <w10:wrap type="topAndBottom"/>
              </v:group>
            </w:pict>
          </mc:Fallback>
        </mc:AlternateContent>
      </w:r>
      <w:r>
        <w:t>В 19:31:50 часа потегля (фиг. 4</w:t>
      </w:r>
      <w:r w:rsidR="002859C0">
        <w:t>.5</w:t>
      </w:r>
      <w:r>
        <w:t>, маркер 1) и ускорява до 45,1 км/ч в продължение на 267 метра за 32,5 секунди (фиг. 4</w:t>
      </w:r>
      <w:r w:rsidR="002859C0">
        <w:t>.5</w:t>
      </w:r>
      <w:r>
        <w:t>, маркер 2), след което изминава 599 метра за 47,</w:t>
      </w:r>
      <w:r w:rsidR="001F2452">
        <w:t xml:space="preserve"> </w:t>
      </w:r>
      <w:r>
        <w:t>48 секунди с почти постоянна скорост (45 км/ч), движейки се в теглителен режим, явно с намалена стойност на теглителната сила (фиг. 4</w:t>
      </w:r>
      <w:r w:rsidR="002859C0">
        <w:t>.5</w:t>
      </w:r>
      <w:r>
        <w:t xml:space="preserve">, маркер 3). </w:t>
      </w:r>
    </w:p>
    <w:p w14:paraId="5E4EA488" w14:textId="15AF704A" w:rsidR="007C08DA" w:rsidRDefault="007C08DA" w:rsidP="00932F3C">
      <w:pPr>
        <w:spacing w:before="0"/>
      </w:pPr>
      <w:r>
        <w:rPr>
          <w:noProof/>
          <w:lang w:eastAsia="bg-BG"/>
        </w:rPr>
        <w:lastRenderedPageBreak/>
        <mc:AlternateContent>
          <mc:Choice Requires="wpg">
            <w:drawing>
              <wp:anchor distT="0" distB="0" distL="114300" distR="114300" simplePos="0" relativeHeight="252446720" behindDoc="0" locked="0" layoutInCell="1" allowOverlap="1" wp14:anchorId="0612D7D8" wp14:editId="22591618">
                <wp:simplePos x="0" y="0"/>
                <wp:positionH relativeFrom="column">
                  <wp:posOffset>529445</wp:posOffset>
                </wp:positionH>
                <wp:positionV relativeFrom="paragraph">
                  <wp:posOffset>4808220</wp:posOffset>
                </wp:positionV>
                <wp:extent cx="4951730" cy="3698240"/>
                <wp:effectExtent l="0" t="0" r="1270" b="0"/>
                <wp:wrapTopAndBottom/>
                <wp:docPr id="182" name="Group 182"/>
                <wp:cNvGraphicFramePr/>
                <a:graphic xmlns:a="http://schemas.openxmlformats.org/drawingml/2006/main">
                  <a:graphicData uri="http://schemas.microsoft.com/office/word/2010/wordprocessingGroup">
                    <wpg:wgp>
                      <wpg:cNvGrpSpPr/>
                      <wpg:grpSpPr>
                        <a:xfrm>
                          <a:off x="0" y="0"/>
                          <a:ext cx="4951730" cy="3698240"/>
                          <a:chOff x="0" y="0"/>
                          <a:chExt cx="4951730" cy="3698240"/>
                        </a:xfrm>
                      </wpg:grpSpPr>
                      <wpg:grpSp>
                        <wpg:cNvPr id="180" name="Group 180"/>
                        <wpg:cNvGrpSpPr/>
                        <wpg:grpSpPr>
                          <a:xfrm>
                            <a:off x="0" y="0"/>
                            <a:ext cx="4951730" cy="3698240"/>
                            <a:chOff x="0" y="0"/>
                            <a:chExt cx="4951730" cy="3698240"/>
                          </a:xfrm>
                        </wpg:grpSpPr>
                        <wpg:grpSp>
                          <wpg:cNvPr id="178" name="Group 178"/>
                          <wpg:cNvGrpSpPr/>
                          <wpg:grpSpPr>
                            <a:xfrm>
                              <a:off x="0" y="0"/>
                              <a:ext cx="4951730" cy="3698240"/>
                              <a:chOff x="0" y="0"/>
                              <a:chExt cx="4951730" cy="3698240"/>
                            </a:xfrm>
                          </wpg:grpSpPr>
                          <wpg:grpSp>
                            <wpg:cNvPr id="2075215026" name="Group 176"/>
                            <wpg:cNvGrpSpPr/>
                            <wpg:grpSpPr>
                              <a:xfrm>
                                <a:off x="0" y="0"/>
                                <a:ext cx="4951730" cy="3698240"/>
                                <a:chOff x="0" y="0"/>
                                <a:chExt cx="4951730" cy="3698240"/>
                              </a:xfrm>
                            </wpg:grpSpPr>
                            <wpg:grpSp>
                              <wpg:cNvPr id="175" name="Group 175"/>
                              <wpg:cNvGrpSpPr/>
                              <wpg:grpSpPr>
                                <a:xfrm>
                                  <a:off x="0" y="0"/>
                                  <a:ext cx="4951730" cy="3698240"/>
                                  <a:chOff x="0" y="0"/>
                                  <a:chExt cx="4951730" cy="3698240"/>
                                </a:xfrm>
                              </wpg:grpSpPr>
                              <wpg:grpSp>
                                <wpg:cNvPr id="162" name="Group 162"/>
                                <wpg:cNvGrpSpPr/>
                                <wpg:grpSpPr>
                                  <a:xfrm>
                                    <a:off x="0" y="0"/>
                                    <a:ext cx="4951730" cy="3698240"/>
                                    <a:chOff x="0" y="0"/>
                                    <a:chExt cx="4952350" cy="3698240"/>
                                  </a:xfrm>
                                </wpg:grpSpPr>
                                <wpg:grpSp>
                                  <wpg:cNvPr id="163" name="Group 163"/>
                                  <wpg:cNvGrpSpPr/>
                                  <wpg:grpSpPr>
                                    <a:xfrm>
                                      <a:off x="0" y="0"/>
                                      <a:ext cx="4952350" cy="3698240"/>
                                      <a:chOff x="0" y="0"/>
                                      <a:chExt cx="4952350" cy="3698240"/>
                                    </a:xfrm>
                                  </wpg:grpSpPr>
                                  <wpg:grpSp>
                                    <wpg:cNvPr id="164" name="Group 164"/>
                                    <wpg:cNvGrpSpPr/>
                                    <wpg:grpSpPr>
                                      <a:xfrm>
                                        <a:off x="0" y="0"/>
                                        <a:ext cx="4952350" cy="3698240"/>
                                        <a:chOff x="0" y="0"/>
                                        <a:chExt cx="4952350" cy="3698240"/>
                                      </a:xfrm>
                                    </wpg:grpSpPr>
                                    <wpg:grpSp>
                                      <wpg:cNvPr id="165" name="Group 165"/>
                                      <wpg:cNvGrpSpPr/>
                                      <wpg:grpSpPr>
                                        <a:xfrm>
                                          <a:off x="0" y="0"/>
                                          <a:ext cx="4952350" cy="3698240"/>
                                          <a:chOff x="767883" y="495676"/>
                                          <a:chExt cx="5603784" cy="4185810"/>
                                        </a:xfrm>
                                      </wpg:grpSpPr>
                                      <pic:pic xmlns:pic="http://schemas.openxmlformats.org/drawingml/2006/picture">
                                        <pic:nvPicPr>
                                          <pic:cNvPr id="166" name="Picture 166"/>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a:xfrm>
                                            <a:off x="767883" y="495676"/>
                                            <a:ext cx="5603784" cy="3961305"/>
                                          </a:xfrm>
                                          <a:prstGeom prst="rect">
                                            <a:avLst/>
                                          </a:prstGeom>
                                        </pic:spPr>
                                      </pic:pic>
                                      <wps:wsp>
                                        <wps:cNvPr id="167" name="Text Box 15"/>
                                        <wps:cNvSpPr txBox="1"/>
                                        <wps:spPr>
                                          <a:xfrm>
                                            <a:off x="858014" y="4373463"/>
                                            <a:ext cx="5423521" cy="308023"/>
                                          </a:xfrm>
                                          <a:prstGeom prst="rect">
                                            <a:avLst/>
                                          </a:prstGeom>
                                          <a:solidFill>
                                            <a:schemeClr val="lt1"/>
                                          </a:solidFill>
                                          <a:ln w="6350">
                                            <a:noFill/>
                                          </a:ln>
                                        </wps:spPr>
                                        <wps:txbx>
                                          <w:txbxContent>
                                            <w:p w14:paraId="7F31F1DE" w14:textId="612101A4" w:rsidR="00AA3299" w:rsidRPr="004A098F" w:rsidRDefault="00AA3299" w:rsidP="007C08DA">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4.7</w:t>
                                              </w:r>
                                              <w:r w:rsidRPr="004A098F">
                                                <w:rPr>
                                                  <w:rFonts w:eastAsia="Calibri"/>
                                                  <w:b/>
                                                  <w:bCs/>
                                                  <w:lang w:val="ru-RU"/>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68" name="Straight Arrow Connector 168"/>
                                      <wps:cNvCnPr/>
                                      <wps:spPr>
                                        <a:xfrm>
                                          <a:off x="3009198" y="1152525"/>
                                          <a:ext cx="610302" cy="476250"/>
                                        </a:xfrm>
                                        <a:prstGeom prst="straightConnector1">
                                          <a:avLst/>
                                        </a:prstGeom>
                                        <a:ln w="15875">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g:grpSp>
                                  <wps:wsp>
                                    <wps:cNvPr id="169" name="Text Box 5"/>
                                    <wps:cNvSpPr txBox="1"/>
                                    <wps:spPr>
                                      <a:xfrm>
                                        <a:off x="2800350" y="1038225"/>
                                        <a:ext cx="199220" cy="356870"/>
                                      </a:xfrm>
                                      <a:prstGeom prst="rect">
                                        <a:avLst/>
                                      </a:prstGeom>
                                      <a:noFill/>
                                      <a:ln w="6350">
                                        <a:noFill/>
                                      </a:ln>
                                    </wps:spPr>
                                    <wps:txbx>
                                      <w:txbxContent>
                                        <w:p w14:paraId="66C6F80A" w14:textId="77777777" w:rsidR="00AA3299" w:rsidRPr="00AD6E0A" w:rsidRDefault="00AA3299" w:rsidP="007C08DA">
                                          <w:pPr>
                                            <w:spacing w:before="0"/>
                                            <w:ind w:firstLine="0"/>
                                            <w:rPr>
                                              <w:rFonts w:ascii="ISOCPEUR" w:eastAsia="Calibri" w:hAnsi="ISOCPEUR"/>
                                              <w:b/>
                                              <w:bCs/>
                                              <w:i/>
                                              <w:iCs/>
                                              <w:sz w:val="48"/>
                                              <w:szCs w:val="48"/>
                                            </w:rPr>
                                          </w:pPr>
                                          <w:r w:rsidRPr="00AD6E0A">
                                            <w:rPr>
                                              <w:rFonts w:ascii="ISOCPEUR" w:eastAsia="Calibri" w:hAnsi="ISOCPEUR"/>
                                              <w:b/>
                                              <w:bCs/>
                                              <w:i/>
                                              <w:iCs/>
                                              <w:sz w:val="48"/>
                                              <w:szCs w:val="48"/>
                                            </w:rPr>
                                            <w:t>1</w:t>
                                          </w:r>
                                        </w:p>
                                      </w:txbxContent>
                                    </wps:txbx>
                                    <wps:bodyPr rot="0" spcFirstLastPara="0" vert="horz" wrap="square" lIns="0" tIns="0" rIns="36000" bIns="0" numCol="1" spcCol="0" rtlCol="0" fromWordArt="0" anchor="t" anchorCtr="0" forceAA="0" compatLnSpc="1">
                                      <a:prstTxWarp prst="textNoShape">
                                        <a:avLst/>
                                      </a:prstTxWarp>
                                      <a:spAutoFit/>
                                    </wps:bodyPr>
                                  </wps:wsp>
                                </wpg:grpSp>
                                <wps:wsp>
                                  <wps:cNvPr id="170" name="Text Box 5"/>
                                  <wps:cNvSpPr txBox="1"/>
                                  <wps:spPr>
                                    <a:xfrm>
                                      <a:off x="676275" y="1885950"/>
                                      <a:ext cx="199220" cy="210820"/>
                                    </a:xfrm>
                                    <a:prstGeom prst="rect">
                                      <a:avLst/>
                                    </a:prstGeom>
                                    <a:noFill/>
                                    <a:ln w="6350">
                                      <a:noFill/>
                                    </a:ln>
                                  </wps:spPr>
                                  <wps:txbx>
                                    <w:txbxContent>
                                      <w:p w14:paraId="324604D3" w14:textId="77777777" w:rsidR="00AA3299" w:rsidRPr="006D6D6A" w:rsidRDefault="00AA3299" w:rsidP="007C08DA">
                                        <w:pPr>
                                          <w:spacing w:before="0"/>
                                          <w:ind w:firstLine="0"/>
                                          <w:rPr>
                                            <w:rFonts w:ascii="ISOCPEUR" w:eastAsia="Calibri" w:hAnsi="ISOCPEUR"/>
                                            <w:b/>
                                            <w:bCs/>
                                            <w:i/>
                                            <w:iCs/>
                                            <w:color w:val="006600"/>
                                            <w:sz w:val="28"/>
                                            <w:szCs w:val="28"/>
                                          </w:rPr>
                                        </w:pPr>
                                        <w:r w:rsidRPr="006D6D6A">
                                          <w:rPr>
                                            <w:rFonts w:ascii="ISOCPEUR" w:eastAsia="Calibri" w:hAnsi="ISOCPEUR"/>
                                            <w:b/>
                                            <w:bCs/>
                                            <w:i/>
                                            <w:iCs/>
                                            <w:color w:val="006600"/>
                                            <w:sz w:val="28"/>
                                            <w:szCs w:val="28"/>
                                          </w:rPr>
                                          <w:t>5</w:t>
                                        </w:r>
                                      </w:p>
                                    </w:txbxContent>
                                  </wps:txbx>
                                  <wps:bodyPr rot="0" spcFirstLastPara="0" vert="horz" wrap="square" lIns="0" tIns="0" rIns="36000" bIns="0" numCol="1" spcCol="0" rtlCol="0" fromWordArt="0" anchor="t" anchorCtr="0" forceAA="0" compatLnSpc="1">
                                    <a:prstTxWarp prst="textNoShape">
                                      <a:avLst/>
                                    </a:prstTxWarp>
                                    <a:spAutoFit/>
                                  </wps:bodyPr>
                                </wps:wsp>
                              </wpg:grpSp>
                              <wps:wsp>
                                <wps:cNvPr id="174" name="Text Box 5"/>
                                <wps:cNvSpPr txBox="1"/>
                                <wps:spPr>
                                  <a:xfrm>
                                    <a:off x="647590" y="2247900"/>
                                    <a:ext cx="199195" cy="210820"/>
                                  </a:xfrm>
                                  <a:prstGeom prst="rect">
                                    <a:avLst/>
                                  </a:prstGeom>
                                  <a:noFill/>
                                  <a:ln w="6350">
                                    <a:noFill/>
                                  </a:ln>
                                </wps:spPr>
                                <wps:txbx>
                                  <w:txbxContent>
                                    <w:p w14:paraId="3969366E" w14:textId="77777777" w:rsidR="00AA3299" w:rsidRPr="006142E7" w:rsidRDefault="00AA3299" w:rsidP="007C08DA">
                                      <w:pPr>
                                        <w:spacing w:before="0"/>
                                        <w:ind w:firstLine="0"/>
                                        <w:rPr>
                                          <w:rFonts w:ascii="ISOCPEUR" w:eastAsia="Calibri" w:hAnsi="ISOCPEUR"/>
                                          <w:b/>
                                          <w:bCs/>
                                          <w:i/>
                                          <w:iCs/>
                                          <w:color w:val="000099"/>
                                          <w:sz w:val="28"/>
                                          <w:szCs w:val="28"/>
                                        </w:rPr>
                                      </w:pPr>
                                      <w:r w:rsidRPr="006142E7">
                                        <w:rPr>
                                          <w:rFonts w:ascii="ISOCPEUR" w:eastAsia="Calibri" w:hAnsi="ISOCPEUR"/>
                                          <w:b/>
                                          <w:bCs/>
                                          <w:i/>
                                          <w:iCs/>
                                          <w:color w:val="000099"/>
                                          <w:sz w:val="28"/>
                                          <w:szCs w:val="28"/>
                                        </w:rPr>
                                        <w:t>7</w:t>
                                      </w:r>
                                    </w:p>
                                  </w:txbxContent>
                                </wps:txbx>
                                <wps:bodyPr rot="0" spcFirstLastPara="0" vert="horz" wrap="square" lIns="0" tIns="0" rIns="36000" bIns="0" numCol="1" spcCol="0" rtlCol="0" fromWordArt="0" anchor="t" anchorCtr="0" forceAA="0" compatLnSpc="1">
                                  <a:prstTxWarp prst="textNoShape">
                                    <a:avLst/>
                                  </a:prstTxWarp>
                                  <a:spAutoFit/>
                                </wps:bodyPr>
                              </wps:wsp>
                            </wpg:grpSp>
                            <wps:wsp>
                              <wps:cNvPr id="172" name="Text Box 5"/>
                              <wps:cNvSpPr txBox="1"/>
                              <wps:spPr>
                                <a:xfrm>
                                  <a:off x="666750" y="2066925"/>
                                  <a:ext cx="199195" cy="210820"/>
                                </a:xfrm>
                                <a:prstGeom prst="rect">
                                  <a:avLst/>
                                </a:prstGeom>
                                <a:noFill/>
                                <a:ln w="6350">
                                  <a:noFill/>
                                </a:ln>
                              </wps:spPr>
                              <wps:txbx>
                                <w:txbxContent>
                                  <w:p w14:paraId="58B45F1C" w14:textId="77777777" w:rsidR="00AA3299" w:rsidRPr="00B7707F" w:rsidRDefault="00AA3299" w:rsidP="007C08DA">
                                    <w:pPr>
                                      <w:spacing w:before="0"/>
                                      <w:ind w:firstLine="0"/>
                                      <w:rPr>
                                        <w:rFonts w:ascii="ISOCPEUR" w:eastAsia="Calibri" w:hAnsi="ISOCPEUR"/>
                                        <w:b/>
                                        <w:bCs/>
                                        <w:i/>
                                        <w:iCs/>
                                        <w:color w:val="800000"/>
                                        <w:sz w:val="28"/>
                                        <w:szCs w:val="28"/>
                                      </w:rPr>
                                    </w:pPr>
                                    <w:r w:rsidRPr="00B7707F">
                                      <w:rPr>
                                        <w:rFonts w:ascii="ISOCPEUR" w:eastAsia="Calibri" w:hAnsi="ISOCPEUR"/>
                                        <w:b/>
                                        <w:bCs/>
                                        <w:i/>
                                        <w:iCs/>
                                        <w:color w:val="800000"/>
                                        <w:sz w:val="28"/>
                                        <w:szCs w:val="28"/>
                                      </w:rPr>
                                      <w:t>6</w:t>
                                    </w:r>
                                  </w:p>
                                </w:txbxContent>
                              </wps:txbx>
                              <wps:bodyPr rot="0" spcFirstLastPara="0" vert="horz" wrap="square" lIns="0" tIns="0" rIns="36000" bIns="0" numCol="1" spcCol="0" rtlCol="0" fromWordArt="0" anchor="t" anchorCtr="0" forceAA="0" compatLnSpc="1">
                                <a:prstTxWarp prst="textNoShape">
                                  <a:avLst/>
                                </a:prstTxWarp>
                                <a:spAutoFit/>
                              </wps:bodyPr>
                            </wps:wsp>
                          </wpg:grpSp>
                          <wps:wsp>
                            <wps:cNvPr id="177" name="Text Box 5"/>
                            <wps:cNvSpPr txBox="1"/>
                            <wps:spPr>
                              <a:xfrm>
                                <a:off x="638175" y="2400300"/>
                                <a:ext cx="199195" cy="210820"/>
                              </a:xfrm>
                              <a:prstGeom prst="rect">
                                <a:avLst/>
                              </a:prstGeom>
                              <a:noFill/>
                              <a:ln w="6350">
                                <a:noFill/>
                              </a:ln>
                            </wps:spPr>
                            <wps:txbx>
                              <w:txbxContent>
                                <w:p w14:paraId="2C2C50B5" w14:textId="77777777" w:rsidR="00AA3299" w:rsidRPr="006142E7" w:rsidRDefault="00AA3299" w:rsidP="007C08DA">
                                  <w:pPr>
                                    <w:spacing w:before="0"/>
                                    <w:ind w:firstLine="0"/>
                                    <w:rPr>
                                      <w:rFonts w:ascii="ISOCPEUR" w:eastAsia="Calibri" w:hAnsi="ISOCPEUR"/>
                                      <w:b/>
                                      <w:bCs/>
                                      <w:i/>
                                      <w:iCs/>
                                      <w:color w:val="000066"/>
                                      <w:sz w:val="28"/>
                                      <w:szCs w:val="28"/>
                                    </w:rPr>
                                  </w:pPr>
                                  <w:r w:rsidRPr="006142E7">
                                    <w:rPr>
                                      <w:rFonts w:ascii="ISOCPEUR" w:eastAsia="Calibri" w:hAnsi="ISOCPEUR"/>
                                      <w:b/>
                                      <w:bCs/>
                                      <w:i/>
                                      <w:iCs/>
                                      <w:color w:val="000066"/>
                                      <w:sz w:val="28"/>
                                      <w:szCs w:val="28"/>
                                    </w:rPr>
                                    <w:t>8</w:t>
                                  </w:r>
                                </w:p>
                              </w:txbxContent>
                            </wps:txbx>
                            <wps:bodyPr rot="0" spcFirstLastPara="0" vert="horz" wrap="square" lIns="0" tIns="0" rIns="36000" bIns="0" numCol="1" spcCol="0" rtlCol="0" fromWordArt="0" anchor="t" anchorCtr="0" forceAA="0" compatLnSpc="1">
                              <a:prstTxWarp prst="textNoShape">
                                <a:avLst/>
                              </a:prstTxWarp>
                              <a:spAutoFit/>
                            </wps:bodyPr>
                          </wps:wsp>
                        </wpg:grpSp>
                        <wps:wsp>
                          <wps:cNvPr id="179" name="Text Box 5"/>
                          <wps:cNvSpPr txBox="1"/>
                          <wps:spPr>
                            <a:xfrm>
                              <a:off x="628650" y="2571750"/>
                              <a:ext cx="199195" cy="210820"/>
                            </a:xfrm>
                            <a:prstGeom prst="rect">
                              <a:avLst/>
                            </a:prstGeom>
                            <a:noFill/>
                            <a:ln w="6350">
                              <a:noFill/>
                            </a:ln>
                          </wps:spPr>
                          <wps:txbx>
                            <w:txbxContent>
                              <w:p w14:paraId="7ADEFBE4" w14:textId="77777777" w:rsidR="00AA3299" w:rsidRPr="006142E7" w:rsidRDefault="00AA3299" w:rsidP="007C08DA">
                                <w:pPr>
                                  <w:spacing w:before="0"/>
                                  <w:ind w:firstLine="0"/>
                                  <w:rPr>
                                    <w:rFonts w:ascii="ISOCPEUR" w:eastAsia="Calibri" w:hAnsi="ISOCPEUR"/>
                                    <w:b/>
                                    <w:bCs/>
                                    <w:i/>
                                    <w:iCs/>
                                    <w:color w:val="FFFF00"/>
                                    <w:sz w:val="28"/>
                                    <w:szCs w:val="28"/>
                                  </w:rPr>
                                </w:pPr>
                                <w:r w:rsidRPr="006142E7">
                                  <w:rPr>
                                    <w:rFonts w:ascii="ISOCPEUR" w:eastAsia="Calibri" w:hAnsi="ISOCPEUR"/>
                                    <w:b/>
                                    <w:bCs/>
                                    <w:i/>
                                    <w:iCs/>
                                    <w:color w:val="FFFF00"/>
                                    <w:sz w:val="28"/>
                                    <w:szCs w:val="28"/>
                                  </w:rPr>
                                  <w:t>9</w:t>
                                </w:r>
                              </w:p>
                            </w:txbxContent>
                          </wps:txbx>
                          <wps:bodyPr rot="0" spcFirstLastPara="0" vert="horz" wrap="square" lIns="0" tIns="0" rIns="36000" bIns="0" numCol="1" spcCol="0" rtlCol="0" fromWordArt="0" anchor="t" anchorCtr="0" forceAA="0" compatLnSpc="1">
                            <a:prstTxWarp prst="textNoShape">
                              <a:avLst/>
                            </a:prstTxWarp>
                            <a:spAutoFit/>
                          </wps:bodyPr>
                        </wps:wsp>
                      </wpg:grpSp>
                      <wps:wsp>
                        <wps:cNvPr id="181" name="Text Box 5"/>
                        <wps:cNvSpPr txBox="1"/>
                        <wps:spPr>
                          <a:xfrm>
                            <a:off x="600075" y="2752725"/>
                            <a:ext cx="199195" cy="415290"/>
                          </a:xfrm>
                          <a:prstGeom prst="rect">
                            <a:avLst/>
                          </a:prstGeom>
                          <a:noFill/>
                          <a:ln w="6350">
                            <a:noFill/>
                          </a:ln>
                        </wps:spPr>
                        <wps:txbx>
                          <w:txbxContent>
                            <w:p w14:paraId="58707C9A" w14:textId="77777777" w:rsidR="00AA3299" w:rsidRPr="006142E7" w:rsidRDefault="00AA3299" w:rsidP="007C08DA">
                              <w:pPr>
                                <w:spacing w:before="0"/>
                                <w:ind w:firstLine="0"/>
                                <w:rPr>
                                  <w:rFonts w:ascii="ISOCPEUR" w:eastAsia="Calibri" w:hAnsi="ISOCPEUR"/>
                                  <w:b/>
                                  <w:bCs/>
                                  <w:i/>
                                  <w:iCs/>
                                  <w:color w:val="FF9900"/>
                                  <w:sz w:val="28"/>
                                  <w:szCs w:val="28"/>
                                </w:rPr>
                              </w:pPr>
                              <w:r>
                                <w:rPr>
                                  <w:rFonts w:ascii="ISOCPEUR" w:eastAsia="Calibri" w:hAnsi="ISOCPEUR"/>
                                  <w:b/>
                                  <w:bCs/>
                                  <w:i/>
                                  <w:iCs/>
                                  <w:color w:val="FF9900"/>
                                  <w:sz w:val="28"/>
                                  <w:szCs w:val="28"/>
                                </w:rPr>
                                <w:t>10</w:t>
                              </w:r>
                            </w:p>
                          </w:txbxContent>
                        </wps:txbx>
                        <wps:bodyPr rot="0" spcFirstLastPara="0" vert="horz" wrap="square" lIns="0" tIns="0" rIns="36000" bIns="0" numCol="1" spcCol="0" rtlCol="0" fromWordArt="0" anchor="t" anchorCtr="0" forceAA="0" compatLnSpc="1">
                          <a:prstTxWarp prst="textNoShape">
                            <a:avLst/>
                          </a:prstTxWarp>
                          <a:spAutoFit/>
                        </wps:bodyPr>
                      </wps:wsp>
                    </wpg:wgp>
                  </a:graphicData>
                </a:graphic>
              </wp:anchor>
            </w:drawing>
          </mc:Choice>
          <mc:Fallback>
            <w:pict>
              <v:group w14:anchorId="0612D7D8" id="Group 182" o:spid="_x0000_s1140" style="position:absolute;left:0;text-align:left;margin-left:41.7pt;margin-top:378.6pt;width:389.9pt;height:291.2pt;z-index:252446720" coordsize="49517,369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">
                <v:group id="Group 180" o:spid="_x0000_s1141" style="position:absolute;width:49517;height:36982" coordsize="49517,36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group id="Group 178" o:spid="_x0000_s1142" style="position:absolute;width:49517;height:36982" coordsize="49517,36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group id="Group 176" o:spid="_x0000_s1143" style="position:absolute;width:49517;height:36982" coordsize="49517,36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">
                      <v:group id="Group 175" o:spid="_x0000_s1144" style="position:absolute;width:49517;height:36982" coordsize="49517,36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group id="Group 162" o:spid="_x0000_s1145" style="position:absolute;width:49517;height:36982" coordsize="49523,36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group id="Group 163" o:spid="_x0000_s1146" style="position:absolute;width:49523;height:36982" coordsize="49523,36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group id="Group 164" o:spid="_x0000_s1147" style="position:absolute;width:49523;height:36982" coordsize="49523,36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group id="Group 165" o:spid="_x0000_s1148" style="position:absolute;width:49523;height:36982" coordorigin="7678,4956" coordsize="56037,41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shape id="Picture 166" o:spid="_x0000_s1149" type="#_x0000_t75" style="position:absolute;left:7678;top:4956;width:56038;height:39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">
                                  <v:imagedata r:id="rId63" o:title=""/>
                                  <v:path arrowok="t"/>
                                </v:shape>
                                <v:shape id="Text Box 15" o:spid="_x0000_s1150" type="#_x0000_t202" style="position:absolute;left:8580;top:43734;width:54235;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" fillcolor="white [3201]" stroked="f" strokeweight=".5pt">
                                  <v:textbox>
                                    <w:txbxContent>
                                      <w:p w14:paraId="7F31F1DE" w14:textId="612101A4" w:rsidR="00AA3299" w:rsidRPr="004A098F" w:rsidRDefault="00AA3299" w:rsidP="007C08DA">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4.7</w:t>
                                        </w:r>
                                        <w:r w:rsidRPr="004A098F">
                                          <w:rPr>
                                            <w:rFonts w:eastAsia="Calibri"/>
                                            <w:b/>
                                            <w:bCs/>
                                            <w:lang w:val="ru-RU"/>
                                          </w:rPr>
                                          <w:t>.</w:t>
                                        </w:r>
                                      </w:p>
                                    </w:txbxContent>
                                  </v:textbox>
                                </v:shape>
                              </v:group>
                              <v:shape id="Straight Arrow Connector 168" o:spid="_x0000_s1151" type="#_x0000_t32" style="position:absolute;left:30091;top:11525;width:6104;height:4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" strokecolor="black [3213]" strokeweight="1.25pt">
                                <v:stroke endarrow="block" endarrowlength="long"/>
                              </v:shape>
                            </v:group>
                            <v:shape id="Text Box 5" o:spid="_x0000_s1152" type="#_x0000_t202" style="position:absolute;left:28003;top:10382;width:1992;height:3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" filled="f" stroked="f" strokeweight=".5pt">
                              <v:textbox style="mso-fit-shape-to-text:t" inset="0,0,1mm,0">
                                <w:txbxContent>
                                  <w:p w14:paraId="66C6F80A" w14:textId="77777777" w:rsidR="00AA3299" w:rsidRPr="00AD6E0A" w:rsidRDefault="00AA3299" w:rsidP="007C08DA">
                                    <w:pPr>
                                      <w:spacing w:before="0"/>
                                      <w:ind w:firstLine="0"/>
                                      <w:rPr>
                                        <w:rFonts w:ascii="ISOCPEUR" w:eastAsia="Calibri" w:hAnsi="ISOCPEUR"/>
                                        <w:b/>
                                        <w:bCs/>
                                        <w:i/>
                                        <w:iCs/>
                                        <w:sz w:val="48"/>
                                        <w:szCs w:val="48"/>
                                      </w:rPr>
                                    </w:pPr>
                                    <w:r w:rsidRPr="00AD6E0A">
                                      <w:rPr>
                                        <w:rFonts w:ascii="ISOCPEUR" w:eastAsia="Calibri" w:hAnsi="ISOCPEUR"/>
                                        <w:b/>
                                        <w:bCs/>
                                        <w:i/>
                                        <w:iCs/>
                                        <w:sz w:val="48"/>
                                        <w:szCs w:val="48"/>
                                      </w:rPr>
                                      <w:t>1</w:t>
                                    </w:r>
                                  </w:p>
                                </w:txbxContent>
                              </v:textbox>
                            </v:shape>
                          </v:group>
                          <v:shape id="Text Box 5" o:spid="_x0000_s1153" type="#_x0000_t202" style="position:absolute;left:6762;top:18859;width:1992;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" filled="f" stroked="f" strokeweight=".5pt">
                            <v:textbox style="mso-fit-shape-to-text:t" inset="0,0,1mm,0">
                              <w:txbxContent>
                                <w:p w14:paraId="324604D3" w14:textId="77777777" w:rsidR="00AA3299" w:rsidRPr="006D6D6A" w:rsidRDefault="00AA3299" w:rsidP="007C08DA">
                                  <w:pPr>
                                    <w:spacing w:before="0"/>
                                    <w:ind w:firstLine="0"/>
                                    <w:rPr>
                                      <w:rFonts w:ascii="ISOCPEUR" w:eastAsia="Calibri" w:hAnsi="ISOCPEUR"/>
                                      <w:b/>
                                      <w:bCs/>
                                      <w:i/>
                                      <w:iCs/>
                                      <w:color w:val="006600"/>
                                      <w:sz w:val="28"/>
                                      <w:szCs w:val="28"/>
                                    </w:rPr>
                                  </w:pPr>
                                  <w:r w:rsidRPr="006D6D6A">
                                    <w:rPr>
                                      <w:rFonts w:ascii="ISOCPEUR" w:eastAsia="Calibri" w:hAnsi="ISOCPEUR"/>
                                      <w:b/>
                                      <w:bCs/>
                                      <w:i/>
                                      <w:iCs/>
                                      <w:color w:val="006600"/>
                                      <w:sz w:val="28"/>
                                      <w:szCs w:val="28"/>
                                    </w:rPr>
                                    <w:t>5</w:t>
                                  </w:r>
                                </w:p>
                              </w:txbxContent>
                            </v:textbox>
                          </v:shape>
                        </v:group>
                        <v:shape id="Text Box 5" o:spid="_x0000_s1154" type="#_x0000_t202" style="position:absolute;left:6475;top:22479;width:1992;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" filled="f" stroked="f" strokeweight=".5pt">
                          <v:textbox style="mso-fit-shape-to-text:t" inset="0,0,1mm,0">
                            <w:txbxContent>
                              <w:p w14:paraId="3969366E" w14:textId="77777777" w:rsidR="00AA3299" w:rsidRPr="006142E7" w:rsidRDefault="00AA3299" w:rsidP="007C08DA">
                                <w:pPr>
                                  <w:spacing w:before="0"/>
                                  <w:ind w:firstLine="0"/>
                                  <w:rPr>
                                    <w:rFonts w:ascii="ISOCPEUR" w:eastAsia="Calibri" w:hAnsi="ISOCPEUR"/>
                                    <w:b/>
                                    <w:bCs/>
                                    <w:i/>
                                    <w:iCs/>
                                    <w:color w:val="000099"/>
                                    <w:sz w:val="28"/>
                                    <w:szCs w:val="28"/>
                                  </w:rPr>
                                </w:pPr>
                                <w:r w:rsidRPr="006142E7">
                                  <w:rPr>
                                    <w:rFonts w:ascii="ISOCPEUR" w:eastAsia="Calibri" w:hAnsi="ISOCPEUR"/>
                                    <w:b/>
                                    <w:bCs/>
                                    <w:i/>
                                    <w:iCs/>
                                    <w:color w:val="000099"/>
                                    <w:sz w:val="28"/>
                                    <w:szCs w:val="28"/>
                                  </w:rPr>
                                  <w:t>7</w:t>
                                </w:r>
                              </w:p>
                            </w:txbxContent>
                          </v:textbox>
                        </v:shape>
                      </v:group>
                      <v:shape id="Text Box 5" o:spid="_x0000_s1155" type="#_x0000_t202" style="position:absolute;left:6667;top:20669;width:1992;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" filled="f" stroked="f" strokeweight=".5pt">
                        <v:textbox style="mso-fit-shape-to-text:t" inset="0,0,1mm,0">
                          <w:txbxContent>
                            <w:p w14:paraId="58B45F1C" w14:textId="77777777" w:rsidR="00AA3299" w:rsidRPr="00B7707F" w:rsidRDefault="00AA3299" w:rsidP="007C08DA">
                              <w:pPr>
                                <w:spacing w:before="0"/>
                                <w:ind w:firstLine="0"/>
                                <w:rPr>
                                  <w:rFonts w:ascii="ISOCPEUR" w:eastAsia="Calibri" w:hAnsi="ISOCPEUR"/>
                                  <w:b/>
                                  <w:bCs/>
                                  <w:i/>
                                  <w:iCs/>
                                  <w:color w:val="800000"/>
                                  <w:sz w:val="28"/>
                                  <w:szCs w:val="28"/>
                                </w:rPr>
                              </w:pPr>
                              <w:r w:rsidRPr="00B7707F">
                                <w:rPr>
                                  <w:rFonts w:ascii="ISOCPEUR" w:eastAsia="Calibri" w:hAnsi="ISOCPEUR"/>
                                  <w:b/>
                                  <w:bCs/>
                                  <w:i/>
                                  <w:iCs/>
                                  <w:color w:val="800000"/>
                                  <w:sz w:val="28"/>
                                  <w:szCs w:val="28"/>
                                </w:rPr>
                                <w:t>6</w:t>
                              </w:r>
                            </w:p>
                          </w:txbxContent>
                        </v:textbox>
                      </v:shape>
                    </v:group>
                    <v:shape id="Text Box 5" o:spid="_x0000_s1156" type="#_x0000_t202" style="position:absolute;left:6381;top:24003;width:1992;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" filled="f" stroked="f" strokeweight=".5pt">
                      <v:textbox style="mso-fit-shape-to-text:t" inset="0,0,1mm,0">
                        <w:txbxContent>
                          <w:p w14:paraId="2C2C50B5" w14:textId="77777777" w:rsidR="00AA3299" w:rsidRPr="006142E7" w:rsidRDefault="00AA3299" w:rsidP="007C08DA">
                            <w:pPr>
                              <w:spacing w:before="0"/>
                              <w:ind w:firstLine="0"/>
                              <w:rPr>
                                <w:rFonts w:ascii="ISOCPEUR" w:eastAsia="Calibri" w:hAnsi="ISOCPEUR"/>
                                <w:b/>
                                <w:bCs/>
                                <w:i/>
                                <w:iCs/>
                                <w:color w:val="000066"/>
                                <w:sz w:val="28"/>
                                <w:szCs w:val="28"/>
                              </w:rPr>
                            </w:pPr>
                            <w:r w:rsidRPr="006142E7">
                              <w:rPr>
                                <w:rFonts w:ascii="ISOCPEUR" w:eastAsia="Calibri" w:hAnsi="ISOCPEUR"/>
                                <w:b/>
                                <w:bCs/>
                                <w:i/>
                                <w:iCs/>
                                <w:color w:val="000066"/>
                                <w:sz w:val="28"/>
                                <w:szCs w:val="28"/>
                              </w:rPr>
                              <w:t>8</w:t>
                            </w:r>
                          </w:p>
                        </w:txbxContent>
                      </v:textbox>
                    </v:shape>
                  </v:group>
                  <v:shape id="Text Box 5" o:spid="_x0000_s1157" type="#_x0000_t202" style="position:absolute;left:6286;top:25717;width:1992;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" filled="f" stroked="f" strokeweight=".5pt">
                    <v:textbox style="mso-fit-shape-to-text:t" inset="0,0,1mm,0">
                      <w:txbxContent>
                        <w:p w14:paraId="7ADEFBE4" w14:textId="77777777" w:rsidR="00AA3299" w:rsidRPr="006142E7" w:rsidRDefault="00AA3299" w:rsidP="007C08DA">
                          <w:pPr>
                            <w:spacing w:before="0"/>
                            <w:ind w:firstLine="0"/>
                            <w:rPr>
                              <w:rFonts w:ascii="ISOCPEUR" w:eastAsia="Calibri" w:hAnsi="ISOCPEUR"/>
                              <w:b/>
                              <w:bCs/>
                              <w:i/>
                              <w:iCs/>
                              <w:color w:val="FFFF00"/>
                              <w:sz w:val="28"/>
                              <w:szCs w:val="28"/>
                            </w:rPr>
                          </w:pPr>
                          <w:r w:rsidRPr="006142E7">
                            <w:rPr>
                              <w:rFonts w:ascii="ISOCPEUR" w:eastAsia="Calibri" w:hAnsi="ISOCPEUR"/>
                              <w:b/>
                              <w:bCs/>
                              <w:i/>
                              <w:iCs/>
                              <w:color w:val="FFFF00"/>
                              <w:sz w:val="28"/>
                              <w:szCs w:val="28"/>
                            </w:rPr>
                            <w:t>9</w:t>
                          </w:r>
                        </w:p>
                      </w:txbxContent>
                    </v:textbox>
                  </v:shape>
                </v:group>
                <v:shape id="Text Box 5" o:spid="_x0000_s1158" type="#_x0000_t202" style="position:absolute;left:6000;top:27527;width:1992;height:4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" filled="f" stroked="f" strokeweight=".5pt">
                  <v:textbox style="mso-fit-shape-to-text:t" inset="0,0,1mm,0">
                    <w:txbxContent>
                      <w:p w14:paraId="58707C9A" w14:textId="77777777" w:rsidR="00AA3299" w:rsidRPr="006142E7" w:rsidRDefault="00AA3299" w:rsidP="007C08DA">
                        <w:pPr>
                          <w:spacing w:before="0"/>
                          <w:ind w:firstLine="0"/>
                          <w:rPr>
                            <w:rFonts w:ascii="ISOCPEUR" w:eastAsia="Calibri" w:hAnsi="ISOCPEUR"/>
                            <w:b/>
                            <w:bCs/>
                            <w:i/>
                            <w:iCs/>
                            <w:color w:val="FF9900"/>
                            <w:sz w:val="28"/>
                            <w:szCs w:val="28"/>
                          </w:rPr>
                        </w:pPr>
                        <w:r>
                          <w:rPr>
                            <w:rFonts w:ascii="ISOCPEUR" w:eastAsia="Calibri" w:hAnsi="ISOCPEUR"/>
                            <w:b/>
                            <w:bCs/>
                            <w:i/>
                            <w:iCs/>
                            <w:color w:val="FF9900"/>
                            <w:sz w:val="28"/>
                            <w:szCs w:val="28"/>
                          </w:rPr>
                          <w:t>10</w:t>
                        </w:r>
                      </w:p>
                    </w:txbxContent>
                  </v:textbox>
                </v:shape>
                <w10:wrap type="topAndBottom"/>
              </v:group>
            </w:pict>
          </mc:Fallback>
        </mc:AlternateContent>
      </w:r>
      <w:r>
        <w:t>В 19:33:10 часа скоростта отново започва да нараства поради увеличаване на теглителната сила, като влакът ускорява до 75,3 км/ч, изминавайки 579 метра в продължение на 30,1 секунди (фиг. 4</w:t>
      </w:r>
      <w:r w:rsidR="002859C0">
        <w:t>.5</w:t>
      </w:r>
      <w:r>
        <w:t xml:space="preserve">, маркер 4). От този момент нататък скоростта се изменя в тесни граници, въпреки че локомотивът продължава да се движи в теглителен режим, очевидно отново с намалена теглителна сила (фиг. </w:t>
      </w:r>
      <w:r w:rsidR="002859C0">
        <w:t>4.6</w:t>
      </w:r>
      <w:r>
        <w:t xml:space="preserve">, поз. 1). </w:t>
      </w:r>
    </w:p>
    <w:p w14:paraId="0A0ADFF5" w14:textId="2CB399E0" w:rsidR="007C08DA" w:rsidRDefault="007C08DA" w:rsidP="00932F3C">
      <w:pPr>
        <w:spacing w:before="0"/>
      </w:pPr>
      <w:r>
        <w:rPr>
          <w:noProof/>
          <w:lang w:eastAsia="bg-BG"/>
        </w:rPr>
        <mc:AlternateContent>
          <mc:Choice Requires="wpg">
            <w:drawing>
              <wp:anchor distT="0" distB="0" distL="114300" distR="114300" simplePos="0" relativeHeight="252447744" behindDoc="0" locked="0" layoutInCell="1" allowOverlap="1" wp14:anchorId="6205756A" wp14:editId="4EB169AA">
                <wp:simplePos x="0" y="0"/>
                <wp:positionH relativeFrom="column">
                  <wp:posOffset>423545</wp:posOffset>
                </wp:positionH>
                <wp:positionV relativeFrom="paragraph">
                  <wp:posOffset>110490</wp:posOffset>
                </wp:positionV>
                <wp:extent cx="4952350" cy="3698240"/>
                <wp:effectExtent l="0" t="0" r="1270" b="0"/>
                <wp:wrapTopAndBottom/>
                <wp:docPr id="192" name="Group 192"/>
                <wp:cNvGraphicFramePr/>
                <a:graphic xmlns:a="http://schemas.openxmlformats.org/drawingml/2006/main">
                  <a:graphicData uri="http://schemas.microsoft.com/office/word/2010/wordprocessingGroup">
                    <wpg:wgp>
                      <wpg:cNvGrpSpPr/>
                      <wpg:grpSpPr>
                        <a:xfrm>
                          <a:off x="0" y="0"/>
                          <a:ext cx="4952350" cy="3698240"/>
                          <a:chOff x="0" y="0"/>
                          <a:chExt cx="4952350" cy="3698240"/>
                        </a:xfrm>
                      </wpg:grpSpPr>
                      <wpg:grpSp>
                        <wpg:cNvPr id="190" name="Group 190"/>
                        <wpg:cNvGrpSpPr/>
                        <wpg:grpSpPr>
                          <a:xfrm>
                            <a:off x="0" y="0"/>
                            <a:ext cx="4952350" cy="3698240"/>
                            <a:chOff x="0" y="0"/>
                            <a:chExt cx="4952350" cy="3698240"/>
                          </a:xfrm>
                        </wpg:grpSpPr>
                        <wpg:grpSp>
                          <wpg:cNvPr id="161" name="Group 161"/>
                          <wpg:cNvGrpSpPr/>
                          <wpg:grpSpPr>
                            <a:xfrm>
                              <a:off x="0" y="0"/>
                              <a:ext cx="4952350" cy="3698240"/>
                              <a:chOff x="0" y="0"/>
                              <a:chExt cx="4952350" cy="3698240"/>
                            </a:xfrm>
                          </wpg:grpSpPr>
                          <wpg:grpSp>
                            <wpg:cNvPr id="159" name="Group 159"/>
                            <wpg:cNvGrpSpPr/>
                            <wpg:grpSpPr>
                              <a:xfrm>
                                <a:off x="0" y="0"/>
                                <a:ext cx="4952350" cy="3698240"/>
                                <a:chOff x="0" y="0"/>
                                <a:chExt cx="4952350" cy="3698240"/>
                              </a:xfrm>
                            </wpg:grpSpPr>
                            <wpg:grpSp>
                              <wpg:cNvPr id="157" name="Group 157"/>
                              <wpg:cNvGrpSpPr/>
                              <wpg:grpSpPr>
                                <a:xfrm>
                                  <a:off x="0" y="0"/>
                                  <a:ext cx="4952350" cy="3698240"/>
                                  <a:chOff x="0" y="0"/>
                                  <a:chExt cx="4952350" cy="3698240"/>
                                </a:xfrm>
                              </wpg:grpSpPr>
                              <wpg:grpSp>
                                <wpg:cNvPr id="153" name="Group 153"/>
                                <wpg:cNvGrpSpPr/>
                                <wpg:grpSpPr>
                                  <a:xfrm>
                                    <a:off x="0" y="0"/>
                                    <a:ext cx="4952350" cy="3698240"/>
                                    <a:chOff x="767883" y="495676"/>
                                    <a:chExt cx="5603784" cy="4185810"/>
                                  </a:xfrm>
                                </wpg:grpSpPr>
                                <pic:pic xmlns:pic="http://schemas.openxmlformats.org/drawingml/2006/picture">
                                  <pic:nvPicPr>
                                    <pic:cNvPr id="154" name="Picture 154"/>
                                    <pic:cNvPicPr>
                                      <a:picLocks noChangeAspect="1"/>
                                    </pic:cNvPicPr>
                                  </pic:nvPicPr>
                                  <pic:blipFill>
                                    <a:blip r:embed="rId64" cstate="print">
                                      <a:extLst>
                                        <a:ext uri="{28A0092B-C50C-407E-A947-70E740481C1C}">
                                          <a14:useLocalDpi xmlns:a14="http://schemas.microsoft.com/office/drawing/2010/main" val="0"/>
                                        </a:ext>
                                      </a:extLst>
                                    </a:blip>
                                    <a:srcRect/>
                                    <a:stretch/>
                                  </pic:blipFill>
                                  <pic:spPr>
                                    <a:xfrm>
                                      <a:off x="767883" y="495676"/>
                                      <a:ext cx="5603784" cy="3961306"/>
                                    </a:xfrm>
                                    <a:prstGeom prst="rect">
                                      <a:avLst/>
                                    </a:prstGeom>
                                  </pic:spPr>
                                </pic:pic>
                                <wps:wsp>
                                  <wps:cNvPr id="155" name="Text Box 15"/>
                                  <wps:cNvSpPr txBox="1"/>
                                  <wps:spPr>
                                    <a:xfrm>
                                      <a:off x="858014" y="4373463"/>
                                      <a:ext cx="5423521" cy="308023"/>
                                    </a:xfrm>
                                    <a:prstGeom prst="rect">
                                      <a:avLst/>
                                    </a:prstGeom>
                                    <a:solidFill>
                                      <a:schemeClr val="lt1"/>
                                    </a:solidFill>
                                    <a:ln w="6350">
                                      <a:noFill/>
                                    </a:ln>
                                  </wps:spPr>
                                  <wps:txbx>
                                    <w:txbxContent>
                                      <w:p w14:paraId="02CE4FFE" w14:textId="70A6FB3A" w:rsidR="00AA3299" w:rsidRPr="004A098F" w:rsidRDefault="00AA3299" w:rsidP="007C08DA">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w:t>
                                        </w:r>
                                        <w:r w:rsidRPr="004A098F">
                                          <w:rPr>
                                            <w:rFonts w:eastAsia="Calibri"/>
                                            <w:b/>
                                            <w:bCs/>
                                            <w:lang w:val="ru-RU"/>
                                          </w:rPr>
                                          <w:t>.</w:t>
                                        </w:r>
                                        <w:r>
                                          <w:rPr>
                                            <w:rFonts w:eastAsia="Calibri"/>
                                            <w:b/>
                                            <w:bCs/>
                                            <w:lang w:val="ru-RU"/>
                                          </w:rPr>
                                          <w:t>6.</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56" name="Straight Arrow Connector 156"/>
                                <wps:cNvCnPr/>
                                <wps:spPr>
                                  <a:xfrm flipV="1">
                                    <a:off x="3009575" y="600075"/>
                                    <a:ext cx="142875" cy="552450"/>
                                  </a:xfrm>
                                  <a:prstGeom prst="straightConnector1">
                                    <a:avLst/>
                                  </a:prstGeom>
                                  <a:ln w="15875">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g:grpSp>
                            <wps:wsp>
                              <wps:cNvPr id="158" name="Text Box 5"/>
                              <wps:cNvSpPr txBox="1"/>
                              <wps:spPr>
                                <a:xfrm>
                                  <a:off x="2798598" y="1038225"/>
                                  <a:ext cx="199195" cy="356870"/>
                                </a:xfrm>
                                <a:prstGeom prst="rect">
                                  <a:avLst/>
                                </a:prstGeom>
                                <a:noFill/>
                                <a:ln w="6350">
                                  <a:noFill/>
                                </a:ln>
                              </wps:spPr>
                              <wps:txbx>
                                <w:txbxContent>
                                  <w:p w14:paraId="77ED372D" w14:textId="77777777" w:rsidR="00AA3299" w:rsidRPr="00AD6E0A" w:rsidRDefault="00AA3299" w:rsidP="007C08DA">
                                    <w:pPr>
                                      <w:spacing w:before="0"/>
                                      <w:ind w:firstLine="0"/>
                                      <w:rPr>
                                        <w:rFonts w:ascii="ISOCPEUR" w:eastAsia="Calibri" w:hAnsi="ISOCPEUR"/>
                                        <w:b/>
                                        <w:bCs/>
                                        <w:i/>
                                        <w:iCs/>
                                        <w:sz w:val="48"/>
                                        <w:szCs w:val="48"/>
                                      </w:rPr>
                                    </w:pPr>
                                    <w:r w:rsidRPr="00AD6E0A">
                                      <w:rPr>
                                        <w:rFonts w:ascii="ISOCPEUR" w:eastAsia="Calibri" w:hAnsi="ISOCPEUR"/>
                                        <w:b/>
                                        <w:bCs/>
                                        <w:i/>
                                        <w:iCs/>
                                        <w:sz w:val="48"/>
                                        <w:szCs w:val="48"/>
                                      </w:rPr>
                                      <w:t>1</w:t>
                                    </w:r>
                                  </w:p>
                                </w:txbxContent>
                              </wps:txbx>
                              <wps:bodyPr rot="0" spcFirstLastPara="0" vert="horz" wrap="square" lIns="0" tIns="0" rIns="36000" bIns="0" numCol="1" spcCol="0" rtlCol="0" fromWordArt="0" anchor="t" anchorCtr="0" forceAA="0" compatLnSpc="1">
                                <a:prstTxWarp prst="textNoShape">
                                  <a:avLst/>
                                </a:prstTxWarp>
                                <a:spAutoFit/>
                              </wps:bodyPr>
                            </wps:wsp>
                          </wpg:grpSp>
                          <wps:wsp>
                            <wps:cNvPr id="160" name="Text Box 5"/>
                            <wps:cNvSpPr txBox="1"/>
                            <wps:spPr>
                              <a:xfrm>
                                <a:off x="675850" y="1885950"/>
                                <a:ext cx="199195" cy="210820"/>
                              </a:xfrm>
                              <a:prstGeom prst="rect">
                                <a:avLst/>
                              </a:prstGeom>
                              <a:noFill/>
                              <a:ln w="6350">
                                <a:noFill/>
                              </a:ln>
                            </wps:spPr>
                            <wps:txbx>
                              <w:txbxContent>
                                <w:p w14:paraId="313540CD" w14:textId="77777777" w:rsidR="00AA3299" w:rsidRPr="006D6D6A" w:rsidRDefault="00AA3299" w:rsidP="007C08DA">
                                  <w:pPr>
                                    <w:spacing w:before="0"/>
                                    <w:ind w:firstLine="0"/>
                                    <w:rPr>
                                      <w:rFonts w:ascii="ISOCPEUR" w:eastAsia="Calibri" w:hAnsi="ISOCPEUR"/>
                                      <w:b/>
                                      <w:bCs/>
                                      <w:i/>
                                      <w:iCs/>
                                      <w:color w:val="006600"/>
                                      <w:sz w:val="28"/>
                                      <w:szCs w:val="28"/>
                                    </w:rPr>
                                  </w:pPr>
                                  <w:r w:rsidRPr="006D6D6A">
                                    <w:rPr>
                                      <w:rFonts w:ascii="ISOCPEUR" w:eastAsia="Calibri" w:hAnsi="ISOCPEUR"/>
                                      <w:b/>
                                      <w:bCs/>
                                      <w:i/>
                                      <w:iCs/>
                                      <w:color w:val="006600"/>
                                      <w:sz w:val="28"/>
                                      <w:szCs w:val="28"/>
                                    </w:rPr>
                                    <w:t>5</w:t>
                                  </w:r>
                                </w:p>
                              </w:txbxContent>
                            </wps:txbx>
                            <wps:bodyPr rot="0" spcFirstLastPara="0" vert="horz" wrap="square" lIns="0" tIns="0" rIns="36000" bIns="0" numCol="1" spcCol="0" rtlCol="0" fromWordArt="0" anchor="t" anchorCtr="0" forceAA="0" compatLnSpc="1">
                              <a:prstTxWarp prst="textNoShape">
                                <a:avLst/>
                              </a:prstTxWarp>
                              <a:spAutoFit/>
                            </wps:bodyPr>
                          </wps:wsp>
                        </wpg:grpSp>
                        <wps:wsp>
                          <wps:cNvPr id="187" name="Straight Arrow Connector 187"/>
                          <wps:cNvCnPr/>
                          <wps:spPr>
                            <a:xfrm flipV="1">
                              <a:off x="3430534" y="2287279"/>
                              <a:ext cx="314415" cy="510564"/>
                            </a:xfrm>
                            <a:prstGeom prst="straightConnector1">
                              <a:avLst/>
                            </a:prstGeom>
                            <a:ln w="15875">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188" name="Straight Arrow Connector 188"/>
                          <wps:cNvCnPr/>
                          <wps:spPr>
                            <a:xfrm flipH="1" flipV="1">
                              <a:off x="3346535" y="2216704"/>
                              <a:ext cx="85639" cy="594216"/>
                            </a:xfrm>
                            <a:prstGeom prst="straightConnector1">
                              <a:avLst/>
                            </a:prstGeom>
                            <a:ln w="15875">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189" name="Straight Arrow Connector 189"/>
                          <wps:cNvCnPr/>
                          <wps:spPr>
                            <a:xfrm flipV="1">
                              <a:off x="3428744" y="2219772"/>
                              <a:ext cx="85935" cy="593725"/>
                            </a:xfrm>
                            <a:prstGeom prst="straightConnector1">
                              <a:avLst/>
                            </a:prstGeom>
                            <a:ln w="15875">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g:grpSp>
                      <wps:wsp>
                        <wps:cNvPr id="191" name="Text Box 5"/>
                        <wps:cNvSpPr txBox="1"/>
                        <wps:spPr>
                          <a:xfrm>
                            <a:off x="3303105" y="2724150"/>
                            <a:ext cx="199195" cy="356870"/>
                          </a:xfrm>
                          <a:prstGeom prst="rect">
                            <a:avLst/>
                          </a:prstGeom>
                          <a:noFill/>
                          <a:ln w="6350">
                            <a:noFill/>
                          </a:ln>
                        </wps:spPr>
                        <wps:txbx>
                          <w:txbxContent>
                            <w:p w14:paraId="237A4651" w14:textId="77777777" w:rsidR="00AA3299" w:rsidRPr="00AD6E0A" w:rsidRDefault="00AA3299" w:rsidP="007C08DA">
                              <w:pPr>
                                <w:spacing w:before="0"/>
                                <w:ind w:firstLine="0"/>
                                <w:rPr>
                                  <w:rFonts w:ascii="ISOCPEUR" w:eastAsia="Calibri" w:hAnsi="ISOCPEUR"/>
                                  <w:b/>
                                  <w:bCs/>
                                  <w:i/>
                                  <w:iCs/>
                                  <w:sz w:val="48"/>
                                  <w:szCs w:val="48"/>
                                </w:rPr>
                              </w:pPr>
                              <w:r>
                                <w:rPr>
                                  <w:rFonts w:ascii="ISOCPEUR" w:eastAsia="Calibri" w:hAnsi="ISOCPEUR"/>
                                  <w:b/>
                                  <w:bCs/>
                                  <w:i/>
                                  <w:iCs/>
                                  <w:sz w:val="48"/>
                                  <w:szCs w:val="48"/>
                                </w:rPr>
                                <w:t>2</w:t>
                              </w:r>
                            </w:p>
                          </w:txbxContent>
                        </wps:txbx>
                        <wps:bodyPr rot="0" spcFirstLastPara="0" vert="horz" wrap="square" lIns="0" tIns="0" rIns="36000" bIns="0" numCol="1" spcCol="0" rtlCol="0" fromWordArt="0" anchor="t" anchorCtr="0" forceAA="0" compatLnSpc="1">
                          <a:prstTxWarp prst="textNoShape">
                            <a:avLst/>
                          </a:prstTxWarp>
                          <a:spAutoFit/>
                        </wps:bodyPr>
                      </wps:wsp>
                    </wpg:wgp>
                  </a:graphicData>
                </a:graphic>
              </wp:anchor>
            </w:drawing>
          </mc:Choice>
          <mc:Fallback>
            <w:pict>
              <v:group w14:anchorId="6205756A" id="Group 192" o:spid="_x0000_s1159" style="position:absolute;left:0;text-align:left;margin-left:33.35pt;margin-top:8.7pt;width:389.95pt;height:291.2pt;z-index:252447744" coordsize="49523,369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">
                <v:group id="Group 190" o:spid="_x0000_s1160" style="position:absolute;width:49523;height:36982" coordsize="49523,36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group id="Group 161" o:spid="_x0000_s1161" style="position:absolute;width:49523;height:36982" coordsize="49523,36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group id="Group 159" o:spid="_x0000_s1162" style="position:absolute;width:49523;height:36982" coordsize="49523,36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group id="Group 157" o:spid="_x0000_s1163" style="position:absolute;width:49523;height:36982" coordsize="49523,36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group id="Group 153" o:spid="_x0000_s1164" style="position:absolute;width:49523;height:36982" coordorigin="7678,4956" coordsize="56037,41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Picture 154" o:spid="_x0000_s1165" type="#_x0000_t75" style="position:absolute;left:7678;top:4956;width:56038;height:39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">
                            <v:imagedata r:id="rId65" o:title=""/>
                            <v:path arrowok="t"/>
                          </v:shape>
                          <v:shape id="Text Box 15" o:spid="_x0000_s1166" type="#_x0000_t202" style="position:absolute;left:8580;top:43734;width:54235;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" fillcolor="white [3201]" stroked="f" strokeweight=".5pt">
                            <v:textbox>
                              <w:txbxContent>
                                <w:p w14:paraId="02CE4FFE" w14:textId="70A6FB3A" w:rsidR="00AA3299" w:rsidRPr="004A098F" w:rsidRDefault="00AA3299" w:rsidP="007C08DA">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w:t>
                                  </w:r>
                                  <w:r w:rsidRPr="004A098F">
                                    <w:rPr>
                                      <w:rFonts w:eastAsia="Calibri"/>
                                      <w:b/>
                                      <w:bCs/>
                                      <w:lang w:val="ru-RU"/>
                                    </w:rPr>
                                    <w:t>.</w:t>
                                  </w:r>
                                  <w:r>
                                    <w:rPr>
                                      <w:rFonts w:eastAsia="Calibri"/>
                                      <w:b/>
                                      <w:bCs/>
                                      <w:lang w:val="ru-RU"/>
                                    </w:rPr>
                                    <w:t>6.</w:t>
                                  </w:r>
                                </w:p>
                              </w:txbxContent>
                            </v:textbox>
                          </v:shape>
                        </v:group>
                        <v:shape id="Straight Arrow Connector 156" o:spid="_x0000_s1167" type="#_x0000_t32" style="position:absolute;left:30095;top:6000;width:1429;height:55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" strokecolor="black [3213]" strokeweight="1.25pt">
                          <v:stroke endarrow="block" endarrowlength="long"/>
                        </v:shape>
                      </v:group>
                      <v:shape id="Text Box 5" o:spid="_x0000_s1168" type="#_x0000_t202" style="position:absolute;left:27985;top:10382;width:1992;height:3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" filled="f" stroked="f" strokeweight=".5pt">
                        <v:textbox style="mso-fit-shape-to-text:t" inset="0,0,1mm,0">
                          <w:txbxContent>
                            <w:p w14:paraId="77ED372D" w14:textId="77777777" w:rsidR="00AA3299" w:rsidRPr="00AD6E0A" w:rsidRDefault="00AA3299" w:rsidP="007C08DA">
                              <w:pPr>
                                <w:spacing w:before="0"/>
                                <w:ind w:firstLine="0"/>
                                <w:rPr>
                                  <w:rFonts w:ascii="ISOCPEUR" w:eastAsia="Calibri" w:hAnsi="ISOCPEUR"/>
                                  <w:b/>
                                  <w:bCs/>
                                  <w:i/>
                                  <w:iCs/>
                                  <w:sz w:val="48"/>
                                  <w:szCs w:val="48"/>
                                </w:rPr>
                              </w:pPr>
                              <w:r w:rsidRPr="00AD6E0A">
                                <w:rPr>
                                  <w:rFonts w:ascii="ISOCPEUR" w:eastAsia="Calibri" w:hAnsi="ISOCPEUR"/>
                                  <w:b/>
                                  <w:bCs/>
                                  <w:i/>
                                  <w:iCs/>
                                  <w:sz w:val="48"/>
                                  <w:szCs w:val="48"/>
                                </w:rPr>
                                <w:t>1</w:t>
                              </w:r>
                            </w:p>
                          </w:txbxContent>
                        </v:textbox>
                      </v:shape>
                    </v:group>
                    <v:shape id="Text Box 5" o:spid="_x0000_s1169" type="#_x0000_t202" style="position:absolute;left:6758;top:18859;width:1992;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" filled="f" stroked="f" strokeweight=".5pt">
                      <v:textbox style="mso-fit-shape-to-text:t" inset="0,0,1mm,0">
                        <w:txbxContent>
                          <w:p w14:paraId="313540CD" w14:textId="77777777" w:rsidR="00AA3299" w:rsidRPr="006D6D6A" w:rsidRDefault="00AA3299" w:rsidP="007C08DA">
                            <w:pPr>
                              <w:spacing w:before="0"/>
                              <w:ind w:firstLine="0"/>
                              <w:rPr>
                                <w:rFonts w:ascii="ISOCPEUR" w:eastAsia="Calibri" w:hAnsi="ISOCPEUR"/>
                                <w:b/>
                                <w:bCs/>
                                <w:i/>
                                <w:iCs/>
                                <w:color w:val="006600"/>
                                <w:sz w:val="28"/>
                                <w:szCs w:val="28"/>
                              </w:rPr>
                            </w:pPr>
                            <w:r w:rsidRPr="006D6D6A">
                              <w:rPr>
                                <w:rFonts w:ascii="ISOCPEUR" w:eastAsia="Calibri" w:hAnsi="ISOCPEUR"/>
                                <w:b/>
                                <w:bCs/>
                                <w:i/>
                                <w:iCs/>
                                <w:color w:val="006600"/>
                                <w:sz w:val="28"/>
                                <w:szCs w:val="28"/>
                              </w:rPr>
                              <w:t>5</w:t>
                            </w:r>
                          </w:p>
                        </w:txbxContent>
                      </v:textbox>
                    </v:shape>
                  </v:group>
                  <v:shape id="Straight Arrow Connector 187" o:spid="_x0000_s1170" type="#_x0000_t32" style="position:absolute;left:34305;top:22872;width:3144;height:510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" strokecolor="black [3213]" strokeweight="1.25pt">
                    <v:stroke endarrow="block" endarrowlength="long"/>
                  </v:shape>
                  <v:shape id="Straight Arrow Connector 188" o:spid="_x0000_s1171" type="#_x0000_t32" style="position:absolute;left:33465;top:22167;width:856;height:594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" strokecolor="black [3213]" strokeweight="1.25pt">
                    <v:stroke endarrow="block" endarrowlength="long"/>
                  </v:shape>
                  <v:shape id="Straight Arrow Connector 189" o:spid="_x0000_s1172" type="#_x0000_t32" style="position:absolute;left:34287;top:22197;width:859;height:59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" strokecolor="black [3213]" strokeweight="1.25pt">
                    <v:stroke endarrow="block" endarrowlength="long"/>
                  </v:shape>
                </v:group>
                <v:shape id="Text Box 5" o:spid="_x0000_s1173" type="#_x0000_t202" style="position:absolute;left:33031;top:27241;width:1992;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" filled="f" stroked="f" strokeweight=".5pt">
                  <v:textbox style="mso-fit-shape-to-text:t" inset="0,0,1mm,0">
                    <w:txbxContent>
                      <w:p w14:paraId="237A4651" w14:textId="77777777" w:rsidR="00AA3299" w:rsidRPr="00AD6E0A" w:rsidRDefault="00AA3299" w:rsidP="007C08DA">
                        <w:pPr>
                          <w:spacing w:before="0"/>
                          <w:ind w:firstLine="0"/>
                          <w:rPr>
                            <w:rFonts w:ascii="ISOCPEUR" w:eastAsia="Calibri" w:hAnsi="ISOCPEUR"/>
                            <w:b/>
                            <w:bCs/>
                            <w:i/>
                            <w:iCs/>
                            <w:sz w:val="48"/>
                            <w:szCs w:val="48"/>
                          </w:rPr>
                        </w:pPr>
                        <w:r>
                          <w:rPr>
                            <w:rFonts w:ascii="ISOCPEUR" w:eastAsia="Calibri" w:hAnsi="ISOCPEUR"/>
                            <w:b/>
                            <w:bCs/>
                            <w:i/>
                            <w:iCs/>
                            <w:sz w:val="48"/>
                            <w:szCs w:val="48"/>
                          </w:rPr>
                          <w:t>2</w:t>
                        </w:r>
                      </w:p>
                    </w:txbxContent>
                  </v:textbox>
                </v:shape>
                <w10:wrap type="topAndBottom"/>
              </v:group>
            </w:pict>
          </mc:Fallback>
        </mc:AlternateContent>
      </w:r>
      <w:r>
        <w:t>На км 460+677, след като е изминал 1575 метра от потеглянето си от гара Каспичан, при скорост 75,5 км/ч локомотивният машинист изключва теглителния режим и локомотивът преминава в режим на движение по инерция, за да премине неутралната вставка</w:t>
      </w:r>
      <w:r w:rsidR="00AD7F2B">
        <w:t xml:space="preserve"> на контактната </w:t>
      </w:r>
      <w:r w:rsidR="00AD7F2B">
        <w:lastRenderedPageBreak/>
        <w:t>мрежа</w:t>
      </w:r>
      <w:r>
        <w:t xml:space="preserve"> (фиг. </w:t>
      </w:r>
      <w:r w:rsidR="002859C0">
        <w:t>4.6</w:t>
      </w:r>
      <w:r>
        <w:t xml:space="preserve">, маркер 2, линия 5 в дигиталната графика). Това се случва в 19:33:49 часа. От този момент нататък скоростта започва плавно да намалява от естественото съпротивление при движението на влака и задействането на електродинамичната спирачка на няколко пъти (фиг. </w:t>
      </w:r>
      <w:r w:rsidR="002859C0">
        <w:t>4.5</w:t>
      </w:r>
      <w:r>
        <w:t xml:space="preserve">, поз. 2), като достига стойност 69,6 км/ч (фиг. </w:t>
      </w:r>
      <w:r w:rsidR="002859C0">
        <w:t>4.7</w:t>
      </w:r>
      <w:r>
        <w:t xml:space="preserve">, маркер 2). </w:t>
      </w:r>
    </w:p>
    <w:p w14:paraId="3C2F03B4" w14:textId="719B54F0" w:rsidR="006C60A2" w:rsidRPr="00AD7F2B" w:rsidRDefault="007C08DA" w:rsidP="00AD7F2B">
      <w:pPr>
        <w:spacing w:before="0"/>
      </w:pPr>
      <w:r>
        <w:t xml:space="preserve">В 19:34:45 часа при скорост 69,6 км/ч, когато влакът се намира на км 461+824, е задействана автоматичната влакова спирачка (фиг. </w:t>
      </w:r>
      <w:r w:rsidR="002859C0">
        <w:t>4.7</w:t>
      </w:r>
      <w:r>
        <w:t>, маркер 2, ан</w:t>
      </w:r>
      <w:r w:rsidR="00AD7F2B">
        <w:t>алогова част, синята линия, позиция</w:t>
      </w:r>
      <w:r>
        <w:t xml:space="preserve"> 1) и налягането в главния въздухопровод започва да намалява, достигайки стойност 11 (под 3,2 </w:t>
      </w:r>
      <w:r>
        <w:rPr>
          <w:lang w:val="en-US"/>
        </w:rPr>
        <w:t>bar</w:t>
      </w:r>
      <w:r>
        <w:t xml:space="preserve"> – фиг. </w:t>
      </w:r>
      <w:r w:rsidR="002859C0">
        <w:t>4.7</w:t>
      </w:r>
      <w:r>
        <w:t xml:space="preserve">, маркер 3, синята линия на аналоговата графика). Задействането е осъществено от влака без да се използва кранмашинистът (фиг. </w:t>
      </w:r>
      <w:r w:rsidR="002859C0">
        <w:t>4.7</w:t>
      </w:r>
      <w:r>
        <w:t>, между маркер 2 и маркер 3, линия 7): на аналоговата графика е регистрирана промяната на налягане</w:t>
      </w:r>
      <w:r w:rsidR="00AD7F2B">
        <w:t>то в главния въздухопровод, позиция</w:t>
      </w:r>
      <w:r>
        <w:t xml:space="preserve"> 1, а на дигиталната – промяна на налягането в главния въздухопровод,  линия 8 и промяна на налягането в спирачните цилиндри на двете талиги, линии 9 и 10. В 19:34:46 часа (фиг. </w:t>
      </w:r>
      <w:r w:rsidR="002859C0">
        <w:t>4.7</w:t>
      </w:r>
      <w:r>
        <w:t xml:space="preserve">, между маркер 1 и маркер 2) скоростта започва стръмно да намалява и в 19:35:07 часа след изминаване на 229 метра (фиг. </w:t>
      </w:r>
      <w:r w:rsidR="002859C0">
        <w:t>4.7</w:t>
      </w:r>
      <w:r>
        <w:t>, маркер 4) достига стойност 0 км/ч и влакът се установява на място на км 462+045 (по местоположението на предните буфери на локомотива преди да бъде откачен от състава).</w:t>
      </w:r>
    </w:p>
    <w:p w14:paraId="4FC17AF9" w14:textId="59CAD160" w:rsidR="006C60A2" w:rsidRPr="001F2452" w:rsidRDefault="00932F3C" w:rsidP="00AD7F2B">
      <w:pPr>
        <w:rPr>
          <w:i/>
          <w:iCs/>
          <w:u w:val="single"/>
        </w:rPr>
      </w:pPr>
      <w:r w:rsidRPr="001F2452">
        <w:rPr>
          <w:i/>
          <w:iCs/>
          <w:u w:val="single"/>
        </w:rPr>
        <w:t>Анализ на причините, довели до възникване на произшествието.</w:t>
      </w:r>
    </w:p>
    <w:p w14:paraId="0BE19E61" w14:textId="31693DC3" w:rsidR="00932F3C" w:rsidRDefault="00932F3C" w:rsidP="00932F3C">
      <w:pPr>
        <w:tabs>
          <w:tab w:val="left" w:pos="993"/>
        </w:tabs>
        <w:spacing w:before="0"/>
      </w:pPr>
      <w:r>
        <w:t xml:space="preserve">Комисията за разследване извърши няколко огледа на запалените вагони както на мястото на произшествието в междугарието Каспичан – Провадия на км </w:t>
      </w:r>
      <w:r w:rsidR="008415ED">
        <w:t>462+000 (фиг. 4.8), така и във В</w:t>
      </w:r>
      <w:r>
        <w:t>агонно депо Горна Оряхов</w:t>
      </w:r>
      <w:r w:rsidR="008415ED">
        <w:t>ица, където те бяха</w:t>
      </w:r>
      <w:r>
        <w:t xml:space="preserve"> установени на гараж (фиг. 4.9</w:t>
      </w:r>
      <w:r w:rsidR="008415ED">
        <w:t xml:space="preserve"> и 4.10</w:t>
      </w:r>
      <w:r>
        <w:t>).</w:t>
      </w:r>
    </w:p>
    <w:p w14:paraId="2BB69530" w14:textId="60A93C3F" w:rsidR="00932F3C" w:rsidRDefault="00932F3C" w:rsidP="00932F3C">
      <w:pPr>
        <w:spacing w:before="0"/>
      </w:pPr>
      <w:r>
        <w:rPr>
          <w:noProof/>
          <w:lang w:eastAsia="bg-BG"/>
        </w:rPr>
        <mc:AlternateContent>
          <mc:Choice Requires="wpg">
            <w:drawing>
              <wp:anchor distT="0" distB="0" distL="114300" distR="114300" simplePos="0" relativeHeight="252449792" behindDoc="0" locked="0" layoutInCell="1" allowOverlap="1" wp14:anchorId="44D9EF7F" wp14:editId="072F7B86">
                <wp:simplePos x="0" y="0"/>
                <wp:positionH relativeFrom="column">
                  <wp:posOffset>466725</wp:posOffset>
                </wp:positionH>
                <wp:positionV relativeFrom="paragraph">
                  <wp:posOffset>635000</wp:posOffset>
                </wp:positionV>
                <wp:extent cx="5305425" cy="4315460"/>
                <wp:effectExtent l="0" t="0" r="9525" b="8890"/>
                <wp:wrapTopAndBottom/>
                <wp:docPr id="1414816326" name="Group 1414816326"/>
                <wp:cNvGraphicFramePr/>
                <a:graphic xmlns:a="http://schemas.openxmlformats.org/drawingml/2006/main">
                  <a:graphicData uri="http://schemas.microsoft.com/office/word/2010/wordprocessingGroup">
                    <wpg:wgp>
                      <wpg:cNvGrpSpPr/>
                      <wpg:grpSpPr>
                        <a:xfrm>
                          <a:off x="0" y="0"/>
                          <a:ext cx="5305425" cy="4315460"/>
                          <a:chOff x="1035468" y="156397"/>
                          <a:chExt cx="11695261" cy="5447682"/>
                        </a:xfrm>
                      </wpg:grpSpPr>
                      <pic:pic xmlns:pic="http://schemas.openxmlformats.org/drawingml/2006/picture">
                        <pic:nvPicPr>
                          <pic:cNvPr id="589279347" name="Picture 589279347"/>
                          <pic:cNvPicPr>
                            <a:picLocks noChangeAspect="1"/>
                          </pic:cNvPicPr>
                        </pic:nvPicPr>
                        <pic:blipFill>
                          <a:blip r:embed="rId66" cstate="print">
                            <a:extLst>
                              <a:ext uri="{28A0092B-C50C-407E-A947-70E740481C1C}">
                                <a14:useLocalDpi xmlns:a14="http://schemas.microsoft.com/office/drawing/2010/main" val="0"/>
                              </a:ext>
                            </a:extLst>
                          </a:blip>
                          <a:srcRect/>
                          <a:stretch/>
                        </pic:blipFill>
                        <pic:spPr>
                          <a:xfrm>
                            <a:off x="1035468" y="156397"/>
                            <a:ext cx="11695261" cy="5022685"/>
                          </a:xfrm>
                          <a:prstGeom prst="rect">
                            <a:avLst/>
                          </a:prstGeom>
                        </pic:spPr>
                      </pic:pic>
                      <wps:wsp>
                        <wps:cNvPr id="1821793166" name="Text Box 15"/>
                        <wps:cNvSpPr txBox="1"/>
                        <wps:spPr>
                          <a:xfrm>
                            <a:off x="1035468" y="5179083"/>
                            <a:ext cx="11695261" cy="424996"/>
                          </a:xfrm>
                          <a:prstGeom prst="rect">
                            <a:avLst/>
                          </a:prstGeom>
                          <a:solidFill>
                            <a:schemeClr val="lt1"/>
                          </a:solidFill>
                          <a:ln w="6350">
                            <a:noFill/>
                          </a:ln>
                        </wps:spPr>
                        <wps:txbx>
                          <w:txbxContent>
                            <w:p w14:paraId="4407363B" w14:textId="31FF85CF"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4.8.</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D9EF7F" id="Group 1414816326" o:spid="_x0000_s1174" style="position:absolute;left:0;text-align:left;margin-left:36.75pt;margin-top:50pt;width:417.75pt;height:339.8pt;z-index:252449792;mso-width-relative:margin;mso-height-relative:margin" coordorigin="10354,1563" coordsize="116952,54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">
                <v:shape id="Picture 589279347" o:spid="_x0000_s1175" type="#_x0000_t75" style="position:absolute;left:10354;top:1563;width:116953;height:50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">
                  <v:imagedata r:id="rId67" o:title=""/>
                  <v:path arrowok="t"/>
                </v:shape>
                <v:shape id="Text Box 15" o:spid="_x0000_s1176" type="#_x0000_t202" style="position:absolute;left:10354;top:51790;width:116953;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" fillcolor="white [3201]" stroked="f" strokeweight=".5pt">
                  <v:textbox>
                    <w:txbxContent>
                      <w:p w14:paraId="4407363B" w14:textId="31FF85CF"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4.8.</w:t>
                        </w:r>
                      </w:p>
                    </w:txbxContent>
                  </v:textbox>
                </v:shape>
                <w10:wrap type="topAndBottom"/>
              </v:group>
            </w:pict>
          </mc:Fallback>
        </mc:AlternateContent>
      </w:r>
      <w:r>
        <w:t>Комисията за разследване посети няколко пъти и вагонно депо Надежда, където изследва допълнително устройството на вагон от същата серия заедно с разположението на по-важните и уязвими възли и елементи</w:t>
      </w:r>
      <w:r w:rsidR="00AD7F2B">
        <w:t xml:space="preserve"> на електрическите инсталации и оборудване във вагона</w:t>
      </w:r>
      <w:r>
        <w:t>.</w:t>
      </w:r>
    </w:p>
    <w:p w14:paraId="5F6B6E54" w14:textId="09A09FFF" w:rsidR="00932F3C" w:rsidRDefault="00932F3C" w:rsidP="00932F3C">
      <w:pPr>
        <w:spacing w:before="0"/>
      </w:pPr>
      <w:r>
        <w:rPr>
          <w:noProof/>
          <w:lang w:eastAsia="bg-BG"/>
        </w:rPr>
        <w:lastRenderedPageBreak/>
        <mc:AlternateContent>
          <mc:Choice Requires="wpg">
            <w:drawing>
              <wp:anchor distT="0" distB="0" distL="114300" distR="114300" simplePos="0" relativeHeight="252453888" behindDoc="0" locked="0" layoutInCell="1" allowOverlap="1" wp14:anchorId="0284A2CD" wp14:editId="4A0453BD">
                <wp:simplePos x="0" y="0"/>
                <wp:positionH relativeFrom="column">
                  <wp:posOffset>603885</wp:posOffset>
                </wp:positionH>
                <wp:positionV relativeFrom="paragraph">
                  <wp:posOffset>4444365</wp:posOffset>
                </wp:positionV>
                <wp:extent cx="5233670" cy="4257675"/>
                <wp:effectExtent l="0" t="0" r="5080" b="9525"/>
                <wp:wrapTopAndBottom/>
                <wp:docPr id="40" name="Group 40"/>
                <wp:cNvGraphicFramePr/>
                <a:graphic xmlns:a="http://schemas.openxmlformats.org/drawingml/2006/main">
                  <a:graphicData uri="http://schemas.microsoft.com/office/word/2010/wordprocessingGroup">
                    <wpg:wgp>
                      <wpg:cNvGrpSpPr/>
                      <wpg:grpSpPr>
                        <a:xfrm>
                          <a:off x="0" y="0"/>
                          <a:ext cx="5233670" cy="4257675"/>
                          <a:chOff x="1035468" y="156397"/>
                          <a:chExt cx="11695261" cy="5447682"/>
                        </a:xfrm>
                      </wpg:grpSpPr>
                      <pic:pic xmlns:pic="http://schemas.openxmlformats.org/drawingml/2006/picture">
                        <pic:nvPicPr>
                          <pic:cNvPr id="41" name="Picture 41"/>
                          <pic:cNvPicPr>
                            <a:picLocks noChangeAspect="1"/>
                          </pic:cNvPicPr>
                        </pic:nvPicPr>
                        <pic:blipFill>
                          <a:blip r:embed="rId68" cstate="print">
                            <a:extLst>
                              <a:ext uri="{28A0092B-C50C-407E-A947-70E740481C1C}">
                                <a14:useLocalDpi xmlns:a14="http://schemas.microsoft.com/office/drawing/2010/main" val="0"/>
                              </a:ext>
                            </a:extLst>
                          </a:blip>
                          <a:srcRect/>
                          <a:stretch/>
                        </pic:blipFill>
                        <pic:spPr>
                          <a:xfrm>
                            <a:off x="1035468" y="156397"/>
                            <a:ext cx="11695261" cy="5022685"/>
                          </a:xfrm>
                          <a:prstGeom prst="rect">
                            <a:avLst/>
                          </a:prstGeom>
                        </pic:spPr>
                      </pic:pic>
                      <wps:wsp>
                        <wps:cNvPr id="42" name="Text Box 15"/>
                        <wps:cNvSpPr txBox="1"/>
                        <wps:spPr>
                          <a:xfrm>
                            <a:off x="1035468" y="5179083"/>
                            <a:ext cx="11695261" cy="424996"/>
                          </a:xfrm>
                          <a:prstGeom prst="rect">
                            <a:avLst/>
                          </a:prstGeom>
                          <a:solidFill>
                            <a:schemeClr val="lt1"/>
                          </a:solidFill>
                          <a:ln w="6350">
                            <a:noFill/>
                          </a:ln>
                        </wps:spPr>
                        <wps:txbx>
                          <w:txbxContent>
                            <w:p w14:paraId="112C2905" w14:textId="7F8F35C4"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4.10.</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84A2CD" id="Group 40" o:spid="_x0000_s1177" style="position:absolute;left:0;text-align:left;margin-left:47.55pt;margin-top:349.95pt;width:412.1pt;height:335.25pt;z-index:252453888;mso-width-relative:margin;mso-height-relative:margin" coordorigin="10354,1563" coordsize="116952,54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">
                <v:shape id="Picture 41" o:spid="_x0000_s1178" type="#_x0000_t75" style="position:absolute;left:10354;top:1563;width:116953;height:50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">
                  <v:imagedata r:id="rId69" o:title=""/>
                  <v:path arrowok="t"/>
                </v:shape>
                <v:shape id="Text Box 15" o:spid="_x0000_s1179" type="#_x0000_t202" style="position:absolute;left:10354;top:51790;width:116953;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" fillcolor="white [3201]" stroked="f" strokeweight=".5pt">
                  <v:textbox>
                    <w:txbxContent>
                      <w:p w14:paraId="112C2905" w14:textId="7F8F35C4"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4.10.</w:t>
                        </w:r>
                      </w:p>
                    </w:txbxContent>
                  </v:textbox>
                </v:shape>
                <w10:wrap type="topAndBottom"/>
              </v:group>
            </w:pict>
          </mc:Fallback>
        </mc:AlternateContent>
      </w:r>
      <w:r>
        <w:rPr>
          <w:noProof/>
          <w:lang w:eastAsia="bg-BG"/>
        </w:rPr>
        <mc:AlternateContent>
          <mc:Choice Requires="wpg">
            <w:drawing>
              <wp:anchor distT="0" distB="0" distL="114300" distR="114300" simplePos="0" relativeHeight="252451840" behindDoc="0" locked="0" layoutInCell="1" allowOverlap="1" wp14:anchorId="7A9320C4" wp14:editId="43A27236">
                <wp:simplePos x="0" y="0"/>
                <wp:positionH relativeFrom="column">
                  <wp:posOffset>600075</wp:posOffset>
                </wp:positionH>
                <wp:positionV relativeFrom="paragraph">
                  <wp:posOffset>202565</wp:posOffset>
                </wp:positionV>
                <wp:extent cx="5219700" cy="4244975"/>
                <wp:effectExtent l="0" t="0" r="0" b="3175"/>
                <wp:wrapTopAndBottom/>
                <wp:docPr id="37" name="Group 37"/>
                <wp:cNvGraphicFramePr/>
                <a:graphic xmlns:a="http://schemas.openxmlformats.org/drawingml/2006/main">
                  <a:graphicData uri="http://schemas.microsoft.com/office/word/2010/wordprocessingGroup">
                    <wpg:wgp>
                      <wpg:cNvGrpSpPr/>
                      <wpg:grpSpPr>
                        <a:xfrm>
                          <a:off x="0" y="0"/>
                          <a:ext cx="5219700" cy="4244975"/>
                          <a:chOff x="1035468" y="157439"/>
                          <a:chExt cx="11695261" cy="5446640"/>
                        </a:xfrm>
                      </wpg:grpSpPr>
                      <pic:pic xmlns:pic="http://schemas.openxmlformats.org/drawingml/2006/picture">
                        <pic:nvPicPr>
                          <pic:cNvPr id="38" name="Picture 38"/>
                          <pic:cNvPicPr>
                            <a:picLocks noChangeAspect="1"/>
                          </pic:cNvPicPr>
                        </pic:nvPicPr>
                        <pic:blipFill>
                          <a:blip r:embed="rId70">
                            <a:extLst>
                              <a:ext uri="{28A0092B-C50C-407E-A947-70E740481C1C}">
                                <a14:useLocalDpi xmlns:a14="http://schemas.microsoft.com/office/drawing/2010/main" val="0"/>
                              </a:ext>
                            </a:extLst>
                          </a:blip>
                          <a:srcRect/>
                          <a:stretch/>
                        </pic:blipFill>
                        <pic:spPr>
                          <a:xfrm>
                            <a:off x="1035468" y="157439"/>
                            <a:ext cx="11695261" cy="5020600"/>
                          </a:xfrm>
                          <a:prstGeom prst="rect">
                            <a:avLst/>
                          </a:prstGeom>
                        </pic:spPr>
                      </pic:pic>
                      <wps:wsp>
                        <wps:cNvPr id="39" name="Text Box 15"/>
                        <wps:cNvSpPr txBox="1"/>
                        <wps:spPr>
                          <a:xfrm>
                            <a:off x="1035468" y="5179083"/>
                            <a:ext cx="11695261" cy="424996"/>
                          </a:xfrm>
                          <a:prstGeom prst="rect">
                            <a:avLst/>
                          </a:prstGeom>
                          <a:solidFill>
                            <a:schemeClr val="lt1"/>
                          </a:solidFill>
                          <a:ln w="6350">
                            <a:noFill/>
                          </a:ln>
                        </wps:spPr>
                        <wps:txbx>
                          <w:txbxContent>
                            <w:p w14:paraId="2F7A3EE3" w14:textId="78FBF1FF"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4.9.</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9320C4" id="Group 37" o:spid="_x0000_s1180" style="position:absolute;left:0;text-align:left;margin-left:47.25pt;margin-top:15.95pt;width:411pt;height:334.25pt;z-index:252451840;mso-width-relative:margin;mso-height-relative:margin" coordorigin="10354,1574" coordsize="116952,544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">
                <v:shape id="Picture 38" o:spid="_x0000_s1181" type="#_x0000_t75" style="position:absolute;left:10354;top:1574;width:116953;height:50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">
                  <v:imagedata r:id="rId71" o:title=""/>
                  <v:path arrowok="t"/>
                </v:shape>
                <v:shape id="Text Box 15" o:spid="_x0000_s1182" type="#_x0000_t202" style="position:absolute;left:10354;top:51790;width:116953;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" fillcolor="white [3201]" stroked="f" strokeweight=".5pt">
                  <v:textbox>
                    <w:txbxContent>
                      <w:p w14:paraId="2F7A3EE3" w14:textId="78FBF1FF"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4.9.</w:t>
                        </w:r>
                      </w:p>
                    </w:txbxContent>
                  </v:textbox>
                </v:shape>
                <w10:wrap type="topAndBottom"/>
              </v:group>
            </w:pict>
          </mc:Fallback>
        </mc:AlternateContent>
      </w:r>
    </w:p>
    <w:p w14:paraId="28ABEAE8" w14:textId="19ED90F8" w:rsidR="00932F3C" w:rsidRDefault="00932F3C" w:rsidP="00932F3C">
      <w:pPr>
        <w:spacing w:before="0"/>
      </w:pPr>
    </w:p>
    <w:p w14:paraId="2B8B1666" w14:textId="5C6EFC4F" w:rsidR="00932F3C" w:rsidRDefault="00932F3C" w:rsidP="00932F3C">
      <w:pPr>
        <w:spacing w:before="0"/>
        <w:rPr>
          <w:iCs/>
          <w:szCs w:val="24"/>
        </w:rPr>
      </w:pPr>
      <w:r>
        <w:lastRenderedPageBreak/>
        <w:t xml:space="preserve">Въз основа на уликите, намерени на мястото на запалване, бе установено, че източникът се намира в зоната на първия по посока на движението санитарен възел на втория вагон от състава на влака (първокласният вагон № </w:t>
      </w:r>
      <w:r>
        <w:rPr>
          <w:iCs/>
          <w:szCs w:val="24"/>
        </w:rPr>
        <w:t>50521974003-0 – фиг. 4.10).</w:t>
      </w:r>
    </w:p>
    <w:p w14:paraId="23AA6B2A" w14:textId="406C547F" w:rsidR="00885452" w:rsidRDefault="00885452" w:rsidP="00932F3C">
      <w:pPr>
        <w:spacing w:before="0"/>
      </w:pPr>
      <w:r>
        <w:rPr>
          <w:noProof/>
          <w:lang w:eastAsia="bg-BG"/>
        </w:rPr>
        <mc:AlternateContent>
          <mc:Choice Requires="wpg">
            <w:drawing>
              <wp:anchor distT="0" distB="0" distL="114300" distR="114300" simplePos="0" relativeHeight="252455936" behindDoc="0" locked="0" layoutInCell="1" allowOverlap="1" wp14:anchorId="2EDAEC68" wp14:editId="230D5680">
                <wp:simplePos x="0" y="0"/>
                <wp:positionH relativeFrom="column">
                  <wp:posOffset>422910</wp:posOffset>
                </wp:positionH>
                <wp:positionV relativeFrom="paragraph">
                  <wp:posOffset>784860</wp:posOffset>
                </wp:positionV>
                <wp:extent cx="5605145" cy="3448050"/>
                <wp:effectExtent l="0" t="0" r="0" b="0"/>
                <wp:wrapTopAndBottom/>
                <wp:docPr id="43" name="Group 43"/>
                <wp:cNvGraphicFramePr/>
                <a:graphic xmlns:a="http://schemas.openxmlformats.org/drawingml/2006/main">
                  <a:graphicData uri="http://schemas.microsoft.com/office/word/2010/wordprocessingGroup">
                    <wpg:wgp>
                      <wpg:cNvGrpSpPr/>
                      <wpg:grpSpPr>
                        <a:xfrm>
                          <a:off x="0" y="0"/>
                          <a:ext cx="5605145" cy="3448050"/>
                          <a:chOff x="1035468" y="784232"/>
                          <a:chExt cx="11695261" cy="4119795"/>
                        </a:xfrm>
                      </wpg:grpSpPr>
                      <pic:pic xmlns:pic="http://schemas.openxmlformats.org/drawingml/2006/picture">
                        <pic:nvPicPr>
                          <pic:cNvPr id="44" name="Picture 44"/>
                          <pic:cNvPicPr>
                            <a:picLocks noChangeAspect="1"/>
                          </pic:cNvPicPr>
                        </pic:nvPicPr>
                        <pic:blipFill>
                          <a:blip r:embed="rId72">
                            <a:extLst>
                              <a:ext uri="{28A0092B-C50C-407E-A947-70E740481C1C}">
                                <a14:useLocalDpi xmlns:a14="http://schemas.microsoft.com/office/drawing/2010/main" val="0"/>
                              </a:ext>
                            </a:extLst>
                          </a:blip>
                          <a:srcRect/>
                          <a:stretch/>
                        </pic:blipFill>
                        <pic:spPr>
                          <a:xfrm>
                            <a:off x="1035468" y="784232"/>
                            <a:ext cx="11695261" cy="3767014"/>
                          </a:xfrm>
                          <a:prstGeom prst="rect">
                            <a:avLst/>
                          </a:prstGeom>
                        </pic:spPr>
                      </pic:pic>
                      <wps:wsp>
                        <wps:cNvPr id="45" name="Text Box 15"/>
                        <wps:cNvSpPr txBox="1"/>
                        <wps:spPr>
                          <a:xfrm>
                            <a:off x="1273960" y="4553385"/>
                            <a:ext cx="11288504" cy="350642"/>
                          </a:xfrm>
                          <a:prstGeom prst="rect">
                            <a:avLst/>
                          </a:prstGeom>
                          <a:solidFill>
                            <a:schemeClr val="lt1"/>
                          </a:solidFill>
                          <a:ln w="6350">
                            <a:noFill/>
                          </a:ln>
                        </wps:spPr>
                        <wps:txbx>
                          <w:txbxContent>
                            <w:p w14:paraId="3DF3F229" w14:textId="32786D4A"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4.11.</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EDAEC68" id="Group 43" o:spid="_x0000_s1183" style="position:absolute;left:0;text-align:left;margin-left:33.3pt;margin-top:61.8pt;width:441.35pt;height:271.5pt;z-index:252455936;mso-height-relative:margin" coordorigin="10354,7842" coordsize="116952,41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">
                <v:shape id="Picture 44" o:spid="_x0000_s1184" type="#_x0000_t75" style="position:absolute;left:10354;top:7842;width:116953;height:37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">
                  <v:imagedata r:id="rId73" o:title=""/>
                  <v:path arrowok="t"/>
                </v:shape>
                <v:shape id="Text Box 15" o:spid="_x0000_s1185" type="#_x0000_t202" style="position:absolute;left:12739;top:45533;width:112885;height:3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" fillcolor="white [3201]" stroked="f" strokeweight=".5pt">
                  <v:textbox>
                    <w:txbxContent>
                      <w:p w14:paraId="3DF3F229" w14:textId="32786D4A"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4.11.</w:t>
                        </w:r>
                      </w:p>
                    </w:txbxContent>
                  </v:textbox>
                </v:shape>
                <w10:wrap type="topAndBottom"/>
              </v:group>
            </w:pict>
          </mc:Fallback>
        </mc:AlternateContent>
      </w:r>
      <w:r w:rsidR="00932F3C">
        <w:t>При огледите бяха изследвани и анализирани всички възможни варианти, включително умишлено или неволно запалване от външен източник</w:t>
      </w:r>
      <w:r w:rsidR="004C6594">
        <w:t xml:space="preserve"> на тоалетната хартията в коша</w:t>
      </w:r>
      <w:r w:rsidR="00932F3C">
        <w:t xml:space="preserve">. Последната версия бе отхвърлена категорично след проведени експерименти, включващи елементи от устройството на санитарния възел (фиг. 4.11). </w:t>
      </w:r>
    </w:p>
    <w:p w14:paraId="027C80FF" w14:textId="58AE6355" w:rsidR="00932F3C" w:rsidRDefault="00932F3C" w:rsidP="00932F3C">
      <w:pPr>
        <w:spacing w:before="0"/>
      </w:pPr>
      <w:r>
        <w:t>Следователно, причината за запалването трябваше да се търси в някой възел на електрическата система на вагона.</w:t>
      </w:r>
    </w:p>
    <w:p w14:paraId="43921966" w14:textId="1901B30E" w:rsidR="00932F3C" w:rsidRDefault="00932F3C" w:rsidP="00932F3C">
      <w:pPr>
        <w:tabs>
          <w:tab w:val="left" w:pos="993"/>
        </w:tabs>
        <w:spacing w:before="0"/>
      </w:pPr>
      <w:r>
        <w:t>Комисията изследва и анализира състоянието на по-важните възли от електрическата уредба на вагона, а именно:</w:t>
      </w:r>
    </w:p>
    <w:p w14:paraId="56E53A24" w14:textId="7CA80C01" w:rsidR="00932F3C" w:rsidRDefault="00932F3C" w:rsidP="00932F3C">
      <w:pPr>
        <w:pStyle w:val="ab"/>
        <w:numPr>
          <w:ilvl w:val="0"/>
          <w:numId w:val="41"/>
        </w:numPr>
        <w:tabs>
          <w:tab w:val="left" w:pos="993"/>
        </w:tabs>
        <w:spacing w:before="0"/>
      </w:pPr>
      <w:r w:rsidRPr="00885452">
        <w:rPr>
          <w:b/>
          <w:bCs/>
        </w:rPr>
        <w:t>Апаратен шкаф</w:t>
      </w:r>
      <w:r>
        <w:t xml:space="preserve"> – апаратният шкаф бе обгорял, но всички признаци сочеха, че става въпрос за насищане с дим и обгарянията, нанесени от повишена външна температура, като всички предпазители бяха включени, т.е. изключена бе възможността да е задействала някоя от защитите на електрическата уредба, още повече, че апаратният шкаф се намира в противоположния край на вагона (фиг. 4.12 и 4.13);</w:t>
      </w:r>
      <w:r w:rsidRPr="00293951">
        <w:rPr>
          <w:noProof/>
        </w:rPr>
        <w:t xml:space="preserve"> </w:t>
      </w:r>
    </w:p>
    <w:p w14:paraId="32F459FC" w14:textId="68C2AB30" w:rsidR="00932F3C" w:rsidRDefault="00932F3C" w:rsidP="00932F3C">
      <w:pPr>
        <w:pStyle w:val="ab"/>
        <w:numPr>
          <w:ilvl w:val="0"/>
          <w:numId w:val="41"/>
        </w:numPr>
        <w:tabs>
          <w:tab w:val="left" w:pos="993"/>
        </w:tabs>
        <w:spacing w:before="0"/>
      </w:pPr>
      <w:r w:rsidRPr="00885452">
        <w:rPr>
          <w:b/>
          <w:bCs/>
        </w:rPr>
        <w:t>Захранване на вагона с високо напрежение</w:t>
      </w:r>
      <w:r>
        <w:t xml:space="preserve"> – тези шкафове се намират под рамата на вагона и са предназначени да осигуряват първично захранване на електрическата система на вагона: за отопление 1500 </w:t>
      </w:r>
      <w:r>
        <w:rPr>
          <w:lang w:val="en-US"/>
        </w:rPr>
        <w:t>V</w:t>
      </w:r>
      <w:r>
        <w:t xml:space="preserve"> и за осветление 24 </w:t>
      </w:r>
      <w:r>
        <w:rPr>
          <w:lang w:val="en-US"/>
        </w:rPr>
        <w:t>V</w:t>
      </w:r>
      <w:r>
        <w:t>. При огледите бе установено, че батериите, осигуряващи захранване при липса на външно напрежение са чисти, изправни и не са засегнати от пожара (фиг. 4.14). Също така бе установено, че апаратният шкаф, в който се намират апаратите за захранване на електрическата уредба на вагона, са в изправност, чист</w:t>
      </w:r>
      <w:r w:rsidR="00BE1F95">
        <w:t>и</w:t>
      </w:r>
      <w:r>
        <w:t xml:space="preserve"> и не са засегнати от пожара (фиг. 4.15);</w:t>
      </w:r>
    </w:p>
    <w:p w14:paraId="4423D0EA" w14:textId="0827F95D" w:rsidR="00885452" w:rsidRDefault="00885452" w:rsidP="00932F3C">
      <w:pPr>
        <w:pStyle w:val="ab"/>
        <w:numPr>
          <w:ilvl w:val="0"/>
          <w:numId w:val="41"/>
        </w:numPr>
        <w:tabs>
          <w:tab w:val="left" w:pos="993"/>
        </w:tabs>
        <w:spacing w:before="0"/>
      </w:pPr>
      <w:r>
        <w:rPr>
          <w:b/>
          <w:bCs/>
        </w:rPr>
        <w:t xml:space="preserve">Високоговорителната уредба на вагона </w:t>
      </w:r>
      <w:r>
        <w:t>– при огледите бе намерен сноп кабели, захранващи високоговорителната уредба на вагона. Вероятността причината за запалването да се намира в този възел е минимална, поради две причини:</w:t>
      </w:r>
    </w:p>
    <w:p w14:paraId="5FA86FDE" w14:textId="27694302" w:rsidR="00885452" w:rsidRDefault="00885452" w:rsidP="00885452">
      <w:pPr>
        <w:pStyle w:val="ab"/>
        <w:numPr>
          <w:ilvl w:val="1"/>
          <w:numId w:val="41"/>
        </w:numPr>
        <w:tabs>
          <w:tab w:val="left" w:pos="993"/>
        </w:tabs>
        <w:spacing w:before="0"/>
      </w:pPr>
      <w:r>
        <w:t>Напреженията и токовете, които протичат в тях са с малки стойности;</w:t>
      </w:r>
    </w:p>
    <w:p w14:paraId="291BFBAC" w14:textId="24A6791B" w:rsidR="00885452" w:rsidRDefault="00885452" w:rsidP="00885452">
      <w:pPr>
        <w:pStyle w:val="ab"/>
        <w:numPr>
          <w:ilvl w:val="1"/>
          <w:numId w:val="41"/>
        </w:numPr>
        <w:tabs>
          <w:tab w:val="left" w:pos="993"/>
        </w:tabs>
        <w:spacing w:before="0"/>
      </w:pPr>
      <w:r>
        <w:t>Тази уредба не е била захранена с напрежение, т.е. в нея не са протичали никакви токове. При направените огледи бе установено, че обгарянията по тези кабели са външни и предпазителите им са здрави и не са задействали;</w:t>
      </w:r>
    </w:p>
    <w:p w14:paraId="2FFA130E" w14:textId="77777777" w:rsidR="00885452" w:rsidRDefault="00885452" w:rsidP="00885452">
      <w:pPr>
        <w:tabs>
          <w:tab w:val="left" w:pos="993"/>
        </w:tabs>
        <w:spacing w:before="0"/>
      </w:pPr>
    </w:p>
    <w:p w14:paraId="692E75AF" w14:textId="77777777" w:rsidR="00885452" w:rsidRDefault="00885452" w:rsidP="00885452">
      <w:pPr>
        <w:tabs>
          <w:tab w:val="left" w:pos="993"/>
        </w:tabs>
        <w:spacing w:before="0"/>
      </w:pPr>
    </w:p>
    <w:p w14:paraId="61DC19B5" w14:textId="13095C81" w:rsidR="00885452" w:rsidRDefault="00885452" w:rsidP="00885452">
      <w:pPr>
        <w:tabs>
          <w:tab w:val="left" w:pos="993"/>
        </w:tabs>
        <w:spacing w:before="0"/>
      </w:pPr>
      <w:r>
        <w:rPr>
          <w:noProof/>
          <w:lang w:eastAsia="bg-BG"/>
        </w:rPr>
        <mc:AlternateContent>
          <mc:Choice Requires="wpg">
            <w:drawing>
              <wp:anchor distT="0" distB="0" distL="114300" distR="114300" simplePos="0" relativeHeight="252459008" behindDoc="0" locked="0" layoutInCell="1" allowOverlap="1" wp14:anchorId="1CB4F0DE" wp14:editId="39712800">
                <wp:simplePos x="0" y="0"/>
                <wp:positionH relativeFrom="column">
                  <wp:posOffset>506095</wp:posOffset>
                </wp:positionH>
                <wp:positionV relativeFrom="paragraph">
                  <wp:posOffset>4098290</wp:posOffset>
                </wp:positionV>
                <wp:extent cx="5200650" cy="4238625"/>
                <wp:effectExtent l="0" t="0" r="0" b="9525"/>
                <wp:wrapTopAndBottom/>
                <wp:docPr id="49" name="Group 49"/>
                <wp:cNvGraphicFramePr/>
                <a:graphic xmlns:a="http://schemas.openxmlformats.org/drawingml/2006/main">
                  <a:graphicData uri="http://schemas.microsoft.com/office/word/2010/wordprocessingGroup">
                    <wpg:wgp>
                      <wpg:cNvGrpSpPr/>
                      <wpg:grpSpPr>
                        <a:xfrm>
                          <a:off x="0" y="0"/>
                          <a:ext cx="5200650" cy="4238625"/>
                          <a:chOff x="1035468" y="156396"/>
                          <a:chExt cx="11695262" cy="5461611"/>
                        </a:xfrm>
                      </wpg:grpSpPr>
                      <pic:pic xmlns:pic="http://schemas.openxmlformats.org/drawingml/2006/picture">
                        <pic:nvPicPr>
                          <pic:cNvPr id="50" name="Picture 50"/>
                          <pic:cNvPicPr>
                            <a:picLocks noChangeAspect="1"/>
                          </pic:cNvPicPr>
                        </pic:nvPicPr>
                        <pic:blipFill>
                          <a:blip r:embed="rId74" cstate="print">
                            <a:extLst>
                              <a:ext uri="{28A0092B-C50C-407E-A947-70E740481C1C}">
                                <a14:useLocalDpi xmlns:a14="http://schemas.microsoft.com/office/drawing/2010/main" val="0"/>
                              </a:ext>
                            </a:extLst>
                          </a:blip>
                          <a:srcRect/>
                          <a:stretch/>
                        </pic:blipFill>
                        <pic:spPr>
                          <a:xfrm>
                            <a:off x="1035468" y="156396"/>
                            <a:ext cx="11695262" cy="5022686"/>
                          </a:xfrm>
                          <a:prstGeom prst="rect">
                            <a:avLst/>
                          </a:prstGeom>
                        </pic:spPr>
                      </pic:pic>
                      <wps:wsp>
                        <wps:cNvPr id="51" name="Text Box 15"/>
                        <wps:cNvSpPr txBox="1"/>
                        <wps:spPr>
                          <a:xfrm>
                            <a:off x="1035468" y="5178492"/>
                            <a:ext cx="11695258" cy="439515"/>
                          </a:xfrm>
                          <a:prstGeom prst="rect">
                            <a:avLst/>
                          </a:prstGeom>
                          <a:solidFill>
                            <a:schemeClr val="lt1"/>
                          </a:solidFill>
                          <a:ln w="6350">
                            <a:noFill/>
                          </a:ln>
                        </wps:spPr>
                        <wps:txbx>
                          <w:txbxContent>
                            <w:p w14:paraId="29A953AD" w14:textId="4AC51FFB"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4.14.</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B4F0DE" id="Group 49" o:spid="_x0000_s1186" style="position:absolute;left:0;text-align:left;margin-left:39.85pt;margin-top:322.7pt;width:409.5pt;height:333.75pt;z-index:252459008;mso-width-relative:margin;mso-height-relative:margin" coordorigin="10354,1563" coordsize="116952,546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">
                <v:shape id="Picture 50" o:spid="_x0000_s1187" type="#_x0000_t75" style="position:absolute;left:10354;top:1563;width:116953;height:50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">
                  <v:imagedata r:id="rId75" o:title=""/>
                  <v:path arrowok="t"/>
                </v:shape>
                <v:shape id="Text Box 15" o:spid="_x0000_s1188" type="#_x0000_t202" style="position:absolute;left:10354;top:51784;width:116953;height:4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" fillcolor="white [3201]" stroked="f" strokeweight=".5pt">
                  <v:textbox>
                    <w:txbxContent>
                      <w:p w14:paraId="29A953AD" w14:textId="4AC51FFB"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4.14.</w:t>
                        </w:r>
                      </w:p>
                    </w:txbxContent>
                  </v:textbox>
                </v:shape>
                <w10:wrap type="topAndBottom"/>
              </v:group>
            </w:pict>
          </mc:Fallback>
        </mc:AlternateContent>
      </w:r>
      <w:r>
        <w:rPr>
          <w:noProof/>
          <w:lang w:eastAsia="bg-BG"/>
        </w:rPr>
        <mc:AlternateContent>
          <mc:Choice Requires="wpg">
            <w:drawing>
              <wp:anchor distT="0" distB="0" distL="114300" distR="114300" simplePos="0" relativeHeight="252464128" behindDoc="0" locked="0" layoutInCell="1" allowOverlap="1" wp14:anchorId="51DE999C" wp14:editId="513F8BD4">
                <wp:simplePos x="0" y="0"/>
                <wp:positionH relativeFrom="column">
                  <wp:posOffset>3434715</wp:posOffset>
                </wp:positionH>
                <wp:positionV relativeFrom="paragraph">
                  <wp:posOffset>125730</wp:posOffset>
                </wp:positionV>
                <wp:extent cx="2752725" cy="3970655"/>
                <wp:effectExtent l="0" t="0" r="9525" b="0"/>
                <wp:wrapTopAndBottom/>
                <wp:docPr id="64" name="Group 64"/>
                <wp:cNvGraphicFramePr/>
                <a:graphic xmlns:a="http://schemas.openxmlformats.org/drawingml/2006/main">
                  <a:graphicData uri="http://schemas.microsoft.com/office/word/2010/wordprocessingGroup">
                    <wpg:wgp>
                      <wpg:cNvGrpSpPr/>
                      <wpg:grpSpPr>
                        <a:xfrm>
                          <a:off x="0" y="0"/>
                          <a:ext cx="2752725" cy="3970655"/>
                          <a:chOff x="3593807" y="156396"/>
                          <a:chExt cx="6595336" cy="5447683"/>
                        </a:xfrm>
                      </wpg:grpSpPr>
                      <pic:pic xmlns:pic="http://schemas.openxmlformats.org/drawingml/2006/picture">
                        <pic:nvPicPr>
                          <pic:cNvPr id="65" name="Picture 65"/>
                          <pic:cNvPicPr>
                            <a:picLocks noChangeAspect="1"/>
                          </pic:cNvPicPr>
                        </pic:nvPicPr>
                        <pic:blipFill>
                          <a:blip r:embed="rId76" cstate="print">
                            <a:extLst>
                              <a:ext uri="{28A0092B-C50C-407E-A947-70E740481C1C}">
                                <a14:useLocalDpi xmlns:a14="http://schemas.microsoft.com/office/drawing/2010/main" val="0"/>
                              </a:ext>
                            </a:extLst>
                          </a:blip>
                          <a:srcRect/>
                          <a:stretch/>
                        </pic:blipFill>
                        <pic:spPr>
                          <a:xfrm>
                            <a:off x="3593807" y="156396"/>
                            <a:ext cx="6578584" cy="5022687"/>
                          </a:xfrm>
                          <a:prstGeom prst="rect">
                            <a:avLst/>
                          </a:prstGeom>
                        </pic:spPr>
                      </pic:pic>
                      <wps:wsp>
                        <wps:cNvPr id="66" name="Text Box 15"/>
                        <wps:cNvSpPr txBox="1"/>
                        <wps:spPr>
                          <a:xfrm>
                            <a:off x="3594829" y="5179083"/>
                            <a:ext cx="6594314" cy="424996"/>
                          </a:xfrm>
                          <a:prstGeom prst="rect">
                            <a:avLst/>
                          </a:prstGeom>
                          <a:solidFill>
                            <a:schemeClr val="lt1"/>
                          </a:solidFill>
                          <a:ln w="6350">
                            <a:noFill/>
                          </a:ln>
                        </wps:spPr>
                        <wps:txbx>
                          <w:txbxContent>
                            <w:p w14:paraId="139B8381" w14:textId="1514E30F"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4.13.</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DE999C" id="Group 64" o:spid="_x0000_s1189" style="position:absolute;left:0;text-align:left;margin-left:270.45pt;margin-top:9.9pt;width:216.75pt;height:312.65pt;z-index:252464128;mso-width-relative:margin;mso-height-relative:margin" coordorigin="35938,1563" coordsize="65953,54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">
                <v:shape id="Picture 65" o:spid="_x0000_s1190" type="#_x0000_t75" style="position:absolute;left:35938;top:1563;width:65785;height:50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">
                  <v:imagedata r:id="rId77" o:title=""/>
                  <v:path arrowok="t"/>
                </v:shape>
                <v:shape id="Text Box 15" o:spid="_x0000_s1191" type="#_x0000_t202" style="position:absolute;left:35948;top:51790;width:65943;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" fillcolor="white [3201]" stroked="f" strokeweight=".5pt">
                  <v:textbox>
                    <w:txbxContent>
                      <w:p w14:paraId="139B8381" w14:textId="1514E30F"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4.13.</w:t>
                        </w:r>
                      </w:p>
                    </w:txbxContent>
                  </v:textbox>
                </v:shape>
                <w10:wrap type="topAndBottom"/>
              </v:group>
            </w:pict>
          </mc:Fallback>
        </mc:AlternateContent>
      </w:r>
      <w:r>
        <w:rPr>
          <w:noProof/>
          <w:lang w:eastAsia="bg-BG"/>
        </w:rPr>
        <mc:AlternateContent>
          <mc:Choice Requires="wpg">
            <w:drawing>
              <wp:anchor distT="0" distB="0" distL="114300" distR="114300" simplePos="0" relativeHeight="252457984" behindDoc="0" locked="0" layoutInCell="1" allowOverlap="1" wp14:anchorId="47F8AB93" wp14:editId="51BC2200">
                <wp:simplePos x="0" y="0"/>
                <wp:positionH relativeFrom="column">
                  <wp:posOffset>123825</wp:posOffset>
                </wp:positionH>
                <wp:positionV relativeFrom="paragraph">
                  <wp:posOffset>129540</wp:posOffset>
                </wp:positionV>
                <wp:extent cx="2752725" cy="3970655"/>
                <wp:effectExtent l="0" t="0" r="9525" b="0"/>
                <wp:wrapTopAndBottom/>
                <wp:docPr id="46" name="Group 46"/>
                <wp:cNvGraphicFramePr/>
                <a:graphic xmlns:a="http://schemas.openxmlformats.org/drawingml/2006/main">
                  <a:graphicData uri="http://schemas.microsoft.com/office/word/2010/wordprocessingGroup">
                    <wpg:wgp>
                      <wpg:cNvGrpSpPr/>
                      <wpg:grpSpPr>
                        <a:xfrm>
                          <a:off x="0" y="0"/>
                          <a:ext cx="2752725" cy="3970655"/>
                          <a:chOff x="3594829" y="156396"/>
                          <a:chExt cx="6594314" cy="5447683"/>
                        </a:xfrm>
                      </wpg:grpSpPr>
                      <pic:pic xmlns:pic="http://schemas.openxmlformats.org/drawingml/2006/picture">
                        <pic:nvPicPr>
                          <pic:cNvPr id="47" name="Picture 47"/>
                          <pic:cNvPicPr>
                            <a:picLocks noChangeAspect="1"/>
                          </pic:cNvPicPr>
                        </pic:nvPicPr>
                        <pic:blipFill>
                          <a:blip r:embed="rId78" cstate="print">
                            <a:extLst>
                              <a:ext uri="{28A0092B-C50C-407E-A947-70E740481C1C}">
                                <a14:useLocalDpi xmlns:a14="http://schemas.microsoft.com/office/drawing/2010/main" val="0"/>
                              </a:ext>
                            </a:extLst>
                          </a:blip>
                          <a:srcRect/>
                          <a:stretch/>
                        </pic:blipFill>
                        <pic:spPr>
                          <a:xfrm>
                            <a:off x="3594829" y="156396"/>
                            <a:ext cx="6576537" cy="5022687"/>
                          </a:xfrm>
                          <a:prstGeom prst="rect">
                            <a:avLst/>
                          </a:prstGeom>
                        </pic:spPr>
                      </pic:pic>
                      <wps:wsp>
                        <wps:cNvPr id="48" name="Text Box 15"/>
                        <wps:cNvSpPr txBox="1"/>
                        <wps:spPr>
                          <a:xfrm>
                            <a:off x="3594829" y="5179083"/>
                            <a:ext cx="6594314" cy="424996"/>
                          </a:xfrm>
                          <a:prstGeom prst="rect">
                            <a:avLst/>
                          </a:prstGeom>
                          <a:solidFill>
                            <a:schemeClr val="lt1"/>
                          </a:solidFill>
                          <a:ln w="6350">
                            <a:noFill/>
                          </a:ln>
                        </wps:spPr>
                        <wps:txbx>
                          <w:txbxContent>
                            <w:p w14:paraId="1ED00816" w14:textId="1B1F268D"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4.12.</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F8AB93" id="Group 46" o:spid="_x0000_s1192" style="position:absolute;left:0;text-align:left;margin-left:9.75pt;margin-top:10.2pt;width:216.75pt;height:312.65pt;z-index:252457984;mso-width-relative:margin;mso-height-relative:margin" coordorigin="35948,1563" coordsize="65943,54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">
                <v:shape id="Picture 47" o:spid="_x0000_s1193" type="#_x0000_t75" style="position:absolute;left:35948;top:1563;width:65765;height:50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">
                  <v:imagedata r:id="rId79" o:title=""/>
                  <v:path arrowok="t"/>
                </v:shape>
                <v:shape id="Text Box 15" o:spid="_x0000_s1194" type="#_x0000_t202" style="position:absolute;left:35948;top:51790;width:65943;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" fillcolor="white [3201]" stroked="f" strokeweight=".5pt">
                  <v:textbox>
                    <w:txbxContent>
                      <w:p w14:paraId="1ED00816" w14:textId="1B1F268D"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4.12.</w:t>
                        </w:r>
                      </w:p>
                    </w:txbxContent>
                  </v:textbox>
                </v:shape>
                <w10:wrap type="topAndBottom"/>
              </v:group>
            </w:pict>
          </mc:Fallback>
        </mc:AlternateContent>
      </w:r>
    </w:p>
    <w:p w14:paraId="632CE965" w14:textId="474921C2" w:rsidR="00932F3C" w:rsidRPr="00AA0EB8" w:rsidRDefault="00885452" w:rsidP="00932F3C">
      <w:pPr>
        <w:pStyle w:val="ab"/>
        <w:numPr>
          <w:ilvl w:val="0"/>
          <w:numId w:val="41"/>
        </w:numPr>
        <w:tabs>
          <w:tab w:val="left" w:pos="993"/>
        </w:tabs>
        <w:spacing w:before="0"/>
      </w:pPr>
      <w:r>
        <w:rPr>
          <w:noProof/>
          <w:lang w:eastAsia="bg-BG"/>
        </w:rPr>
        <w:lastRenderedPageBreak/>
        <mc:AlternateContent>
          <mc:Choice Requires="wpg">
            <w:drawing>
              <wp:anchor distT="0" distB="0" distL="114300" distR="114300" simplePos="0" relativeHeight="252462080" behindDoc="0" locked="0" layoutInCell="1" allowOverlap="1" wp14:anchorId="744008AB" wp14:editId="2AFEB6C4">
                <wp:simplePos x="0" y="0"/>
                <wp:positionH relativeFrom="column">
                  <wp:posOffset>3330575</wp:posOffset>
                </wp:positionH>
                <wp:positionV relativeFrom="paragraph">
                  <wp:posOffset>4759960</wp:posOffset>
                </wp:positionV>
                <wp:extent cx="2960370" cy="4270375"/>
                <wp:effectExtent l="0" t="0" r="0" b="0"/>
                <wp:wrapTopAndBottom/>
                <wp:docPr id="58" name="Group 58"/>
                <wp:cNvGraphicFramePr/>
                <a:graphic xmlns:a="http://schemas.openxmlformats.org/drawingml/2006/main">
                  <a:graphicData uri="http://schemas.microsoft.com/office/word/2010/wordprocessingGroup">
                    <wpg:wgp>
                      <wpg:cNvGrpSpPr/>
                      <wpg:grpSpPr>
                        <a:xfrm>
                          <a:off x="0" y="0"/>
                          <a:ext cx="2960370" cy="4270375"/>
                          <a:chOff x="3593807" y="156396"/>
                          <a:chExt cx="6595336" cy="5447683"/>
                        </a:xfrm>
                      </wpg:grpSpPr>
                      <pic:pic xmlns:pic="http://schemas.openxmlformats.org/drawingml/2006/picture">
                        <pic:nvPicPr>
                          <pic:cNvPr id="59" name="Picture 59"/>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3593807" y="156396"/>
                            <a:ext cx="6578584" cy="5022687"/>
                          </a:xfrm>
                          <a:prstGeom prst="rect">
                            <a:avLst/>
                          </a:prstGeom>
                        </pic:spPr>
                      </pic:pic>
                      <wps:wsp>
                        <wps:cNvPr id="60" name="Text Box 15"/>
                        <wps:cNvSpPr txBox="1"/>
                        <wps:spPr>
                          <a:xfrm>
                            <a:off x="3594829" y="5179083"/>
                            <a:ext cx="6594314" cy="424996"/>
                          </a:xfrm>
                          <a:prstGeom prst="rect">
                            <a:avLst/>
                          </a:prstGeom>
                          <a:solidFill>
                            <a:schemeClr val="lt1"/>
                          </a:solidFill>
                          <a:ln w="6350">
                            <a:noFill/>
                          </a:ln>
                        </wps:spPr>
                        <wps:txbx>
                          <w:txbxContent>
                            <w:p w14:paraId="31FE7C3D" w14:textId="3A09FBE4"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4.17.</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4008AB" id="Group 58" o:spid="_x0000_s1195" style="position:absolute;left:0;text-align:left;margin-left:262.25pt;margin-top:374.8pt;width:233.1pt;height:336.25pt;z-index:252462080;mso-width-relative:margin;mso-height-relative:margin" coordorigin="35938,1563" coordsize="65953,54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">
                <v:shape id="Picture 59" o:spid="_x0000_s1196" type="#_x0000_t75" style="position:absolute;left:35938;top:1563;width:65785;height:50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">
                  <v:imagedata r:id="rId81" o:title=""/>
                  <v:path arrowok="t"/>
                </v:shape>
                <v:shape id="Text Box 15" o:spid="_x0000_s1197" type="#_x0000_t202" style="position:absolute;left:35948;top:51790;width:65943;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" fillcolor="white [3201]" stroked="f" strokeweight=".5pt">
                  <v:textbox>
                    <w:txbxContent>
                      <w:p w14:paraId="31FE7C3D" w14:textId="3A09FBE4"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4.17.</w:t>
                        </w:r>
                      </w:p>
                    </w:txbxContent>
                  </v:textbox>
                </v:shape>
                <w10:wrap type="topAndBottom"/>
              </v:group>
            </w:pict>
          </mc:Fallback>
        </mc:AlternateContent>
      </w:r>
      <w:r>
        <w:rPr>
          <w:noProof/>
          <w:lang w:eastAsia="bg-BG"/>
        </w:rPr>
        <mc:AlternateContent>
          <mc:Choice Requires="wpg">
            <w:drawing>
              <wp:anchor distT="0" distB="0" distL="114300" distR="114300" simplePos="0" relativeHeight="252463104" behindDoc="0" locked="0" layoutInCell="1" allowOverlap="1" wp14:anchorId="3629DFD5" wp14:editId="08B635ED">
                <wp:simplePos x="0" y="0"/>
                <wp:positionH relativeFrom="column">
                  <wp:posOffset>229870</wp:posOffset>
                </wp:positionH>
                <wp:positionV relativeFrom="paragraph">
                  <wp:posOffset>4820285</wp:posOffset>
                </wp:positionV>
                <wp:extent cx="2914650" cy="4204335"/>
                <wp:effectExtent l="0" t="0" r="0" b="5715"/>
                <wp:wrapTopAndBottom/>
                <wp:docPr id="61" name="Group 61"/>
                <wp:cNvGraphicFramePr/>
                <a:graphic xmlns:a="http://schemas.openxmlformats.org/drawingml/2006/main">
                  <a:graphicData uri="http://schemas.microsoft.com/office/word/2010/wordprocessingGroup">
                    <wpg:wgp>
                      <wpg:cNvGrpSpPr/>
                      <wpg:grpSpPr>
                        <a:xfrm>
                          <a:off x="0" y="0"/>
                          <a:ext cx="2914650" cy="4204335"/>
                          <a:chOff x="3593807" y="156396"/>
                          <a:chExt cx="6595336" cy="5447683"/>
                        </a:xfrm>
                      </wpg:grpSpPr>
                      <pic:pic xmlns:pic="http://schemas.openxmlformats.org/drawingml/2006/picture">
                        <pic:nvPicPr>
                          <pic:cNvPr id="62" name="Picture 62"/>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3593807" y="156396"/>
                            <a:ext cx="6578584" cy="5022687"/>
                          </a:xfrm>
                          <a:prstGeom prst="rect">
                            <a:avLst/>
                          </a:prstGeom>
                        </pic:spPr>
                      </pic:pic>
                      <wps:wsp>
                        <wps:cNvPr id="63" name="Text Box 15"/>
                        <wps:cNvSpPr txBox="1"/>
                        <wps:spPr>
                          <a:xfrm>
                            <a:off x="3594829" y="5179083"/>
                            <a:ext cx="6594314" cy="424996"/>
                          </a:xfrm>
                          <a:prstGeom prst="rect">
                            <a:avLst/>
                          </a:prstGeom>
                          <a:solidFill>
                            <a:schemeClr val="lt1"/>
                          </a:solidFill>
                          <a:ln w="6350">
                            <a:noFill/>
                          </a:ln>
                        </wps:spPr>
                        <wps:txbx>
                          <w:txbxContent>
                            <w:p w14:paraId="5A3C4923" w14:textId="6372696E"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4.16.</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29DFD5" id="Group 61" o:spid="_x0000_s1198" style="position:absolute;left:0;text-align:left;margin-left:18.1pt;margin-top:379.55pt;width:229.5pt;height:331.05pt;z-index:252463104;mso-width-relative:margin;mso-height-relative:margin" coordorigin="35938,1563" coordsize="65953,54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">
                <v:shape id="Picture 62" o:spid="_x0000_s1199" type="#_x0000_t75" style="position:absolute;left:35938;top:1563;width:65785;height:50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">
                  <v:imagedata r:id="rId83" o:title=""/>
                  <v:path arrowok="t"/>
                </v:shape>
                <v:shape id="Text Box 15" o:spid="_x0000_s1200" type="#_x0000_t202" style="position:absolute;left:35948;top:51790;width:65943;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" fillcolor="white [3201]" stroked="f" strokeweight=".5pt">
                  <v:textbox>
                    <w:txbxContent>
                      <w:p w14:paraId="5A3C4923" w14:textId="6372696E"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4.16.</w:t>
                        </w:r>
                      </w:p>
                    </w:txbxContent>
                  </v:textbox>
                </v:shape>
                <w10:wrap type="topAndBottom"/>
              </v:group>
            </w:pict>
          </mc:Fallback>
        </mc:AlternateContent>
      </w:r>
      <w:r>
        <w:rPr>
          <w:noProof/>
          <w:lang w:eastAsia="bg-BG"/>
        </w:rPr>
        <mc:AlternateContent>
          <mc:Choice Requires="wpg">
            <w:drawing>
              <wp:anchor distT="0" distB="0" distL="114300" distR="114300" simplePos="0" relativeHeight="252460032" behindDoc="0" locked="0" layoutInCell="1" allowOverlap="1" wp14:anchorId="0169F089" wp14:editId="45186536">
                <wp:simplePos x="0" y="0"/>
                <wp:positionH relativeFrom="column">
                  <wp:posOffset>541020</wp:posOffset>
                </wp:positionH>
                <wp:positionV relativeFrom="paragraph">
                  <wp:posOffset>114935</wp:posOffset>
                </wp:positionV>
                <wp:extent cx="5200015" cy="4229100"/>
                <wp:effectExtent l="0" t="0" r="635" b="0"/>
                <wp:wrapTopAndBottom/>
                <wp:docPr id="52" name="Group 52"/>
                <wp:cNvGraphicFramePr/>
                <a:graphic xmlns:a="http://schemas.openxmlformats.org/drawingml/2006/main">
                  <a:graphicData uri="http://schemas.microsoft.com/office/word/2010/wordprocessingGroup">
                    <wpg:wgp>
                      <wpg:cNvGrpSpPr/>
                      <wpg:grpSpPr>
                        <a:xfrm>
                          <a:off x="0" y="0"/>
                          <a:ext cx="5200015" cy="4229100"/>
                          <a:chOff x="1035468" y="156396"/>
                          <a:chExt cx="11695262" cy="5447472"/>
                        </a:xfrm>
                      </wpg:grpSpPr>
                      <pic:pic xmlns:pic="http://schemas.openxmlformats.org/drawingml/2006/picture">
                        <pic:nvPicPr>
                          <pic:cNvPr id="53" name="Picture 53"/>
                          <pic:cNvPicPr>
                            <a:picLocks noChangeAspect="1"/>
                          </pic:cNvPicPr>
                        </pic:nvPicPr>
                        <pic:blipFill>
                          <a:blip r:embed="rId84" cstate="print">
                            <a:extLst>
                              <a:ext uri="{28A0092B-C50C-407E-A947-70E740481C1C}">
                                <a14:useLocalDpi xmlns:a14="http://schemas.microsoft.com/office/drawing/2010/main" val="0"/>
                              </a:ext>
                            </a:extLst>
                          </a:blip>
                          <a:srcRect/>
                          <a:stretch/>
                        </pic:blipFill>
                        <pic:spPr>
                          <a:xfrm>
                            <a:off x="1035468" y="156396"/>
                            <a:ext cx="11695262" cy="5022686"/>
                          </a:xfrm>
                          <a:prstGeom prst="rect">
                            <a:avLst/>
                          </a:prstGeom>
                        </pic:spPr>
                      </pic:pic>
                      <wps:wsp>
                        <wps:cNvPr id="54" name="Text Box 15"/>
                        <wps:cNvSpPr txBox="1"/>
                        <wps:spPr>
                          <a:xfrm>
                            <a:off x="1035468" y="5178152"/>
                            <a:ext cx="11695262" cy="425716"/>
                          </a:xfrm>
                          <a:prstGeom prst="rect">
                            <a:avLst/>
                          </a:prstGeom>
                          <a:solidFill>
                            <a:schemeClr val="lt1"/>
                          </a:solidFill>
                          <a:ln w="6350">
                            <a:noFill/>
                          </a:ln>
                        </wps:spPr>
                        <wps:txbx>
                          <w:txbxContent>
                            <w:p w14:paraId="5A2300ED" w14:textId="4C42C14A"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4.15.</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69F089" id="Group 52" o:spid="_x0000_s1201" style="position:absolute;left:0;text-align:left;margin-left:42.6pt;margin-top:9.05pt;width:409.45pt;height:333pt;z-index:252460032;mso-width-relative:margin;mso-height-relative:margin" coordorigin="10354,1563" coordsize="116952,544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">
                <v:shape id="Picture 53" o:spid="_x0000_s1202" type="#_x0000_t75" style="position:absolute;left:10354;top:1563;width:116953;height:50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">
                  <v:imagedata r:id="rId85" o:title=""/>
                  <v:path arrowok="t"/>
                </v:shape>
                <v:shape id="Text Box 15" o:spid="_x0000_s1203" type="#_x0000_t202" style="position:absolute;left:10354;top:51781;width:116953;height:4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" fillcolor="white [3201]" stroked="f" strokeweight=".5pt">
                  <v:textbox>
                    <w:txbxContent>
                      <w:p w14:paraId="5A2300ED" w14:textId="4C42C14A"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4.15.</w:t>
                        </w:r>
                      </w:p>
                    </w:txbxContent>
                  </v:textbox>
                </v:shape>
                <w10:wrap type="topAndBottom"/>
              </v:group>
            </w:pict>
          </mc:Fallback>
        </mc:AlternateContent>
      </w:r>
      <w:r w:rsidR="00932F3C" w:rsidRPr="00885452">
        <w:rPr>
          <w:b/>
          <w:bCs/>
        </w:rPr>
        <w:t>Уреди за управление на тоалетния възел</w:t>
      </w:r>
      <w:r w:rsidR="00932F3C">
        <w:t xml:space="preserve"> – водата в тоалетния възел (тоалетна и умивалня) се управлява с помощта на електрически бутони, които задействат електрохидравлични </w:t>
      </w:r>
      <w:r w:rsidR="00932F3C">
        <w:lastRenderedPageBreak/>
        <w:t xml:space="preserve">вентили. Комисията изследва устройството и функциите на управляващите бутони, както и състоянието на бутоните в опожарения вагон № </w:t>
      </w:r>
      <w:r w:rsidR="00932F3C">
        <w:rPr>
          <w:iCs/>
          <w:szCs w:val="24"/>
        </w:rPr>
        <w:t xml:space="preserve">50521974003-0 и установи, че вероятността за възникване на запалването от тях е минимална. Тези бутони се задействат сравнително рядко и продължителността им на работа е малка – от порядъка на няколко секунди (20 секунди за умивалнята и 15 за тоалетната). Към това е необходимо да се добави, че през тях преминават съвсем малки токове (от порядъка на 0,4-0,5 А), както и това, че при огледа на този възел в противоположния край на опожарения вагон и в други вагони не бяха открити </w:t>
      </w:r>
      <w:r w:rsidRPr="00885452">
        <w:rPr>
          <w:b/>
          <w:bCs/>
          <w:noProof/>
          <w:lang w:eastAsia="bg-BG"/>
        </w:rPr>
        <mc:AlternateContent>
          <mc:Choice Requires="wpg">
            <w:drawing>
              <wp:anchor distT="0" distB="0" distL="114300" distR="114300" simplePos="0" relativeHeight="252461056" behindDoc="0" locked="0" layoutInCell="1" allowOverlap="1" wp14:anchorId="4833D6F4" wp14:editId="53EFA0F5">
                <wp:simplePos x="0" y="0"/>
                <wp:positionH relativeFrom="column">
                  <wp:posOffset>265430</wp:posOffset>
                </wp:positionH>
                <wp:positionV relativeFrom="paragraph">
                  <wp:posOffset>1532890</wp:posOffset>
                </wp:positionV>
                <wp:extent cx="5961380" cy="4780915"/>
                <wp:effectExtent l="0" t="0" r="1270" b="635"/>
                <wp:wrapTopAndBottom/>
                <wp:docPr id="55" name="Group 55"/>
                <wp:cNvGraphicFramePr/>
                <a:graphic xmlns:a="http://schemas.openxmlformats.org/drawingml/2006/main">
                  <a:graphicData uri="http://schemas.microsoft.com/office/word/2010/wordprocessingGroup">
                    <wpg:wgp>
                      <wpg:cNvGrpSpPr/>
                      <wpg:grpSpPr>
                        <a:xfrm>
                          <a:off x="0" y="0"/>
                          <a:ext cx="5961380" cy="4780915"/>
                          <a:chOff x="1035468" y="156396"/>
                          <a:chExt cx="11695262" cy="5371830"/>
                        </a:xfrm>
                      </wpg:grpSpPr>
                      <pic:pic xmlns:pic="http://schemas.openxmlformats.org/drawingml/2006/picture">
                        <pic:nvPicPr>
                          <pic:cNvPr id="56" name="Picture 56"/>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1035468" y="156396"/>
                            <a:ext cx="11695262" cy="5022686"/>
                          </a:xfrm>
                          <a:prstGeom prst="rect">
                            <a:avLst/>
                          </a:prstGeom>
                        </pic:spPr>
                      </pic:pic>
                      <wps:wsp>
                        <wps:cNvPr id="57" name="Text Box 15"/>
                        <wps:cNvSpPr txBox="1"/>
                        <wps:spPr>
                          <a:xfrm>
                            <a:off x="1035468" y="5177354"/>
                            <a:ext cx="11695262" cy="350872"/>
                          </a:xfrm>
                          <a:prstGeom prst="rect">
                            <a:avLst/>
                          </a:prstGeom>
                          <a:solidFill>
                            <a:schemeClr val="lt1"/>
                          </a:solidFill>
                          <a:ln w="6350">
                            <a:noFill/>
                          </a:ln>
                        </wps:spPr>
                        <wps:txbx>
                          <w:txbxContent>
                            <w:p w14:paraId="46A6CAE0" w14:textId="1E0AA412"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4.18.</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33D6F4" id="Group 55" o:spid="_x0000_s1204" style="position:absolute;left:0;text-align:left;margin-left:20.9pt;margin-top:120.7pt;width:469.4pt;height:376.45pt;z-index:252461056;mso-width-relative:margin;mso-height-relative:margin" coordorigin="10354,1563" coordsize="116952,537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">
                <v:shape id="Picture 56" o:spid="_x0000_s1205" type="#_x0000_t75" style="position:absolute;left:10354;top:1563;width:116953;height:50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">
                  <v:imagedata r:id="rId87" o:title=""/>
                  <v:path arrowok="t"/>
                </v:shape>
                <v:shape id="Text Box 15" o:spid="_x0000_s1206" type="#_x0000_t202" style="position:absolute;left:10354;top:51773;width:116953;height:3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" fillcolor="white [3201]" stroked="f" strokeweight=".5pt">
                  <v:textbox>
                    <w:txbxContent>
                      <w:p w14:paraId="46A6CAE0" w14:textId="1E0AA412" w:rsidR="00AA3299" w:rsidRDefault="00AA3299" w:rsidP="00932F3C">
                        <w:pPr>
                          <w:spacing w:before="0"/>
                          <w:ind w:firstLine="0"/>
                          <w:jc w:val="center"/>
                          <w:rPr>
                            <w:rFonts w:eastAsia="Calibri"/>
                            <w:b/>
                            <w:bCs/>
                            <w:szCs w:val="24"/>
                          </w:rPr>
                        </w:pPr>
                        <w:r w:rsidRPr="008F264B">
                          <w:rPr>
                            <w:rFonts w:eastAsia="Calibri"/>
                            <w:b/>
                            <w:bCs/>
                          </w:rPr>
                          <w:t>Фиг</w:t>
                        </w:r>
                        <w:r>
                          <w:rPr>
                            <w:rFonts w:eastAsia="Calibri"/>
                            <w:b/>
                            <w:bCs/>
                          </w:rPr>
                          <w:t>. 4.18.</w:t>
                        </w:r>
                      </w:p>
                    </w:txbxContent>
                  </v:textbox>
                </v:shape>
                <w10:wrap type="topAndBottom"/>
              </v:group>
            </w:pict>
          </mc:Fallback>
        </mc:AlternateContent>
      </w:r>
      <w:r w:rsidR="00932F3C">
        <w:rPr>
          <w:iCs/>
          <w:szCs w:val="24"/>
        </w:rPr>
        <w:t xml:space="preserve">следи от нагряване и работа с повишени токове и температури (фиг. </w:t>
      </w:r>
      <w:r w:rsidR="00182F87">
        <w:rPr>
          <w:iCs/>
          <w:szCs w:val="24"/>
        </w:rPr>
        <w:t>4.16</w:t>
      </w:r>
      <w:r w:rsidR="00932F3C">
        <w:rPr>
          <w:iCs/>
          <w:szCs w:val="24"/>
        </w:rPr>
        <w:t xml:space="preserve">, </w:t>
      </w:r>
      <w:r w:rsidR="00182F87">
        <w:rPr>
          <w:iCs/>
          <w:szCs w:val="24"/>
        </w:rPr>
        <w:t>4.17</w:t>
      </w:r>
      <w:r w:rsidR="00932F3C">
        <w:rPr>
          <w:iCs/>
          <w:szCs w:val="24"/>
        </w:rPr>
        <w:t xml:space="preserve">, </w:t>
      </w:r>
      <w:r w:rsidR="00182F87">
        <w:rPr>
          <w:iCs/>
          <w:szCs w:val="24"/>
        </w:rPr>
        <w:t>4.18</w:t>
      </w:r>
      <w:r w:rsidR="00932F3C">
        <w:rPr>
          <w:iCs/>
          <w:szCs w:val="24"/>
        </w:rPr>
        <w:t>);</w:t>
      </w:r>
    </w:p>
    <w:p w14:paraId="5807123E" w14:textId="139ED54E" w:rsidR="00932F3C" w:rsidRDefault="00932F3C" w:rsidP="00932F3C">
      <w:pPr>
        <w:pStyle w:val="ab"/>
        <w:numPr>
          <w:ilvl w:val="0"/>
          <w:numId w:val="41"/>
        </w:numPr>
        <w:tabs>
          <w:tab w:val="left" w:pos="993"/>
        </w:tabs>
        <w:spacing w:before="0"/>
      </w:pPr>
      <w:r w:rsidRPr="00885452">
        <w:rPr>
          <w:b/>
          <w:bCs/>
        </w:rPr>
        <w:t>Нагревател на резервоара за вода</w:t>
      </w:r>
      <w:r>
        <w:t xml:space="preserve"> – този резервоар се намира непосредствено под покрива на вагона и в него се съхранява вода за тоале</w:t>
      </w:r>
      <w:r w:rsidR="00BE1F95">
        <w:t>тния възел – тоалетна и умивалника</w:t>
      </w:r>
      <w:r>
        <w:t xml:space="preserve">. Той е един от най-големите консуматори на електрически ток и потенциален източник на запалването. Захранва се с напрежение 220 </w:t>
      </w:r>
      <w:r>
        <w:rPr>
          <w:lang w:val="en-US"/>
        </w:rPr>
        <w:t>V</w:t>
      </w:r>
      <w:r>
        <w:t xml:space="preserve"> и през него протича ток около 0,2 А. </w:t>
      </w:r>
      <w:r w:rsidR="00182F87">
        <w:t xml:space="preserve">Комисията </w:t>
      </w:r>
      <w:r>
        <w:t xml:space="preserve">за разследване извърши подробни огледи на опожарения вагон и установи, че на неговия резервоар не е монтиран нагревател, следователно в случая тази причина отпада автоматично (фиг. </w:t>
      </w:r>
      <w:r w:rsidR="00182F87">
        <w:t>4.19</w:t>
      </w:r>
      <w:r>
        <w:t>);</w:t>
      </w:r>
    </w:p>
    <w:p w14:paraId="2253B1E3" w14:textId="56565981" w:rsidR="00932F3C" w:rsidRDefault="00932F3C" w:rsidP="00932F3C">
      <w:pPr>
        <w:pStyle w:val="ab"/>
        <w:numPr>
          <w:ilvl w:val="0"/>
          <w:numId w:val="41"/>
        </w:numPr>
        <w:tabs>
          <w:tab w:val="left" w:pos="993"/>
        </w:tabs>
        <w:spacing w:before="0"/>
      </w:pPr>
      <w:r w:rsidRPr="00885452">
        <w:rPr>
          <w:b/>
          <w:bCs/>
        </w:rPr>
        <w:t>Осветителни тела, монтирани във входната част на вагона</w:t>
      </w:r>
      <w:r>
        <w:t xml:space="preserve"> – захранват се с напрежение 24 </w:t>
      </w:r>
      <w:r>
        <w:rPr>
          <w:lang w:val="en-US"/>
        </w:rPr>
        <w:t>V</w:t>
      </w:r>
      <w:r>
        <w:t xml:space="preserve"> постоянен ток. Самите осветителни тела работят с напрежение 220 </w:t>
      </w:r>
      <w:r>
        <w:rPr>
          <w:lang w:val="en-US"/>
        </w:rPr>
        <w:t>V</w:t>
      </w:r>
      <w:r>
        <w:t xml:space="preserve"> променлив ток. За преобразуване на тока и напрежението се използва инвертор (фиг. </w:t>
      </w:r>
      <w:r w:rsidR="00182F87">
        <w:t>4.</w:t>
      </w:r>
      <w:r>
        <w:t>2</w:t>
      </w:r>
      <w:r w:rsidR="00182F87">
        <w:t>0</w:t>
      </w:r>
      <w:r>
        <w:t xml:space="preserve">). Необходимо е да се подчертае, че произшествието е възникнало през тъмната част на денонощието, което означава, че осветлението е работило, т.е. осветителните тела са били под напрежение и през тях е преминавал номиналният им ток. Комисията за разследване извърши подробен оглед на осветителните тела, намиращи се в зоната на първоначалното запалване, както и на същите тела, монтирани в други вагони. Тъй като не бяха открити схеми на захранващите възли и елементи на осветителните тела, такива бяха направени от членове на комисията на базата на </w:t>
      </w:r>
      <w:r>
        <w:lastRenderedPageBreak/>
        <w:t xml:space="preserve">съществуващи тела от идентични вагони (фиг. </w:t>
      </w:r>
      <w:r w:rsidR="00182F87">
        <w:t>4.21</w:t>
      </w:r>
      <w:r>
        <w:t xml:space="preserve">). При огледа на захранващите модули на </w:t>
      </w:r>
      <w:r w:rsidR="00885452">
        <w:rPr>
          <w:noProof/>
          <w:lang w:eastAsia="bg-BG"/>
        </w:rPr>
        <mc:AlternateContent>
          <mc:Choice Requires="wpg">
            <w:drawing>
              <wp:anchor distT="0" distB="0" distL="114300" distR="114300" simplePos="0" relativeHeight="252469248" behindDoc="0" locked="0" layoutInCell="1" allowOverlap="1" wp14:anchorId="6E429EBC" wp14:editId="273DB40D">
                <wp:simplePos x="0" y="0"/>
                <wp:positionH relativeFrom="column">
                  <wp:posOffset>521335</wp:posOffset>
                </wp:positionH>
                <wp:positionV relativeFrom="paragraph">
                  <wp:posOffset>457835</wp:posOffset>
                </wp:positionV>
                <wp:extent cx="5605145" cy="4699000"/>
                <wp:effectExtent l="0" t="0" r="0" b="6350"/>
                <wp:wrapTopAndBottom/>
                <wp:docPr id="186" name="Group 186"/>
                <wp:cNvGraphicFramePr/>
                <a:graphic xmlns:a="http://schemas.openxmlformats.org/drawingml/2006/main">
                  <a:graphicData uri="http://schemas.microsoft.com/office/word/2010/wordprocessingGroup">
                    <wpg:wgp>
                      <wpg:cNvGrpSpPr/>
                      <wpg:grpSpPr>
                        <a:xfrm>
                          <a:off x="0" y="0"/>
                          <a:ext cx="5605145" cy="4699000"/>
                          <a:chOff x="0" y="0"/>
                          <a:chExt cx="5605145" cy="4699000"/>
                        </a:xfrm>
                      </wpg:grpSpPr>
                      <wpg:grpSp>
                        <wpg:cNvPr id="67" name="Group 67"/>
                        <wpg:cNvGrpSpPr/>
                        <wpg:grpSpPr>
                          <a:xfrm>
                            <a:off x="0" y="0"/>
                            <a:ext cx="5605145" cy="4699000"/>
                            <a:chOff x="1035468" y="156396"/>
                            <a:chExt cx="11695261" cy="5614449"/>
                          </a:xfrm>
                        </wpg:grpSpPr>
                        <pic:pic xmlns:pic="http://schemas.openxmlformats.org/drawingml/2006/picture">
                          <pic:nvPicPr>
                            <pic:cNvPr id="68" name="Picture 68"/>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1035468" y="156396"/>
                              <a:ext cx="11695261" cy="5022686"/>
                            </a:xfrm>
                            <a:prstGeom prst="rect">
                              <a:avLst/>
                            </a:prstGeom>
                          </pic:spPr>
                        </pic:pic>
                        <wps:wsp>
                          <wps:cNvPr id="69" name="Text Box 15"/>
                          <wps:cNvSpPr txBox="1"/>
                          <wps:spPr>
                            <a:xfrm>
                              <a:off x="1035468" y="5179083"/>
                              <a:ext cx="11695261" cy="591762"/>
                            </a:xfrm>
                            <a:prstGeom prst="rect">
                              <a:avLst/>
                            </a:prstGeom>
                            <a:solidFill>
                              <a:schemeClr val="lt1"/>
                            </a:solidFill>
                            <a:ln w="6350">
                              <a:noFill/>
                            </a:ln>
                          </wps:spPr>
                          <wps:txbx>
                            <w:txbxContent>
                              <w:p w14:paraId="77366BF0" w14:textId="569D45AB" w:rsidR="00AA3299" w:rsidRPr="004A098F" w:rsidRDefault="00AA3299" w:rsidP="00932F3C">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4.19</w:t>
                                </w:r>
                                <w:r w:rsidRPr="004A098F">
                                  <w:rPr>
                                    <w:rFonts w:eastAsia="Calibri"/>
                                    <w:b/>
                                    <w:bCs/>
                                    <w:lang w:val="ru-RU"/>
                                  </w:rPr>
                                  <w:t>.</w:t>
                                </w:r>
                                <w:r>
                                  <w:rPr>
                                    <w:rFonts w:eastAsia="Calibri"/>
                                    <w:b/>
                                    <w:bCs/>
                                  </w:rPr>
                                  <w:t xml:space="preserve"> Стрелката показва извода, в който се монтира нагревателят. В случая изводът е затворен с пробка, защото нагревател не е монтиран.</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85" name="Straight Arrow Connector 29"/>
                        <wps:cNvCnPr/>
                        <wps:spPr>
                          <a:xfrm>
                            <a:off x="1552575" y="1695450"/>
                            <a:ext cx="823499" cy="70485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E429EBC" id="Group 186" o:spid="_x0000_s1207" style="position:absolute;left:0;text-align:left;margin-left:41.05pt;margin-top:36.05pt;width:441.35pt;height:370pt;z-index:252469248" coordsize="56051,469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">
                <v:group id="Group 67" o:spid="_x0000_s1208" style="position:absolute;width:56051;height:46990" coordorigin="10354,1563" coordsize="116952,56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Picture 68" o:spid="_x0000_s1209" type="#_x0000_t75" style="position:absolute;left:10354;top:1563;width:116953;height:50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">
                    <v:imagedata r:id="rId89" o:title=""/>
                    <v:path arrowok="t"/>
                  </v:shape>
                  <v:shape id="Text Box 15" o:spid="_x0000_s1210" type="#_x0000_t202" style="position:absolute;left:10354;top:51790;width:116953;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" fillcolor="white [3201]" stroked="f" strokeweight=".5pt">
                    <v:textbox>
                      <w:txbxContent>
                        <w:p w14:paraId="77366BF0" w14:textId="569D45AB" w:rsidR="00AA3299" w:rsidRPr="004A098F" w:rsidRDefault="00AA3299" w:rsidP="00932F3C">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4.19</w:t>
                          </w:r>
                          <w:r w:rsidRPr="004A098F">
                            <w:rPr>
                              <w:rFonts w:eastAsia="Calibri"/>
                              <w:b/>
                              <w:bCs/>
                              <w:lang w:val="ru-RU"/>
                            </w:rPr>
                            <w:t>.</w:t>
                          </w:r>
                          <w:r>
                            <w:rPr>
                              <w:rFonts w:eastAsia="Calibri"/>
                              <w:b/>
                              <w:bCs/>
                            </w:rPr>
                            <w:t xml:space="preserve"> Стрелката показва извода, в който се монтира нагревателят. В случая изводът е затворен с пробка, защото нагревател не е монтиран.</w:t>
                          </w:r>
                        </w:p>
                      </w:txbxContent>
                    </v:textbox>
                  </v:shape>
                </v:group>
                <v:shape id="Straight Arrow Connector 29" o:spid="_x0000_s1211" type="#_x0000_t32" style="position:absolute;left:15525;top:16954;width:8235;height:70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" strokecolor="yellow" strokeweight="3pt">
                  <v:stroke endarrow="block"/>
                </v:shape>
                <w10:wrap type="topAndBottom"/>
              </v:group>
            </w:pict>
          </mc:Fallback>
        </mc:AlternateContent>
      </w:r>
      <w:r>
        <w:t>осветителните тела бяха констатирани следните особености:</w:t>
      </w:r>
    </w:p>
    <w:p w14:paraId="0FB204F3" w14:textId="2D414530" w:rsidR="00932F3C" w:rsidRDefault="00885452" w:rsidP="00932F3C">
      <w:pPr>
        <w:pStyle w:val="ab"/>
        <w:numPr>
          <w:ilvl w:val="1"/>
          <w:numId w:val="41"/>
        </w:numPr>
        <w:tabs>
          <w:tab w:val="left" w:pos="993"/>
        </w:tabs>
        <w:spacing w:before="0"/>
      </w:pPr>
      <w:r>
        <w:rPr>
          <w:noProof/>
          <w:lang w:eastAsia="bg-BG"/>
        </w:rPr>
        <mc:AlternateContent>
          <mc:Choice Requires="wpg">
            <w:drawing>
              <wp:anchor distT="0" distB="0" distL="114300" distR="114300" simplePos="0" relativeHeight="252470272" behindDoc="0" locked="0" layoutInCell="1" allowOverlap="1" wp14:anchorId="397D0B9D" wp14:editId="0531264D">
                <wp:simplePos x="0" y="0"/>
                <wp:positionH relativeFrom="column">
                  <wp:posOffset>649605</wp:posOffset>
                </wp:positionH>
                <wp:positionV relativeFrom="paragraph">
                  <wp:posOffset>5465465</wp:posOffset>
                </wp:positionV>
                <wp:extent cx="5162550" cy="2886075"/>
                <wp:effectExtent l="0" t="0" r="0" b="9525"/>
                <wp:wrapTopAndBottom/>
                <wp:docPr id="73" name="Group 73"/>
                <wp:cNvGraphicFramePr/>
                <a:graphic xmlns:a="http://schemas.openxmlformats.org/drawingml/2006/main">
                  <a:graphicData uri="http://schemas.microsoft.com/office/word/2010/wordprocessingGroup">
                    <wpg:wgp>
                      <wpg:cNvGrpSpPr/>
                      <wpg:grpSpPr>
                        <a:xfrm>
                          <a:off x="0" y="0"/>
                          <a:ext cx="5162550" cy="2886075"/>
                          <a:chOff x="676275" y="1018976"/>
                          <a:chExt cx="5605261" cy="3133924"/>
                        </a:xfrm>
                      </wpg:grpSpPr>
                      <pic:pic xmlns:pic="http://schemas.openxmlformats.org/drawingml/2006/picture">
                        <pic:nvPicPr>
                          <pic:cNvPr id="74" name="Picture 74"/>
                          <pic:cNvPicPr>
                            <a:picLocks noChangeAspect="1"/>
                          </pic:cNvPicPr>
                        </pic:nvPicPr>
                        <pic:blipFill>
                          <a:blip r:embed="rId90">
                            <a:extLst>
                              <a:ext uri="{28A0092B-C50C-407E-A947-70E740481C1C}">
                                <a14:useLocalDpi xmlns:a14="http://schemas.microsoft.com/office/drawing/2010/main" val="0"/>
                              </a:ext>
                            </a:extLst>
                          </a:blip>
                          <a:srcRect/>
                          <a:stretch/>
                        </pic:blipFill>
                        <pic:spPr>
                          <a:xfrm>
                            <a:off x="676275" y="1018976"/>
                            <a:ext cx="5605261" cy="2787801"/>
                          </a:xfrm>
                          <a:prstGeom prst="rect">
                            <a:avLst/>
                          </a:prstGeom>
                        </pic:spPr>
                      </pic:pic>
                      <wps:wsp>
                        <wps:cNvPr id="75" name="Text Box 15"/>
                        <wps:cNvSpPr txBox="1"/>
                        <wps:spPr>
                          <a:xfrm>
                            <a:off x="676275" y="3844877"/>
                            <a:ext cx="5605261" cy="308023"/>
                          </a:xfrm>
                          <a:prstGeom prst="rect">
                            <a:avLst/>
                          </a:prstGeom>
                          <a:solidFill>
                            <a:schemeClr val="lt1"/>
                          </a:solidFill>
                          <a:ln w="6350">
                            <a:noFill/>
                          </a:ln>
                        </wps:spPr>
                        <wps:txbx>
                          <w:txbxContent>
                            <w:p w14:paraId="63EB27EE" w14:textId="7E749413" w:rsidR="00AA3299" w:rsidRPr="004A098F" w:rsidRDefault="00AA3299" w:rsidP="00932F3C">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4.20</w:t>
                              </w:r>
                              <w:r w:rsidRPr="004A098F">
                                <w:rPr>
                                  <w:rFonts w:eastAsia="Calibri"/>
                                  <w:b/>
                                  <w:bCs/>
                                  <w:lang w:val="ru-RU"/>
                                </w:rPr>
                                <w:t>.</w:t>
                              </w:r>
                              <w:r>
                                <w:rPr>
                                  <w:rFonts w:eastAsia="Calibri"/>
                                  <w:b/>
                                  <w:bCs/>
                                </w:rPr>
                                <w:t xml:space="preserve"> Инвертор за захранване на осветителните тела.</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7D0B9D" id="Group 73" o:spid="_x0000_s1212" style="position:absolute;left:0;text-align:left;margin-left:51.15pt;margin-top:430.35pt;width:406.5pt;height:227.25pt;z-index:252470272;mso-width-relative:margin;mso-height-relative:margin" coordorigin="6762,10189" coordsize="56052,313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">
                <v:shape id="Picture 74" o:spid="_x0000_s1213" type="#_x0000_t75" style="position:absolute;left:6762;top:10189;width:56053;height:27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">
                  <v:imagedata r:id="rId91" o:title=""/>
                  <v:path arrowok="t"/>
                </v:shape>
                <v:shape id="Text Box 15" o:spid="_x0000_s1214" type="#_x0000_t202" style="position:absolute;left:6762;top:38448;width:56053;height:3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" fillcolor="white [3201]" stroked="f" strokeweight=".5pt">
                  <v:textbox>
                    <w:txbxContent>
                      <w:p w14:paraId="63EB27EE" w14:textId="7E749413" w:rsidR="00AA3299" w:rsidRPr="004A098F" w:rsidRDefault="00AA3299" w:rsidP="00932F3C">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4.20</w:t>
                        </w:r>
                        <w:r w:rsidRPr="004A098F">
                          <w:rPr>
                            <w:rFonts w:eastAsia="Calibri"/>
                            <w:b/>
                            <w:bCs/>
                            <w:lang w:val="ru-RU"/>
                          </w:rPr>
                          <w:t>.</w:t>
                        </w:r>
                        <w:r>
                          <w:rPr>
                            <w:rFonts w:eastAsia="Calibri"/>
                            <w:b/>
                            <w:bCs/>
                          </w:rPr>
                          <w:t xml:space="preserve"> Инвертор за захранване на осветителните тела.</w:t>
                        </w:r>
                      </w:p>
                    </w:txbxContent>
                  </v:textbox>
                </v:shape>
                <w10:wrap type="topAndBottom"/>
              </v:group>
            </w:pict>
          </mc:Fallback>
        </mc:AlternateContent>
      </w:r>
      <w:r w:rsidR="00932F3C">
        <w:t xml:space="preserve">В зоната на свързване на резисторите </w:t>
      </w:r>
      <w:r w:rsidR="00932F3C">
        <w:rPr>
          <w:lang w:val="en-US"/>
        </w:rPr>
        <w:t>R</w:t>
      </w:r>
      <w:r w:rsidR="00932F3C" w:rsidRPr="001B602D">
        <w:rPr>
          <w:lang w:val="ru-RU"/>
        </w:rPr>
        <w:t xml:space="preserve">3 </w:t>
      </w:r>
      <w:r w:rsidR="00932F3C">
        <w:rPr>
          <w:lang w:val="ru-RU"/>
        </w:rPr>
        <w:t xml:space="preserve">и </w:t>
      </w:r>
      <w:r w:rsidR="00932F3C">
        <w:rPr>
          <w:lang w:val="en-US"/>
        </w:rPr>
        <w:t>R</w:t>
      </w:r>
      <w:r w:rsidR="00932F3C" w:rsidRPr="001B602D">
        <w:rPr>
          <w:lang w:val="ru-RU"/>
        </w:rPr>
        <w:t>5</w:t>
      </w:r>
      <w:r w:rsidR="00932F3C">
        <w:rPr>
          <w:lang w:val="ru-RU"/>
        </w:rPr>
        <w:t xml:space="preserve"> </w:t>
      </w:r>
      <w:r w:rsidR="00932F3C" w:rsidRPr="001B602D">
        <w:t xml:space="preserve">към </w:t>
      </w:r>
      <w:r w:rsidR="00932F3C">
        <w:t>платката бе констатирано недопустимо прегряване, установено по тъмнокафявия цвят в точките на запояване</w:t>
      </w:r>
      <w:r w:rsidR="004062B5">
        <w:t xml:space="preserve"> и под самите резистори (фиг. 4.22</w:t>
      </w:r>
      <w:r w:rsidR="00932F3C">
        <w:t xml:space="preserve">, поз. 1 и 2). </w:t>
      </w:r>
    </w:p>
    <w:p w14:paraId="3B749DF8" w14:textId="52E77CDE" w:rsidR="00932F3C" w:rsidRDefault="00932F3C" w:rsidP="00932F3C">
      <w:pPr>
        <w:pStyle w:val="ab"/>
        <w:numPr>
          <w:ilvl w:val="1"/>
          <w:numId w:val="41"/>
        </w:numPr>
        <w:tabs>
          <w:tab w:val="left" w:pos="993"/>
        </w:tabs>
        <w:spacing w:before="0"/>
      </w:pPr>
      <w:r>
        <w:lastRenderedPageBreak/>
        <w:t>Кондензаторът С1 очевидно е пробил и неговият електролит е изтекъл (фиг. 31, поз. 3), както и алуминиевият му корпус се е изместил навън от черното изолационно тяло (фиг. 31, поз. 4).</w:t>
      </w:r>
      <w:r w:rsidRPr="00912851">
        <w:rPr>
          <w:noProof/>
        </w:rPr>
        <w:t xml:space="preserve"> </w:t>
      </w:r>
    </w:p>
    <w:p w14:paraId="03DCF5B6" w14:textId="533A7B9C" w:rsidR="00932F3C" w:rsidRDefault="00932F3C" w:rsidP="00932F3C">
      <w:pPr>
        <w:pStyle w:val="ab"/>
        <w:numPr>
          <w:ilvl w:val="1"/>
          <w:numId w:val="41"/>
        </w:numPr>
        <w:tabs>
          <w:tab w:val="left" w:pos="993"/>
        </w:tabs>
        <w:spacing w:before="0"/>
      </w:pPr>
      <w:r>
        <w:t xml:space="preserve">При огледа бе установено, че при извършване на замяна на отделни елементи от захранващата платка запояването не е извършвано в отворите на платката (което е правилният начин на запояване), а към изводите на отстранените повредени елементи (фиг. </w:t>
      </w:r>
      <w:r w:rsidR="00182F87">
        <w:t>4.22</w:t>
      </w:r>
      <w:r>
        <w:t xml:space="preserve">, поз. 5, фиг. </w:t>
      </w:r>
      <w:r w:rsidR="00182F87">
        <w:t>4.23</w:t>
      </w:r>
      <w:r>
        <w:t>, поз. 1);</w:t>
      </w:r>
    </w:p>
    <w:p w14:paraId="4ECAE696" w14:textId="14B4C096" w:rsidR="00932F3C" w:rsidRDefault="002C1EC8" w:rsidP="00932F3C">
      <w:pPr>
        <w:pStyle w:val="ab"/>
        <w:numPr>
          <w:ilvl w:val="1"/>
          <w:numId w:val="41"/>
        </w:numPr>
        <w:tabs>
          <w:tab w:val="left" w:pos="993"/>
        </w:tabs>
        <w:spacing w:before="0"/>
      </w:pPr>
      <w:r>
        <w:rPr>
          <w:noProof/>
          <w:lang w:eastAsia="bg-BG"/>
        </w:rPr>
        <mc:AlternateContent>
          <mc:Choice Requires="wpg">
            <w:drawing>
              <wp:anchor distT="0" distB="0" distL="114300" distR="114300" simplePos="0" relativeHeight="252466176" behindDoc="0" locked="0" layoutInCell="1" allowOverlap="1" wp14:anchorId="057F16BC" wp14:editId="44BE18A0">
                <wp:simplePos x="0" y="0"/>
                <wp:positionH relativeFrom="column">
                  <wp:posOffset>794385</wp:posOffset>
                </wp:positionH>
                <wp:positionV relativeFrom="paragraph">
                  <wp:posOffset>4406265</wp:posOffset>
                </wp:positionV>
                <wp:extent cx="4700905" cy="3397250"/>
                <wp:effectExtent l="0" t="0" r="4445" b="0"/>
                <wp:wrapTopAndBottom/>
                <wp:docPr id="107" name="Group 107"/>
                <wp:cNvGraphicFramePr/>
                <a:graphic xmlns:a="http://schemas.openxmlformats.org/drawingml/2006/main">
                  <a:graphicData uri="http://schemas.microsoft.com/office/word/2010/wordprocessingGroup">
                    <wpg:wgp>
                      <wpg:cNvGrpSpPr/>
                      <wpg:grpSpPr>
                        <a:xfrm>
                          <a:off x="0" y="0"/>
                          <a:ext cx="4700905" cy="3397250"/>
                          <a:chOff x="0" y="0"/>
                          <a:chExt cx="5605145" cy="4051678"/>
                        </a:xfrm>
                      </wpg:grpSpPr>
                      <wpg:grpSp>
                        <wpg:cNvPr id="104" name="Group 104"/>
                        <wpg:cNvGrpSpPr/>
                        <wpg:grpSpPr>
                          <a:xfrm>
                            <a:off x="0" y="0"/>
                            <a:ext cx="5605145" cy="4051678"/>
                            <a:chOff x="0" y="0"/>
                            <a:chExt cx="5605145" cy="4051678"/>
                          </a:xfrm>
                        </wpg:grpSpPr>
                        <wpg:grpSp>
                          <wpg:cNvPr id="101" name="Group 101"/>
                          <wpg:cNvGrpSpPr/>
                          <wpg:grpSpPr>
                            <a:xfrm>
                              <a:off x="0" y="0"/>
                              <a:ext cx="5605145" cy="4051678"/>
                              <a:chOff x="0" y="0"/>
                              <a:chExt cx="5605261" cy="4051964"/>
                            </a:xfrm>
                          </wpg:grpSpPr>
                          <wpg:grpSp>
                            <wpg:cNvPr id="98" name="Group 98"/>
                            <wpg:cNvGrpSpPr/>
                            <wpg:grpSpPr>
                              <a:xfrm>
                                <a:off x="0" y="0"/>
                                <a:ext cx="5605261" cy="4051964"/>
                                <a:chOff x="0" y="0"/>
                                <a:chExt cx="5605261" cy="4051964"/>
                              </a:xfrm>
                            </wpg:grpSpPr>
                            <wpg:grpSp>
                              <wpg:cNvPr id="96" name="Group 96"/>
                              <wpg:cNvGrpSpPr/>
                              <wpg:grpSpPr>
                                <a:xfrm>
                                  <a:off x="0" y="0"/>
                                  <a:ext cx="5605261" cy="4051964"/>
                                  <a:chOff x="0" y="0"/>
                                  <a:chExt cx="5605261" cy="4051964"/>
                                </a:xfrm>
                              </wpg:grpSpPr>
                              <wpg:grpSp>
                                <wpg:cNvPr id="94" name="Group 94"/>
                                <wpg:cNvGrpSpPr/>
                                <wpg:grpSpPr>
                                  <a:xfrm>
                                    <a:off x="0" y="0"/>
                                    <a:ext cx="5605261" cy="4051964"/>
                                    <a:chOff x="0" y="0"/>
                                    <a:chExt cx="5605261" cy="4051964"/>
                                  </a:xfrm>
                                </wpg:grpSpPr>
                                <wpg:grpSp>
                                  <wpg:cNvPr id="92" name="Group 92"/>
                                  <wpg:cNvGrpSpPr/>
                                  <wpg:grpSpPr>
                                    <a:xfrm>
                                      <a:off x="0" y="0"/>
                                      <a:ext cx="5605261" cy="4051964"/>
                                      <a:chOff x="0" y="0"/>
                                      <a:chExt cx="5605261" cy="4051964"/>
                                    </a:xfrm>
                                  </wpg:grpSpPr>
                                  <wpg:grpSp>
                                    <wpg:cNvPr id="90" name="Group 90"/>
                                    <wpg:cNvGrpSpPr/>
                                    <wpg:grpSpPr>
                                      <a:xfrm>
                                        <a:off x="0" y="0"/>
                                        <a:ext cx="5605261" cy="4051964"/>
                                        <a:chOff x="0" y="0"/>
                                        <a:chExt cx="5605261" cy="4051964"/>
                                      </a:xfrm>
                                    </wpg:grpSpPr>
                                    <wpg:grpSp>
                                      <wpg:cNvPr id="87" name="Group 87"/>
                                      <wpg:cNvGrpSpPr/>
                                      <wpg:grpSpPr>
                                        <a:xfrm>
                                          <a:off x="0" y="0"/>
                                          <a:ext cx="5605261" cy="4051964"/>
                                          <a:chOff x="0" y="0"/>
                                          <a:chExt cx="5605261" cy="4051964"/>
                                        </a:xfrm>
                                      </wpg:grpSpPr>
                                      <wpg:grpSp>
                                        <wpg:cNvPr id="85" name="Group 85"/>
                                        <wpg:cNvGrpSpPr/>
                                        <wpg:grpSpPr>
                                          <a:xfrm>
                                            <a:off x="0" y="0"/>
                                            <a:ext cx="5605261" cy="4051964"/>
                                            <a:chOff x="0" y="0"/>
                                            <a:chExt cx="5605261" cy="4051964"/>
                                          </a:xfrm>
                                        </wpg:grpSpPr>
                                        <wpg:grpSp>
                                          <wpg:cNvPr id="81" name="Group 81"/>
                                          <wpg:cNvGrpSpPr/>
                                          <wpg:grpSpPr>
                                            <a:xfrm>
                                              <a:off x="0" y="0"/>
                                              <a:ext cx="5605261" cy="4051964"/>
                                              <a:chOff x="0" y="0"/>
                                              <a:chExt cx="5605261" cy="4051964"/>
                                            </a:xfrm>
                                          </wpg:grpSpPr>
                                          <wpg:grpSp>
                                            <wpg:cNvPr id="76" name="Group 76"/>
                                            <wpg:cNvGrpSpPr/>
                                            <wpg:grpSpPr>
                                              <a:xfrm>
                                                <a:off x="0" y="0"/>
                                                <a:ext cx="5605261" cy="4051964"/>
                                                <a:chOff x="676275" y="142592"/>
                                                <a:chExt cx="5605261" cy="4051964"/>
                                              </a:xfrm>
                                            </wpg:grpSpPr>
                                            <pic:pic xmlns:pic="http://schemas.openxmlformats.org/drawingml/2006/picture">
                                              <pic:nvPicPr>
                                                <pic:cNvPr id="77" name="Picture 77"/>
                                                <pic:cNvPicPr>
                                                  <a:picLocks noChangeAspect="1"/>
                                                </pic:cNvPicPr>
                                              </pic:nvPicPr>
                                              <pic:blipFill>
                                                <a:blip r:embed="rId92">
                                                  <a:extLst>
                                                    <a:ext uri="{28A0092B-C50C-407E-A947-70E740481C1C}">
                                                      <a14:useLocalDpi xmlns:a14="http://schemas.microsoft.com/office/drawing/2010/main" val="0"/>
                                                    </a:ext>
                                                  </a:extLst>
                                                </a:blip>
                                                <a:srcRect/>
                                                <a:stretch/>
                                              </pic:blipFill>
                                              <pic:spPr>
                                                <a:xfrm>
                                                  <a:off x="676275" y="142592"/>
                                                  <a:ext cx="5605261" cy="3702285"/>
                                                </a:xfrm>
                                                <a:prstGeom prst="rect">
                                                  <a:avLst/>
                                                </a:prstGeom>
                                              </pic:spPr>
                                            </pic:pic>
                                            <wps:wsp>
                                              <wps:cNvPr id="78" name="Text Box 15"/>
                                              <wps:cNvSpPr txBox="1"/>
                                              <wps:spPr>
                                                <a:xfrm>
                                                  <a:off x="676275" y="3844877"/>
                                                  <a:ext cx="5605261" cy="349679"/>
                                                </a:xfrm>
                                                <a:prstGeom prst="rect">
                                                  <a:avLst/>
                                                </a:prstGeom>
                                                <a:solidFill>
                                                  <a:schemeClr val="lt1"/>
                                                </a:solidFill>
                                                <a:ln w="6350">
                                                  <a:noFill/>
                                                </a:ln>
                                              </wps:spPr>
                                              <wps:txbx>
                                                <w:txbxContent>
                                                  <w:p w14:paraId="5B26C754" w14:textId="6FEC058B" w:rsidR="00AA3299" w:rsidRPr="004A098F" w:rsidRDefault="00AA3299" w:rsidP="00932F3C">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4.22</w:t>
                                                    </w:r>
                                                    <w:r w:rsidRPr="004A098F">
                                                      <w:rPr>
                                                        <w:rFonts w:eastAsia="Calibri"/>
                                                        <w:b/>
                                                        <w:bCs/>
                                                        <w:lang w:val="ru-RU"/>
                                                      </w:rPr>
                                                      <w:t>.</w:t>
                                                    </w:r>
                                                    <w:r w:rsidR="002C1EC8">
                                                      <w:rPr>
                                                        <w:rFonts w:eastAsia="Calibri"/>
                                                        <w:b/>
                                                        <w:bCs/>
                                                        <w:lang w:val="ru-RU"/>
                                                      </w:rPr>
                                                      <w:t xml:space="preserve"> Захранваща платка</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79" name="Straight Arrow Connector 29"/>
                                            <wps:cNvCnPr/>
                                            <wps:spPr>
                                              <a:xfrm flipH="1">
                                                <a:off x="3067050" y="485775"/>
                                                <a:ext cx="710565" cy="58102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0" name="Straight Arrow Connector 29"/>
                                            <wps:cNvCnPr/>
                                            <wps:spPr>
                                              <a:xfrm>
                                                <a:off x="3781425" y="485775"/>
                                                <a:ext cx="588645" cy="67627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82" name="Straight Arrow Connector 29"/>
                                          <wps:cNvCnPr/>
                                          <wps:spPr>
                                            <a:xfrm flipH="1">
                                              <a:off x="2914650" y="2190750"/>
                                              <a:ext cx="862330" cy="73342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3" name="Straight Arrow Connector 29"/>
                                          <wps:cNvCnPr/>
                                          <wps:spPr>
                                            <a:xfrm>
                                              <a:off x="3781425" y="2190750"/>
                                              <a:ext cx="638175" cy="8382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4" name="Text Box 5"/>
                                          <wps:cNvSpPr txBox="1"/>
                                          <wps:spPr>
                                            <a:xfrm>
                                              <a:off x="3695700" y="104775"/>
                                              <a:ext cx="199195" cy="379730"/>
                                            </a:xfrm>
                                            <a:prstGeom prst="rect">
                                              <a:avLst/>
                                            </a:prstGeom>
                                            <a:noFill/>
                                            <a:ln w="6350">
                                              <a:noFill/>
                                            </a:ln>
                                          </wps:spPr>
                                          <wps:txbx>
                                            <w:txbxContent>
                                              <w:p w14:paraId="673E0DBE" w14:textId="77777777" w:rsidR="00AA3299" w:rsidRPr="003C291F" w:rsidRDefault="00AA3299" w:rsidP="00182F87">
                                                <w:pPr>
                                                  <w:spacing w:before="0"/>
                                                  <w:ind w:firstLine="0"/>
                                                  <w:rPr>
                                                    <w:rFonts w:ascii="ISOCPEUR" w:eastAsia="Calibri" w:hAnsi="ISOCPEUR"/>
                                                    <w:b/>
                                                    <w:bCs/>
                                                    <w:i/>
                                                    <w:iCs/>
                                                    <w:color w:val="FFFF00"/>
                                                    <w:sz w:val="48"/>
                                                    <w:szCs w:val="48"/>
                                                  </w:rPr>
                                                </w:pPr>
                                                <w:r w:rsidRPr="003C291F">
                                                  <w:rPr>
                                                    <w:rFonts w:ascii="ISOCPEUR" w:eastAsia="Calibri" w:hAnsi="ISOCPEUR"/>
                                                    <w:b/>
                                                    <w:bCs/>
                                                    <w:i/>
                                                    <w:iCs/>
                                                    <w:color w:val="FFFF00"/>
                                                    <w:sz w:val="48"/>
                                                    <w:szCs w:val="48"/>
                                                  </w:rPr>
                                                  <w:t>1</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86" name="Text Box 5"/>
                                        <wps:cNvSpPr txBox="1"/>
                                        <wps:spPr>
                                          <a:xfrm>
                                            <a:off x="3695700" y="1809750"/>
                                            <a:ext cx="199195" cy="379730"/>
                                          </a:xfrm>
                                          <a:prstGeom prst="rect">
                                            <a:avLst/>
                                          </a:prstGeom>
                                          <a:noFill/>
                                          <a:ln w="6350">
                                            <a:noFill/>
                                          </a:ln>
                                        </wps:spPr>
                                        <wps:txbx>
                                          <w:txbxContent>
                                            <w:p w14:paraId="31DB3ED9" w14:textId="77777777" w:rsidR="00AA3299" w:rsidRPr="003C291F" w:rsidRDefault="00AA3299" w:rsidP="00182F87">
                                              <w:pPr>
                                                <w:spacing w:before="0"/>
                                                <w:ind w:firstLine="0"/>
                                                <w:rPr>
                                                  <w:rFonts w:ascii="ISOCPEUR" w:eastAsia="Calibri" w:hAnsi="ISOCPEUR"/>
                                                  <w:b/>
                                                  <w:bCs/>
                                                  <w:i/>
                                                  <w:iCs/>
                                                  <w:color w:val="FFFF00"/>
                                                  <w:sz w:val="48"/>
                                                  <w:szCs w:val="48"/>
                                                </w:rPr>
                                              </w:pPr>
                                              <w:r w:rsidRPr="003C291F">
                                                <w:rPr>
                                                  <w:rFonts w:ascii="ISOCPEUR" w:eastAsia="Calibri" w:hAnsi="ISOCPEUR"/>
                                                  <w:b/>
                                                  <w:bCs/>
                                                  <w:i/>
                                                  <w:iCs/>
                                                  <w:color w:val="FFFF00"/>
                                                  <w:sz w:val="48"/>
                                                  <w:szCs w:val="48"/>
                                                </w:rPr>
                                                <w:t>1</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88" name="Straight Arrow Connector 29"/>
                                      <wps:cNvCnPr/>
                                      <wps:spPr>
                                        <a:xfrm flipV="1">
                                          <a:off x="2371725" y="1352550"/>
                                          <a:ext cx="1247775" cy="39052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9" name="Straight Arrow Connector 29"/>
                                      <wps:cNvCnPr/>
                                      <wps:spPr>
                                        <a:xfrm flipH="1" flipV="1">
                                          <a:off x="3781425" y="3248025"/>
                                          <a:ext cx="878840" cy="10541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91" name="Text Box 5"/>
                                    <wps:cNvSpPr txBox="1"/>
                                    <wps:spPr>
                                      <a:xfrm>
                                        <a:off x="2123930" y="1581139"/>
                                        <a:ext cx="247795" cy="379730"/>
                                      </a:xfrm>
                                      <a:prstGeom prst="rect">
                                        <a:avLst/>
                                      </a:prstGeom>
                                      <a:noFill/>
                                      <a:ln w="6350">
                                        <a:noFill/>
                                      </a:ln>
                                    </wps:spPr>
                                    <wps:txbx>
                                      <w:txbxContent>
                                        <w:p w14:paraId="7AA7AA58" w14:textId="77777777" w:rsidR="00AA3299" w:rsidRPr="00CD086F" w:rsidRDefault="00AA3299" w:rsidP="00182F87">
                                          <w:pPr>
                                            <w:spacing w:before="0"/>
                                            <w:ind w:firstLine="0"/>
                                            <w:rPr>
                                              <w:rFonts w:ascii="ISOCPEUR" w:eastAsia="Calibri" w:hAnsi="ISOCPEUR"/>
                                              <w:b/>
                                              <w:bCs/>
                                              <w:i/>
                                              <w:iCs/>
                                              <w:color w:val="FFFF00"/>
                                              <w:sz w:val="48"/>
                                              <w:szCs w:val="48"/>
                                            </w:rPr>
                                          </w:pPr>
                                          <w:r>
                                            <w:rPr>
                                              <w:rFonts w:ascii="ISOCPEUR" w:eastAsia="Calibri" w:hAnsi="ISOCPEUR"/>
                                              <w:b/>
                                              <w:bCs/>
                                              <w:i/>
                                              <w:iCs/>
                                              <w:color w:val="FFFF00"/>
                                              <w:sz w:val="48"/>
                                              <w:szCs w:val="48"/>
                                            </w:rPr>
                                            <w:t>2</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93" name="Text Box 5"/>
                                  <wps:cNvSpPr txBox="1"/>
                                  <wps:spPr>
                                    <a:xfrm>
                                      <a:off x="4657725" y="3143250"/>
                                      <a:ext cx="247795" cy="379730"/>
                                    </a:xfrm>
                                    <a:prstGeom prst="rect">
                                      <a:avLst/>
                                    </a:prstGeom>
                                    <a:noFill/>
                                    <a:ln w="6350">
                                      <a:noFill/>
                                    </a:ln>
                                  </wps:spPr>
                                  <wps:txbx>
                                    <w:txbxContent>
                                      <w:p w14:paraId="3FE675E0" w14:textId="77777777" w:rsidR="00AA3299" w:rsidRPr="00CD086F" w:rsidRDefault="00AA3299" w:rsidP="00182F87">
                                        <w:pPr>
                                          <w:spacing w:before="0"/>
                                          <w:ind w:firstLine="0"/>
                                          <w:rPr>
                                            <w:rFonts w:ascii="ISOCPEUR" w:eastAsia="Calibri" w:hAnsi="ISOCPEUR"/>
                                            <w:b/>
                                            <w:bCs/>
                                            <w:i/>
                                            <w:iCs/>
                                            <w:color w:val="FFFF00"/>
                                            <w:sz w:val="48"/>
                                            <w:szCs w:val="48"/>
                                          </w:rPr>
                                        </w:pPr>
                                        <w:r>
                                          <w:rPr>
                                            <w:rFonts w:ascii="ISOCPEUR" w:eastAsia="Calibri" w:hAnsi="ISOCPEUR"/>
                                            <w:b/>
                                            <w:bCs/>
                                            <w:i/>
                                            <w:iCs/>
                                            <w:color w:val="FFFF00"/>
                                            <w:sz w:val="48"/>
                                            <w:szCs w:val="48"/>
                                          </w:rPr>
                                          <w:t>2</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95" name="Straight Arrow Connector 29"/>
                                <wps:cNvCnPr/>
                                <wps:spPr>
                                  <a:xfrm flipV="1">
                                    <a:off x="1104265" y="1352550"/>
                                    <a:ext cx="0" cy="131125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97" name="Text Box 5"/>
                              <wps:cNvSpPr txBox="1"/>
                              <wps:spPr>
                                <a:xfrm>
                                  <a:off x="971554" y="2600321"/>
                                  <a:ext cx="247790" cy="379703"/>
                                </a:xfrm>
                                <a:prstGeom prst="rect">
                                  <a:avLst/>
                                </a:prstGeom>
                                <a:noFill/>
                                <a:ln w="6350">
                                  <a:noFill/>
                                </a:ln>
                              </wps:spPr>
                              <wps:txbx>
                                <w:txbxContent>
                                  <w:p w14:paraId="77720AD1" w14:textId="77777777" w:rsidR="00AA3299" w:rsidRPr="00CD086F" w:rsidRDefault="00AA3299" w:rsidP="00182F87">
                                    <w:pPr>
                                      <w:spacing w:before="0"/>
                                      <w:ind w:firstLine="0"/>
                                      <w:rPr>
                                        <w:rFonts w:ascii="ISOCPEUR" w:eastAsia="Calibri" w:hAnsi="ISOCPEUR"/>
                                        <w:b/>
                                        <w:bCs/>
                                        <w:i/>
                                        <w:iCs/>
                                        <w:color w:val="FFFF00"/>
                                        <w:sz w:val="48"/>
                                        <w:szCs w:val="48"/>
                                      </w:rPr>
                                    </w:pPr>
                                    <w:r>
                                      <w:rPr>
                                        <w:rFonts w:ascii="ISOCPEUR" w:eastAsia="Calibri" w:hAnsi="ISOCPEUR"/>
                                        <w:b/>
                                        <w:bCs/>
                                        <w:i/>
                                        <w:iCs/>
                                        <w:color w:val="FFFF00"/>
                                        <w:sz w:val="48"/>
                                        <w:szCs w:val="48"/>
                                      </w:rPr>
                                      <w:t>3</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99" name="Straight Arrow Connector 29"/>
                            <wps:cNvCnPr/>
                            <wps:spPr>
                              <a:xfrm flipV="1">
                                <a:off x="1790700" y="895287"/>
                                <a:ext cx="180934" cy="1828863"/>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0" name="Text Box 5"/>
                            <wps:cNvSpPr txBox="1"/>
                            <wps:spPr>
                              <a:xfrm>
                                <a:off x="1666885" y="2663800"/>
                                <a:ext cx="247785" cy="379676"/>
                              </a:xfrm>
                              <a:prstGeom prst="rect">
                                <a:avLst/>
                              </a:prstGeom>
                              <a:noFill/>
                              <a:ln w="6350">
                                <a:noFill/>
                              </a:ln>
                            </wps:spPr>
                            <wps:txbx>
                              <w:txbxContent>
                                <w:p w14:paraId="7D8E4FCE" w14:textId="77777777" w:rsidR="00AA3299" w:rsidRPr="00CD086F" w:rsidRDefault="00AA3299" w:rsidP="00182F87">
                                  <w:pPr>
                                    <w:spacing w:before="0"/>
                                    <w:ind w:firstLine="0"/>
                                    <w:rPr>
                                      <w:rFonts w:ascii="ISOCPEUR" w:eastAsia="Calibri" w:hAnsi="ISOCPEUR"/>
                                      <w:b/>
                                      <w:bCs/>
                                      <w:i/>
                                      <w:iCs/>
                                      <w:color w:val="FFFF00"/>
                                      <w:sz w:val="48"/>
                                      <w:szCs w:val="48"/>
                                    </w:rPr>
                                  </w:pPr>
                                  <w:r>
                                    <w:rPr>
                                      <w:rFonts w:ascii="ISOCPEUR" w:eastAsia="Calibri" w:hAnsi="ISOCPEUR"/>
                                      <w:b/>
                                      <w:bCs/>
                                      <w:i/>
                                      <w:iCs/>
                                      <w:color w:val="FFFF00"/>
                                      <w:sz w:val="48"/>
                                      <w:szCs w:val="48"/>
                                    </w:rPr>
                                    <w:t>4</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102" name="Straight Arrow Connector 29"/>
                          <wps:cNvCnPr/>
                          <wps:spPr>
                            <a:xfrm flipV="1">
                              <a:off x="723900" y="2409825"/>
                              <a:ext cx="45719" cy="733203"/>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 name="Text Box 5"/>
                          <wps:cNvSpPr txBox="1"/>
                          <wps:spPr>
                            <a:xfrm>
                              <a:off x="609600" y="3114675"/>
                              <a:ext cx="247780" cy="379649"/>
                            </a:xfrm>
                            <a:prstGeom prst="rect">
                              <a:avLst/>
                            </a:prstGeom>
                            <a:noFill/>
                            <a:ln w="6350">
                              <a:noFill/>
                            </a:ln>
                          </wps:spPr>
                          <wps:txbx>
                            <w:txbxContent>
                              <w:p w14:paraId="11C2EB6B" w14:textId="77777777" w:rsidR="00AA3299" w:rsidRPr="00CD086F" w:rsidRDefault="00AA3299" w:rsidP="00182F87">
                                <w:pPr>
                                  <w:spacing w:before="0"/>
                                  <w:ind w:firstLine="0"/>
                                  <w:rPr>
                                    <w:rFonts w:ascii="ISOCPEUR" w:eastAsia="Calibri" w:hAnsi="ISOCPEUR"/>
                                    <w:b/>
                                    <w:bCs/>
                                    <w:i/>
                                    <w:iCs/>
                                    <w:color w:val="FFFF00"/>
                                    <w:sz w:val="48"/>
                                    <w:szCs w:val="48"/>
                                  </w:rPr>
                                </w:pPr>
                                <w:r>
                                  <w:rPr>
                                    <w:rFonts w:ascii="ISOCPEUR" w:eastAsia="Calibri" w:hAnsi="ISOCPEUR"/>
                                    <w:b/>
                                    <w:bCs/>
                                    <w:i/>
                                    <w:iCs/>
                                    <w:color w:val="FFFF00"/>
                                    <w:sz w:val="48"/>
                                    <w:szCs w:val="48"/>
                                  </w:rPr>
                                  <w:t>5</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105" name="Text Box 5"/>
                        <wps:cNvSpPr txBox="1"/>
                        <wps:spPr>
                          <a:xfrm>
                            <a:off x="2123886" y="2868147"/>
                            <a:ext cx="247780" cy="379649"/>
                          </a:xfrm>
                          <a:prstGeom prst="rect">
                            <a:avLst/>
                          </a:prstGeom>
                          <a:noFill/>
                          <a:ln w="6350">
                            <a:noFill/>
                          </a:ln>
                        </wps:spPr>
                        <wps:txbx>
                          <w:txbxContent>
                            <w:p w14:paraId="69CD768A" w14:textId="77777777" w:rsidR="00AA3299" w:rsidRPr="00CD086F" w:rsidRDefault="00AA3299" w:rsidP="00182F87">
                              <w:pPr>
                                <w:spacing w:before="0"/>
                                <w:ind w:firstLine="0"/>
                                <w:rPr>
                                  <w:rFonts w:ascii="ISOCPEUR" w:eastAsia="Calibri" w:hAnsi="ISOCPEUR"/>
                                  <w:b/>
                                  <w:bCs/>
                                  <w:i/>
                                  <w:iCs/>
                                  <w:color w:val="FFFF00"/>
                                  <w:sz w:val="48"/>
                                  <w:szCs w:val="48"/>
                                </w:rPr>
                              </w:pPr>
                              <w:r>
                                <w:rPr>
                                  <w:rFonts w:ascii="ISOCPEUR" w:eastAsia="Calibri" w:hAnsi="ISOCPEUR"/>
                                  <w:b/>
                                  <w:bCs/>
                                  <w:i/>
                                  <w:iCs/>
                                  <w:color w:val="FFFF00"/>
                                  <w:sz w:val="48"/>
                                  <w:szCs w:val="48"/>
                                </w:rPr>
                                <w:t>5</w:t>
                              </w:r>
                            </w:p>
                          </w:txbxContent>
                        </wps:txbx>
                        <wps:bodyPr rot="0" spcFirstLastPara="0" vert="horz" wrap="square" lIns="0" tIns="0" rIns="36000" bIns="0" numCol="1" spcCol="0" rtlCol="0" fromWordArt="0" anchor="t" anchorCtr="0" forceAA="0" compatLnSpc="1">
                          <a:prstTxWarp prst="textNoShape">
                            <a:avLst/>
                          </a:prstTxWarp>
                          <a:noAutofit/>
                        </wps:bodyPr>
                      </wps:wsp>
                      <wps:wsp>
                        <wps:cNvPr id="106" name="Straight Arrow Connector 29"/>
                        <wps:cNvCnPr/>
                        <wps:spPr>
                          <a:xfrm flipV="1">
                            <a:off x="2286000" y="2457450"/>
                            <a:ext cx="494665" cy="466518"/>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57F16BC" id="Group 107" o:spid="_x0000_s1215" style="position:absolute;left:0;text-align:left;margin-left:62.55pt;margin-top:346.95pt;width:370.15pt;height:267.5pt;z-index:252466176;mso-width-relative:margin;mso-height-relative:margin" coordsize="56051,405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">
                <v:group id="Group 104" o:spid="_x0000_s1216" style="position:absolute;width:56051;height:40516" coordsize="56051,40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group id="Group 101" o:spid="_x0000_s1217" style="position:absolute;width:56051;height:40516" coordsize="56052,4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group id="Group 98" o:spid="_x0000_s1218" style="position:absolute;width:56052;height:40519" coordsize="56052,4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group id="Group 96" o:spid="_x0000_s1219" style="position:absolute;width:56052;height:40519" coordsize="56052,4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group id="Group 94" o:spid="_x0000_s1220" style="position:absolute;width:56052;height:40519" coordsize="56052,4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group id="Group 92" o:spid="_x0000_s1221" style="position:absolute;width:56052;height:40519" coordsize="56052,4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group id="Group 90" o:spid="_x0000_s1222" style="position:absolute;width:56052;height:40519" coordsize="56052,4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group id="Group 87" o:spid="_x0000_s1223" style="position:absolute;width:56052;height:40519" coordsize="56052,4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group id="Group 85" o:spid="_x0000_s1224" style="position:absolute;width:56052;height:40519" coordsize="56052,4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group id="Group 81" o:spid="_x0000_s1225" style="position:absolute;width:56052;height:40519" coordsize="56052,4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group id="Group 76" o:spid="_x0000_s1226" style="position:absolute;width:56052;height:40519" coordorigin="6762,1425" coordsize="56052,40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Picture 77" o:spid="_x0000_s1227" type="#_x0000_t75" style="position:absolute;left:6762;top:1425;width:56053;height:3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">
                                        <v:imagedata r:id="rId93" o:title=""/>
                                        <v:path arrowok="t"/>
                                      </v:shape>
                                      <v:shape id="Text Box 15" o:spid="_x0000_s1228" type="#_x0000_t202" style="position:absolute;left:6762;top:38448;width:56053;height:3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" fillcolor="white [3201]" stroked="f" strokeweight=".5pt">
                                        <v:textbox>
                                          <w:txbxContent>
                                            <w:p w14:paraId="5B26C754" w14:textId="6FEC058B" w:rsidR="00AA3299" w:rsidRPr="004A098F" w:rsidRDefault="00AA3299" w:rsidP="00932F3C">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4.22</w:t>
                                              </w:r>
                                              <w:r w:rsidRPr="004A098F">
                                                <w:rPr>
                                                  <w:rFonts w:eastAsia="Calibri"/>
                                                  <w:b/>
                                                  <w:bCs/>
                                                  <w:lang w:val="ru-RU"/>
                                                </w:rPr>
                                                <w:t>.</w:t>
                                              </w:r>
                                              <w:r w:rsidR="002C1EC8">
                                                <w:rPr>
                                                  <w:rFonts w:eastAsia="Calibri"/>
                                                  <w:b/>
                                                  <w:bCs/>
                                                  <w:lang w:val="ru-RU"/>
                                                </w:rPr>
                                                <w:t xml:space="preserve"> Захранваща платка</w:t>
                                              </w:r>
                                            </w:p>
                                          </w:txbxContent>
                                        </v:textbox>
                                      </v:shape>
                                    </v:group>
                                    <v:shape id="Straight Arrow Connector 29" o:spid="_x0000_s1229" type="#_x0000_t32" style="position:absolute;left:30670;top:4857;width:7106;height:581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" strokecolor="yellow" strokeweight="3pt">
                                      <v:stroke endarrow="block"/>
                                    </v:shape>
                                    <v:shape id="Straight Arrow Connector 29" o:spid="_x0000_s1230" type="#_x0000_t32" style="position:absolute;left:37814;top:4857;width:5886;height:67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" strokecolor="yellow" strokeweight="3pt">
                                      <v:stroke endarrow="block"/>
                                    </v:shape>
                                  </v:group>
                                  <v:shape id="Straight Arrow Connector 29" o:spid="_x0000_s1231" type="#_x0000_t32" style="position:absolute;left:29146;top:21907;width:8623;height:73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" strokecolor="yellow" strokeweight="3pt">
                                    <v:stroke endarrow="block"/>
                                  </v:shape>
                                  <v:shape id="Straight Arrow Connector 29" o:spid="_x0000_s1232" type="#_x0000_t32" style="position:absolute;left:37814;top:21907;width:6382;height:8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" strokecolor="yellow" strokeweight="3pt">
                                    <v:stroke endarrow="block"/>
                                  </v:shape>
                                  <v:shape id="Text Box 5" o:spid="_x0000_s1233" type="#_x0000_t202" style="position:absolute;left:36957;top:1047;width:1991;height: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" filled="f" stroked="f" strokeweight=".5pt">
                                    <v:textbox inset="0,0,1mm,0">
                                      <w:txbxContent>
                                        <w:p w14:paraId="673E0DBE" w14:textId="77777777" w:rsidR="00AA3299" w:rsidRPr="003C291F" w:rsidRDefault="00AA3299" w:rsidP="00182F87">
                                          <w:pPr>
                                            <w:spacing w:before="0"/>
                                            <w:ind w:firstLine="0"/>
                                            <w:rPr>
                                              <w:rFonts w:ascii="ISOCPEUR" w:eastAsia="Calibri" w:hAnsi="ISOCPEUR"/>
                                              <w:b/>
                                              <w:bCs/>
                                              <w:i/>
                                              <w:iCs/>
                                              <w:color w:val="FFFF00"/>
                                              <w:sz w:val="48"/>
                                              <w:szCs w:val="48"/>
                                            </w:rPr>
                                          </w:pPr>
                                          <w:r w:rsidRPr="003C291F">
                                            <w:rPr>
                                              <w:rFonts w:ascii="ISOCPEUR" w:eastAsia="Calibri" w:hAnsi="ISOCPEUR"/>
                                              <w:b/>
                                              <w:bCs/>
                                              <w:i/>
                                              <w:iCs/>
                                              <w:color w:val="FFFF00"/>
                                              <w:sz w:val="48"/>
                                              <w:szCs w:val="48"/>
                                            </w:rPr>
                                            <w:t>1</w:t>
                                          </w:r>
                                        </w:p>
                                      </w:txbxContent>
                                    </v:textbox>
                                  </v:shape>
                                </v:group>
                                <v:shape id="Text Box 5" o:spid="_x0000_s1234" type="#_x0000_t202" style="position:absolute;left:36957;top:18097;width:1991;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" filled="f" stroked="f" strokeweight=".5pt">
                                  <v:textbox inset="0,0,1mm,0">
                                    <w:txbxContent>
                                      <w:p w14:paraId="31DB3ED9" w14:textId="77777777" w:rsidR="00AA3299" w:rsidRPr="003C291F" w:rsidRDefault="00AA3299" w:rsidP="00182F87">
                                        <w:pPr>
                                          <w:spacing w:before="0"/>
                                          <w:ind w:firstLine="0"/>
                                          <w:rPr>
                                            <w:rFonts w:ascii="ISOCPEUR" w:eastAsia="Calibri" w:hAnsi="ISOCPEUR"/>
                                            <w:b/>
                                            <w:bCs/>
                                            <w:i/>
                                            <w:iCs/>
                                            <w:color w:val="FFFF00"/>
                                            <w:sz w:val="48"/>
                                            <w:szCs w:val="48"/>
                                          </w:rPr>
                                        </w:pPr>
                                        <w:r w:rsidRPr="003C291F">
                                          <w:rPr>
                                            <w:rFonts w:ascii="ISOCPEUR" w:eastAsia="Calibri" w:hAnsi="ISOCPEUR"/>
                                            <w:b/>
                                            <w:bCs/>
                                            <w:i/>
                                            <w:iCs/>
                                            <w:color w:val="FFFF00"/>
                                            <w:sz w:val="48"/>
                                            <w:szCs w:val="48"/>
                                          </w:rPr>
                                          <w:t>1</w:t>
                                        </w:r>
                                      </w:p>
                                    </w:txbxContent>
                                  </v:textbox>
                                </v:shape>
                              </v:group>
                              <v:shape id="Straight Arrow Connector 29" o:spid="_x0000_s1235" type="#_x0000_t32" style="position:absolute;left:23717;top:13525;width:12478;height:39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" strokecolor="yellow" strokeweight="3pt">
                                <v:stroke endarrow="block"/>
                              </v:shape>
                              <v:shape id="Straight Arrow Connector 29" o:spid="_x0000_s1236" type="#_x0000_t32" style="position:absolute;left:37814;top:32480;width:8788;height:105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" strokecolor="yellow" strokeweight="3pt">
                                <v:stroke endarrow="block"/>
                              </v:shape>
                            </v:group>
                            <v:shape id="Text Box 5" o:spid="_x0000_s1237" type="#_x0000_t202" style="position:absolute;left:21239;top:15811;width:2478;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" filled="f" stroked="f" strokeweight=".5pt">
                              <v:textbox inset="0,0,1mm,0">
                                <w:txbxContent>
                                  <w:p w14:paraId="7AA7AA58" w14:textId="77777777" w:rsidR="00AA3299" w:rsidRPr="00CD086F" w:rsidRDefault="00AA3299" w:rsidP="00182F87">
                                    <w:pPr>
                                      <w:spacing w:before="0"/>
                                      <w:ind w:firstLine="0"/>
                                      <w:rPr>
                                        <w:rFonts w:ascii="ISOCPEUR" w:eastAsia="Calibri" w:hAnsi="ISOCPEUR"/>
                                        <w:b/>
                                        <w:bCs/>
                                        <w:i/>
                                        <w:iCs/>
                                        <w:color w:val="FFFF00"/>
                                        <w:sz w:val="48"/>
                                        <w:szCs w:val="48"/>
                                      </w:rPr>
                                    </w:pPr>
                                    <w:r>
                                      <w:rPr>
                                        <w:rFonts w:ascii="ISOCPEUR" w:eastAsia="Calibri" w:hAnsi="ISOCPEUR"/>
                                        <w:b/>
                                        <w:bCs/>
                                        <w:i/>
                                        <w:iCs/>
                                        <w:color w:val="FFFF00"/>
                                        <w:sz w:val="48"/>
                                        <w:szCs w:val="48"/>
                                      </w:rPr>
                                      <w:t>2</w:t>
                                    </w:r>
                                  </w:p>
                                </w:txbxContent>
                              </v:textbox>
                            </v:shape>
                          </v:group>
                          <v:shape id="Text Box 5" o:spid="_x0000_s1238" type="#_x0000_t202" style="position:absolute;left:46577;top:31432;width:2478;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" filled="f" stroked="f" strokeweight=".5pt">
                            <v:textbox inset="0,0,1mm,0">
                              <w:txbxContent>
                                <w:p w14:paraId="3FE675E0" w14:textId="77777777" w:rsidR="00AA3299" w:rsidRPr="00CD086F" w:rsidRDefault="00AA3299" w:rsidP="00182F87">
                                  <w:pPr>
                                    <w:spacing w:before="0"/>
                                    <w:ind w:firstLine="0"/>
                                    <w:rPr>
                                      <w:rFonts w:ascii="ISOCPEUR" w:eastAsia="Calibri" w:hAnsi="ISOCPEUR"/>
                                      <w:b/>
                                      <w:bCs/>
                                      <w:i/>
                                      <w:iCs/>
                                      <w:color w:val="FFFF00"/>
                                      <w:sz w:val="48"/>
                                      <w:szCs w:val="48"/>
                                    </w:rPr>
                                  </w:pPr>
                                  <w:r>
                                    <w:rPr>
                                      <w:rFonts w:ascii="ISOCPEUR" w:eastAsia="Calibri" w:hAnsi="ISOCPEUR"/>
                                      <w:b/>
                                      <w:bCs/>
                                      <w:i/>
                                      <w:iCs/>
                                      <w:color w:val="FFFF00"/>
                                      <w:sz w:val="48"/>
                                      <w:szCs w:val="48"/>
                                    </w:rPr>
                                    <w:t>2</w:t>
                                  </w:r>
                                </w:p>
                              </w:txbxContent>
                            </v:textbox>
                          </v:shape>
                        </v:group>
                        <v:shape id="Straight Arrow Connector 29" o:spid="_x0000_s1239" type="#_x0000_t32" style="position:absolute;left:11042;top:13525;width:0;height:1311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" strokecolor="yellow" strokeweight="3pt">
                          <v:stroke endarrow="block"/>
                        </v:shape>
                      </v:group>
                      <v:shape id="Text Box 5" o:spid="_x0000_s1240" type="#_x0000_t202" style="position:absolute;left:9715;top:26003;width:2478;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" filled="f" stroked="f" strokeweight=".5pt">
                        <v:textbox inset="0,0,1mm,0">
                          <w:txbxContent>
                            <w:p w14:paraId="77720AD1" w14:textId="77777777" w:rsidR="00AA3299" w:rsidRPr="00CD086F" w:rsidRDefault="00AA3299" w:rsidP="00182F87">
                              <w:pPr>
                                <w:spacing w:before="0"/>
                                <w:ind w:firstLine="0"/>
                                <w:rPr>
                                  <w:rFonts w:ascii="ISOCPEUR" w:eastAsia="Calibri" w:hAnsi="ISOCPEUR"/>
                                  <w:b/>
                                  <w:bCs/>
                                  <w:i/>
                                  <w:iCs/>
                                  <w:color w:val="FFFF00"/>
                                  <w:sz w:val="48"/>
                                  <w:szCs w:val="48"/>
                                </w:rPr>
                              </w:pPr>
                              <w:r>
                                <w:rPr>
                                  <w:rFonts w:ascii="ISOCPEUR" w:eastAsia="Calibri" w:hAnsi="ISOCPEUR"/>
                                  <w:b/>
                                  <w:bCs/>
                                  <w:i/>
                                  <w:iCs/>
                                  <w:color w:val="FFFF00"/>
                                  <w:sz w:val="48"/>
                                  <w:szCs w:val="48"/>
                                </w:rPr>
                                <w:t>3</w:t>
                              </w:r>
                            </w:p>
                          </w:txbxContent>
                        </v:textbox>
                      </v:shape>
                    </v:group>
                    <v:shape id="Straight Arrow Connector 29" o:spid="_x0000_s1241" type="#_x0000_t32" style="position:absolute;left:17907;top:8952;width:1809;height:1828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" strokecolor="yellow" strokeweight="3pt">
                      <v:stroke endarrow="block"/>
                    </v:shape>
                    <v:shape id="Text Box 5" o:spid="_x0000_s1242" type="#_x0000_t202" style="position:absolute;left:16668;top:26638;width:2478;height:3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" filled="f" stroked="f" strokeweight=".5pt">
                      <v:textbox inset="0,0,1mm,0">
                        <w:txbxContent>
                          <w:p w14:paraId="7D8E4FCE" w14:textId="77777777" w:rsidR="00AA3299" w:rsidRPr="00CD086F" w:rsidRDefault="00AA3299" w:rsidP="00182F87">
                            <w:pPr>
                              <w:spacing w:before="0"/>
                              <w:ind w:firstLine="0"/>
                              <w:rPr>
                                <w:rFonts w:ascii="ISOCPEUR" w:eastAsia="Calibri" w:hAnsi="ISOCPEUR"/>
                                <w:b/>
                                <w:bCs/>
                                <w:i/>
                                <w:iCs/>
                                <w:color w:val="FFFF00"/>
                                <w:sz w:val="48"/>
                                <w:szCs w:val="48"/>
                              </w:rPr>
                            </w:pPr>
                            <w:r>
                              <w:rPr>
                                <w:rFonts w:ascii="ISOCPEUR" w:eastAsia="Calibri" w:hAnsi="ISOCPEUR"/>
                                <w:b/>
                                <w:bCs/>
                                <w:i/>
                                <w:iCs/>
                                <w:color w:val="FFFF00"/>
                                <w:sz w:val="48"/>
                                <w:szCs w:val="48"/>
                              </w:rPr>
                              <w:t>4</w:t>
                            </w:r>
                          </w:p>
                        </w:txbxContent>
                      </v:textbox>
                    </v:shape>
                  </v:group>
                  <v:shape id="Straight Arrow Connector 29" o:spid="_x0000_s1243" type="#_x0000_t32" style="position:absolute;left:7239;top:24098;width:457;height:73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" strokecolor="yellow" strokeweight="3pt">
                    <v:stroke endarrow="block"/>
                  </v:shape>
                  <v:shape id="Text Box 5" o:spid="_x0000_s1244" type="#_x0000_t202" style="position:absolute;left:6096;top:31146;width:2477;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" filled="f" stroked="f" strokeweight=".5pt">
                    <v:textbox inset="0,0,1mm,0">
                      <w:txbxContent>
                        <w:p w14:paraId="11C2EB6B" w14:textId="77777777" w:rsidR="00AA3299" w:rsidRPr="00CD086F" w:rsidRDefault="00AA3299" w:rsidP="00182F87">
                          <w:pPr>
                            <w:spacing w:before="0"/>
                            <w:ind w:firstLine="0"/>
                            <w:rPr>
                              <w:rFonts w:ascii="ISOCPEUR" w:eastAsia="Calibri" w:hAnsi="ISOCPEUR"/>
                              <w:b/>
                              <w:bCs/>
                              <w:i/>
                              <w:iCs/>
                              <w:color w:val="FFFF00"/>
                              <w:sz w:val="48"/>
                              <w:szCs w:val="48"/>
                            </w:rPr>
                          </w:pPr>
                          <w:r>
                            <w:rPr>
                              <w:rFonts w:ascii="ISOCPEUR" w:eastAsia="Calibri" w:hAnsi="ISOCPEUR"/>
                              <w:b/>
                              <w:bCs/>
                              <w:i/>
                              <w:iCs/>
                              <w:color w:val="FFFF00"/>
                              <w:sz w:val="48"/>
                              <w:szCs w:val="48"/>
                            </w:rPr>
                            <w:t>5</w:t>
                          </w:r>
                        </w:p>
                      </w:txbxContent>
                    </v:textbox>
                  </v:shape>
                </v:group>
                <v:shape id="Text Box 5" o:spid="_x0000_s1245" type="#_x0000_t202" style="position:absolute;left:21238;top:28681;width:2478;height:3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" filled="f" stroked="f" strokeweight=".5pt">
                  <v:textbox inset="0,0,1mm,0">
                    <w:txbxContent>
                      <w:p w14:paraId="69CD768A" w14:textId="77777777" w:rsidR="00AA3299" w:rsidRPr="00CD086F" w:rsidRDefault="00AA3299" w:rsidP="00182F87">
                        <w:pPr>
                          <w:spacing w:before="0"/>
                          <w:ind w:firstLine="0"/>
                          <w:rPr>
                            <w:rFonts w:ascii="ISOCPEUR" w:eastAsia="Calibri" w:hAnsi="ISOCPEUR"/>
                            <w:b/>
                            <w:bCs/>
                            <w:i/>
                            <w:iCs/>
                            <w:color w:val="FFFF00"/>
                            <w:sz w:val="48"/>
                            <w:szCs w:val="48"/>
                          </w:rPr>
                        </w:pPr>
                        <w:r>
                          <w:rPr>
                            <w:rFonts w:ascii="ISOCPEUR" w:eastAsia="Calibri" w:hAnsi="ISOCPEUR"/>
                            <w:b/>
                            <w:bCs/>
                            <w:i/>
                            <w:iCs/>
                            <w:color w:val="FFFF00"/>
                            <w:sz w:val="48"/>
                            <w:szCs w:val="48"/>
                          </w:rPr>
                          <w:t>5</w:t>
                        </w:r>
                      </w:p>
                    </w:txbxContent>
                  </v:textbox>
                </v:shape>
                <v:shape id="Straight Arrow Connector 29" o:spid="_x0000_s1246" type="#_x0000_t32" style="position:absolute;left:22860;top:24574;width:4946;height:46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" strokecolor="yellow" strokeweight="3pt">
                  <v:stroke endarrow="block"/>
                </v:shape>
                <w10:wrap type="topAndBottom"/>
              </v:group>
            </w:pict>
          </mc:Fallback>
        </mc:AlternateContent>
      </w:r>
      <w:r w:rsidR="00A41795">
        <w:rPr>
          <w:noProof/>
          <w:lang w:eastAsia="bg-BG"/>
        </w:rPr>
        <mc:AlternateContent>
          <mc:Choice Requires="wpg">
            <w:drawing>
              <wp:anchor distT="0" distB="0" distL="114300" distR="114300" simplePos="0" relativeHeight="252465152" behindDoc="0" locked="0" layoutInCell="1" allowOverlap="1" wp14:anchorId="33C88157" wp14:editId="754CE520">
                <wp:simplePos x="0" y="0"/>
                <wp:positionH relativeFrom="column">
                  <wp:posOffset>866140</wp:posOffset>
                </wp:positionH>
                <wp:positionV relativeFrom="paragraph">
                  <wp:posOffset>674370</wp:posOffset>
                </wp:positionV>
                <wp:extent cx="4629150" cy="3686175"/>
                <wp:effectExtent l="0" t="0" r="0" b="9525"/>
                <wp:wrapTopAndBottom/>
                <wp:docPr id="70" name="Group 70"/>
                <wp:cNvGraphicFramePr/>
                <a:graphic xmlns:a="http://schemas.openxmlformats.org/drawingml/2006/main">
                  <a:graphicData uri="http://schemas.microsoft.com/office/word/2010/wordprocessingGroup">
                    <wpg:wgp>
                      <wpg:cNvGrpSpPr/>
                      <wpg:grpSpPr>
                        <a:xfrm>
                          <a:off x="0" y="0"/>
                          <a:ext cx="4629150" cy="3686175"/>
                          <a:chOff x="1376932" y="310904"/>
                          <a:chExt cx="4203946" cy="4785812"/>
                        </a:xfrm>
                      </wpg:grpSpPr>
                      <pic:pic xmlns:pic="http://schemas.openxmlformats.org/drawingml/2006/picture">
                        <pic:nvPicPr>
                          <pic:cNvPr id="71" name="Picture 71"/>
                          <pic:cNvPicPr>
                            <a:picLocks noChangeAspect="1"/>
                          </pic:cNvPicPr>
                        </pic:nvPicPr>
                        <pic:blipFill>
                          <a:blip r:embed="rId94">
                            <a:extLst>
                              <a:ext uri="{28A0092B-C50C-407E-A947-70E740481C1C}">
                                <a14:useLocalDpi xmlns:a14="http://schemas.microsoft.com/office/drawing/2010/main" val="0"/>
                              </a:ext>
                            </a:extLst>
                          </a:blip>
                          <a:srcRect/>
                          <a:stretch/>
                        </pic:blipFill>
                        <pic:spPr>
                          <a:xfrm>
                            <a:off x="1376932" y="310904"/>
                            <a:ext cx="4203946" cy="4203946"/>
                          </a:xfrm>
                          <a:prstGeom prst="rect">
                            <a:avLst/>
                          </a:prstGeom>
                        </pic:spPr>
                      </pic:pic>
                      <wps:wsp>
                        <wps:cNvPr id="72" name="Text Box 15"/>
                        <wps:cNvSpPr txBox="1"/>
                        <wps:spPr>
                          <a:xfrm>
                            <a:off x="1376933" y="4514851"/>
                            <a:ext cx="4203945" cy="581865"/>
                          </a:xfrm>
                          <a:prstGeom prst="rect">
                            <a:avLst/>
                          </a:prstGeom>
                          <a:solidFill>
                            <a:schemeClr val="lt1"/>
                          </a:solidFill>
                          <a:ln w="6350">
                            <a:noFill/>
                          </a:ln>
                        </wps:spPr>
                        <wps:txbx>
                          <w:txbxContent>
                            <w:p w14:paraId="5B8AD49C" w14:textId="027E0ED6" w:rsidR="00AA3299" w:rsidRPr="004A098F" w:rsidRDefault="00AA3299" w:rsidP="00932F3C">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4.21</w:t>
                              </w:r>
                              <w:r w:rsidRPr="004A098F">
                                <w:rPr>
                                  <w:rFonts w:eastAsia="Calibri"/>
                                  <w:b/>
                                  <w:bCs/>
                                  <w:lang w:val="ru-RU"/>
                                </w:rPr>
                                <w:t>.</w:t>
                              </w:r>
                              <w:r>
                                <w:rPr>
                                  <w:rFonts w:eastAsia="Calibri"/>
                                  <w:b/>
                                  <w:bCs/>
                                </w:rPr>
                                <w:t xml:space="preserve"> Електронна схема на инвертора за захранване на осветителните тела.</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C88157" id="Group 70" o:spid="_x0000_s1247" style="position:absolute;left:0;text-align:left;margin-left:68.2pt;margin-top:53.1pt;width:364.5pt;height:290.25pt;z-index:252465152;mso-width-relative:margin;mso-height-relative:margin" coordorigin="13769,3109" coordsize="42039,47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">
                <v:shape id="Picture 71" o:spid="_x0000_s1248" type="#_x0000_t75" style="position:absolute;left:13769;top:3109;width:42039;height:42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">
                  <v:imagedata r:id="rId95" o:title=""/>
                  <v:path arrowok="t"/>
                </v:shape>
                <v:shape id="Text Box 15" o:spid="_x0000_s1249" type="#_x0000_t202" style="position:absolute;left:13769;top:45148;width:42039;height:5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" fillcolor="white [3201]" stroked="f" strokeweight=".5pt">
                  <v:textbox>
                    <w:txbxContent>
                      <w:p w14:paraId="5B8AD49C" w14:textId="027E0ED6" w:rsidR="00AA3299" w:rsidRPr="004A098F" w:rsidRDefault="00AA3299" w:rsidP="00932F3C">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4.21</w:t>
                        </w:r>
                        <w:r w:rsidRPr="004A098F">
                          <w:rPr>
                            <w:rFonts w:eastAsia="Calibri"/>
                            <w:b/>
                            <w:bCs/>
                            <w:lang w:val="ru-RU"/>
                          </w:rPr>
                          <w:t>.</w:t>
                        </w:r>
                        <w:r>
                          <w:rPr>
                            <w:rFonts w:eastAsia="Calibri"/>
                            <w:b/>
                            <w:bCs/>
                          </w:rPr>
                          <w:t xml:space="preserve"> Електронна схема на инвертора за захранване на осветителните тела.</w:t>
                        </w:r>
                      </w:p>
                    </w:txbxContent>
                  </v:textbox>
                </v:shape>
                <w10:wrap type="topAndBottom"/>
              </v:group>
            </w:pict>
          </mc:Fallback>
        </mc:AlternateContent>
      </w:r>
      <w:r w:rsidR="00932F3C">
        <w:t xml:space="preserve">Установено бе силно нагаряне на отвора за закрепване на платката към корпуса на захранващия блок, което отново е признак за протичане на големи токове и нагряване до високи температури (фиг. </w:t>
      </w:r>
      <w:r w:rsidR="00182F87">
        <w:t>4.23</w:t>
      </w:r>
      <w:r w:rsidR="00932F3C">
        <w:t>, поз. 2).</w:t>
      </w:r>
    </w:p>
    <w:p w14:paraId="58FCED6B" w14:textId="0885A0E0" w:rsidR="00932F3C" w:rsidRPr="001B602D" w:rsidRDefault="002C1EC8" w:rsidP="00932F3C">
      <w:pPr>
        <w:pStyle w:val="ab"/>
        <w:numPr>
          <w:ilvl w:val="1"/>
          <w:numId w:val="41"/>
        </w:numPr>
        <w:tabs>
          <w:tab w:val="left" w:pos="993"/>
        </w:tabs>
        <w:spacing w:before="0"/>
      </w:pPr>
      <w:r>
        <w:rPr>
          <w:noProof/>
          <w:lang w:eastAsia="bg-BG"/>
        </w:rPr>
        <w:lastRenderedPageBreak/>
        <mc:AlternateContent>
          <mc:Choice Requires="wpg">
            <w:drawing>
              <wp:anchor distT="0" distB="0" distL="114300" distR="114300" simplePos="0" relativeHeight="252468224" behindDoc="0" locked="0" layoutInCell="1" allowOverlap="1" wp14:anchorId="5F0F6051" wp14:editId="3DCD4A98">
                <wp:simplePos x="0" y="0"/>
                <wp:positionH relativeFrom="column">
                  <wp:posOffset>816610</wp:posOffset>
                </wp:positionH>
                <wp:positionV relativeFrom="paragraph">
                  <wp:posOffset>4961890</wp:posOffset>
                </wp:positionV>
                <wp:extent cx="4953000" cy="3939540"/>
                <wp:effectExtent l="0" t="0" r="0" b="3810"/>
                <wp:wrapTopAndBottom/>
                <wp:docPr id="118" name="Group 118"/>
                <wp:cNvGraphicFramePr/>
                <a:graphic xmlns:a="http://schemas.openxmlformats.org/drawingml/2006/main">
                  <a:graphicData uri="http://schemas.microsoft.com/office/word/2010/wordprocessingGroup">
                    <wpg:wgp>
                      <wpg:cNvGrpSpPr/>
                      <wpg:grpSpPr>
                        <a:xfrm>
                          <a:off x="0" y="0"/>
                          <a:ext cx="4953000" cy="3939540"/>
                          <a:chOff x="767145" y="488417"/>
                          <a:chExt cx="5605261" cy="4460054"/>
                        </a:xfrm>
                      </wpg:grpSpPr>
                      <pic:pic xmlns:pic="http://schemas.openxmlformats.org/drawingml/2006/picture">
                        <pic:nvPicPr>
                          <pic:cNvPr id="119" name="Picture 119"/>
                          <pic:cNvPicPr>
                            <a:picLocks noChangeAspect="1"/>
                          </pic:cNvPicPr>
                        </pic:nvPicPr>
                        <pic:blipFill>
                          <a:blip r:embed="rId96">
                            <a:extLst>
                              <a:ext uri="{28A0092B-C50C-407E-A947-70E740481C1C}">
                                <a14:useLocalDpi xmlns:a14="http://schemas.microsoft.com/office/drawing/2010/main" val="0"/>
                              </a:ext>
                            </a:extLst>
                          </a:blip>
                          <a:srcRect/>
                          <a:stretch/>
                        </pic:blipFill>
                        <pic:spPr>
                          <a:xfrm>
                            <a:off x="767145" y="488417"/>
                            <a:ext cx="5605261" cy="3975824"/>
                          </a:xfrm>
                          <a:prstGeom prst="rect">
                            <a:avLst/>
                          </a:prstGeom>
                        </pic:spPr>
                      </pic:pic>
                      <wps:wsp>
                        <wps:cNvPr id="120" name="Text Box 15"/>
                        <wps:cNvSpPr txBox="1"/>
                        <wps:spPr>
                          <a:xfrm>
                            <a:off x="948885" y="4505317"/>
                            <a:ext cx="5423521" cy="443154"/>
                          </a:xfrm>
                          <a:prstGeom prst="rect">
                            <a:avLst/>
                          </a:prstGeom>
                          <a:solidFill>
                            <a:schemeClr val="lt1"/>
                          </a:solidFill>
                          <a:ln w="6350">
                            <a:noFill/>
                          </a:ln>
                        </wps:spPr>
                        <wps:txbx>
                          <w:txbxContent>
                            <w:p w14:paraId="7022AF62" w14:textId="6453E1C7" w:rsidR="00AA3299" w:rsidRPr="004A098F" w:rsidRDefault="00AA3299" w:rsidP="00932F3C">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4.24</w:t>
                              </w:r>
                              <w:r w:rsidRPr="004A098F">
                                <w:rPr>
                                  <w:rFonts w:eastAsia="Calibri"/>
                                  <w:b/>
                                  <w:bCs/>
                                  <w:lang w:val="ru-RU"/>
                                </w:rPr>
                                <w:t>.</w:t>
                              </w:r>
                              <w:r w:rsidR="002C1EC8">
                                <w:rPr>
                                  <w:rFonts w:eastAsia="Calibri"/>
                                  <w:b/>
                                  <w:bCs/>
                                  <w:lang w:val="ru-RU"/>
                                </w:rPr>
                                <w:t xml:space="preserve"> Осветително</w:t>
                              </w:r>
                              <w:r w:rsidR="002C1EC8" w:rsidRPr="002C1EC8">
                                <w:rPr>
                                  <w:rFonts w:eastAsia="Calibri"/>
                                  <w:b/>
                                  <w:bCs/>
                                  <w:lang w:val="ru-RU"/>
                                </w:rPr>
                                <w:t xml:space="preserve"> тяло</w:t>
                              </w:r>
                              <w:r w:rsidR="006B605A">
                                <w:rPr>
                                  <w:rFonts w:eastAsia="Calibri"/>
                                  <w:b/>
                                  <w:bCs/>
                                  <w:lang w:val="ru-RU"/>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0F6051" id="Group 118" o:spid="_x0000_s1250" style="position:absolute;left:0;text-align:left;margin-left:64.3pt;margin-top:390.7pt;width:390pt;height:310.2pt;z-index:252468224;mso-width-relative:margin;mso-height-relative:margin" coordorigin="7671,4884" coordsize="56052,44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">
                <v:shape id="Picture 119" o:spid="_x0000_s1251" type="#_x0000_t75" style="position:absolute;left:7671;top:4884;width:56053;height:39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">
                  <v:imagedata r:id="rId97" o:title=""/>
                  <v:path arrowok="t"/>
                </v:shape>
                <v:shape id="Text Box 15" o:spid="_x0000_s1252" type="#_x0000_t202" style="position:absolute;left:9488;top:45053;width:54236;height:4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" fillcolor="white [3201]" stroked="f" strokeweight=".5pt">
                  <v:textbox>
                    <w:txbxContent>
                      <w:p w14:paraId="7022AF62" w14:textId="6453E1C7" w:rsidR="00AA3299" w:rsidRPr="004A098F" w:rsidRDefault="00AA3299" w:rsidP="00932F3C">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4.24</w:t>
                        </w:r>
                        <w:r w:rsidRPr="004A098F">
                          <w:rPr>
                            <w:rFonts w:eastAsia="Calibri"/>
                            <w:b/>
                            <w:bCs/>
                            <w:lang w:val="ru-RU"/>
                          </w:rPr>
                          <w:t>.</w:t>
                        </w:r>
                        <w:r w:rsidR="002C1EC8">
                          <w:rPr>
                            <w:rFonts w:eastAsia="Calibri"/>
                            <w:b/>
                            <w:bCs/>
                            <w:lang w:val="ru-RU"/>
                          </w:rPr>
                          <w:t xml:space="preserve"> Осветително</w:t>
                        </w:r>
                        <w:r w:rsidR="002C1EC8" w:rsidRPr="002C1EC8">
                          <w:rPr>
                            <w:rFonts w:eastAsia="Calibri"/>
                            <w:b/>
                            <w:bCs/>
                            <w:lang w:val="ru-RU"/>
                          </w:rPr>
                          <w:t xml:space="preserve"> тяло</w:t>
                        </w:r>
                        <w:r w:rsidR="006B605A">
                          <w:rPr>
                            <w:rFonts w:eastAsia="Calibri"/>
                            <w:b/>
                            <w:bCs/>
                            <w:lang w:val="ru-RU"/>
                          </w:rPr>
                          <w:t xml:space="preserve"> </w:t>
                        </w:r>
                        <w:bookmarkStart w:id="12" w:name="_GoBack"/>
                        <w:bookmarkEnd w:id="12"/>
                      </w:p>
                    </w:txbxContent>
                  </v:textbox>
                </v:shape>
                <w10:wrap type="topAndBottom"/>
              </v:group>
            </w:pict>
          </mc:Fallback>
        </mc:AlternateContent>
      </w:r>
      <w:r>
        <w:rPr>
          <w:noProof/>
          <w:lang w:eastAsia="bg-BG"/>
        </w:rPr>
        <mc:AlternateContent>
          <mc:Choice Requires="wps">
            <w:drawing>
              <wp:anchor distT="0" distB="0" distL="114300" distR="114300" simplePos="0" relativeHeight="252485632" behindDoc="0" locked="0" layoutInCell="1" allowOverlap="1" wp14:anchorId="490E9240" wp14:editId="17AB4CA8">
                <wp:simplePos x="0" y="0"/>
                <wp:positionH relativeFrom="column">
                  <wp:posOffset>3423284</wp:posOffset>
                </wp:positionH>
                <wp:positionV relativeFrom="paragraph">
                  <wp:posOffset>6568439</wp:posOffset>
                </wp:positionV>
                <wp:extent cx="917575" cy="1546225"/>
                <wp:effectExtent l="38100" t="38100" r="34925" b="15875"/>
                <wp:wrapNone/>
                <wp:docPr id="8" name="Straight Arrow Connector 29"/>
                <wp:cNvGraphicFramePr/>
                <a:graphic xmlns:a="http://schemas.openxmlformats.org/drawingml/2006/main">
                  <a:graphicData uri="http://schemas.microsoft.com/office/word/2010/wordprocessingShape">
                    <wps:wsp>
                      <wps:cNvCnPr/>
                      <wps:spPr>
                        <a:xfrm flipH="1" flipV="1">
                          <a:off x="0" y="0"/>
                          <a:ext cx="917575" cy="1546225"/>
                        </a:xfrm>
                        <a:prstGeom prst="straightConnector1">
                          <a:avLst/>
                        </a:prstGeom>
                        <a:noFill/>
                        <a:ln w="38100" cap="flat" cmpd="sng" algn="ctr">
                          <a:solidFill>
                            <a:srgbClr val="FFFF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F04E3FA" id="Straight Arrow Connector 29" o:spid="_x0000_s1026" type="#_x0000_t32" style="position:absolute;margin-left:269.55pt;margin-top:517.2pt;width:72.25pt;height:121.75pt;flip:x y;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" strokecolor="yellow" strokeweight="3pt">
                <v:stroke endarrow="block"/>
              </v:shape>
            </w:pict>
          </mc:Fallback>
        </mc:AlternateContent>
      </w:r>
      <w:r>
        <w:rPr>
          <w:noProof/>
          <w:lang w:eastAsia="bg-BG"/>
        </w:rPr>
        <mc:AlternateContent>
          <mc:Choice Requires="wps">
            <w:drawing>
              <wp:anchor distT="0" distB="0" distL="114300" distR="114300" simplePos="0" relativeHeight="252483584" behindDoc="0" locked="0" layoutInCell="1" allowOverlap="1" wp14:anchorId="5E527CBE" wp14:editId="13703CEC">
                <wp:simplePos x="0" y="0"/>
                <wp:positionH relativeFrom="column">
                  <wp:posOffset>4339590</wp:posOffset>
                </wp:positionH>
                <wp:positionV relativeFrom="paragraph">
                  <wp:posOffset>6825614</wp:posOffset>
                </wp:positionV>
                <wp:extent cx="715645" cy="1318895"/>
                <wp:effectExtent l="19050" t="38100" r="46355" b="14605"/>
                <wp:wrapNone/>
                <wp:docPr id="7" name="Straight Arrow Connector 29"/>
                <wp:cNvGraphicFramePr/>
                <a:graphic xmlns:a="http://schemas.openxmlformats.org/drawingml/2006/main">
                  <a:graphicData uri="http://schemas.microsoft.com/office/word/2010/wordprocessingShape">
                    <wps:wsp>
                      <wps:cNvCnPr/>
                      <wps:spPr>
                        <a:xfrm flipV="1">
                          <a:off x="0" y="0"/>
                          <a:ext cx="715645" cy="1318895"/>
                        </a:xfrm>
                        <a:prstGeom prst="straightConnector1">
                          <a:avLst/>
                        </a:prstGeom>
                        <a:noFill/>
                        <a:ln w="38100" cap="flat" cmpd="sng" algn="ctr">
                          <a:solidFill>
                            <a:srgbClr val="FFFF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1DC6BF2" id="Straight Arrow Connector 29" o:spid="_x0000_s1026" type="#_x0000_t32" style="position:absolute;margin-left:341.7pt;margin-top:537.45pt;width:56.35pt;height:103.85pt;flip:y;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" strokecolor="yellow" strokeweight="3pt">
                <v:stroke endarrow="block"/>
              </v:shape>
            </w:pict>
          </mc:Fallback>
        </mc:AlternateContent>
      </w:r>
      <w:r>
        <w:rPr>
          <w:noProof/>
          <w:lang w:eastAsia="bg-BG"/>
        </w:rPr>
        <mc:AlternateContent>
          <mc:Choice Requires="wpg">
            <w:drawing>
              <wp:anchor distT="0" distB="0" distL="114300" distR="114300" simplePos="0" relativeHeight="252467200" behindDoc="0" locked="0" layoutInCell="1" allowOverlap="1" wp14:anchorId="1740B0D2" wp14:editId="350B7B30">
                <wp:simplePos x="0" y="0"/>
                <wp:positionH relativeFrom="column">
                  <wp:posOffset>845185</wp:posOffset>
                </wp:positionH>
                <wp:positionV relativeFrom="paragraph">
                  <wp:posOffset>75565</wp:posOffset>
                </wp:positionV>
                <wp:extent cx="4924425" cy="3964940"/>
                <wp:effectExtent l="0" t="0" r="9525" b="0"/>
                <wp:wrapTopAndBottom/>
                <wp:docPr id="117" name="Group 117"/>
                <wp:cNvGraphicFramePr/>
                <a:graphic xmlns:a="http://schemas.openxmlformats.org/drawingml/2006/main">
                  <a:graphicData uri="http://schemas.microsoft.com/office/word/2010/wordprocessingGroup">
                    <wpg:wgp>
                      <wpg:cNvGrpSpPr/>
                      <wpg:grpSpPr>
                        <a:xfrm>
                          <a:off x="0" y="0"/>
                          <a:ext cx="4924425" cy="3964940"/>
                          <a:chOff x="0" y="0"/>
                          <a:chExt cx="5423522" cy="4367145"/>
                        </a:xfrm>
                      </wpg:grpSpPr>
                      <wpg:grpSp>
                        <wpg:cNvPr id="114" name="Group 114"/>
                        <wpg:cNvGrpSpPr/>
                        <wpg:grpSpPr>
                          <a:xfrm>
                            <a:off x="0" y="0"/>
                            <a:ext cx="5423522" cy="4367145"/>
                            <a:chOff x="0" y="0"/>
                            <a:chExt cx="5423522" cy="4367145"/>
                          </a:xfrm>
                        </wpg:grpSpPr>
                        <wpg:grpSp>
                          <wpg:cNvPr id="108" name="Group 108"/>
                          <wpg:cNvGrpSpPr/>
                          <wpg:grpSpPr>
                            <a:xfrm>
                              <a:off x="0" y="0"/>
                              <a:ext cx="5423522" cy="4367145"/>
                              <a:chOff x="767143" y="-108238"/>
                              <a:chExt cx="5423522" cy="4367145"/>
                            </a:xfrm>
                          </wpg:grpSpPr>
                          <pic:pic xmlns:pic="http://schemas.openxmlformats.org/drawingml/2006/picture">
                            <pic:nvPicPr>
                              <pic:cNvPr id="109" name="Picture 109"/>
                              <pic:cNvPicPr>
                                <a:picLocks noChangeAspect="1"/>
                              </pic:cNvPicPr>
                            </pic:nvPicPr>
                            <pic:blipFill>
                              <a:blip r:embed="rId98">
                                <a:extLst>
                                  <a:ext uri="{28A0092B-C50C-407E-A947-70E740481C1C}">
                                    <a14:useLocalDpi xmlns:a14="http://schemas.microsoft.com/office/drawing/2010/main" val="0"/>
                                  </a:ext>
                                </a:extLst>
                              </a:blip>
                              <a:srcRect/>
                              <a:stretch/>
                            </pic:blipFill>
                            <pic:spPr>
                              <a:xfrm>
                                <a:off x="767145" y="-108238"/>
                                <a:ext cx="5423520" cy="4203946"/>
                              </a:xfrm>
                              <a:prstGeom prst="rect">
                                <a:avLst/>
                              </a:prstGeom>
                            </pic:spPr>
                          </pic:pic>
                          <wps:wsp>
                            <wps:cNvPr id="110" name="Text Box 15"/>
                            <wps:cNvSpPr txBox="1"/>
                            <wps:spPr>
                              <a:xfrm>
                                <a:off x="767143" y="3844590"/>
                                <a:ext cx="5422959" cy="414317"/>
                              </a:xfrm>
                              <a:prstGeom prst="rect">
                                <a:avLst/>
                              </a:prstGeom>
                              <a:solidFill>
                                <a:schemeClr val="lt1"/>
                              </a:solidFill>
                              <a:ln w="6350">
                                <a:noFill/>
                              </a:ln>
                            </wps:spPr>
                            <wps:txbx>
                              <w:txbxContent>
                                <w:p w14:paraId="42C1CF1B" w14:textId="21B2BD79" w:rsidR="00AA3299" w:rsidRPr="004A098F" w:rsidRDefault="00AA3299" w:rsidP="00932F3C">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4.23</w:t>
                                  </w:r>
                                  <w:r w:rsidRPr="004A098F">
                                    <w:rPr>
                                      <w:rFonts w:eastAsia="Calibri"/>
                                      <w:b/>
                                      <w:bCs/>
                                      <w:lang w:val="ru-RU"/>
                                    </w:rPr>
                                    <w:t>.</w:t>
                                  </w:r>
                                  <w:r w:rsidR="002C1EC8">
                                    <w:rPr>
                                      <w:rFonts w:eastAsia="Calibri"/>
                                      <w:b/>
                                      <w:bCs/>
                                      <w:lang w:val="ru-RU"/>
                                    </w:rPr>
                                    <w:t xml:space="preserve"> Платка на захранващия блок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11" name="Straight Arrow Connector 29"/>
                          <wps:cNvCnPr/>
                          <wps:spPr>
                            <a:xfrm flipH="1" flipV="1">
                              <a:off x="590550" y="1485900"/>
                              <a:ext cx="590550" cy="6858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 name="Straight Arrow Connector 29"/>
                          <wps:cNvCnPr/>
                          <wps:spPr>
                            <a:xfrm flipH="1">
                              <a:off x="266700" y="2171700"/>
                              <a:ext cx="914400" cy="762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3" name="Text Box 5"/>
                          <wps:cNvSpPr txBox="1"/>
                          <wps:spPr>
                            <a:xfrm>
                              <a:off x="1181100" y="1971675"/>
                              <a:ext cx="247790" cy="379703"/>
                            </a:xfrm>
                            <a:prstGeom prst="rect">
                              <a:avLst/>
                            </a:prstGeom>
                            <a:noFill/>
                            <a:ln w="6350">
                              <a:noFill/>
                            </a:ln>
                          </wps:spPr>
                          <wps:txbx>
                            <w:txbxContent>
                              <w:p w14:paraId="604E8C1E" w14:textId="77777777" w:rsidR="00AA3299" w:rsidRPr="00CD086F" w:rsidRDefault="00AA3299" w:rsidP="00182F87">
                                <w:pPr>
                                  <w:spacing w:before="0"/>
                                  <w:ind w:firstLine="0"/>
                                  <w:rPr>
                                    <w:rFonts w:ascii="ISOCPEUR" w:eastAsia="Calibri" w:hAnsi="ISOCPEUR"/>
                                    <w:b/>
                                    <w:bCs/>
                                    <w:i/>
                                    <w:iCs/>
                                    <w:color w:val="FFFF00"/>
                                    <w:sz w:val="48"/>
                                    <w:szCs w:val="48"/>
                                  </w:rPr>
                                </w:pPr>
                                <w:r>
                                  <w:rPr>
                                    <w:rFonts w:ascii="ISOCPEUR" w:eastAsia="Calibri" w:hAnsi="ISOCPEUR"/>
                                    <w:b/>
                                    <w:bCs/>
                                    <w:i/>
                                    <w:iCs/>
                                    <w:color w:val="FFFF00"/>
                                    <w:sz w:val="48"/>
                                    <w:szCs w:val="48"/>
                                  </w:rPr>
                                  <w:t>1</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115" name="Straight Arrow Connector 29"/>
                        <wps:cNvCnPr/>
                        <wps:spPr>
                          <a:xfrm>
                            <a:off x="2124075" y="3257550"/>
                            <a:ext cx="914295" cy="762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6" name="Text Box 5"/>
                        <wps:cNvSpPr txBox="1"/>
                        <wps:spPr>
                          <a:xfrm>
                            <a:off x="1876425" y="3086100"/>
                            <a:ext cx="247762" cy="379703"/>
                          </a:xfrm>
                          <a:prstGeom prst="rect">
                            <a:avLst/>
                          </a:prstGeom>
                          <a:noFill/>
                          <a:ln w="6350">
                            <a:noFill/>
                          </a:ln>
                        </wps:spPr>
                        <wps:txbx>
                          <w:txbxContent>
                            <w:p w14:paraId="148DB151" w14:textId="77777777" w:rsidR="00AA3299" w:rsidRPr="00CD086F" w:rsidRDefault="00AA3299" w:rsidP="00182F87">
                              <w:pPr>
                                <w:spacing w:before="0"/>
                                <w:ind w:firstLine="0"/>
                                <w:rPr>
                                  <w:rFonts w:ascii="ISOCPEUR" w:eastAsia="Calibri" w:hAnsi="ISOCPEUR"/>
                                  <w:b/>
                                  <w:bCs/>
                                  <w:i/>
                                  <w:iCs/>
                                  <w:color w:val="FFFF00"/>
                                  <w:sz w:val="48"/>
                                  <w:szCs w:val="48"/>
                                </w:rPr>
                              </w:pPr>
                              <w:r>
                                <w:rPr>
                                  <w:rFonts w:ascii="ISOCPEUR" w:eastAsia="Calibri" w:hAnsi="ISOCPEUR"/>
                                  <w:b/>
                                  <w:bCs/>
                                  <w:i/>
                                  <w:iCs/>
                                  <w:color w:val="FFFF00"/>
                                  <w:sz w:val="48"/>
                                  <w:szCs w:val="48"/>
                                </w:rPr>
                                <w:t>2</w:t>
                              </w:r>
                            </w:p>
                          </w:txbxContent>
                        </wps:txbx>
                        <wps:bodyPr rot="0" spcFirstLastPara="0" vert="horz" wrap="square" lIns="0" tIns="0" rIns="3600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40B0D2" id="Group 117" o:spid="_x0000_s1253" style="position:absolute;left:0;text-align:left;margin-left:66.55pt;margin-top:5.95pt;width:387.75pt;height:312.2pt;z-index:252467200;mso-width-relative:margin;mso-height-relative:margin" coordsize="54235,436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">
                <v:group id="Group 114" o:spid="_x0000_s1254" style="position:absolute;width:54235;height:43671" coordsize="54235,43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group id="Group 108" o:spid="_x0000_s1255" style="position:absolute;width:54235;height:43671" coordorigin="7671,-1082" coordsize="54235,43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shape id="Picture 109" o:spid="_x0000_s1256" type="#_x0000_t75" style="position:absolute;left:7671;top:-1082;width:54235;height:42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">
                      <v:imagedata r:id="rId99" o:title=""/>
                      <v:path arrowok="t"/>
                    </v:shape>
                    <v:shape id="Text Box 15" o:spid="_x0000_s1257" type="#_x0000_t202" style="position:absolute;left:7671;top:38445;width:54230;height:4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" fillcolor="white [3201]" stroked="f" strokeweight=".5pt">
                      <v:textbox>
                        <w:txbxContent>
                          <w:p w14:paraId="42C1CF1B" w14:textId="21B2BD79" w:rsidR="00AA3299" w:rsidRPr="004A098F" w:rsidRDefault="00AA3299" w:rsidP="00932F3C">
                            <w:pPr>
                              <w:spacing w:before="0"/>
                              <w:ind w:firstLine="0"/>
                              <w:jc w:val="center"/>
                              <w:rPr>
                                <w:rFonts w:eastAsia="Calibri"/>
                                <w:b/>
                                <w:bCs/>
                                <w:szCs w:val="24"/>
                              </w:rPr>
                            </w:pPr>
                            <w:r w:rsidRPr="008F264B">
                              <w:rPr>
                                <w:rFonts w:eastAsia="Calibri"/>
                                <w:b/>
                                <w:bCs/>
                              </w:rPr>
                              <w:t>Фиг</w:t>
                            </w:r>
                            <w:r w:rsidRPr="004A098F">
                              <w:rPr>
                                <w:rFonts w:eastAsia="Calibri"/>
                                <w:b/>
                                <w:bCs/>
                                <w:lang w:val="ru-RU"/>
                              </w:rPr>
                              <w:t xml:space="preserve">. </w:t>
                            </w:r>
                            <w:r>
                              <w:rPr>
                                <w:rFonts w:eastAsia="Calibri"/>
                                <w:b/>
                                <w:bCs/>
                              </w:rPr>
                              <w:t>4.23</w:t>
                            </w:r>
                            <w:r w:rsidRPr="004A098F">
                              <w:rPr>
                                <w:rFonts w:eastAsia="Calibri"/>
                                <w:b/>
                                <w:bCs/>
                                <w:lang w:val="ru-RU"/>
                              </w:rPr>
                              <w:t>.</w:t>
                            </w:r>
                            <w:r w:rsidR="002C1EC8">
                              <w:rPr>
                                <w:rFonts w:eastAsia="Calibri"/>
                                <w:b/>
                                <w:bCs/>
                                <w:lang w:val="ru-RU"/>
                              </w:rPr>
                              <w:t xml:space="preserve"> Платка на захранващия блок</w:t>
                            </w:r>
                          </w:p>
                        </w:txbxContent>
                      </v:textbox>
                    </v:shape>
                  </v:group>
                  <v:shape id="Straight Arrow Connector 29" o:spid="_x0000_s1258" type="#_x0000_t32" style="position:absolute;left:5905;top:14859;width:5906;height:685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" strokecolor="yellow" strokeweight="3pt">
                    <v:stroke endarrow="block"/>
                  </v:shape>
                  <v:shape id="Straight Arrow Connector 29" o:spid="_x0000_s1259" type="#_x0000_t32" style="position:absolute;left:2667;top:21717;width:9144;height:76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" strokecolor="yellow" strokeweight="3pt">
                    <v:stroke endarrow="block"/>
                  </v:shape>
                  <v:shape id="Text Box 5" o:spid="_x0000_s1260" type="#_x0000_t202" style="position:absolute;left:11811;top:19716;width:2477;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" filled="f" stroked="f" strokeweight=".5pt">
                    <v:textbox inset="0,0,1mm,0">
                      <w:txbxContent>
                        <w:p w14:paraId="604E8C1E" w14:textId="77777777" w:rsidR="00AA3299" w:rsidRPr="00CD086F" w:rsidRDefault="00AA3299" w:rsidP="00182F87">
                          <w:pPr>
                            <w:spacing w:before="0"/>
                            <w:ind w:firstLine="0"/>
                            <w:rPr>
                              <w:rFonts w:ascii="ISOCPEUR" w:eastAsia="Calibri" w:hAnsi="ISOCPEUR"/>
                              <w:b/>
                              <w:bCs/>
                              <w:i/>
                              <w:iCs/>
                              <w:color w:val="FFFF00"/>
                              <w:sz w:val="48"/>
                              <w:szCs w:val="48"/>
                            </w:rPr>
                          </w:pPr>
                          <w:r>
                            <w:rPr>
                              <w:rFonts w:ascii="ISOCPEUR" w:eastAsia="Calibri" w:hAnsi="ISOCPEUR"/>
                              <w:b/>
                              <w:bCs/>
                              <w:i/>
                              <w:iCs/>
                              <w:color w:val="FFFF00"/>
                              <w:sz w:val="48"/>
                              <w:szCs w:val="48"/>
                            </w:rPr>
                            <w:t>1</w:t>
                          </w:r>
                        </w:p>
                      </w:txbxContent>
                    </v:textbox>
                  </v:shape>
                </v:group>
                <v:shape id="Straight Arrow Connector 29" o:spid="_x0000_s1261" type="#_x0000_t32" style="position:absolute;left:21240;top:32575;width:9143;height: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" strokecolor="yellow" strokeweight="3pt">
                  <v:stroke endarrow="block"/>
                </v:shape>
                <v:shape id="Text Box 5" o:spid="_x0000_s1262" type="#_x0000_t202" style="position:absolute;left:18764;top:30861;width:2477;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" filled="f" stroked="f" strokeweight=".5pt">
                  <v:textbox inset="0,0,1mm,0">
                    <w:txbxContent>
                      <w:p w14:paraId="148DB151" w14:textId="77777777" w:rsidR="00AA3299" w:rsidRPr="00CD086F" w:rsidRDefault="00AA3299" w:rsidP="00182F87">
                        <w:pPr>
                          <w:spacing w:before="0"/>
                          <w:ind w:firstLine="0"/>
                          <w:rPr>
                            <w:rFonts w:ascii="ISOCPEUR" w:eastAsia="Calibri" w:hAnsi="ISOCPEUR"/>
                            <w:b/>
                            <w:bCs/>
                            <w:i/>
                            <w:iCs/>
                            <w:color w:val="FFFF00"/>
                            <w:sz w:val="48"/>
                            <w:szCs w:val="48"/>
                          </w:rPr>
                        </w:pPr>
                        <w:r>
                          <w:rPr>
                            <w:rFonts w:ascii="ISOCPEUR" w:eastAsia="Calibri" w:hAnsi="ISOCPEUR"/>
                            <w:b/>
                            <w:bCs/>
                            <w:i/>
                            <w:iCs/>
                            <w:color w:val="FFFF00"/>
                            <w:sz w:val="48"/>
                            <w:szCs w:val="48"/>
                          </w:rPr>
                          <w:t>2</w:t>
                        </w:r>
                      </w:p>
                    </w:txbxContent>
                  </v:textbox>
                </v:shape>
                <w10:wrap type="topAndBottom"/>
              </v:group>
            </w:pict>
          </mc:Fallback>
        </mc:AlternateContent>
      </w:r>
      <w:r w:rsidR="00932F3C">
        <w:t xml:space="preserve">При монтажа на осветителното тяло снопът проводници не е бандажиран, а освен това е боядисан с бяла боя, което от една страна влошава нормалния им топлообмен, а от друга води до влошаване на изолационните им качества поради съдържащите се в боята агресивни компоненти (фиг. </w:t>
      </w:r>
      <w:r w:rsidR="00182F87">
        <w:t>4.24</w:t>
      </w:r>
      <w:r w:rsidR="00932F3C">
        <w:t>).</w:t>
      </w:r>
    </w:p>
    <w:p w14:paraId="607AF9A0" w14:textId="77777777" w:rsidR="00885452" w:rsidRDefault="00932F3C" w:rsidP="00885452">
      <w:pPr>
        <w:tabs>
          <w:tab w:val="left" w:pos="993"/>
        </w:tabs>
        <w:spacing w:before="0"/>
      </w:pPr>
      <w:r>
        <w:lastRenderedPageBreak/>
        <w:t>От извършените огледи и направения анализ на захранващия инверторен блок на осветителните тела в зоната на входното пространство и тоалетния възел на вагона, може да се направят следните изводи:</w:t>
      </w:r>
    </w:p>
    <w:p w14:paraId="2E9B3A6F" w14:textId="57B5473E" w:rsidR="00932F3C" w:rsidRDefault="00932F3C" w:rsidP="00885452">
      <w:pPr>
        <w:tabs>
          <w:tab w:val="left" w:pos="993"/>
        </w:tabs>
        <w:spacing w:before="0"/>
      </w:pPr>
      <w:r>
        <w:t>Вследствие грешки при извършване на ремонтите на осветителните тела и монтиране на неподходящи елементи в тях температурата в захранващия блок се е повишила недопустимо, което е довело до стопяване и запалване на самите елементи и тяхната изолация, предизвикало запалването на вагона.</w:t>
      </w:r>
    </w:p>
    <w:p w14:paraId="36ACB3FC" w14:textId="605D82C7" w:rsidR="00932F3C" w:rsidRPr="00384F18" w:rsidRDefault="00932F3C" w:rsidP="00384F18">
      <w:pPr>
        <w:spacing w:before="0"/>
      </w:pPr>
      <w:r>
        <w:t>Не бяха установени други неизправности по вагоните и локомотива от състава на БВ № 2613, които биха могли да бъдат причина з</w:t>
      </w:r>
      <w:r w:rsidR="00384F18">
        <w:t>а възникване на произшествието.</w:t>
      </w:r>
    </w:p>
    <w:p w14:paraId="7BA39EBC" w14:textId="0056B35B" w:rsidR="00C95E7A" w:rsidRPr="00BA389D" w:rsidRDefault="008C0832" w:rsidP="00384F18">
      <w:pPr>
        <w:pStyle w:val="ab"/>
        <w:numPr>
          <w:ilvl w:val="2"/>
          <w:numId w:val="10"/>
        </w:numPr>
        <w:tabs>
          <w:tab w:val="left" w:pos="851"/>
        </w:tabs>
        <w:ind w:left="0" w:firstLine="709"/>
        <w:contextualSpacing w:val="0"/>
        <w:rPr>
          <w:i/>
          <w:iCs/>
        </w:rPr>
      </w:pPr>
      <w:r w:rsidRPr="00BA389D">
        <w:rPr>
          <w:i/>
          <w:iCs/>
        </w:rPr>
        <w:t>Управител на инфраструктурата.</w:t>
      </w:r>
      <w:r w:rsidR="006C60A2" w:rsidRPr="006C60A2">
        <w:rPr>
          <w:noProof/>
        </w:rPr>
        <w:t xml:space="preserve"> </w:t>
      </w:r>
    </w:p>
    <w:p w14:paraId="0B0549CD" w14:textId="5BE32FE3" w:rsidR="00084456" w:rsidRPr="00BA389D" w:rsidRDefault="00084456" w:rsidP="00932F3C">
      <w:pPr>
        <w:tabs>
          <w:tab w:val="left" w:pos="851"/>
        </w:tabs>
        <w:spacing w:before="0"/>
        <w:ind w:right="28"/>
        <w:rPr>
          <w:i/>
          <w:iCs/>
        </w:rPr>
      </w:pPr>
      <w:r w:rsidRPr="00BA389D">
        <w:rPr>
          <w:i/>
          <w:iCs/>
        </w:rPr>
        <w:t>Анали</w:t>
      </w:r>
      <w:r w:rsidR="00EC5A09" w:rsidRPr="00BA389D">
        <w:rPr>
          <w:i/>
          <w:iCs/>
        </w:rPr>
        <w:t>з на състоянието на железопътната инфраструктура</w:t>
      </w:r>
      <w:r w:rsidRPr="00BA389D">
        <w:rPr>
          <w:i/>
          <w:iCs/>
        </w:rPr>
        <w:t>.</w:t>
      </w:r>
    </w:p>
    <w:p w14:paraId="1CC66D6B" w14:textId="65A61216" w:rsidR="00A367F9" w:rsidRPr="00BA389D" w:rsidRDefault="00A367F9" w:rsidP="00932F3C">
      <w:pPr>
        <w:tabs>
          <w:tab w:val="left" w:pos="851"/>
        </w:tabs>
        <w:spacing w:before="0"/>
        <w:rPr>
          <w:iCs/>
        </w:rPr>
      </w:pPr>
      <w:r w:rsidRPr="00BA389D">
        <w:rPr>
          <w:iCs/>
        </w:rPr>
        <w:t>Няма отношение.</w:t>
      </w:r>
    </w:p>
    <w:p w14:paraId="5069C45A" w14:textId="0C57817D" w:rsidR="008C0832" w:rsidRPr="00BA389D" w:rsidRDefault="0058734C" w:rsidP="00384F18">
      <w:pPr>
        <w:pStyle w:val="ab"/>
        <w:numPr>
          <w:ilvl w:val="2"/>
          <w:numId w:val="10"/>
        </w:numPr>
        <w:tabs>
          <w:tab w:val="left" w:pos="1276"/>
        </w:tabs>
        <w:ind w:left="0" w:firstLine="709"/>
        <w:contextualSpacing w:val="0"/>
        <w:rPr>
          <w:i/>
          <w:iCs/>
        </w:rPr>
      </w:pPr>
      <w:r w:rsidRPr="00BA389D">
        <w:rPr>
          <w:i/>
          <w:iCs/>
        </w:rPr>
        <w:t>Субекти, отговарящи за техническата поддръжка.</w:t>
      </w:r>
    </w:p>
    <w:p w14:paraId="1D0AC826" w14:textId="587C82F9" w:rsidR="00771416" w:rsidRPr="00BA389D" w:rsidRDefault="00771416" w:rsidP="00932F3C">
      <w:pPr>
        <w:pStyle w:val="ab"/>
        <w:spacing w:before="0"/>
        <w:ind w:left="0"/>
      </w:pPr>
      <w:r w:rsidRPr="00BA389D">
        <w:t xml:space="preserve">,,БДЖ-Пътнически превози“ ЕООД притежава Сертификат на структура, която отговаря за поддръжката № BG /31/0021/ 0001, валиден от 19.04.2021 до 18.04.2026 г.; </w:t>
      </w:r>
    </w:p>
    <w:p w14:paraId="41AD10CD" w14:textId="276A56CE" w:rsidR="00771416" w:rsidRPr="00BA389D" w:rsidRDefault="00771416" w:rsidP="00932F3C">
      <w:pPr>
        <w:pStyle w:val="ab"/>
        <w:spacing w:before="0"/>
        <w:ind w:left="0"/>
      </w:pPr>
      <w:r w:rsidRPr="00BA389D">
        <w:t>ДП НКЖИ притежава Сертификат на структура, коя</w:t>
      </w:r>
      <w:r w:rsidR="00AB2450" w:rsidRPr="00BA389D">
        <w:t>то отговаря за поддръжката с №</w:t>
      </w:r>
      <w:r w:rsidRPr="00BA389D">
        <w:t xml:space="preserve"> BG /31/0020/ 0003, валиден от 01.07.2020 г. до 30.06.2025 г.</w:t>
      </w:r>
    </w:p>
    <w:p w14:paraId="049E830C" w14:textId="59CBE7CD" w:rsidR="00445CF4" w:rsidRPr="00BA389D" w:rsidRDefault="00771416" w:rsidP="00932F3C">
      <w:pPr>
        <w:pStyle w:val="ab"/>
        <w:spacing w:before="0"/>
        <w:ind w:left="0"/>
      </w:pPr>
      <w:r w:rsidRPr="00BA389D">
        <w:t>ДП НКЖИ притежава Сертификат на лице, отговорно за поддържането на жел</w:t>
      </w:r>
      <w:r w:rsidR="00AB2450" w:rsidRPr="00BA389D">
        <w:t>езопътни превозни средства с №</w:t>
      </w:r>
      <w:r w:rsidRPr="00BA389D">
        <w:t xml:space="preserve"> BGRA 2020/ 0004, валиден от 01.07.2020 г. до 16.06.2023 г.</w:t>
      </w:r>
    </w:p>
    <w:p w14:paraId="426C2FCF" w14:textId="65B6A9AC" w:rsidR="00F94AA5" w:rsidRPr="00BA389D" w:rsidRDefault="0058734C" w:rsidP="00384F18">
      <w:pPr>
        <w:pStyle w:val="ab"/>
        <w:numPr>
          <w:ilvl w:val="2"/>
          <w:numId w:val="10"/>
        </w:numPr>
        <w:ind w:left="0" w:firstLine="709"/>
        <w:contextualSpacing w:val="0"/>
        <w:rPr>
          <w:i/>
          <w:iCs/>
        </w:rPr>
      </w:pPr>
      <w:r w:rsidRPr="00BA389D">
        <w:rPr>
          <w:i/>
          <w:iCs/>
        </w:rPr>
        <w:t>Производители или доставчици на подвижен състав и железопътни продукти.</w:t>
      </w:r>
      <w:bookmarkStart w:id="11" w:name="_Hlk77515760"/>
    </w:p>
    <w:p w14:paraId="266C8260" w14:textId="57E94491" w:rsidR="00F94AA5" w:rsidRPr="00BA389D" w:rsidRDefault="00924EFB" w:rsidP="00932F3C">
      <w:pPr>
        <w:spacing w:before="0"/>
        <w:rPr>
          <w:i/>
          <w:iCs/>
        </w:rPr>
      </w:pPr>
      <w:r w:rsidRPr="00BA389D">
        <w:t>Не е приложимо.</w:t>
      </w:r>
      <w:bookmarkEnd w:id="11"/>
    </w:p>
    <w:p w14:paraId="6F8FDB83" w14:textId="36284C4A" w:rsidR="00F94AA5" w:rsidRPr="00BA389D" w:rsidRDefault="0058734C" w:rsidP="00384F18">
      <w:pPr>
        <w:pStyle w:val="ab"/>
        <w:numPr>
          <w:ilvl w:val="2"/>
          <w:numId w:val="10"/>
        </w:numPr>
        <w:ind w:left="0" w:firstLine="709"/>
        <w:contextualSpacing w:val="0"/>
        <w:rPr>
          <w:i/>
          <w:iCs/>
        </w:rPr>
      </w:pPr>
      <w:r w:rsidRPr="00BA389D">
        <w:rPr>
          <w:i/>
          <w:iCs/>
        </w:rPr>
        <w:t>Национален орган по безопасност.</w:t>
      </w:r>
    </w:p>
    <w:p w14:paraId="05AF4DD5" w14:textId="76F2CBDA" w:rsidR="00F94AA5" w:rsidRPr="00BA389D" w:rsidRDefault="00A46EB3" w:rsidP="00932F3C">
      <w:pPr>
        <w:spacing w:before="0"/>
        <w:rPr>
          <w:i/>
          <w:iCs/>
        </w:rPr>
      </w:pPr>
      <w:r w:rsidRPr="00BA389D">
        <w:t>Изпълнителна агенция ,,Железопътна администрация“ е национален орган по безопасността на Република България</w:t>
      </w:r>
      <w:r w:rsidR="00480DAA" w:rsidRPr="00BA389D">
        <w:t>.</w:t>
      </w:r>
    </w:p>
    <w:p w14:paraId="3CBE42A4" w14:textId="12925F86" w:rsidR="00F94AA5" w:rsidRPr="00BA389D" w:rsidRDefault="0058734C" w:rsidP="00384F18">
      <w:pPr>
        <w:pStyle w:val="ab"/>
        <w:numPr>
          <w:ilvl w:val="2"/>
          <w:numId w:val="10"/>
        </w:numPr>
        <w:ind w:left="0" w:firstLine="709"/>
        <w:contextualSpacing w:val="0"/>
        <w:rPr>
          <w:i/>
          <w:iCs/>
        </w:rPr>
      </w:pPr>
      <w:r w:rsidRPr="00BA389D">
        <w:rPr>
          <w:i/>
          <w:iCs/>
        </w:rPr>
        <w:t>Нотифицирани органи или органи за оценка на риска.</w:t>
      </w:r>
    </w:p>
    <w:p w14:paraId="096103FE" w14:textId="7980AC97" w:rsidR="00F94AA5" w:rsidRPr="00BA389D" w:rsidRDefault="00480DAA" w:rsidP="00932F3C">
      <w:pPr>
        <w:spacing w:before="0"/>
        <w:rPr>
          <w:i/>
          <w:iCs/>
        </w:rPr>
      </w:pPr>
      <w:r w:rsidRPr="00BA389D">
        <w:t>Не е приложимо.</w:t>
      </w:r>
    </w:p>
    <w:p w14:paraId="1BADD9A7" w14:textId="19E8782E" w:rsidR="00F94AA5" w:rsidRPr="00BA389D" w:rsidRDefault="0058734C" w:rsidP="00384F18">
      <w:pPr>
        <w:pStyle w:val="ab"/>
        <w:numPr>
          <w:ilvl w:val="2"/>
          <w:numId w:val="10"/>
        </w:numPr>
        <w:ind w:left="0" w:firstLine="709"/>
        <w:contextualSpacing w:val="0"/>
        <w:rPr>
          <w:i/>
          <w:iCs/>
        </w:rPr>
      </w:pPr>
      <w:r w:rsidRPr="00BA389D">
        <w:rPr>
          <w:i/>
          <w:iCs/>
        </w:rPr>
        <w:t>Органи за сертифициране на субектите, отговарящи за техническата поддръжка.</w:t>
      </w:r>
      <w:r w:rsidR="00F94AA5" w:rsidRPr="00BA389D">
        <w:rPr>
          <w:i/>
          <w:iCs/>
        </w:rPr>
        <w:t xml:space="preserve"> </w:t>
      </w:r>
    </w:p>
    <w:p w14:paraId="184A6F50" w14:textId="7864F216" w:rsidR="00644898" w:rsidRPr="00BA389D" w:rsidRDefault="00644898" w:rsidP="00932F3C">
      <w:pPr>
        <w:spacing w:before="0"/>
      </w:pPr>
      <w:r w:rsidRPr="00BA389D">
        <w:t xml:space="preserve">Изпълнителна агенция </w:t>
      </w:r>
      <w:r w:rsidR="0046066D" w:rsidRPr="00BA389D">
        <w:t>„Железопътна администрация“ е</w:t>
      </w:r>
      <w:r w:rsidRPr="00BA389D">
        <w:t xml:space="preserve"> национален орган по безопасността в железопътния транспорт</w:t>
      </w:r>
      <w:r w:rsidR="00AD7575" w:rsidRPr="00BA389D">
        <w:t>,</w:t>
      </w:r>
      <w:r w:rsidRPr="00BA389D">
        <w:t xml:space="preserve"> извършва</w:t>
      </w:r>
      <w:r w:rsidR="00E836A3" w:rsidRPr="00BA389D">
        <w:t>ща</w:t>
      </w:r>
      <w:r w:rsidRPr="00BA389D">
        <w:t xml:space="preserve"> сертифициране на лицата, отговорни за поддръжката на возила (ЛОП)</w:t>
      </w:r>
      <w:r w:rsidR="00AD7575" w:rsidRPr="00BA389D">
        <w:t>,</w:t>
      </w:r>
      <w:r w:rsidRPr="00BA389D">
        <w:t xml:space="preserve"> в съответствие с Директива 2004/49/ЕО и Регламент (ЕС) 445/2011, в съответствие с Наредба </w:t>
      </w:r>
      <w:r w:rsidR="00AD7575" w:rsidRPr="00BA389D">
        <w:t xml:space="preserve">№ </w:t>
      </w:r>
      <w:r w:rsidRPr="00BA389D">
        <w:t xml:space="preserve">59 за управление на безопасността в железопътния транспорт и за функции по поддръжка в съответствие с Директива 2004/49/ЕО и Регламент(ЕС) 445/2011. </w:t>
      </w:r>
    </w:p>
    <w:p w14:paraId="56FAB8CD" w14:textId="4E5C462C" w:rsidR="00445CF4" w:rsidRPr="00BA389D" w:rsidRDefault="00644898" w:rsidP="00932F3C">
      <w:pPr>
        <w:pStyle w:val="ab"/>
        <w:spacing w:before="0"/>
        <w:ind w:left="0"/>
        <w:contextualSpacing w:val="0"/>
      </w:pPr>
      <w:r w:rsidRPr="00BA389D">
        <w:tab/>
        <w:t>Считано от 16 юни 2020 г. ИАЖА извършва сертифициране на ЛОП съгласно 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2BF8D8FB" w14:textId="77777777" w:rsidR="00F94AA5" w:rsidRPr="00BA389D" w:rsidRDefault="00F94AA5" w:rsidP="00384F18">
      <w:pPr>
        <w:pStyle w:val="ab"/>
        <w:numPr>
          <w:ilvl w:val="2"/>
          <w:numId w:val="10"/>
        </w:numPr>
        <w:ind w:left="0" w:firstLine="709"/>
        <w:contextualSpacing w:val="0"/>
        <w:rPr>
          <w:i/>
          <w:iCs/>
        </w:rPr>
      </w:pPr>
      <w:r w:rsidRPr="00BA389D">
        <w:rPr>
          <w:i/>
          <w:iCs/>
        </w:rPr>
        <w:t>Лица или субекти, които имат отношение към събитието, документирани или не в съответните СУБ или посочени в регистър.</w:t>
      </w:r>
    </w:p>
    <w:p w14:paraId="12F2DE77" w14:textId="7D65F682" w:rsidR="008D737C" w:rsidRPr="00BA389D" w:rsidRDefault="008D737C" w:rsidP="00932F3C">
      <w:pPr>
        <w:tabs>
          <w:tab w:val="left" w:pos="1276"/>
        </w:tabs>
        <w:spacing w:before="0"/>
        <w:rPr>
          <w:iCs/>
        </w:rPr>
      </w:pPr>
      <w:r w:rsidRPr="00BA389D">
        <w:rPr>
          <w:iCs/>
        </w:rPr>
        <w:sym w:font="Symbol" w:char="F0B7"/>
      </w:r>
      <w:r w:rsidRPr="00BA389D">
        <w:rPr>
          <w:iCs/>
        </w:rPr>
        <w:t xml:space="preserve"> ДП НКЖИ прилага Процедура по безопасност ПБ 2.09 „Методика за определяне, оценка и управление на риска“ версия 05 в сила от 01.03.2019 г., част от СУБ.</w:t>
      </w:r>
    </w:p>
    <w:p w14:paraId="217F9426" w14:textId="20E179E6" w:rsidR="00E836A3" w:rsidRDefault="008D737C" w:rsidP="00932F3C">
      <w:pPr>
        <w:pStyle w:val="ab"/>
        <w:tabs>
          <w:tab w:val="left" w:pos="851"/>
        </w:tabs>
        <w:spacing w:before="0"/>
        <w:ind w:left="0"/>
        <w:contextualSpacing w:val="0"/>
        <w:rPr>
          <w:iCs/>
        </w:rPr>
      </w:pPr>
      <w:r w:rsidRPr="00BA389D">
        <w:rPr>
          <w:iCs/>
        </w:rPr>
        <w:sym w:font="Symbol" w:char="F0B7"/>
      </w:r>
      <w:r w:rsidR="00484C95" w:rsidRPr="00BA389D">
        <w:rPr>
          <w:iCs/>
        </w:rPr>
        <w:t xml:space="preserve"> </w:t>
      </w:r>
      <w:r w:rsidRPr="00BA389D">
        <w:rPr>
          <w:iCs/>
        </w:rPr>
        <w:t>БДЖ ПП ЕООД прилага Процедура по качество</w:t>
      </w:r>
      <w:r w:rsidR="00771416" w:rsidRPr="00BA389D">
        <w:rPr>
          <w:iCs/>
        </w:rPr>
        <w:t>то</w:t>
      </w:r>
      <w:r w:rsidRPr="00BA389D">
        <w:rPr>
          <w:iCs/>
        </w:rPr>
        <w:t xml:space="preserve"> ПК-2-15 „Управление на безопасността на Пътнически превози. Наблюдение и информация“ от 13.12.2018 г. </w:t>
      </w:r>
      <w:r w:rsidR="00AD7575" w:rsidRPr="00BA389D">
        <w:rPr>
          <w:iCs/>
        </w:rPr>
        <w:t xml:space="preserve">и </w:t>
      </w:r>
      <w:r w:rsidRPr="00BA389D">
        <w:rPr>
          <w:iCs/>
        </w:rPr>
        <w:t>Методика за оценка на риска на безопасността в БДЖ ПП ЕООД от 23.02.2012 г.</w:t>
      </w:r>
      <w:r w:rsidR="00484C95" w:rsidRPr="00BA389D">
        <w:rPr>
          <w:iCs/>
        </w:rPr>
        <w:t xml:space="preserve"> Регистър на опасностите при експлоатацията, ремонта и поддръжката на ПЖПС в ,,БДЖ-Пътнически превози“ ЕООД.</w:t>
      </w:r>
    </w:p>
    <w:p w14:paraId="050E3C22" w14:textId="18B76DFE" w:rsidR="00384F18" w:rsidRDefault="00384F18" w:rsidP="00932F3C">
      <w:pPr>
        <w:pStyle w:val="ab"/>
        <w:tabs>
          <w:tab w:val="left" w:pos="851"/>
        </w:tabs>
        <w:spacing w:before="0"/>
        <w:ind w:left="0"/>
        <w:contextualSpacing w:val="0"/>
        <w:rPr>
          <w:iCs/>
        </w:rPr>
      </w:pPr>
    </w:p>
    <w:p w14:paraId="50036BCF" w14:textId="77777777" w:rsidR="00384F18" w:rsidRPr="00BA389D" w:rsidRDefault="00384F18" w:rsidP="00932F3C">
      <w:pPr>
        <w:pStyle w:val="ab"/>
        <w:tabs>
          <w:tab w:val="left" w:pos="851"/>
        </w:tabs>
        <w:spacing w:before="0"/>
        <w:ind w:left="0"/>
        <w:contextualSpacing w:val="0"/>
        <w:rPr>
          <w:iCs/>
        </w:rPr>
      </w:pPr>
    </w:p>
    <w:p w14:paraId="47F0BEB5" w14:textId="55DC270B" w:rsidR="0058734C" w:rsidRPr="00BA389D" w:rsidRDefault="0058734C" w:rsidP="00932F3C">
      <w:pPr>
        <w:pStyle w:val="ab"/>
        <w:numPr>
          <w:ilvl w:val="1"/>
          <w:numId w:val="23"/>
        </w:numPr>
        <w:tabs>
          <w:tab w:val="left" w:pos="1134"/>
        </w:tabs>
        <w:spacing w:before="0"/>
        <w:ind w:left="0" w:firstLine="709"/>
        <w:contextualSpacing w:val="0"/>
        <w:rPr>
          <w:bCs/>
          <w:i/>
          <w:iCs/>
        </w:rPr>
      </w:pPr>
      <w:r w:rsidRPr="00BA389D">
        <w:rPr>
          <w:bCs/>
          <w:i/>
          <w:iCs/>
        </w:rPr>
        <w:lastRenderedPageBreak/>
        <w:t>Подвижен състав и технически съоръжения:</w:t>
      </w:r>
    </w:p>
    <w:p w14:paraId="79D0F639" w14:textId="0D1A4336" w:rsidR="0058734C" w:rsidRPr="00BA389D" w:rsidRDefault="0058734C" w:rsidP="00932F3C">
      <w:pPr>
        <w:pStyle w:val="ab"/>
        <w:numPr>
          <w:ilvl w:val="2"/>
          <w:numId w:val="23"/>
        </w:numPr>
        <w:tabs>
          <w:tab w:val="left" w:pos="851"/>
          <w:tab w:val="left" w:pos="1276"/>
        </w:tabs>
        <w:spacing w:before="0"/>
        <w:ind w:hanging="579"/>
        <w:rPr>
          <w:i/>
          <w:iCs/>
        </w:rPr>
      </w:pPr>
      <w:r w:rsidRPr="00BA389D">
        <w:rPr>
          <w:i/>
          <w:iCs/>
        </w:rPr>
        <w:t>Фактори, произтичащи от проектирането на подвижния състав, железопътната инфраструктура или техническите съоръжения.</w:t>
      </w:r>
    </w:p>
    <w:p w14:paraId="6082EC0E" w14:textId="56AC34E0" w:rsidR="00445CF4" w:rsidRPr="00BA389D" w:rsidRDefault="00480DAA" w:rsidP="00932F3C">
      <w:pPr>
        <w:spacing w:before="0"/>
      </w:pPr>
      <w:r w:rsidRPr="00BA389D">
        <w:t>Не е приложимо.</w:t>
      </w:r>
    </w:p>
    <w:p w14:paraId="19A6BEF6" w14:textId="12E5FF9D" w:rsidR="0058734C" w:rsidRPr="00BA389D" w:rsidRDefault="0058734C" w:rsidP="00384F18">
      <w:pPr>
        <w:pStyle w:val="ab"/>
        <w:numPr>
          <w:ilvl w:val="2"/>
          <w:numId w:val="23"/>
        </w:numPr>
        <w:tabs>
          <w:tab w:val="left" w:pos="1276"/>
        </w:tabs>
        <w:ind w:left="709" w:firstLine="0"/>
        <w:contextualSpacing w:val="0"/>
        <w:rPr>
          <w:i/>
          <w:iCs/>
        </w:rPr>
      </w:pPr>
      <w:r w:rsidRPr="00BA389D">
        <w:rPr>
          <w:i/>
          <w:iCs/>
        </w:rPr>
        <w:t>Фактори, произтичащи от инсталирането и пускането в експлоатация на подвижния състав, железопътната инфраструктура или техническите съоръжения.</w:t>
      </w:r>
    </w:p>
    <w:p w14:paraId="2CF8B018" w14:textId="3CE5B0CD" w:rsidR="00445CF4" w:rsidRPr="00BA389D" w:rsidRDefault="00480DAA" w:rsidP="00932F3C">
      <w:pPr>
        <w:pStyle w:val="ab"/>
        <w:spacing w:before="0"/>
        <w:ind w:left="0"/>
      </w:pPr>
      <w:r w:rsidRPr="00BA389D">
        <w:t>Не е приложимо.</w:t>
      </w:r>
    </w:p>
    <w:p w14:paraId="5B88628E" w14:textId="77777777" w:rsidR="0058734C" w:rsidRPr="00BA389D" w:rsidRDefault="0058734C" w:rsidP="00384F18">
      <w:pPr>
        <w:pStyle w:val="ab"/>
        <w:numPr>
          <w:ilvl w:val="2"/>
          <w:numId w:val="23"/>
        </w:numPr>
        <w:tabs>
          <w:tab w:val="left" w:pos="720"/>
          <w:tab w:val="left" w:pos="1276"/>
        </w:tabs>
        <w:ind w:left="709" w:firstLine="0"/>
        <w:contextualSpacing w:val="0"/>
        <w:rPr>
          <w:i/>
          <w:iCs/>
        </w:rPr>
      </w:pPr>
      <w:r w:rsidRPr="00BA389D">
        <w:rPr>
          <w:i/>
          <w:iCs/>
        </w:rPr>
        <w:t>Фактори, дължащи се на производители или друг доставчик на железопътни продукти.</w:t>
      </w:r>
    </w:p>
    <w:p w14:paraId="1A39D9A0" w14:textId="64CF0368" w:rsidR="00445CF4" w:rsidRPr="00BA389D" w:rsidRDefault="00480DAA" w:rsidP="00932F3C">
      <w:pPr>
        <w:pStyle w:val="ab"/>
        <w:spacing w:before="0"/>
        <w:ind w:left="0"/>
      </w:pPr>
      <w:r w:rsidRPr="00BA389D">
        <w:t>Не е приложимо.</w:t>
      </w:r>
    </w:p>
    <w:p w14:paraId="385E8227" w14:textId="77777777" w:rsidR="0058734C" w:rsidRPr="00BA389D" w:rsidRDefault="0058734C" w:rsidP="00384F18">
      <w:pPr>
        <w:pStyle w:val="ab"/>
        <w:numPr>
          <w:ilvl w:val="2"/>
          <w:numId w:val="23"/>
        </w:numPr>
        <w:tabs>
          <w:tab w:val="left" w:pos="1276"/>
        </w:tabs>
        <w:ind w:left="709" w:firstLine="0"/>
        <w:contextualSpacing w:val="0"/>
        <w:rPr>
          <w:i/>
          <w:iCs/>
        </w:rPr>
      </w:pPr>
      <w:r w:rsidRPr="00BA389D">
        <w:rPr>
          <w:i/>
          <w:iCs/>
        </w:rPr>
        <w:t>Фактори, произтичащи от техническата поддръжка и/или модификация на подвижния състав или техническите съоръжения.</w:t>
      </w:r>
    </w:p>
    <w:p w14:paraId="1CB3E065" w14:textId="1A61D2F6" w:rsidR="00445CF4" w:rsidRPr="00BA389D" w:rsidRDefault="00480DAA" w:rsidP="00932F3C">
      <w:pPr>
        <w:pStyle w:val="ab"/>
        <w:spacing w:before="0"/>
        <w:ind w:left="0"/>
      </w:pPr>
      <w:r w:rsidRPr="00BA389D">
        <w:t>Не е приложимо.</w:t>
      </w:r>
    </w:p>
    <w:p w14:paraId="3BB44E72" w14:textId="77777777" w:rsidR="0058734C" w:rsidRPr="00BA389D" w:rsidRDefault="0058734C" w:rsidP="00384F18">
      <w:pPr>
        <w:pStyle w:val="ab"/>
        <w:numPr>
          <w:ilvl w:val="2"/>
          <w:numId w:val="23"/>
        </w:numPr>
        <w:tabs>
          <w:tab w:val="left" w:pos="1276"/>
        </w:tabs>
        <w:ind w:left="709" w:firstLine="0"/>
        <w:contextualSpacing w:val="0"/>
        <w:rPr>
          <w:i/>
          <w:iCs/>
        </w:rPr>
      </w:pPr>
      <w:r w:rsidRPr="00BA389D">
        <w:rPr>
          <w:i/>
          <w:iCs/>
        </w:rPr>
        <w:t>Фактори, дължащи се на субекта,</w:t>
      </w:r>
      <w:r w:rsidR="00623D2C" w:rsidRPr="00BA389D">
        <w:rPr>
          <w:i/>
          <w:iCs/>
        </w:rPr>
        <w:t xml:space="preserve"> който отговаря за техническата поддръжка, работилниците за техническа поддръжка и други доставчици на услуги по техническа поддръжка.</w:t>
      </w:r>
    </w:p>
    <w:p w14:paraId="0F323765" w14:textId="35E6FA50" w:rsidR="00445CF4" w:rsidRPr="00BA389D" w:rsidRDefault="00480DAA" w:rsidP="00932F3C">
      <w:pPr>
        <w:pStyle w:val="ab"/>
        <w:spacing w:before="0"/>
        <w:ind w:left="0"/>
      </w:pPr>
      <w:r w:rsidRPr="00BA389D">
        <w:t>Не е приложимо.</w:t>
      </w:r>
    </w:p>
    <w:p w14:paraId="0255928D" w14:textId="1D5B00E6" w:rsidR="00480DAA" w:rsidRPr="00BA389D" w:rsidRDefault="00623D2C" w:rsidP="00384F18">
      <w:pPr>
        <w:pStyle w:val="ab"/>
        <w:numPr>
          <w:ilvl w:val="2"/>
          <w:numId w:val="23"/>
        </w:numPr>
        <w:ind w:left="709" w:firstLine="0"/>
        <w:contextualSpacing w:val="0"/>
        <w:rPr>
          <w:i/>
          <w:iCs/>
        </w:rPr>
      </w:pPr>
      <w:r w:rsidRPr="00BA389D">
        <w:rPr>
          <w:i/>
          <w:iCs/>
        </w:rPr>
        <w:t>Други фактори или последствия, за които се счита, че имат отношение към целите на разследването.</w:t>
      </w:r>
    </w:p>
    <w:p w14:paraId="773E89D8" w14:textId="129C2043" w:rsidR="00952158" w:rsidRPr="00BA389D" w:rsidRDefault="00924EFB" w:rsidP="00932F3C">
      <w:pPr>
        <w:pStyle w:val="ab"/>
        <w:tabs>
          <w:tab w:val="left" w:pos="1276"/>
        </w:tabs>
        <w:spacing w:before="0"/>
        <w:ind w:left="0"/>
        <w:contextualSpacing w:val="0"/>
      </w:pPr>
      <w:r w:rsidRPr="00BA389D">
        <w:t>Не е приложимо.</w:t>
      </w:r>
    </w:p>
    <w:p w14:paraId="47057CB4" w14:textId="77777777" w:rsidR="000B3AFC" w:rsidRPr="00BA389D" w:rsidRDefault="00623D2C" w:rsidP="00384F18">
      <w:pPr>
        <w:pStyle w:val="ab"/>
        <w:numPr>
          <w:ilvl w:val="1"/>
          <w:numId w:val="23"/>
        </w:numPr>
        <w:tabs>
          <w:tab w:val="left" w:pos="1134"/>
        </w:tabs>
        <w:ind w:left="0" w:firstLine="709"/>
        <w:contextualSpacing w:val="0"/>
        <w:rPr>
          <w:b/>
          <w:i/>
          <w:iCs/>
        </w:rPr>
      </w:pPr>
      <w:r w:rsidRPr="00BA389D">
        <w:rPr>
          <w:b/>
          <w:i/>
          <w:iCs/>
        </w:rPr>
        <w:t>Човешки фактор:</w:t>
      </w:r>
    </w:p>
    <w:p w14:paraId="70F81370" w14:textId="77777777" w:rsidR="000B3AFC" w:rsidRPr="00BA389D" w:rsidRDefault="00623D2C" w:rsidP="00932F3C">
      <w:pPr>
        <w:pStyle w:val="ab"/>
        <w:numPr>
          <w:ilvl w:val="2"/>
          <w:numId w:val="23"/>
        </w:numPr>
        <w:tabs>
          <w:tab w:val="left" w:pos="1134"/>
        </w:tabs>
        <w:spacing w:before="0"/>
        <w:rPr>
          <w:b/>
          <w:i/>
          <w:iCs/>
        </w:rPr>
      </w:pPr>
      <w:r w:rsidRPr="00BA389D">
        <w:rPr>
          <w:i/>
          <w:iCs/>
        </w:rPr>
        <w:t>Човешки индивидуални характеристики:</w:t>
      </w:r>
    </w:p>
    <w:p w14:paraId="58A05C80" w14:textId="347E6BBD" w:rsidR="00623D2C" w:rsidRPr="00BA389D" w:rsidRDefault="00623D2C" w:rsidP="00932F3C">
      <w:pPr>
        <w:pStyle w:val="ab"/>
        <w:numPr>
          <w:ilvl w:val="3"/>
          <w:numId w:val="23"/>
        </w:numPr>
        <w:tabs>
          <w:tab w:val="left" w:pos="1134"/>
        </w:tabs>
        <w:spacing w:before="0"/>
        <w:ind w:left="1276" w:hanging="709"/>
        <w:rPr>
          <w:b/>
          <w:i/>
          <w:iCs/>
        </w:rPr>
      </w:pPr>
      <w:r w:rsidRPr="00BA389D">
        <w:rPr>
          <w:i/>
          <w:iCs/>
        </w:rPr>
        <w:t>Обучение и развитие, включително умения и опит.</w:t>
      </w:r>
    </w:p>
    <w:p w14:paraId="714EACCA" w14:textId="77777777" w:rsidR="008D737C" w:rsidRPr="00BA389D" w:rsidRDefault="008D737C" w:rsidP="00384F18">
      <w:pPr>
        <w:rPr>
          <w:i/>
          <w:iCs/>
          <w:u w:val="single"/>
        </w:rPr>
      </w:pPr>
      <w:r w:rsidRPr="00BA389D">
        <w:rPr>
          <w:i/>
          <w:iCs/>
          <w:u w:val="single"/>
        </w:rPr>
        <w:t>Железопътно предприятие:</w:t>
      </w:r>
    </w:p>
    <w:p w14:paraId="7247C4CE" w14:textId="19281CD1" w:rsidR="008D737C" w:rsidRPr="00BA389D" w:rsidRDefault="008D737C" w:rsidP="00932F3C">
      <w:pPr>
        <w:spacing w:before="0"/>
      </w:pPr>
      <w:r w:rsidRPr="00BA389D">
        <w:sym w:font="Symbol" w:char="F0B7"/>
      </w:r>
      <w:r w:rsidR="0050091E" w:rsidRPr="00BA389D">
        <w:t xml:space="preserve"> Локомотивен машинист на локомотив № </w:t>
      </w:r>
      <w:r w:rsidR="00294659" w:rsidRPr="00BA389D">
        <w:t xml:space="preserve">91521080041-2 </w:t>
      </w:r>
      <w:r w:rsidRPr="00BA389D">
        <w:t>– Свидете</w:t>
      </w:r>
      <w:r w:rsidR="000D77C5" w:rsidRPr="00BA389D">
        <w:t>лство за правоспособност № 11501</w:t>
      </w:r>
      <w:r w:rsidR="0050091E" w:rsidRPr="00BA389D">
        <w:t xml:space="preserve"> придобита правоспособност за „</w:t>
      </w:r>
      <w:r w:rsidR="000D77C5" w:rsidRPr="00BA389D">
        <w:t>Машинист на електрически локомотиви</w:t>
      </w:r>
      <w:r w:rsidRPr="00BA389D">
        <w:t>“,</w:t>
      </w:r>
      <w:r w:rsidR="000D77C5" w:rsidRPr="00BA389D">
        <w:t xml:space="preserve"> проведено обучение в периода 05.10.÷10.12.200</w:t>
      </w:r>
      <w:r w:rsidR="0050091E" w:rsidRPr="00BA389D">
        <w:t>9</w:t>
      </w:r>
      <w:r w:rsidRPr="00BA389D">
        <w:t xml:space="preserve"> г., обучаваща институция </w:t>
      </w:r>
      <w:r w:rsidR="000D77C5" w:rsidRPr="00BA389D">
        <w:t>ЦПО БДЖ – София</w:t>
      </w:r>
      <w:r w:rsidR="0050091E" w:rsidRPr="00BA389D">
        <w:t>, издадено от ИАЖА</w:t>
      </w:r>
      <w:r w:rsidRPr="00BA389D">
        <w:t>;</w:t>
      </w:r>
    </w:p>
    <w:p w14:paraId="465603C1" w14:textId="74F5742F" w:rsidR="008D737C" w:rsidRPr="00BA389D" w:rsidRDefault="008D737C" w:rsidP="00932F3C">
      <w:pPr>
        <w:spacing w:before="0"/>
      </w:pPr>
      <w:r w:rsidRPr="00BA389D">
        <w:t xml:space="preserve">Свидетелство за управление на локомотив BG </w:t>
      </w:r>
      <w:r w:rsidR="000D77C5" w:rsidRPr="00BA389D">
        <w:t>71 2017 0741</w:t>
      </w:r>
      <w:r w:rsidR="003526C0" w:rsidRPr="00BA389D">
        <w:t>,</w:t>
      </w:r>
      <w:r w:rsidRPr="00BA389D">
        <w:t xml:space="preserve"> издадено от ИА ЖА;</w:t>
      </w:r>
    </w:p>
    <w:p w14:paraId="570B8E95" w14:textId="2802D5FE" w:rsidR="00046677" w:rsidRPr="00BA389D" w:rsidRDefault="008D737C" w:rsidP="00932F3C">
      <w:pPr>
        <w:spacing w:before="0"/>
      </w:pPr>
      <w:r w:rsidRPr="00BA389D">
        <w:t xml:space="preserve">Свидетелство № </w:t>
      </w:r>
      <w:r w:rsidR="000D77C5" w:rsidRPr="00BA389D">
        <w:t>V</w:t>
      </w:r>
      <w:r w:rsidRPr="00BA389D">
        <w:t>II</w:t>
      </w:r>
      <w:r w:rsidR="000D77C5" w:rsidRPr="00BA389D">
        <w:t>-1028</w:t>
      </w:r>
      <w:r w:rsidRPr="00BA389D">
        <w:t xml:space="preserve"> за заемане на длъжност ,,Машинист локомотивен“ в БДЖ ПП ЕООД от </w:t>
      </w:r>
      <w:r w:rsidR="000D77C5" w:rsidRPr="00BA389D">
        <w:t>22.02.2021</w:t>
      </w:r>
      <w:r w:rsidR="00046677" w:rsidRPr="00BA389D">
        <w:t xml:space="preserve"> г.</w:t>
      </w:r>
    </w:p>
    <w:p w14:paraId="21D45FE7" w14:textId="359868D7" w:rsidR="008D737C" w:rsidRPr="00BA389D" w:rsidRDefault="008D737C" w:rsidP="00932F3C">
      <w:pPr>
        <w:spacing w:before="0"/>
      </w:pPr>
      <w:r w:rsidRPr="00BA389D">
        <w:t xml:space="preserve">Допълнително удостоверение №  </w:t>
      </w:r>
      <w:r w:rsidR="009E484F" w:rsidRPr="00BA389D">
        <w:t>00</w:t>
      </w:r>
      <w:r w:rsidR="000D77C5" w:rsidRPr="00BA389D">
        <w:t>0002526679</w:t>
      </w:r>
      <w:r w:rsidRPr="00BA389D">
        <w:t xml:space="preserve">  от БДЖ ПП ЕООД за подвижен състав, за който е разрешено машиниста да управлява – серии 43, 44, 45</w:t>
      </w:r>
      <w:r w:rsidR="000D77C5" w:rsidRPr="00BA389D">
        <w:t>, 46200 и 80.000</w:t>
      </w:r>
      <w:r w:rsidRPr="00BA389D">
        <w:t xml:space="preserve"> от </w:t>
      </w:r>
      <w:r w:rsidR="000D77C5" w:rsidRPr="00BA389D">
        <w:t>15.03.2022</w:t>
      </w:r>
      <w:r w:rsidRPr="00BA389D">
        <w:t xml:space="preserve"> г. по националната железопътна инфраструктура на Р. България до </w:t>
      </w:r>
      <w:r w:rsidR="000D77C5" w:rsidRPr="00BA389D">
        <w:t>14.03.2025</w:t>
      </w:r>
      <w:r w:rsidRPr="00BA389D">
        <w:t xml:space="preserve"> г.</w:t>
      </w:r>
    </w:p>
    <w:p w14:paraId="2A0C2CFF" w14:textId="40CCCDB5" w:rsidR="00046677" w:rsidRPr="00BA389D" w:rsidRDefault="008D737C" w:rsidP="00932F3C">
      <w:pPr>
        <w:tabs>
          <w:tab w:val="left" w:pos="851"/>
          <w:tab w:val="left" w:pos="993"/>
          <w:tab w:val="left" w:pos="1276"/>
        </w:tabs>
        <w:spacing w:before="0"/>
      </w:pPr>
      <w:r w:rsidRPr="00BA389D">
        <w:sym w:font="Symbol" w:char="F0B7"/>
      </w:r>
      <w:r w:rsidRPr="00BA389D">
        <w:t xml:space="preserve"> </w:t>
      </w:r>
      <w:r w:rsidR="00046677" w:rsidRPr="00BA389D">
        <w:t>Помощник-локомотивен машинист</w:t>
      </w:r>
      <w:r w:rsidRPr="00BA389D">
        <w:t xml:space="preserve"> на локомотив № </w:t>
      </w:r>
      <w:r w:rsidR="00294659" w:rsidRPr="00BA389D">
        <w:t>91521080041-2</w:t>
      </w:r>
      <w:r w:rsidRPr="00BA389D">
        <w:t xml:space="preserve">  – Свиде</w:t>
      </w:r>
      <w:r w:rsidR="00046677" w:rsidRPr="00BA389D">
        <w:t>те</w:t>
      </w:r>
      <w:r w:rsidR="0003195B" w:rsidRPr="00BA389D">
        <w:t>лство за правоспособност № 21361</w:t>
      </w:r>
      <w:r w:rsidRPr="00BA389D">
        <w:t xml:space="preserve"> придобита правоспособност за „</w:t>
      </w:r>
      <w:r w:rsidR="00046677" w:rsidRPr="00BA389D">
        <w:t>Помощник-локомотивен машинист</w:t>
      </w:r>
      <w:r w:rsidRPr="00BA389D">
        <w:t>“,</w:t>
      </w:r>
      <w:r w:rsidR="0003195B" w:rsidRPr="00BA389D">
        <w:t xml:space="preserve"> проведено обучение в периода 20.08</w:t>
      </w:r>
      <w:r w:rsidRPr="00BA389D">
        <w:t>.</w:t>
      </w:r>
      <w:r w:rsidR="0003195B" w:rsidRPr="00BA389D">
        <w:t>2018÷12.12.2018</w:t>
      </w:r>
      <w:r w:rsidRPr="00BA389D">
        <w:t xml:space="preserve"> г., обучаваща институция </w:t>
      </w:r>
      <w:r w:rsidR="00046677" w:rsidRPr="00BA389D">
        <w:t>ЦПО към БДЖ</w:t>
      </w:r>
      <w:r w:rsidR="0003195B" w:rsidRPr="00BA389D">
        <w:t xml:space="preserve"> – София</w:t>
      </w:r>
      <w:r w:rsidR="00046677" w:rsidRPr="00BA389D">
        <w:t>, издадено от ИАЖА</w:t>
      </w:r>
    </w:p>
    <w:p w14:paraId="5D8347A6" w14:textId="1F2EBF62" w:rsidR="008D737C" w:rsidRPr="00BA389D" w:rsidRDefault="00046677" w:rsidP="00932F3C">
      <w:pPr>
        <w:spacing w:before="0"/>
      </w:pPr>
      <w:r w:rsidRPr="00BA389D">
        <w:t xml:space="preserve">Свидетелство № </w:t>
      </w:r>
      <w:r w:rsidR="0003195B" w:rsidRPr="00BA389D">
        <w:t xml:space="preserve">VII-947 </w:t>
      </w:r>
      <w:r w:rsidR="008D737C" w:rsidRPr="00BA389D">
        <w:t xml:space="preserve">за заемане на длъжност </w:t>
      </w:r>
      <w:r w:rsidRPr="00BA389D">
        <w:t xml:space="preserve">Помощник-машинист </w:t>
      </w:r>
      <w:r w:rsidR="0003195B" w:rsidRPr="00BA389D">
        <w:t>локомотивен в БДЖ</w:t>
      </w:r>
      <w:r w:rsidRPr="00BA389D">
        <w:t xml:space="preserve"> </w:t>
      </w:r>
      <w:r w:rsidR="0003195B" w:rsidRPr="00BA389D">
        <w:t>ПП ЕООД от 22.01.2021</w:t>
      </w:r>
      <w:r w:rsidR="008D737C" w:rsidRPr="00BA389D">
        <w:t>г.</w:t>
      </w:r>
    </w:p>
    <w:p w14:paraId="62454996" w14:textId="2FB288A3" w:rsidR="008D737C" w:rsidRPr="00BA389D" w:rsidRDefault="008D737C" w:rsidP="00932F3C">
      <w:pPr>
        <w:spacing w:before="0"/>
      </w:pPr>
      <w:r w:rsidRPr="00BA389D">
        <w:sym w:font="Symbol" w:char="F0B7"/>
      </w:r>
      <w:r w:rsidRPr="00BA389D">
        <w:t xml:space="preserve"> Началник влак, </w:t>
      </w:r>
      <w:r w:rsidR="0003195B" w:rsidRPr="00BA389D">
        <w:t>пътническо движение на БВ № 2613</w:t>
      </w:r>
      <w:r w:rsidRPr="00BA389D">
        <w:t xml:space="preserve"> – Свидетелство за правоспособност </w:t>
      </w:r>
      <w:r w:rsidR="006A14F8" w:rsidRPr="00BA389D">
        <w:t>№ 16067</w:t>
      </w:r>
      <w:r w:rsidRPr="00BA389D">
        <w:t xml:space="preserve"> придобита правоспособност за „Началник влак“,</w:t>
      </w:r>
      <w:r w:rsidR="00F70166" w:rsidRPr="00BA389D">
        <w:t xml:space="preserve"> п</w:t>
      </w:r>
      <w:r w:rsidR="006A14F8" w:rsidRPr="00BA389D">
        <w:t>роведено обучение в периода 03.0</w:t>
      </w:r>
      <w:r w:rsidR="00F70166" w:rsidRPr="00BA389D">
        <w:t>2</w:t>
      </w:r>
      <w:r w:rsidRPr="00BA389D">
        <w:t>.</w:t>
      </w:r>
      <w:r w:rsidR="006A14F8" w:rsidRPr="00BA389D">
        <w:t>2014</w:t>
      </w:r>
      <w:r w:rsidR="00F70166" w:rsidRPr="00BA389D">
        <w:t xml:space="preserve"> </w:t>
      </w:r>
      <w:r w:rsidRPr="00BA389D">
        <w:t>÷</w:t>
      </w:r>
      <w:r w:rsidR="006A14F8" w:rsidRPr="00BA389D">
        <w:t xml:space="preserve"> 10.04.2014</w:t>
      </w:r>
      <w:r w:rsidRPr="00BA389D">
        <w:t xml:space="preserve"> г., обучаваща институция ЦПО към БДЖ</w:t>
      </w:r>
      <w:r w:rsidR="006A14F8" w:rsidRPr="00BA389D">
        <w:t xml:space="preserve"> – София</w:t>
      </w:r>
      <w:r w:rsidRPr="00BA389D">
        <w:t>, издадено от ИАЖА ;</w:t>
      </w:r>
    </w:p>
    <w:p w14:paraId="1724E21A" w14:textId="750D6BB4" w:rsidR="008D737C" w:rsidRPr="00BA389D" w:rsidRDefault="00CB4706" w:rsidP="00932F3C">
      <w:pPr>
        <w:spacing w:before="0"/>
      </w:pPr>
      <w:r w:rsidRPr="00BA389D">
        <w:t>Свидетелство № V</w:t>
      </w:r>
      <w:r w:rsidR="006A14F8" w:rsidRPr="00BA389D">
        <w:t>I-2</w:t>
      </w:r>
      <w:r w:rsidRPr="00BA389D">
        <w:t>38</w:t>
      </w:r>
      <w:r w:rsidR="008D737C" w:rsidRPr="00BA389D">
        <w:t xml:space="preserve"> за заемане на длъжност Началник влак, пътниче</w:t>
      </w:r>
      <w:r w:rsidR="006A14F8" w:rsidRPr="00BA389D">
        <w:t>ско движение в БДЖ ПП ЕООД от 14.07.2020</w:t>
      </w:r>
      <w:r w:rsidR="008D737C" w:rsidRPr="00BA389D">
        <w:t xml:space="preserve"> г.</w:t>
      </w:r>
    </w:p>
    <w:p w14:paraId="1EE9CC88" w14:textId="5546CBD5" w:rsidR="006A14F8" w:rsidRPr="00BA389D" w:rsidRDefault="00C375B9" w:rsidP="00932F3C">
      <w:pPr>
        <w:spacing w:before="0"/>
      </w:pPr>
      <w:r w:rsidRPr="00BA389D">
        <w:t>● Кондуктор на БВ № 2613 – Свидетелство за правоспособност № 24087 придобита правоспособност за „Кондуктор“, проведено обучение в периода 24.01.2022 ÷ 25.03.2022 г., обучаваща институция ЦПО към БДЖ – София, издадено от ИАЖА ;</w:t>
      </w:r>
    </w:p>
    <w:p w14:paraId="1806898B" w14:textId="61B2A768" w:rsidR="00C375B9" w:rsidRPr="00BA389D" w:rsidRDefault="00C375B9" w:rsidP="00932F3C">
      <w:pPr>
        <w:spacing w:before="0"/>
      </w:pPr>
      <w:r w:rsidRPr="00BA389D">
        <w:lastRenderedPageBreak/>
        <w:t>Свидетелство № VI-445 за заемане на длъжност Кондуктор в БДЖ ПП ЕООД от 13.06.2022г.</w:t>
      </w:r>
    </w:p>
    <w:p w14:paraId="329F8A23" w14:textId="6244FA51" w:rsidR="008D737C" w:rsidRPr="00BA389D" w:rsidRDefault="008D737C" w:rsidP="00384F18">
      <w:pPr>
        <w:rPr>
          <w:i/>
          <w:iCs/>
          <w:u w:val="single"/>
        </w:rPr>
      </w:pPr>
      <w:r w:rsidRPr="00BA389D">
        <w:rPr>
          <w:i/>
          <w:iCs/>
          <w:u w:val="single"/>
        </w:rPr>
        <w:t>Железопътна инфраструктура:</w:t>
      </w:r>
    </w:p>
    <w:p w14:paraId="0B43D7A9" w14:textId="5541FD8E" w:rsidR="00D950C9" w:rsidRPr="00BA389D" w:rsidRDefault="00D950C9" w:rsidP="00932F3C">
      <w:pPr>
        <w:spacing w:before="0"/>
        <w:rPr>
          <w:iCs/>
        </w:rPr>
      </w:pPr>
      <w:r w:rsidRPr="00BA389D">
        <w:rPr>
          <w:iCs/>
        </w:rPr>
        <w:t xml:space="preserve">● Старши диспечер сменен </w:t>
      </w:r>
      <w:r w:rsidR="0015189A" w:rsidRPr="00BA389D">
        <w:rPr>
          <w:iCs/>
        </w:rPr>
        <w:t xml:space="preserve">в </w:t>
      </w:r>
      <w:r w:rsidRPr="00BA389D">
        <w:rPr>
          <w:iCs/>
        </w:rPr>
        <w:t>ЗОД Горна О</w:t>
      </w:r>
      <w:r w:rsidR="000D452D" w:rsidRPr="00BA389D">
        <w:rPr>
          <w:iCs/>
        </w:rPr>
        <w:t>ряховица на смяна</w:t>
      </w:r>
      <w:r w:rsidRPr="00BA389D">
        <w:rPr>
          <w:iCs/>
        </w:rPr>
        <w:t xml:space="preserve"> 03/04.11.2022 г. –  Диплом</w:t>
      </w:r>
      <w:r w:rsidR="00F6294C" w:rsidRPr="00BA389D">
        <w:rPr>
          <w:iCs/>
        </w:rPr>
        <w:t xml:space="preserve">а </w:t>
      </w:r>
      <w:r w:rsidRPr="00BA389D">
        <w:rPr>
          <w:iCs/>
        </w:rPr>
        <w:t>№ 001565</w:t>
      </w:r>
      <w:r w:rsidR="00402ACF" w:rsidRPr="00BA389D">
        <w:rPr>
          <w:iCs/>
        </w:rPr>
        <w:t>/28.07.2000 г.</w:t>
      </w:r>
      <w:r w:rsidRPr="00BA389D">
        <w:rPr>
          <w:iCs/>
        </w:rPr>
        <w:t>, специалност ,,Технология и управление на транспорта“</w:t>
      </w:r>
      <w:r w:rsidR="00C26340" w:rsidRPr="00BA389D">
        <w:rPr>
          <w:iCs/>
        </w:rPr>
        <w:t xml:space="preserve"> с професионална квалификация ,,Ръководител движение в железопътния транспорт“</w:t>
      </w:r>
      <w:r w:rsidRPr="00BA389D">
        <w:rPr>
          <w:iCs/>
        </w:rPr>
        <w:t>, проведено обучение в периода 1917 ÷ 2000 г., издадено от ВВТУ ,,Тодор Каблешков – София;</w:t>
      </w:r>
    </w:p>
    <w:p w14:paraId="70984834" w14:textId="329CB77B" w:rsidR="00402ACF" w:rsidRPr="00BA389D" w:rsidRDefault="00402ACF" w:rsidP="00932F3C">
      <w:pPr>
        <w:spacing w:before="0"/>
        <w:rPr>
          <w:iCs/>
        </w:rPr>
      </w:pPr>
      <w:r w:rsidRPr="00BA389D">
        <w:rPr>
          <w:iCs/>
        </w:rPr>
        <w:t>Свидетелство № 4180 за заемане на длъжност Старши диспечер сменен в УДВГД Горна Оряховица към ДП НКЖИ от 31.08.2021г.</w:t>
      </w:r>
    </w:p>
    <w:p w14:paraId="23AEB0F3" w14:textId="2B4AF517" w:rsidR="000A2E1A" w:rsidRPr="00BA389D" w:rsidRDefault="00402ACF" w:rsidP="00932F3C">
      <w:pPr>
        <w:spacing w:before="0"/>
        <w:rPr>
          <w:iCs/>
        </w:rPr>
      </w:pPr>
      <w:r w:rsidRPr="00BA389D">
        <w:rPr>
          <w:iCs/>
        </w:rPr>
        <w:t>● Влаков диспечер в ЗОВ Горна Оряховица на смяна 03/04.11.2022 г. –</w:t>
      </w:r>
      <w:r w:rsidR="000A2E1A" w:rsidRPr="00BA389D">
        <w:t xml:space="preserve"> </w:t>
      </w:r>
      <w:r w:rsidR="000A2E1A" w:rsidRPr="00BA389D">
        <w:rPr>
          <w:iCs/>
        </w:rPr>
        <w:t>Диплома № 000640/14.08.1993 г., с квалификация ,,Технология и организация на железопътния транспорт“ с правоспособност ,,Ръководител движение и търговска експлоатация транспорт“, проведено обучение в периода 1990 ÷ 1993 г., издадено от ПЖИ ,,Тодор Каблешков – София;</w:t>
      </w:r>
      <w:r w:rsidRPr="00BA389D">
        <w:rPr>
          <w:iCs/>
        </w:rPr>
        <w:t xml:space="preserve"> </w:t>
      </w:r>
    </w:p>
    <w:p w14:paraId="4137BE47" w14:textId="1777D3D7" w:rsidR="00402ACF" w:rsidRPr="00BA389D" w:rsidRDefault="000A2E1A" w:rsidP="00932F3C">
      <w:pPr>
        <w:spacing w:before="0"/>
        <w:rPr>
          <w:iCs/>
        </w:rPr>
      </w:pPr>
      <w:r w:rsidRPr="00BA389D">
        <w:rPr>
          <w:iCs/>
        </w:rPr>
        <w:t>Свидетелство № 3458 за заемане на длъжност Диспечер влаков в УДВГД Горна Оряховица към ДП НКЖИ от 29.12.2017г.</w:t>
      </w:r>
      <w:r w:rsidR="00402ACF" w:rsidRPr="00BA389D">
        <w:rPr>
          <w:iCs/>
        </w:rPr>
        <w:t xml:space="preserve"> </w:t>
      </w:r>
    </w:p>
    <w:p w14:paraId="6B06950D" w14:textId="32C511EE" w:rsidR="000D452D" w:rsidRPr="00BA389D" w:rsidRDefault="000D452D" w:rsidP="00932F3C">
      <w:pPr>
        <w:spacing w:before="0"/>
        <w:rPr>
          <w:iCs/>
        </w:rPr>
      </w:pPr>
      <w:r w:rsidRPr="00BA389D">
        <w:rPr>
          <w:iCs/>
        </w:rPr>
        <w:t>● Енергодиспечер в РЕЗ Горна Оряховица на смяна 03/04.11.2022 г.</w:t>
      </w:r>
      <w:r w:rsidR="00274154" w:rsidRPr="00BA389D">
        <w:t xml:space="preserve"> </w:t>
      </w:r>
      <w:r w:rsidR="00274154" w:rsidRPr="00BA389D">
        <w:rPr>
          <w:iCs/>
        </w:rPr>
        <w:t xml:space="preserve">Свидетелство за правоспособност № 8471 придобита правоспособност за „Механик контактна мрежа“, проведено обучение в периода </w:t>
      </w:r>
      <w:r w:rsidR="00274154" w:rsidRPr="00384F18">
        <w:rPr>
          <w:iCs/>
        </w:rPr>
        <w:t xml:space="preserve">27.09.÷12.11.2021 г., </w:t>
      </w:r>
      <w:r w:rsidR="00274154" w:rsidRPr="00BA389D">
        <w:rPr>
          <w:iCs/>
        </w:rPr>
        <w:t>обучаваща институция ЦПК при ДП НКЖИ;</w:t>
      </w:r>
    </w:p>
    <w:p w14:paraId="4D4D974D" w14:textId="1F229770" w:rsidR="00274154" w:rsidRPr="00BA389D" w:rsidRDefault="00274154" w:rsidP="00932F3C">
      <w:pPr>
        <w:spacing w:before="0"/>
        <w:rPr>
          <w:iCs/>
        </w:rPr>
      </w:pPr>
      <w:r w:rsidRPr="00BA389D">
        <w:rPr>
          <w:iCs/>
        </w:rPr>
        <w:t>Свидетелство № 89 за заемане на длъжност Енергодиспечер в РЕЗ Горна Оряховица към УДВГД Горна Оряховица от 01.08.2007 г.</w:t>
      </w:r>
    </w:p>
    <w:p w14:paraId="2D831E15" w14:textId="3B9A6950" w:rsidR="008D737C" w:rsidRPr="00BA389D" w:rsidRDefault="008D737C" w:rsidP="00932F3C">
      <w:pPr>
        <w:spacing w:before="0"/>
        <w:ind w:firstLine="720"/>
      </w:pPr>
      <w:r w:rsidRPr="00BA389D">
        <w:sym w:font="Symbol" w:char="F0B7"/>
      </w:r>
      <w:r w:rsidRPr="00BA389D">
        <w:t xml:space="preserve"> Рък</w:t>
      </w:r>
      <w:r w:rsidR="00C032FA" w:rsidRPr="00BA389D">
        <w:t>ов</w:t>
      </w:r>
      <w:r w:rsidR="00471D6C" w:rsidRPr="00BA389D">
        <w:t>одител движение в гара Каспичан първо лице</w:t>
      </w:r>
      <w:r w:rsidR="00C032FA" w:rsidRPr="00BA389D">
        <w:t xml:space="preserve"> </w:t>
      </w:r>
      <w:r w:rsidR="00471D6C" w:rsidRPr="00BA389D">
        <w:t>– Диплома  № 000351/01.03.1996 г.</w:t>
      </w:r>
      <w:r w:rsidRPr="00BA389D">
        <w:t>, специ</w:t>
      </w:r>
      <w:r w:rsidR="00C032FA" w:rsidRPr="00BA389D">
        <w:t>алност ,,Технология и организация</w:t>
      </w:r>
      <w:r w:rsidRPr="00BA389D">
        <w:t xml:space="preserve"> на </w:t>
      </w:r>
      <w:r w:rsidR="00C032FA" w:rsidRPr="00BA389D">
        <w:t xml:space="preserve">жп </w:t>
      </w:r>
      <w:r w:rsidRPr="00BA389D">
        <w:t xml:space="preserve">транспорта“, </w:t>
      </w:r>
      <w:r w:rsidR="00471D6C" w:rsidRPr="00BA389D">
        <w:t xml:space="preserve">с правоспособност ,,Ръководител движение и </w:t>
      </w:r>
      <w:r w:rsidR="005C004B" w:rsidRPr="00BA389D">
        <w:t>търговска експлоатация</w:t>
      </w:r>
      <w:r w:rsidR="00471D6C" w:rsidRPr="00BA389D">
        <w:t xml:space="preserve">“, </w:t>
      </w:r>
      <w:r w:rsidRPr="00BA389D">
        <w:t>п</w:t>
      </w:r>
      <w:r w:rsidR="00471D6C" w:rsidRPr="00BA389D">
        <w:t>роведено обучение в периода 1992 ÷ 1996 г., издадена</w:t>
      </w:r>
      <w:r w:rsidRPr="00BA389D">
        <w:t xml:space="preserve"> от В</w:t>
      </w:r>
      <w:r w:rsidR="00C032FA" w:rsidRPr="00BA389D">
        <w:t>В</w:t>
      </w:r>
      <w:r w:rsidRPr="00BA389D">
        <w:t xml:space="preserve">ТУ ,,Тодор Каблешков – София; </w:t>
      </w:r>
    </w:p>
    <w:p w14:paraId="1A25DC67" w14:textId="2C35E31F" w:rsidR="008D737C" w:rsidRPr="00BA389D" w:rsidRDefault="00471D6C" w:rsidP="00932F3C">
      <w:pPr>
        <w:spacing w:before="0"/>
        <w:ind w:firstLine="720"/>
      </w:pPr>
      <w:r w:rsidRPr="00BA389D">
        <w:t>Свидетелство № 2577</w:t>
      </w:r>
      <w:r w:rsidR="008D737C" w:rsidRPr="00BA389D">
        <w:t xml:space="preserve"> за заемане на длъжност Ръководите</w:t>
      </w:r>
      <w:r w:rsidRPr="00BA389D">
        <w:t>л движение в УДВГД Горна Оряховица  от 15</w:t>
      </w:r>
      <w:r w:rsidR="008D737C" w:rsidRPr="00BA389D">
        <w:t>.</w:t>
      </w:r>
      <w:r w:rsidRPr="00BA389D">
        <w:t>06.2011</w:t>
      </w:r>
      <w:r w:rsidR="008D737C" w:rsidRPr="00BA389D">
        <w:t xml:space="preserve"> г.</w:t>
      </w:r>
    </w:p>
    <w:p w14:paraId="2A56E9F7" w14:textId="29BF564A" w:rsidR="00FB17D1" w:rsidRPr="00BA389D" w:rsidRDefault="00FB17D1" w:rsidP="00932F3C">
      <w:pPr>
        <w:spacing w:before="0"/>
        <w:ind w:firstLine="720"/>
      </w:pPr>
      <w:r w:rsidRPr="00BA389D">
        <w:t>● Ръководител движение гара Каспичан второ лице – Свидетелство за правоспособност № 16731 придобита правоспособност за „Ръководител движение“, проведено обучение в периода 28.01.÷30.07.2014 г., обучаваща институция ЦПК при ДП НКЖИ</w:t>
      </w:r>
      <w:r w:rsidR="00685F7D" w:rsidRPr="00BA389D">
        <w:t>, издадено от ИАЖА</w:t>
      </w:r>
      <w:r w:rsidRPr="00BA389D">
        <w:t>;</w:t>
      </w:r>
    </w:p>
    <w:p w14:paraId="2C5E20B6" w14:textId="2074B300" w:rsidR="00685F7D" w:rsidRPr="00BA389D" w:rsidRDefault="00685F7D" w:rsidP="00932F3C">
      <w:pPr>
        <w:spacing w:before="0"/>
        <w:ind w:firstLine="720"/>
      </w:pPr>
      <w:r w:rsidRPr="00BA389D">
        <w:t xml:space="preserve">Свидетелство № 3759 за заемане на длъжност Ръководител движение в УДВГД </w:t>
      </w:r>
      <w:r w:rsidR="005C004B" w:rsidRPr="00BA389D">
        <w:t>Горна Оряховица</w:t>
      </w:r>
      <w:r w:rsidRPr="00BA389D">
        <w:t xml:space="preserve"> от 30.01.2019 г.</w:t>
      </w:r>
    </w:p>
    <w:p w14:paraId="4A9C0DA7" w14:textId="77777777" w:rsidR="0084721E" w:rsidRPr="00BA389D" w:rsidRDefault="008D737C" w:rsidP="00932F3C">
      <w:pPr>
        <w:spacing w:before="0"/>
      </w:pPr>
      <w:r w:rsidRPr="00BA389D">
        <w:sym w:font="Symbol" w:char="F0B7"/>
      </w:r>
      <w:r w:rsidRPr="00BA389D">
        <w:t xml:space="preserve"> </w:t>
      </w:r>
      <w:r w:rsidR="005C004B" w:rsidRPr="00BA389D">
        <w:t xml:space="preserve">Ръководител движение гара Провадия </w:t>
      </w:r>
      <w:r w:rsidRPr="00BA389D">
        <w:t>– Свидетелство</w:t>
      </w:r>
      <w:r w:rsidR="00E61561" w:rsidRPr="00BA389D">
        <w:t xml:space="preserve"> </w:t>
      </w:r>
      <w:r w:rsidR="005C004B" w:rsidRPr="00BA389D">
        <w:t>за правоспособност № 8981</w:t>
      </w:r>
      <w:r w:rsidR="00E61561" w:rsidRPr="00BA389D">
        <w:t xml:space="preserve"> </w:t>
      </w:r>
      <w:r w:rsidRPr="00BA389D">
        <w:t>придобит</w:t>
      </w:r>
      <w:r w:rsidR="005C004B" w:rsidRPr="00BA389D">
        <w:t>а правоспособност за „Ръководител движение и търговска експлоатация</w:t>
      </w:r>
      <w:r w:rsidRPr="00BA389D">
        <w:t>“, проведено обуч</w:t>
      </w:r>
      <w:r w:rsidR="005C004B" w:rsidRPr="00BA389D">
        <w:t>ение в периода 20</w:t>
      </w:r>
      <w:r w:rsidR="00E61561" w:rsidRPr="00BA389D">
        <w:t>.09.</w:t>
      </w:r>
      <w:r w:rsidR="005C004B" w:rsidRPr="00BA389D">
        <w:t>1982÷22.07.1983</w:t>
      </w:r>
      <w:r w:rsidRPr="00BA389D">
        <w:t xml:space="preserve"> г., обучав</w:t>
      </w:r>
      <w:r w:rsidR="005C004B" w:rsidRPr="00BA389D">
        <w:t>аща институция СО БДЖ – Горна Оряховица</w:t>
      </w:r>
      <w:r w:rsidRPr="00BA389D">
        <w:t>;</w:t>
      </w:r>
    </w:p>
    <w:p w14:paraId="3FABEAFD" w14:textId="1829A95C" w:rsidR="000B15B1" w:rsidRPr="00BA389D" w:rsidRDefault="0084721E" w:rsidP="00932F3C">
      <w:pPr>
        <w:spacing w:before="0"/>
      </w:pPr>
      <w:r w:rsidRPr="00BA389D">
        <w:t xml:space="preserve">Свидетелство № 1686 за заемане на длъжност Ръководител движение в УДВГД Горна Оряховица </w:t>
      </w:r>
      <w:r w:rsidR="005C004B" w:rsidRPr="00BA389D">
        <w:t>от 04.09</w:t>
      </w:r>
      <w:r w:rsidR="008D737C" w:rsidRPr="00BA389D">
        <w:t>.20</w:t>
      </w:r>
      <w:r w:rsidR="005C004B" w:rsidRPr="00BA389D">
        <w:t>07</w:t>
      </w:r>
      <w:r w:rsidR="00B47354" w:rsidRPr="00BA389D">
        <w:t xml:space="preserve"> г.</w:t>
      </w:r>
    </w:p>
    <w:p w14:paraId="54C6BF05" w14:textId="63A49AA7" w:rsidR="00623D2C" w:rsidRPr="00BA389D" w:rsidRDefault="00623D2C" w:rsidP="00384F18">
      <w:pPr>
        <w:pStyle w:val="ab"/>
        <w:numPr>
          <w:ilvl w:val="3"/>
          <w:numId w:val="23"/>
        </w:numPr>
        <w:tabs>
          <w:tab w:val="left" w:pos="1560"/>
        </w:tabs>
        <w:ind w:left="0" w:firstLine="720"/>
        <w:contextualSpacing w:val="0"/>
        <w:rPr>
          <w:i/>
          <w:iCs/>
        </w:rPr>
      </w:pPr>
      <w:r w:rsidRPr="00BA389D">
        <w:rPr>
          <w:i/>
          <w:iCs/>
        </w:rPr>
        <w:t>Медицински и лични обстоятелства, които оказват влияние върху събитието, включително съществуването на физически и психологически стрес.</w:t>
      </w:r>
    </w:p>
    <w:p w14:paraId="1DC1A1D5" w14:textId="77777777" w:rsidR="008D737C" w:rsidRPr="00BA389D" w:rsidRDefault="008D737C" w:rsidP="00AC285D">
      <w:pPr>
        <w:rPr>
          <w:i/>
          <w:iCs/>
          <w:u w:val="single"/>
        </w:rPr>
      </w:pPr>
      <w:r w:rsidRPr="00BA389D">
        <w:rPr>
          <w:i/>
          <w:iCs/>
          <w:u w:val="single"/>
        </w:rPr>
        <w:t>Железопътно предприятие:</w:t>
      </w:r>
    </w:p>
    <w:p w14:paraId="286A25BF" w14:textId="29BE8E35" w:rsidR="008D737C" w:rsidRPr="00BA389D" w:rsidRDefault="008D737C" w:rsidP="00932F3C">
      <w:pPr>
        <w:spacing w:before="0"/>
      </w:pPr>
      <w:r w:rsidRPr="00BA389D">
        <w:sym w:font="Symbol" w:char="F0B7"/>
      </w:r>
      <w:r w:rsidR="00CB4706" w:rsidRPr="00BA389D">
        <w:t xml:space="preserve"> Локомотивен машинист на локомотив № </w:t>
      </w:r>
      <w:r w:rsidR="00294659" w:rsidRPr="00BA389D">
        <w:t>91521080041-2</w:t>
      </w:r>
      <w:r w:rsidRPr="00BA389D">
        <w:t>:</w:t>
      </w:r>
    </w:p>
    <w:p w14:paraId="0B36E12A" w14:textId="589608B9" w:rsidR="008D737C" w:rsidRPr="00BA389D" w:rsidRDefault="000D77C5" w:rsidP="00932F3C">
      <w:pPr>
        <w:spacing w:before="0"/>
      </w:pPr>
      <w:r w:rsidRPr="00BA389D">
        <w:t>Карта за периодичен медицински преглед от 27.10</w:t>
      </w:r>
      <w:r w:rsidR="00CB4706" w:rsidRPr="00BA389D">
        <w:t>.2022</w:t>
      </w:r>
      <w:r w:rsidR="008D737C" w:rsidRPr="00BA389D">
        <w:t xml:space="preserve"> г., издадено от Национална многопроф</w:t>
      </w:r>
      <w:r w:rsidR="000B2D42" w:rsidRPr="00BA389D">
        <w:t>илна транспортна болница – Горна Оряховица</w:t>
      </w:r>
      <w:r w:rsidR="008D737C" w:rsidRPr="00BA389D">
        <w:t>.</w:t>
      </w:r>
    </w:p>
    <w:p w14:paraId="5368B464" w14:textId="77777777" w:rsidR="008D737C" w:rsidRPr="00BA389D" w:rsidRDefault="008D737C" w:rsidP="00932F3C">
      <w:pPr>
        <w:spacing w:before="0"/>
      </w:pPr>
      <w:r w:rsidRPr="00BA389D">
        <w:t>Заключение: годен за локомотивен машинист.</w:t>
      </w:r>
    </w:p>
    <w:p w14:paraId="72DD39A4" w14:textId="46AB1866" w:rsidR="008D737C" w:rsidRPr="00BA389D" w:rsidRDefault="008D737C" w:rsidP="00932F3C">
      <w:pPr>
        <w:spacing w:before="0"/>
      </w:pPr>
      <w:r w:rsidRPr="00BA389D">
        <w:t>Пс</w:t>
      </w:r>
      <w:r w:rsidR="00CB4706" w:rsidRPr="00BA389D">
        <w:t>ихологическо удостоверение № 1</w:t>
      </w:r>
      <w:r w:rsidR="000B2D42" w:rsidRPr="00BA389D">
        <w:t>070/10.10.2022</w:t>
      </w:r>
      <w:r w:rsidRPr="00BA389D">
        <w:t xml:space="preserve"> г., издадено от Психологическа лабора</w:t>
      </w:r>
      <w:r w:rsidR="000B2D42" w:rsidRPr="00BA389D">
        <w:t xml:space="preserve">тория по жп транспорт Горна Оряховица </w:t>
      </w:r>
      <w:r w:rsidRPr="00BA389D">
        <w:t xml:space="preserve"> за локомотивен машинист.</w:t>
      </w:r>
    </w:p>
    <w:p w14:paraId="2BF93633" w14:textId="0BA96EE5" w:rsidR="008D737C" w:rsidRPr="00BA389D" w:rsidRDefault="008D737C" w:rsidP="00932F3C">
      <w:pPr>
        <w:spacing w:before="0"/>
      </w:pPr>
      <w:r w:rsidRPr="00BA389D">
        <w:t>Заключение: допу</w:t>
      </w:r>
      <w:r w:rsidR="000B2D42" w:rsidRPr="00BA389D">
        <w:t>ска се за срок от 5</w:t>
      </w:r>
      <w:r w:rsidRPr="00BA389D">
        <w:t xml:space="preserve"> години.</w:t>
      </w:r>
    </w:p>
    <w:p w14:paraId="12A1127B" w14:textId="70428A7B" w:rsidR="008D737C" w:rsidRPr="00BA389D" w:rsidRDefault="008D737C" w:rsidP="00932F3C">
      <w:pPr>
        <w:spacing w:before="0"/>
      </w:pPr>
      <w:r w:rsidRPr="00BA389D">
        <w:sym w:font="Symbol" w:char="F0B7"/>
      </w:r>
      <w:r w:rsidRPr="00BA389D">
        <w:t xml:space="preserve"> </w:t>
      </w:r>
      <w:r w:rsidR="00CB4706" w:rsidRPr="00BA389D">
        <w:t xml:space="preserve">Помощник-локомотивен машинист на локомотив № </w:t>
      </w:r>
      <w:r w:rsidR="00294659" w:rsidRPr="00BA389D">
        <w:t>91521080041-2</w:t>
      </w:r>
      <w:r w:rsidRPr="00BA389D">
        <w:t>:</w:t>
      </w:r>
    </w:p>
    <w:p w14:paraId="484EA4E4" w14:textId="569C37BB" w:rsidR="008D737C" w:rsidRPr="00BA389D" w:rsidRDefault="0090163F" w:rsidP="00932F3C">
      <w:pPr>
        <w:spacing w:before="0"/>
      </w:pPr>
      <w:r w:rsidRPr="00BA389D">
        <w:t>Карта за периодичен медицински преглед от 23.06</w:t>
      </w:r>
      <w:r w:rsidR="0019556C" w:rsidRPr="00BA389D">
        <w:t>.2022</w:t>
      </w:r>
      <w:r w:rsidR="008D737C" w:rsidRPr="00BA389D">
        <w:t xml:space="preserve"> г., издадено от Национална многопроф</w:t>
      </w:r>
      <w:r w:rsidRPr="00BA389D">
        <w:t>илна транспортна болница – Горна Оряховица</w:t>
      </w:r>
      <w:r w:rsidR="008D737C" w:rsidRPr="00BA389D">
        <w:t>.</w:t>
      </w:r>
    </w:p>
    <w:p w14:paraId="0C189F1D" w14:textId="55CA60EE" w:rsidR="008D737C" w:rsidRPr="00BA389D" w:rsidRDefault="008D737C" w:rsidP="00932F3C">
      <w:pPr>
        <w:spacing w:before="0"/>
      </w:pPr>
      <w:r w:rsidRPr="00BA389D">
        <w:lastRenderedPageBreak/>
        <w:t xml:space="preserve">Заключение: годен за </w:t>
      </w:r>
      <w:r w:rsidR="0019556C" w:rsidRPr="00BA389D">
        <w:t>Помощник-</w:t>
      </w:r>
      <w:r w:rsidRPr="00BA389D">
        <w:t>локомотивен машинист.</w:t>
      </w:r>
    </w:p>
    <w:p w14:paraId="279CDEAC" w14:textId="77FA4111" w:rsidR="008D737C" w:rsidRPr="00BA389D" w:rsidRDefault="008D737C" w:rsidP="00932F3C">
      <w:pPr>
        <w:spacing w:before="0"/>
      </w:pPr>
      <w:r w:rsidRPr="00BA389D">
        <w:t>Пси</w:t>
      </w:r>
      <w:r w:rsidR="0090163F" w:rsidRPr="00BA389D">
        <w:t>хологическо удостоверение № 547/07</w:t>
      </w:r>
      <w:r w:rsidR="0019556C" w:rsidRPr="00BA389D">
        <w:t>.</w:t>
      </w:r>
      <w:r w:rsidRPr="00BA389D">
        <w:t>0</w:t>
      </w:r>
      <w:r w:rsidR="0090163F" w:rsidRPr="00BA389D">
        <w:t>6.2018</w:t>
      </w:r>
      <w:r w:rsidRPr="00BA389D">
        <w:t>г., издадено от Психологическа ла</w:t>
      </w:r>
      <w:r w:rsidR="0090163F" w:rsidRPr="00BA389D">
        <w:t>боратория по жп транспорт Горна Оряховица</w:t>
      </w:r>
      <w:r w:rsidRPr="00BA389D">
        <w:t xml:space="preserve"> за </w:t>
      </w:r>
      <w:r w:rsidR="0019556C" w:rsidRPr="00BA389D">
        <w:t>помощник-</w:t>
      </w:r>
      <w:r w:rsidRPr="00BA389D">
        <w:t xml:space="preserve">локомотивен машинист.  </w:t>
      </w:r>
    </w:p>
    <w:p w14:paraId="48173CBB" w14:textId="19471CC8" w:rsidR="008D737C" w:rsidRPr="00BA389D" w:rsidRDefault="008D737C" w:rsidP="00932F3C">
      <w:pPr>
        <w:spacing w:before="0"/>
      </w:pPr>
      <w:r w:rsidRPr="00BA389D">
        <w:t>Зак</w:t>
      </w:r>
      <w:r w:rsidR="0019556C" w:rsidRPr="00BA389D">
        <w:t>лючение: допуска се за срок от 5</w:t>
      </w:r>
      <w:r w:rsidRPr="00BA389D">
        <w:t xml:space="preserve"> години.</w:t>
      </w:r>
    </w:p>
    <w:p w14:paraId="3E81C061" w14:textId="3C6A5463" w:rsidR="008D737C" w:rsidRPr="00BA389D" w:rsidRDefault="008D737C" w:rsidP="00932F3C">
      <w:pPr>
        <w:spacing w:before="0"/>
      </w:pPr>
      <w:r w:rsidRPr="00BA389D">
        <w:sym w:font="Symbol" w:char="F0B7"/>
      </w:r>
      <w:r w:rsidRPr="00BA389D">
        <w:t xml:space="preserve"> Началник влак, пътническо движение</w:t>
      </w:r>
      <w:r w:rsidR="00294659" w:rsidRPr="00BA389D">
        <w:t xml:space="preserve"> на БВ № 2613</w:t>
      </w:r>
      <w:r w:rsidRPr="00BA389D">
        <w:t>:</w:t>
      </w:r>
    </w:p>
    <w:p w14:paraId="12BE190A" w14:textId="223AB2D5" w:rsidR="008D737C" w:rsidRPr="00BA389D" w:rsidRDefault="0019556C" w:rsidP="00932F3C">
      <w:pPr>
        <w:spacing w:before="0"/>
      </w:pPr>
      <w:r w:rsidRPr="00BA389D">
        <w:t>Карта за пери</w:t>
      </w:r>
      <w:r w:rsidR="00C375B9" w:rsidRPr="00BA389D">
        <w:t>одичен медицински преглед от 29</w:t>
      </w:r>
      <w:r w:rsidRPr="00BA389D">
        <w:t>.12.2022</w:t>
      </w:r>
      <w:r w:rsidR="008D737C" w:rsidRPr="00BA389D">
        <w:t xml:space="preserve"> г., издадено от Национална многопроф</w:t>
      </w:r>
      <w:r w:rsidRPr="00BA389D">
        <w:t>илна транспортна болница – Горна Оряховица</w:t>
      </w:r>
      <w:r w:rsidR="008D737C" w:rsidRPr="00BA389D">
        <w:t>.</w:t>
      </w:r>
    </w:p>
    <w:p w14:paraId="21D35945" w14:textId="406E2FC9" w:rsidR="008D737C" w:rsidRPr="00BA389D" w:rsidRDefault="00B47354" w:rsidP="00932F3C">
      <w:pPr>
        <w:spacing w:before="0"/>
      </w:pPr>
      <w:r w:rsidRPr="00BA389D">
        <w:t>Заключение: годен за н</w:t>
      </w:r>
      <w:r w:rsidR="008D737C" w:rsidRPr="00BA389D">
        <w:t>ачалник влак, пътническо движение.</w:t>
      </w:r>
    </w:p>
    <w:p w14:paraId="44146E3A" w14:textId="71559612" w:rsidR="008D737C" w:rsidRPr="00BA389D" w:rsidRDefault="008D737C" w:rsidP="00932F3C">
      <w:pPr>
        <w:spacing w:before="0"/>
      </w:pPr>
      <w:r w:rsidRPr="00BA389D">
        <w:t>Пси</w:t>
      </w:r>
      <w:r w:rsidR="00C375B9" w:rsidRPr="00BA389D">
        <w:t xml:space="preserve">хологическо удостоверение № 587/15.07.2020 </w:t>
      </w:r>
      <w:r w:rsidRPr="00BA389D">
        <w:t>г., издадено от Психологическа ла</w:t>
      </w:r>
      <w:r w:rsidR="00C375B9" w:rsidRPr="00BA389D">
        <w:t>боратория по жп транспорт</w:t>
      </w:r>
      <w:r w:rsidR="0019556C" w:rsidRPr="00BA389D">
        <w:t xml:space="preserve"> Горна Оряховица</w:t>
      </w:r>
      <w:r w:rsidRPr="00BA389D">
        <w:t xml:space="preserve"> за </w:t>
      </w:r>
      <w:r w:rsidR="0019556C" w:rsidRPr="00BA389D">
        <w:t>Началник влак</w:t>
      </w:r>
      <w:r w:rsidRPr="00BA389D">
        <w:t xml:space="preserve">.  </w:t>
      </w:r>
    </w:p>
    <w:p w14:paraId="5ED58FD2" w14:textId="024B99CD" w:rsidR="008D737C" w:rsidRPr="00BA389D" w:rsidRDefault="008D737C" w:rsidP="00932F3C">
      <w:pPr>
        <w:spacing w:before="0"/>
      </w:pPr>
      <w:r w:rsidRPr="00BA389D">
        <w:t>Зак</w:t>
      </w:r>
      <w:r w:rsidR="0019556C" w:rsidRPr="00BA389D">
        <w:t>лючение: допуска се за срок от 5</w:t>
      </w:r>
      <w:r w:rsidRPr="00BA389D">
        <w:t xml:space="preserve"> години.</w:t>
      </w:r>
    </w:p>
    <w:p w14:paraId="742AF6E3" w14:textId="242DB79F" w:rsidR="00C375B9" w:rsidRPr="00BA389D" w:rsidRDefault="00C375B9" w:rsidP="00932F3C">
      <w:pPr>
        <w:spacing w:before="0"/>
      </w:pPr>
      <w:r w:rsidRPr="00BA389D">
        <w:t>● Кондуктор на БВ № 2613:</w:t>
      </w:r>
    </w:p>
    <w:p w14:paraId="2957F1D1" w14:textId="12CCEC77" w:rsidR="00C375B9" w:rsidRPr="00BA389D" w:rsidRDefault="00C375B9" w:rsidP="00932F3C">
      <w:pPr>
        <w:spacing w:before="0"/>
      </w:pPr>
      <w:r w:rsidRPr="00BA389D">
        <w:t>Карта за периодичен медицински пре</w:t>
      </w:r>
      <w:r w:rsidR="001863EB" w:rsidRPr="00BA389D">
        <w:t>глед от 13</w:t>
      </w:r>
      <w:r w:rsidRPr="00BA389D">
        <w:t>.0</w:t>
      </w:r>
      <w:r w:rsidR="001863EB" w:rsidRPr="00BA389D">
        <w:t>6.2022</w:t>
      </w:r>
      <w:r w:rsidRPr="00BA389D">
        <w:t xml:space="preserve"> г. издадено от Национална многопрофилна транспортна болница – Горна Оряховица.</w:t>
      </w:r>
    </w:p>
    <w:p w14:paraId="0F49E44A" w14:textId="7D98F1B3" w:rsidR="001863EB" w:rsidRPr="00BA389D" w:rsidRDefault="001863EB" w:rsidP="00932F3C">
      <w:pPr>
        <w:spacing w:before="0"/>
      </w:pPr>
      <w:r w:rsidRPr="00BA389D">
        <w:t>Заключение: годен за Кондуктор.</w:t>
      </w:r>
    </w:p>
    <w:p w14:paraId="0427B65B" w14:textId="77777777" w:rsidR="008D737C" w:rsidRPr="00BA389D" w:rsidRDefault="008D737C" w:rsidP="00AC285D">
      <w:pPr>
        <w:rPr>
          <w:i/>
          <w:iCs/>
          <w:u w:val="single"/>
        </w:rPr>
      </w:pPr>
      <w:r w:rsidRPr="00BA389D">
        <w:rPr>
          <w:i/>
          <w:iCs/>
          <w:u w:val="single"/>
        </w:rPr>
        <w:t>Железопътна инфраструктура:</w:t>
      </w:r>
    </w:p>
    <w:p w14:paraId="028B6B19" w14:textId="15C18294" w:rsidR="008D737C" w:rsidRPr="00BA389D" w:rsidRDefault="008D737C" w:rsidP="00932F3C">
      <w:pPr>
        <w:spacing w:before="0"/>
      </w:pPr>
      <w:r w:rsidRPr="00BA389D">
        <w:sym w:font="Symbol" w:char="F0B7"/>
      </w:r>
      <w:r w:rsidRPr="00BA389D">
        <w:t xml:space="preserve"> </w:t>
      </w:r>
      <w:r w:rsidR="00E646E8" w:rsidRPr="00BA389D">
        <w:t>Старши диспечер сменен в ЗОД – Горна Оряховица</w:t>
      </w:r>
      <w:r w:rsidRPr="00BA389D">
        <w:t>:</w:t>
      </w:r>
    </w:p>
    <w:p w14:paraId="0DAD879F" w14:textId="6DE47517" w:rsidR="00E646E8" w:rsidRPr="00BA389D" w:rsidRDefault="00E646E8" w:rsidP="00932F3C">
      <w:pPr>
        <w:spacing w:before="0"/>
      </w:pPr>
      <w:r w:rsidRPr="00BA389D">
        <w:t>Карта за периодичен медицински преглед от 07.12.2021 г. издадено от Национална многопрофилна транспортна болница – Горна Оряховица.</w:t>
      </w:r>
      <w:r w:rsidR="008D737C" w:rsidRPr="00BA389D">
        <w:t xml:space="preserve"> </w:t>
      </w:r>
    </w:p>
    <w:p w14:paraId="22EB1339" w14:textId="67039CE9" w:rsidR="008D737C" w:rsidRPr="00BA389D" w:rsidRDefault="00E646E8" w:rsidP="00932F3C">
      <w:pPr>
        <w:spacing w:before="0"/>
      </w:pPr>
      <w:r w:rsidRPr="00BA389D">
        <w:t>Заключение – годен за старши диспечер</w:t>
      </w:r>
      <w:r w:rsidR="008D737C" w:rsidRPr="00BA389D">
        <w:t>.</w:t>
      </w:r>
    </w:p>
    <w:p w14:paraId="2F4D27BB" w14:textId="38EBE026" w:rsidR="008D737C" w:rsidRPr="00BA389D" w:rsidRDefault="008D737C" w:rsidP="00932F3C">
      <w:pPr>
        <w:pStyle w:val="ab"/>
        <w:spacing w:before="0"/>
        <w:ind w:left="0"/>
        <w:contextualSpacing w:val="0"/>
      </w:pPr>
      <w:r w:rsidRPr="00BA389D">
        <w:t>Пс</w:t>
      </w:r>
      <w:r w:rsidR="00C032FA" w:rsidRPr="00BA389D">
        <w:t>и</w:t>
      </w:r>
      <w:r w:rsidR="00066197" w:rsidRPr="00BA389D">
        <w:t>хологическо удостоверение № 2/09.0</w:t>
      </w:r>
      <w:r w:rsidR="00C032FA" w:rsidRPr="00BA389D">
        <w:t>1</w:t>
      </w:r>
      <w:r w:rsidR="00066197" w:rsidRPr="00BA389D">
        <w:t>.2018</w:t>
      </w:r>
      <w:r w:rsidRPr="00BA389D">
        <w:t xml:space="preserve"> г., издадено от Психологическа лаборатория – жп трансп</w:t>
      </w:r>
      <w:r w:rsidR="00066197" w:rsidRPr="00BA389D">
        <w:t>орт Горна Оряховица за старши диспечер</w:t>
      </w:r>
      <w:r w:rsidRPr="00BA389D">
        <w:t xml:space="preserve">. </w:t>
      </w:r>
    </w:p>
    <w:p w14:paraId="3DFA0959" w14:textId="61EEB2D4" w:rsidR="008D737C" w:rsidRPr="00BA389D" w:rsidRDefault="008D737C" w:rsidP="00932F3C">
      <w:pPr>
        <w:pStyle w:val="ab"/>
        <w:spacing w:before="0"/>
        <w:ind w:left="0"/>
        <w:contextualSpacing w:val="0"/>
      </w:pPr>
      <w:r w:rsidRPr="00BA389D">
        <w:t>Зак</w:t>
      </w:r>
      <w:r w:rsidR="00066197" w:rsidRPr="00BA389D">
        <w:t>лючение: допуска се за срок от 5</w:t>
      </w:r>
      <w:r w:rsidRPr="00BA389D">
        <w:t xml:space="preserve"> години.</w:t>
      </w:r>
    </w:p>
    <w:p w14:paraId="3C45820F" w14:textId="0A3590E7" w:rsidR="008D737C" w:rsidRPr="00BA389D" w:rsidRDefault="008D737C" w:rsidP="00932F3C">
      <w:pPr>
        <w:pStyle w:val="ab"/>
        <w:spacing w:before="0"/>
        <w:ind w:left="0"/>
        <w:contextualSpacing w:val="0"/>
      </w:pPr>
      <w:r w:rsidRPr="00BA389D">
        <w:sym w:font="Symbol" w:char="F0B7"/>
      </w:r>
      <w:r w:rsidR="00B37B6C" w:rsidRPr="00BA389D">
        <w:t xml:space="preserve"> </w:t>
      </w:r>
      <w:r w:rsidR="00E646E8" w:rsidRPr="00BA389D">
        <w:t>Влаков диспечер в ЗОВ – Горна Оряховица</w:t>
      </w:r>
      <w:r w:rsidRPr="00BA389D">
        <w:t>:</w:t>
      </w:r>
    </w:p>
    <w:p w14:paraId="5DEFE70E" w14:textId="3674EC9E" w:rsidR="00E646E8" w:rsidRPr="00BA389D" w:rsidRDefault="00E646E8" w:rsidP="00932F3C">
      <w:pPr>
        <w:pStyle w:val="ab"/>
        <w:spacing w:before="0"/>
        <w:ind w:left="0"/>
      </w:pPr>
      <w:r w:rsidRPr="00BA389D">
        <w:t xml:space="preserve">Карта за периодичен медицински преглед от 26.11.2021 г. издадено от Национална многопрофилна транспортна болница – Горна Оряховица. </w:t>
      </w:r>
    </w:p>
    <w:p w14:paraId="4F022D9D" w14:textId="099D76A4" w:rsidR="008D737C" w:rsidRPr="00BA389D" w:rsidRDefault="008D737C" w:rsidP="00932F3C">
      <w:pPr>
        <w:pStyle w:val="ab"/>
        <w:spacing w:before="0"/>
        <w:ind w:left="0"/>
      </w:pPr>
      <w:r w:rsidRPr="00BA389D">
        <w:t xml:space="preserve">Заключение: </w:t>
      </w:r>
      <w:r w:rsidR="00B37B6C" w:rsidRPr="00BA389D">
        <w:t xml:space="preserve">годен за </w:t>
      </w:r>
      <w:r w:rsidR="00E646E8" w:rsidRPr="00BA389D">
        <w:t>Влаков диспечер</w:t>
      </w:r>
      <w:r w:rsidRPr="00BA389D">
        <w:t>.</w:t>
      </w:r>
    </w:p>
    <w:p w14:paraId="219CC856" w14:textId="416F715D" w:rsidR="008D737C" w:rsidRPr="00BA389D" w:rsidRDefault="008D737C" w:rsidP="00932F3C">
      <w:pPr>
        <w:pStyle w:val="ab"/>
        <w:spacing w:before="0"/>
        <w:ind w:left="0"/>
      </w:pPr>
      <w:r w:rsidRPr="00BA389D">
        <w:t>Пси</w:t>
      </w:r>
      <w:r w:rsidR="00B37B6C" w:rsidRPr="00BA389D">
        <w:t xml:space="preserve">хологическо </w:t>
      </w:r>
      <w:r w:rsidR="00E646E8" w:rsidRPr="00BA389D">
        <w:t>удостоверение № 9</w:t>
      </w:r>
      <w:r w:rsidR="00E61561" w:rsidRPr="00BA389D">
        <w:t>9</w:t>
      </w:r>
      <w:r w:rsidR="00E646E8" w:rsidRPr="00BA389D">
        <w:t>6/30.</w:t>
      </w:r>
      <w:r w:rsidR="00E61561" w:rsidRPr="00BA389D">
        <w:t>1</w:t>
      </w:r>
      <w:r w:rsidR="00E646E8" w:rsidRPr="00BA389D">
        <w:t>0.2018</w:t>
      </w:r>
      <w:r w:rsidRPr="00BA389D">
        <w:t xml:space="preserve"> г., издадено от Психологическа лаборатория – жп трансп</w:t>
      </w:r>
      <w:r w:rsidR="00E646E8" w:rsidRPr="00BA389D">
        <w:t>орт Горна Оряховица за влаков диспечер</w:t>
      </w:r>
      <w:r w:rsidRPr="00BA389D">
        <w:t xml:space="preserve">. </w:t>
      </w:r>
    </w:p>
    <w:p w14:paraId="1246854E" w14:textId="07A08FDC" w:rsidR="006B4AE5" w:rsidRPr="00BA389D" w:rsidRDefault="008D737C" w:rsidP="00932F3C">
      <w:pPr>
        <w:pStyle w:val="ab"/>
        <w:spacing w:before="0"/>
        <w:ind w:left="0"/>
      </w:pPr>
      <w:r w:rsidRPr="00BA389D">
        <w:t>Зак</w:t>
      </w:r>
      <w:r w:rsidR="00E646E8" w:rsidRPr="00BA389D">
        <w:t>лючение: допуска се за срок от 5</w:t>
      </w:r>
      <w:r w:rsidR="00B37B6C" w:rsidRPr="00BA389D">
        <w:t xml:space="preserve"> години.</w:t>
      </w:r>
    </w:p>
    <w:p w14:paraId="35BB9EFF" w14:textId="4B9144E7" w:rsidR="000D452D" w:rsidRPr="00BA389D" w:rsidRDefault="000D452D" w:rsidP="00932F3C">
      <w:pPr>
        <w:pStyle w:val="ab"/>
        <w:spacing w:before="0"/>
        <w:ind w:left="0"/>
        <w:contextualSpacing w:val="0"/>
      </w:pPr>
      <w:r w:rsidRPr="00BA389D">
        <w:t>● Енергодиспечер в РЕЗ – Горна Оряховица:</w:t>
      </w:r>
    </w:p>
    <w:p w14:paraId="1F0D3EA4" w14:textId="2AC6B2D6" w:rsidR="00274154" w:rsidRPr="00BA389D" w:rsidRDefault="00274154" w:rsidP="00932F3C">
      <w:pPr>
        <w:pStyle w:val="ab"/>
        <w:spacing w:before="0"/>
        <w:ind w:left="0"/>
      </w:pPr>
      <w:r w:rsidRPr="00BA389D">
        <w:t>Карта за периодичен медицински преглед от 16.12.2021 г. издадено от Национална многопрофилна транспортна болница – Горна Оряховица.</w:t>
      </w:r>
    </w:p>
    <w:p w14:paraId="23C776F0" w14:textId="068EC92F" w:rsidR="00274154" w:rsidRPr="00BA389D" w:rsidRDefault="00274154" w:rsidP="00932F3C">
      <w:pPr>
        <w:pStyle w:val="ab"/>
        <w:spacing w:before="0"/>
        <w:ind w:left="0"/>
      </w:pPr>
      <w:r w:rsidRPr="00BA389D">
        <w:t>Заключение: годен за Енергодиспечер.</w:t>
      </w:r>
    </w:p>
    <w:p w14:paraId="2EC8D60F" w14:textId="66C3C543" w:rsidR="00274154" w:rsidRPr="00BA389D" w:rsidRDefault="00274154" w:rsidP="00932F3C">
      <w:pPr>
        <w:pStyle w:val="ab"/>
        <w:spacing w:before="0"/>
        <w:ind w:left="0"/>
      </w:pPr>
      <w:r w:rsidRPr="00BA389D">
        <w:t>Пс</w:t>
      </w:r>
      <w:r w:rsidR="005B4D72" w:rsidRPr="00BA389D">
        <w:t>ихологическо удостоверение № 1011/28.11.2017</w:t>
      </w:r>
      <w:r w:rsidRPr="00BA389D">
        <w:t xml:space="preserve"> г., издадено от Психологическа лаборатория – жп тран</w:t>
      </w:r>
      <w:r w:rsidR="005B4D72" w:rsidRPr="00BA389D">
        <w:t>спорт Горна Оряховица за енерго</w:t>
      </w:r>
      <w:r w:rsidRPr="00BA389D">
        <w:t>диспечер.</w:t>
      </w:r>
    </w:p>
    <w:p w14:paraId="05804A56" w14:textId="2477055D" w:rsidR="006E7267" w:rsidRPr="00BA389D" w:rsidRDefault="005B4D72" w:rsidP="00932F3C">
      <w:pPr>
        <w:pStyle w:val="ab"/>
        <w:spacing w:before="0"/>
        <w:ind w:left="0"/>
      </w:pPr>
      <w:r w:rsidRPr="00BA389D">
        <w:t>Заключение: допуска се за срок от 5 години.</w:t>
      </w:r>
    </w:p>
    <w:p w14:paraId="3A3C6AFC" w14:textId="5DF50F39" w:rsidR="00FB17D1" w:rsidRPr="00BA389D" w:rsidRDefault="00FB17D1" w:rsidP="00932F3C">
      <w:pPr>
        <w:pStyle w:val="ab"/>
        <w:spacing w:before="0"/>
        <w:ind w:left="0"/>
        <w:contextualSpacing w:val="0"/>
      </w:pPr>
      <w:r w:rsidRPr="00BA389D">
        <w:t>● Ръководител движение гара Каспичан първо лице:</w:t>
      </w:r>
    </w:p>
    <w:p w14:paraId="7D9C8FB6" w14:textId="70670F46" w:rsidR="00471D6C" w:rsidRPr="00BA389D" w:rsidRDefault="00471D6C" w:rsidP="00932F3C">
      <w:pPr>
        <w:pStyle w:val="ab"/>
        <w:spacing w:before="0"/>
        <w:ind w:left="0"/>
      </w:pPr>
      <w:r w:rsidRPr="00BA389D">
        <w:t>Карта за периодичен медицински преглед от 01.06.2022 г. издадено от Национална многопрофилна транспортна болница – Горна Оряховица.</w:t>
      </w:r>
    </w:p>
    <w:p w14:paraId="7A423499" w14:textId="06EA0A48" w:rsidR="00471D6C" w:rsidRPr="00BA389D" w:rsidRDefault="00471D6C" w:rsidP="00932F3C">
      <w:pPr>
        <w:pStyle w:val="ab"/>
        <w:spacing w:before="0"/>
        <w:ind w:hanging="11"/>
      </w:pPr>
      <w:r w:rsidRPr="00BA389D">
        <w:t>Заключение: годен за Ръководител движение.</w:t>
      </w:r>
    </w:p>
    <w:p w14:paraId="58E8B89B" w14:textId="0239036D" w:rsidR="00471D6C" w:rsidRPr="00BA389D" w:rsidRDefault="00471D6C" w:rsidP="00932F3C">
      <w:pPr>
        <w:pStyle w:val="ab"/>
        <w:spacing w:before="0"/>
        <w:ind w:left="0"/>
      </w:pPr>
      <w:r w:rsidRPr="00BA389D">
        <w:t>Психологическо удостоверение № 1167/24.11.2020 г., издадено от Психологическа лаборатория – жп транспорт Горна Оряховица за ръководител движение.</w:t>
      </w:r>
    </w:p>
    <w:p w14:paraId="2008B211" w14:textId="06C6F081" w:rsidR="00471D6C" w:rsidRPr="00BA389D" w:rsidRDefault="00471D6C" w:rsidP="00932F3C">
      <w:pPr>
        <w:pStyle w:val="ab"/>
        <w:spacing w:before="0"/>
        <w:ind w:left="0"/>
      </w:pPr>
      <w:r w:rsidRPr="00BA389D">
        <w:t>Заключение: допуска се за срок от 5 години.</w:t>
      </w:r>
    </w:p>
    <w:p w14:paraId="19054B26" w14:textId="145590A5" w:rsidR="00FB17D1" w:rsidRPr="00BA389D" w:rsidRDefault="00FB17D1" w:rsidP="00932F3C">
      <w:pPr>
        <w:pStyle w:val="ab"/>
        <w:spacing w:before="0"/>
        <w:ind w:left="0"/>
        <w:contextualSpacing w:val="0"/>
      </w:pPr>
      <w:r w:rsidRPr="00BA389D">
        <w:t>● Ръководител движение гара Каспичан второ лице:</w:t>
      </w:r>
    </w:p>
    <w:p w14:paraId="319ACFB3" w14:textId="687E1C9E" w:rsidR="00685F7D" w:rsidRPr="00BA389D" w:rsidRDefault="00685F7D" w:rsidP="00932F3C">
      <w:pPr>
        <w:pStyle w:val="ab"/>
        <w:spacing w:before="0"/>
        <w:ind w:left="0"/>
      </w:pPr>
      <w:r w:rsidRPr="00BA389D">
        <w:t>Карта за периодичен медицински преглед от 30.05.2022 г. издадено от Национална многопрофилна транспортна болница – Горна Оряховица.</w:t>
      </w:r>
    </w:p>
    <w:p w14:paraId="491CD362" w14:textId="4E074ABC" w:rsidR="00685F7D" w:rsidRPr="00BA389D" w:rsidRDefault="00685F7D" w:rsidP="00932F3C">
      <w:pPr>
        <w:pStyle w:val="ab"/>
        <w:spacing w:before="0"/>
        <w:ind w:left="0"/>
      </w:pPr>
      <w:r w:rsidRPr="00BA389D">
        <w:t>Заключение: годен за Ръководител движение.</w:t>
      </w:r>
    </w:p>
    <w:p w14:paraId="08CAFE3E" w14:textId="7637E502" w:rsidR="00685F7D" w:rsidRPr="00BA389D" w:rsidRDefault="00685F7D" w:rsidP="00932F3C">
      <w:pPr>
        <w:pStyle w:val="ab"/>
        <w:spacing w:before="0"/>
        <w:ind w:left="0"/>
      </w:pPr>
      <w:r w:rsidRPr="00BA389D">
        <w:t>Психологическо удостоверение № 160/15.02.2020 г., издадено от Психологическа лаборатория – жп транспорт Горна Оряховица за ръководител движение.</w:t>
      </w:r>
    </w:p>
    <w:p w14:paraId="59596640" w14:textId="3D12577C" w:rsidR="00685F7D" w:rsidRPr="00BA389D" w:rsidRDefault="00685F7D" w:rsidP="00932F3C">
      <w:pPr>
        <w:pStyle w:val="ab"/>
        <w:spacing w:before="0"/>
        <w:ind w:left="0"/>
      </w:pPr>
      <w:r w:rsidRPr="00BA389D">
        <w:lastRenderedPageBreak/>
        <w:t>Заключение: допуска се за срок от 5 години.</w:t>
      </w:r>
    </w:p>
    <w:p w14:paraId="03B30432" w14:textId="00D9BCB9" w:rsidR="00685F7D" w:rsidRPr="00BA389D" w:rsidRDefault="00685F7D" w:rsidP="00932F3C">
      <w:pPr>
        <w:pStyle w:val="ab"/>
        <w:spacing w:before="0"/>
        <w:ind w:left="0"/>
        <w:contextualSpacing w:val="0"/>
      </w:pPr>
      <w:r w:rsidRPr="00BA389D">
        <w:t>● Ръководител движение гара Провадия:</w:t>
      </w:r>
    </w:p>
    <w:p w14:paraId="3C29BAA2" w14:textId="5240755D" w:rsidR="006E7267" w:rsidRPr="00BA389D" w:rsidRDefault="006E7267" w:rsidP="00932F3C">
      <w:pPr>
        <w:pStyle w:val="ab"/>
        <w:spacing w:before="0"/>
        <w:ind w:left="0"/>
        <w:contextualSpacing w:val="0"/>
      </w:pPr>
      <w:r w:rsidRPr="00BA389D">
        <w:t>Карта за периодичен медицински преглед от 02.06.2022 г. издадено от Национална многопрофилна транспортна болница – Горна Оряховица.</w:t>
      </w:r>
    </w:p>
    <w:p w14:paraId="0DE3538B" w14:textId="3FB544AF" w:rsidR="006E7267" w:rsidRPr="00BA389D" w:rsidRDefault="006E7267" w:rsidP="00932F3C">
      <w:pPr>
        <w:pStyle w:val="ab"/>
        <w:spacing w:before="0"/>
        <w:ind w:left="0"/>
        <w:contextualSpacing w:val="0"/>
      </w:pPr>
      <w:r w:rsidRPr="00BA389D">
        <w:t>Заключение: годен за Ръководител движение.</w:t>
      </w:r>
    </w:p>
    <w:p w14:paraId="2818CD1C" w14:textId="12E362EB" w:rsidR="00835291" w:rsidRPr="00BA389D" w:rsidRDefault="00835291" w:rsidP="00932F3C">
      <w:pPr>
        <w:pStyle w:val="ab"/>
        <w:spacing w:before="0"/>
        <w:ind w:left="0"/>
        <w:contextualSpacing w:val="0"/>
      </w:pPr>
      <w:r w:rsidRPr="00BA389D">
        <w:t>Психологическо удостоверение № 454/19.04.2022 г., издадено от Психологическа лаборатория – жп транспорт Горна Оряховица за ръководител движение.</w:t>
      </w:r>
    </w:p>
    <w:p w14:paraId="38568226" w14:textId="2C11A1B3" w:rsidR="00835291" w:rsidRPr="00BA389D" w:rsidRDefault="00835291" w:rsidP="00932F3C">
      <w:pPr>
        <w:pStyle w:val="ab"/>
        <w:spacing w:before="0"/>
        <w:ind w:left="0"/>
        <w:contextualSpacing w:val="0"/>
      </w:pPr>
      <w:r w:rsidRPr="00BA389D">
        <w:t>Заключение: допуска се за срок от 3 години.</w:t>
      </w:r>
    </w:p>
    <w:p w14:paraId="3E8E19B5" w14:textId="321B95D6" w:rsidR="00623D2C" w:rsidRPr="00BA389D" w:rsidRDefault="00B37B6C" w:rsidP="00AC285D">
      <w:pPr>
        <w:pStyle w:val="ab"/>
        <w:numPr>
          <w:ilvl w:val="3"/>
          <w:numId w:val="23"/>
        </w:numPr>
        <w:tabs>
          <w:tab w:val="left" w:pos="993"/>
        </w:tabs>
        <w:ind w:left="0" w:firstLine="709"/>
        <w:contextualSpacing w:val="0"/>
        <w:rPr>
          <w:i/>
          <w:iCs/>
        </w:rPr>
      </w:pPr>
      <w:r w:rsidRPr="00BA389D">
        <w:rPr>
          <w:i/>
          <w:iCs/>
        </w:rPr>
        <w:t xml:space="preserve"> </w:t>
      </w:r>
      <w:r w:rsidR="00623D2C" w:rsidRPr="00BA389D">
        <w:rPr>
          <w:i/>
          <w:iCs/>
        </w:rPr>
        <w:t>Умора.</w:t>
      </w:r>
    </w:p>
    <w:p w14:paraId="7CFC693D" w14:textId="77777777" w:rsidR="008D737C" w:rsidRPr="00BA389D" w:rsidRDefault="008D737C" w:rsidP="00AC285D">
      <w:pPr>
        <w:rPr>
          <w:i/>
          <w:iCs/>
          <w:u w:val="single"/>
        </w:rPr>
      </w:pPr>
      <w:r w:rsidRPr="00BA389D">
        <w:rPr>
          <w:i/>
          <w:iCs/>
          <w:u w:val="single"/>
        </w:rPr>
        <w:t>Железопътно предприятие:</w:t>
      </w:r>
    </w:p>
    <w:p w14:paraId="7A5E5739" w14:textId="5F14CAA0" w:rsidR="008D737C" w:rsidRPr="00BA389D" w:rsidRDefault="008D737C" w:rsidP="00932F3C">
      <w:pPr>
        <w:spacing w:before="0"/>
      </w:pPr>
      <w:r w:rsidRPr="00BA389D">
        <w:sym w:font="Symbol" w:char="F0B7"/>
      </w:r>
      <w:r w:rsidR="00B37B6C" w:rsidRPr="00BA389D">
        <w:t xml:space="preserve"> Локомотивен машинист на локомотив № </w:t>
      </w:r>
      <w:r w:rsidR="00FD62B3" w:rsidRPr="00BA389D">
        <w:t>91521080041-2</w:t>
      </w:r>
      <w:r w:rsidRPr="00BA389D">
        <w:t xml:space="preserve">: </w:t>
      </w:r>
    </w:p>
    <w:p w14:paraId="006262E4" w14:textId="2B38F836" w:rsidR="00EE0318" w:rsidRPr="00BA389D" w:rsidRDefault="00E23825" w:rsidP="00932F3C">
      <w:pPr>
        <w:spacing w:before="0"/>
      </w:pPr>
      <w:r w:rsidRPr="00BA389D">
        <w:t xml:space="preserve">Почивка: </w:t>
      </w:r>
      <w:r w:rsidR="00FE3B3F" w:rsidRPr="00BA389D">
        <w:t xml:space="preserve">от </w:t>
      </w:r>
      <w:r w:rsidR="00EE0318" w:rsidRPr="00BA389D">
        <w:t>02.11.2022 г. час 20 минути 55 до дата 03.11.2022 г. час 16 минути 40</w:t>
      </w:r>
    </w:p>
    <w:p w14:paraId="444B55BE" w14:textId="67CAB333" w:rsidR="008D737C" w:rsidRPr="00BA389D" w:rsidRDefault="00EE0318" w:rsidP="00932F3C">
      <w:pPr>
        <w:spacing w:before="0"/>
        <w:ind w:firstLine="0"/>
      </w:pPr>
      <w:r w:rsidRPr="00BA389D">
        <w:t>Постъпил на работа на 03.11.2022 г. час 16 минути 40 – (19 часа и 4</w:t>
      </w:r>
      <w:r w:rsidR="006A2291" w:rsidRPr="00BA389D">
        <w:t>5</w:t>
      </w:r>
      <w:r w:rsidR="008D737C" w:rsidRPr="00BA389D">
        <w:t xml:space="preserve"> мин.)</w:t>
      </w:r>
    </w:p>
    <w:p w14:paraId="192527CD" w14:textId="22297B5B" w:rsidR="008D737C" w:rsidRPr="00BA389D" w:rsidRDefault="008D737C" w:rsidP="00932F3C">
      <w:pPr>
        <w:spacing w:before="0"/>
      </w:pPr>
      <w:r w:rsidRPr="00BA389D">
        <w:sym w:font="Symbol" w:char="F0B7"/>
      </w:r>
      <w:r w:rsidR="006A2291" w:rsidRPr="00BA389D">
        <w:t xml:space="preserve"> Помощник-локомотивен машинист на локомотив № </w:t>
      </w:r>
      <w:r w:rsidR="00FD62B3" w:rsidRPr="00BA389D">
        <w:t>91521080041-2</w:t>
      </w:r>
      <w:r w:rsidRPr="00BA389D">
        <w:t>:</w:t>
      </w:r>
    </w:p>
    <w:p w14:paraId="0F486591" w14:textId="0A64F2C3" w:rsidR="00C45433" w:rsidRPr="00BA389D" w:rsidRDefault="006A2291" w:rsidP="00932F3C">
      <w:pPr>
        <w:spacing w:before="0"/>
      </w:pPr>
      <w:r w:rsidRPr="00BA389D">
        <w:t xml:space="preserve">Почивка: </w:t>
      </w:r>
      <w:r w:rsidR="00FE3B3F" w:rsidRPr="00BA389D">
        <w:t xml:space="preserve">от </w:t>
      </w:r>
      <w:r w:rsidR="00C45433" w:rsidRPr="00BA389D">
        <w:t>02.11.2022 г. час 20 минути 55 до дата 03.11.2022 г. час 16 минути 40</w:t>
      </w:r>
    </w:p>
    <w:p w14:paraId="33EED5FF" w14:textId="5F9E3E19" w:rsidR="008D737C" w:rsidRPr="00BA389D" w:rsidRDefault="00C45433" w:rsidP="00932F3C">
      <w:pPr>
        <w:spacing w:before="0"/>
        <w:ind w:firstLine="0"/>
      </w:pPr>
      <w:r w:rsidRPr="00BA389D">
        <w:t>Постъпил на работа на 03.11.2022 година час 16 минути 40 – (1</w:t>
      </w:r>
      <w:r w:rsidR="006A2291" w:rsidRPr="00BA389D">
        <w:t xml:space="preserve">9 </w:t>
      </w:r>
      <w:r w:rsidR="008D737C" w:rsidRPr="00BA389D">
        <w:t>ч</w:t>
      </w:r>
      <w:r w:rsidR="006A2291" w:rsidRPr="00BA389D">
        <w:t xml:space="preserve">аса и </w:t>
      </w:r>
      <w:r w:rsidRPr="00BA389D">
        <w:t>4</w:t>
      </w:r>
      <w:r w:rsidR="006A2291" w:rsidRPr="00BA389D">
        <w:t>5</w:t>
      </w:r>
      <w:r w:rsidR="008D737C" w:rsidRPr="00BA389D">
        <w:t xml:space="preserve"> мин.)</w:t>
      </w:r>
    </w:p>
    <w:p w14:paraId="6C947645" w14:textId="2EB03B64" w:rsidR="008D737C" w:rsidRPr="00BA389D" w:rsidRDefault="008D737C" w:rsidP="00932F3C">
      <w:pPr>
        <w:spacing w:before="0"/>
      </w:pPr>
      <w:r w:rsidRPr="00BA389D">
        <w:sym w:font="Symbol" w:char="F0B7"/>
      </w:r>
      <w:r w:rsidRPr="00BA389D">
        <w:t xml:space="preserve"> Началник влак, </w:t>
      </w:r>
      <w:r w:rsidR="00FD62B3" w:rsidRPr="00BA389D">
        <w:t>пътническо движение на БВ № 2613</w:t>
      </w:r>
      <w:r w:rsidRPr="00BA389D">
        <w:t>:</w:t>
      </w:r>
    </w:p>
    <w:p w14:paraId="168A1EB8" w14:textId="6E271C75" w:rsidR="008D737C" w:rsidRPr="00BA389D" w:rsidRDefault="006A2291" w:rsidP="00932F3C">
      <w:pPr>
        <w:spacing w:before="0"/>
      </w:pPr>
      <w:r w:rsidRPr="00BA389D">
        <w:t xml:space="preserve">Почивка: от </w:t>
      </w:r>
      <w:r w:rsidR="00C45433" w:rsidRPr="00BA389D">
        <w:t>02.11.2022 г. час 20 минути 34 до дата 03.11.2022 г. час 09 минути 30</w:t>
      </w:r>
    </w:p>
    <w:p w14:paraId="4BC930D1" w14:textId="2A7E6A7D" w:rsidR="008D737C" w:rsidRPr="00BA389D" w:rsidRDefault="006A2291" w:rsidP="00932F3C">
      <w:pPr>
        <w:spacing w:before="0"/>
        <w:ind w:firstLine="0"/>
      </w:pPr>
      <w:r w:rsidRPr="00BA389D">
        <w:t xml:space="preserve">Постъпил на работа: </w:t>
      </w:r>
      <w:r w:rsidR="001D0A1D" w:rsidRPr="00BA389D">
        <w:t xml:space="preserve">на </w:t>
      </w:r>
      <w:r w:rsidR="00C45433" w:rsidRPr="00BA389D">
        <w:t>03.11.2022 година час 09 минути 30 – (12 часа и 56</w:t>
      </w:r>
      <w:r w:rsidR="008D737C" w:rsidRPr="00BA389D">
        <w:t xml:space="preserve"> мин.)</w:t>
      </w:r>
    </w:p>
    <w:p w14:paraId="1CE46613" w14:textId="7653F874" w:rsidR="00835291" w:rsidRPr="00BA389D" w:rsidRDefault="00835291" w:rsidP="00932F3C">
      <w:pPr>
        <w:spacing w:before="0"/>
      </w:pPr>
      <w:r w:rsidRPr="00BA389D">
        <w:t>● Кондуктор на БВ № 2613:</w:t>
      </w:r>
    </w:p>
    <w:p w14:paraId="024DE1B1" w14:textId="77777777" w:rsidR="00C45433" w:rsidRPr="00BA389D" w:rsidRDefault="001E6595" w:rsidP="00932F3C">
      <w:pPr>
        <w:spacing w:before="0"/>
      </w:pPr>
      <w:r w:rsidRPr="00BA389D">
        <w:t xml:space="preserve">Почивка: от </w:t>
      </w:r>
      <w:r w:rsidR="00C45433" w:rsidRPr="00BA389D">
        <w:t>02.11.2022 г. час 19 минути 35 до дата 03.11.2022 г. час 09 минути 30</w:t>
      </w:r>
    </w:p>
    <w:p w14:paraId="0E6F5FE6" w14:textId="7269D1E2" w:rsidR="001E6595" w:rsidRPr="00BA389D" w:rsidRDefault="001E6595" w:rsidP="00932F3C">
      <w:pPr>
        <w:spacing w:before="0"/>
        <w:ind w:firstLine="0"/>
      </w:pPr>
      <w:r w:rsidRPr="00BA389D">
        <w:t xml:space="preserve">Постъпил на работа: </w:t>
      </w:r>
      <w:r w:rsidR="001D0A1D" w:rsidRPr="00BA389D">
        <w:t xml:space="preserve">на </w:t>
      </w:r>
      <w:r w:rsidR="00C45433" w:rsidRPr="00BA389D">
        <w:t>03.11.2022 година час 09 минути 30 – (13 часа и 55</w:t>
      </w:r>
      <w:r w:rsidRPr="00BA389D">
        <w:t xml:space="preserve"> мин.)</w:t>
      </w:r>
    </w:p>
    <w:p w14:paraId="6159042B" w14:textId="2634A4ED" w:rsidR="008D737C" w:rsidRPr="00BA389D" w:rsidRDefault="008D737C" w:rsidP="00AC285D">
      <w:pPr>
        <w:rPr>
          <w:i/>
          <w:iCs/>
          <w:u w:val="single"/>
        </w:rPr>
      </w:pPr>
      <w:r w:rsidRPr="00BA389D">
        <w:rPr>
          <w:i/>
          <w:iCs/>
          <w:u w:val="single"/>
        </w:rPr>
        <w:t>Железопътна инфраструктура:</w:t>
      </w:r>
    </w:p>
    <w:p w14:paraId="4CA7DA7C" w14:textId="7A4B9CEE" w:rsidR="00C45433" w:rsidRPr="00BA389D" w:rsidRDefault="00C45433" w:rsidP="00932F3C">
      <w:pPr>
        <w:spacing w:before="0"/>
        <w:rPr>
          <w:iCs/>
        </w:rPr>
      </w:pPr>
      <w:r w:rsidRPr="00BA389D">
        <w:rPr>
          <w:iCs/>
        </w:rPr>
        <w:t>● Старши влаков диспечер в ЗОД Горна Оряховица:</w:t>
      </w:r>
    </w:p>
    <w:p w14:paraId="1F85AA4B" w14:textId="2B9BD8BD" w:rsidR="00C45433" w:rsidRPr="00BA389D" w:rsidRDefault="00C45433" w:rsidP="00AC285D">
      <w:pPr>
        <w:tabs>
          <w:tab w:val="left" w:pos="1560"/>
          <w:tab w:val="left" w:pos="1843"/>
        </w:tabs>
        <w:spacing w:before="0"/>
        <w:rPr>
          <w:iCs/>
        </w:rPr>
      </w:pPr>
      <w:r w:rsidRPr="00BA389D">
        <w:rPr>
          <w:iCs/>
        </w:rPr>
        <w:t xml:space="preserve">Почивка: </w:t>
      </w:r>
      <w:r w:rsidR="00FE3B3F" w:rsidRPr="00BA389D">
        <w:rPr>
          <w:iCs/>
        </w:rPr>
        <w:t xml:space="preserve">от </w:t>
      </w:r>
      <w:r w:rsidRPr="00BA389D">
        <w:rPr>
          <w:iCs/>
        </w:rPr>
        <w:t>02.11.2022 г. час 19 минути 00 до дата 03.11.2022 г. час 19 минути 00</w:t>
      </w:r>
    </w:p>
    <w:p w14:paraId="77B542EF" w14:textId="4D77D63F" w:rsidR="00C45433" w:rsidRPr="00BA389D" w:rsidRDefault="00C45433" w:rsidP="00932F3C">
      <w:pPr>
        <w:spacing w:before="0"/>
        <w:ind w:firstLine="0"/>
        <w:rPr>
          <w:iCs/>
        </w:rPr>
      </w:pPr>
      <w:r w:rsidRPr="00BA389D">
        <w:rPr>
          <w:iCs/>
        </w:rPr>
        <w:t>Постъпил на работа:</w:t>
      </w:r>
      <w:r w:rsidR="00FE3B3F" w:rsidRPr="00BA389D">
        <w:t xml:space="preserve"> </w:t>
      </w:r>
      <w:r w:rsidR="001D0A1D" w:rsidRPr="00BA389D">
        <w:t xml:space="preserve">на </w:t>
      </w:r>
      <w:r w:rsidR="00FE3B3F" w:rsidRPr="00BA389D">
        <w:rPr>
          <w:iCs/>
        </w:rPr>
        <w:t>03.11.2022 година час 19 минути 00</w:t>
      </w:r>
      <w:r w:rsidRPr="00BA389D">
        <w:rPr>
          <w:iCs/>
        </w:rPr>
        <w:t xml:space="preserve"> </w:t>
      </w:r>
      <w:r w:rsidR="00FE3B3F" w:rsidRPr="00BA389D">
        <w:rPr>
          <w:iCs/>
        </w:rPr>
        <w:t>– (24 часа и 00 мин.)</w:t>
      </w:r>
    </w:p>
    <w:p w14:paraId="0D428D2B" w14:textId="00B7B076" w:rsidR="00FE3B3F" w:rsidRPr="00BA389D" w:rsidRDefault="00FE3B3F" w:rsidP="00932F3C">
      <w:pPr>
        <w:spacing w:before="0"/>
        <w:ind w:firstLine="0"/>
        <w:rPr>
          <w:iCs/>
        </w:rPr>
      </w:pPr>
      <w:r w:rsidRPr="00BA389D">
        <w:rPr>
          <w:iCs/>
        </w:rPr>
        <w:tab/>
        <w:t>● Влаков диспечер в ЗОД Горна Оряховица:</w:t>
      </w:r>
    </w:p>
    <w:p w14:paraId="0B7C0435" w14:textId="6356ACC4" w:rsidR="00FE3B3F" w:rsidRPr="00BA389D" w:rsidRDefault="00FE3B3F" w:rsidP="00932F3C">
      <w:pPr>
        <w:spacing w:before="0"/>
        <w:ind w:firstLine="0"/>
        <w:rPr>
          <w:iCs/>
        </w:rPr>
      </w:pPr>
      <w:r w:rsidRPr="00BA389D">
        <w:rPr>
          <w:iCs/>
        </w:rPr>
        <w:tab/>
        <w:t>Почивка:</w:t>
      </w:r>
      <w:r w:rsidRPr="00BA389D">
        <w:t xml:space="preserve"> от </w:t>
      </w:r>
      <w:r w:rsidRPr="00BA389D">
        <w:rPr>
          <w:iCs/>
        </w:rPr>
        <w:t>02.11.2022 г. час 19 минути 00 до дата 03.11.2022 г. час 19 минути 00</w:t>
      </w:r>
    </w:p>
    <w:p w14:paraId="7191E35E" w14:textId="66707838" w:rsidR="00FE3B3F" w:rsidRPr="00BA389D" w:rsidRDefault="00FE3B3F" w:rsidP="00932F3C">
      <w:pPr>
        <w:spacing w:before="0"/>
        <w:ind w:firstLine="0"/>
        <w:rPr>
          <w:iCs/>
        </w:rPr>
      </w:pPr>
      <w:r w:rsidRPr="00BA389D">
        <w:rPr>
          <w:iCs/>
        </w:rPr>
        <w:t xml:space="preserve">Постъпил на работа: </w:t>
      </w:r>
      <w:r w:rsidR="001D0A1D" w:rsidRPr="00BA389D">
        <w:rPr>
          <w:iCs/>
        </w:rPr>
        <w:t xml:space="preserve">на </w:t>
      </w:r>
      <w:r w:rsidRPr="00BA389D">
        <w:rPr>
          <w:iCs/>
        </w:rPr>
        <w:t>03.11.2022 година час 19 минути 00 – (24 часа и 00 мин.)</w:t>
      </w:r>
    </w:p>
    <w:p w14:paraId="6D198D04" w14:textId="77777777" w:rsidR="00FE3B3F" w:rsidRPr="00BA389D" w:rsidRDefault="00FE3B3F" w:rsidP="00932F3C">
      <w:pPr>
        <w:spacing w:before="0"/>
        <w:ind w:firstLine="0"/>
        <w:rPr>
          <w:iCs/>
        </w:rPr>
      </w:pPr>
      <w:r w:rsidRPr="00BA389D">
        <w:rPr>
          <w:iCs/>
        </w:rPr>
        <w:tab/>
        <w:t>● Енергодиспечер в РЕЗ Горна Оряховица:</w:t>
      </w:r>
    </w:p>
    <w:p w14:paraId="4854347F" w14:textId="4A2F5202" w:rsidR="00FE3B3F" w:rsidRPr="00BA389D" w:rsidRDefault="00FE3B3F" w:rsidP="00932F3C">
      <w:pPr>
        <w:spacing w:before="0"/>
        <w:ind w:firstLine="0"/>
        <w:rPr>
          <w:iCs/>
        </w:rPr>
      </w:pPr>
      <w:r w:rsidRPr="00BA389D">
        <w:rPr>
          <w:iCs/>
        </w:rPr>
        <w:tab/>
        <w:t>Почивка: от 02.11.2022 г. час 19 минути 00 до дата 03.11.2022 г. час 19 минути 00</w:t>
      </w:r>
    </w:p>
    <w:p w14:paraId="21F94BE7" w14:textId="06BD0E3C" w:rsidR="00FE3B3F" w:rsidRPr="00BA389D" w:rsidRDefault="00FE3B3F" w:rsidP="00932F3C">
      <w:pPr>
        <w:spacing w:before="0"/>
        <w:ind w:firstLine="0"/>
        <w:rPr>
          <w:iCs/>
        </w:rPr>
      </w:pPr>
      <w:r w:rsidRPr="00BA389D">
        <w:rPr>
          <w:iCs/>
        </w:rPr>
        <w:t>Постъпил на работа:</w:t>
      </w:r>
      <w:r w:rsidRPr="00BA389D">
        <w:rPr>
          <w:iCs/>
        </w:rPr>
        <w:tab/>
      </w:r>
      <w:r w:rsidR="001D0A1D" w:rsidRPr="00BA389D">
        <w:rPr>
          <w:iCs/>
        </w:rPr>
        <w:t xml:space="preserve">на </w:t>
      </w:r>
      <w:r w:rsidRPr="00BA389D">
        <w:rPr>
          <w:iCs/>
        </w:rPr>
        <w:t>03.11.2022 година час 19 минути 00 – (24 часа и 00 мин.)</w:t>
      </w:r>
    </w:p>
    <w:p w14:paraId="2F01CA7A" w14:textId="2CF2BFCF" w:rsidR="008D737C" w:rsidRPr="00BA389D" w:rsidRDefault="008D737C" w:rsidP="00932F3C">
      <w:pPr>
        <w:spacing w:before="0"/>
      </w:pPr>
      <w:r w:rsidRPr="00BA389D">
        <w:sym w:font="Symbol" w:char="F0B7"/>
      </w:r>
      <w:r w:rsidRPr="00BA389D">
        <w:t xml:space="preserve"> </w:t>
      </w:r>
      <w:r w:rsidR="00471D6C" w:rsidRPr="00BA389D">
        <w:t>Ръководител движение гара Каспичан първо лице</w:t>
      </w:r>
      <w:r w:rsidRPr="00BA389D">
        <w:t>:</w:t>
      </w:r>
    </w:p>
    <w:p w14:paraId="1A7233B9" w14:textId="77777777" w:rsidR="00FE3B3F" w:rsidRPr="00BA389D" w:rsidRDefault="008D737C" w:rsidP="00932F3C">
      <w:pPr>
        <w:spacing w:before="0"/>
      </w:pPr>
      <w:r w:rsidRPr="00BA389D">
        <w:t xml:space="preserve">Почивка: от </w:t>
      </w:r>
      <w:r w:rsidR="00FE3B3F" w:rsidRPr="00BA389D">
        <w:t>02.11.2022 г. час 19 минути 00 до дата 03.11.2022 г. час 19 минути 00</w:t>
      </w:r>
    </w:p>
    <w:p w14:paraId="0206CC74" w14:textId="2EB01748" w:rsidR="008D737C" w:rsidRPr="00BA389D" w:rsidRDefault="008D737C" w:rsidP="00932F3C">
      <w:pPr>
        <w:spacing w:before="0"/>
        <w:ind w:firstLine="0"/>
      </w:pPr>
      <w:r w:rsidRPr="00BA389D">
        <w:t>Постъпил</w:t>
      </w:r>
      <w:r w:rsidR="005939A7" w:rsidRPr="00BA389D">
        <w:t xml:space="preserve"> на работа: </w:t>
      </w:r>
      <w:r w:rsidR="001D0A1D" w:rsidRPr="00BA389D">
        <w:t>на 03.11.2022 година час 19 минути 00 – (24</w:t>
      </w:r>
      <w:r w:rsidR="005939A7" w:rsidRPr="00BA389D">
        <w:t xml:space="preserve"> часа и</w:t>
      </w:r>
      <w:r w:rsidR="001D0A1D" w:rsidRPr="00BA389D">
        <w:t xml:space="preserve"> 0</w:t>
      </w:r>
      <w:r w:rsidRPr="00BA389D">
        <w:t>0 мин.)</w:t>
      </w:r>
    </w:p>
    <w:p w14:paraId="079F2597" w14:textId="3846E6DA" w:rsidR="001D0A1D" w:rsidRPr="00BA389D" w:rsidRDefault="001D0A1D" w:rsidP="00932F3C">
      <w:pPr>
        <w:spacing w:before="0"/>
        <w:ind w:firstLine="0"/>
      </w:pPr>
      <w:r w:rsidRPr="00BA389D">
        <w:tab/>
        <w:t>● Ръководител движение гара Каспичан второ лице:</w:t>
      </w:r>
    </w:p>
    <w:p w14:paraId="76C29322" w14:textId="77777777" w:rsidR="001D0A1D" w:rsidRPr="00BA389D" w:rsidRDefault="001D0A1D" w:rsidP="00932F3C">
      <w:pPr>
        <w:spacing w:before="0"/>
        <w:ind w:firstLine="0"/>
      </w:pPr>
      <w:r w:rsidRPr="00BA389D">
        <w:tab/>
        <w:t>Почивка: от 02.11.2022 г. час 19 минути 00 до дата 03.11.2022 г. час 19 минути 00</w:t>
      </w:r>
    </w:p>
    <w:p w14:paraId="131317E8" w14:textId="65E1DD84" w:rsidR="001D0A1D" w:rsidRPr="00BA389D" w:rsidRDefault="001D0A1D" w:rsidP="00932F3C">
      <w:pPr>
        <w:spacing w:before="0"/>
        <w:ind w:firstLine="0"/>
      </w:pPr>
      <w:r w:rsidRPr="00BA389D">
        <w:t xml:space="preserve"> Постъпил на работа: 03.11.2022 година час 19 минути 00 – (24 часа и 00 мин.)</w:t>
      </w:r>
    </w:p>
    <w:p w14:paraId="7293EA14" w14:textId="77777777" w:rsidR="001D0A1D" w:rsidRPr="00BA389D" w:rsidRDefault="008D737C" w:rsidP="00932F3C">
      <w:pPr>
        <w:spacing w:before="0"/>
        <w:rPr>
          <w:color w:val="FF0000"/>
        </w:rPr>
      </w:pPr>
      <w:r w:rsidRPr="00BA389D">
        <w:sym w:font="Symbol" w:char="F0B7"/>
      </w:r>
      <w:r w:rsidR="005939A7" w:rsidRPr="00BA389D">
        <w:t xml:space="preserve"> </w:t>
      </w:r>
      <w:r w:rsidR="001D0A1D" w:rsidRPr="00BA389D">
        <w:t>Ръководител движение гара Провадия:</w:t>
      </w:r>
    </w:p>
    <w:p w14:paraId="117170BA" w14:textId="77777777" w:rsidR="001D0A1D" w:rsidRPr="00BA389D" w:rsidRDefault="005939A7" w:rsidP="00932F3C">
      <w:pPr>
        <w:spacing w:before="0"/>
      </w:pPr>
      <w:r w:rsidRPr="00BA389D">
        <w:t xml:space="preserve">Почивка: от </w:t>
      </w:r>
      <w:r w:rsidR="001D0A1D" w:rsidRPr="00BA389D">
        <w:t>02.11.2022 г. час 19 минути 00 до дата 03.11.2022 г. час 19 минути 00</w:t>
      </w:r>
    </w:p>
    <w:p w14:paraId="55815F7F" w14:textId="73B33587" w:rsidR="008D737C" w:rsidRPr="00BA389D" w:rsidRDefault="005939A7" w:rsidP="00932F3C">
      <w:pPr>
        <w:spacing w:before="0"/>
        <w:ind w:firstLine="0"/>
      </w:pPr>
      <w:r w:rsidRPr="00BA389D">
        <w:t xml:space="preserve">Постъпил на работа: </w:t>
      </w:r>
      <w:r w:rsidR="001D0A1D" w:rsidRPr="00BA389D">
        <w:t>03.11.2022 година час 19 минути 00 – (24 часа и 0</w:t>
      </w:r>
      <w:r w:rsidRPr="00BA389D">
        <w:t>0</w:t>
      </w:r>
      <w:r w:rsidR="008D737C" w:rsidRPr="00BA389D">
        <w:t xml:space="preserve"> мин.)</w:t>
      </w:r>
    </w:p>
    <w:p w14:paraId="10E0C6F1" w14:textId="77777777" w:rsidR="008D737C" w:rsidRPr="00BA389D" w:rsidRDefault="008D737C" w:rsidP="00AC285D">
      <w:pPr>
        <w:pStyle w:val="ab"/>
        <w:numPr>
          <w:ilvl w:val="3"/>
          <w:numId w:val="23"/>
        </w:numPr>
        <w:tabs>
          <w:tab w:val="left" w:pos="993"/>
          <w:tab w:val="left" w:pos="1560"/>
        </w:tabs>
        <w:ind w:left="0" w:firstLine="720"/>
        <w:contextualSpacing w:val="0"/>
        <w:rPr>
          <w:i/>
          <w:iCs/>
        </w:rPr>
      </w:pPr>
      <w:r w:rsidRPr="00BA389D">
        <w:rPr>
          <w:i/>
        </w:rPr>
        <w:t>Мотивация и нагласи</w:t>
      </w:r>
    </w:p>
    <w:p w14:paraId="4989ADBE" w14:textId="41DB3082" w:rsidR="008D737C" w:rsidRPr="00BA389D" w:rsidRDefault="008D737C" w:rsidP="00932F3C">
      <w:pPr>
        <w:tabs>
          <w:tab w:val="left" w:pos="993"/>
        </w:tabs>
        <w:spacing w:before="0"/>
        <w:rPr>
          <w:i/>
          <w:iCs/>
        </w:rPr>
      </w:pPr>
      <w:r w:rsidRPr="00BA389D">
        <w:t>Не е приложимо</w:t>
      </w:r>
    </w:p>
    <w:p w14:paraId="732571AE" w14:textId="77777777" w:rsidR="008D737C" w:rsidRPr="00BA389D" w:rsidRDefault="00623D2C" w:rsidP="00AC285D">
      <w:pPr>
        <w:pStyle w:val="ab"/>
        <w:numPr>
          <w:ilvl w:val="2"/>
          <w:numId w:val="23"/>
        </w:numPr>
        <w:tabs>
          <w:tab w:val="left" w:pos="993"/>
        </w:tabs>
        <w:ind w:left="0" w:firstLine="709"/>
        <w:contextualSpacing w:val="0"/>
        <w:rPr>
          <w:i/>
          <w:iCs/>
        </w:rPr>
      </w:pPr>
      <w:r w:rsidRPr="00BA389D">
        <w:rPr>
          <w:i/>
          <w:iCs/>
        </w:rPr>
        <w:t>Фактори, свързани с работата:</w:t>
      </w:r>
    </w:p>
    <w:p w14:paraId="2E553B8D" w14:textId="77777777" w:rsidR="00396B5F" w:rsidRPr="00BA389D" w:rsidRDefault="00623D2C" w:rsidP="00932F3C">
      <w:pPr>
        <w:pStyle w:val="ab"/>
        <w:numPr>
          <w:ilvl w:val="3"/>
          <w:numId w:val="23"/>
        </w:numPr>
        <w:tabs>
          <w:tab w:val="left" w:pos="993"/>
        </w:tabs>
        <w:spacing w:before="0"/>
        <w:ind w:hanging="862"/>
        <w:rPr>
          <w:i/>
          <w:iCs/>
        </w:rPr>
      </w:pPr>
      <w:r w:rsidRPr="00BA389D">
        <w:rPr>
          <w:i/>
          <w:iCs/>
        </w:rPr>
        <w:t>Проектиране на задачите.</w:t>
      </w:r>
      <w:r w:rsidR="00396B5F" w:rsidRPr="00BA389D">
        <w:rPr>
          <w:i/>
          <w:iCs/>
        </w:rPr>
        <w:t xml:space="preserve"> </w:t>
      </w:r>
    </w:p>
    <w:p w14:paraId="26B593A9" w14:textId="2D84CE8D" w:rsidR="008D737C" w:rsidRPr="00BA389D" w:rsidRDefault="008D737C" w:rsidP="00932F3C">
      <w:pPr>
        <w:spacing w:before="0"/>
        <w:rPr>
          <w:iCs/>
        </w:rPr>
      </w:pPr>
      <w:r w:rsidRPr="00BA389D">
        <w:rPr>
          <w:iCs/>
        </w:rPr>
        <w:sym w:font="Symbol" w:char="F0B7"/>
      </w:r>
      <w:r w:rsidR="00E74799" w:rsidRPr="00BA389D">
        <w:rPr>
          <w:iCs/>
        </w:rPr>
        <w:t xml:space="preserve"> ДП НКЖИ – управител на железопътната инфраструктура, </w:t>
      </w:r>
      <w:r w:rsidRPr="00BA389D">
        <w:rPr>
          <w:iCs/>
        </w:rPr>
        <w:t xml:space="preserve">извършва поддържане, ремонт и експлоатация на железопътната инфраструктура. </w:t>
      </w:r>
      <w:r w:rsidR="006A7715" w:rsidRPr="00BA389D">
        <w:rPr>
          <w:iCs/>
        </w:rPr>
        <w:t xml:space="preserve">Ежегодно съвместно с железопътните предприятия изготвя и одобрява график за движение на влаковете по железопътната </w:t>
      </w:r>
      <w:r w:rsidR="006A7715" w:rsidRPr="00BA389D">
        <w:rPr>
          <w:iCs/>
        </w:rPr>
        <w:lastRenderedPageBreak/>
        <w:t xml:space="preserve">инфраструктура на Р България. </w:t>
      </w:r>
      <w:r w:rsidRPr="00BA389D">
        <w:rPr>
          <w:iCs/>
        </w:rPr>
        <w:t>Изготвя графици и разписания по заявки</w:t>
      </w:r>
      <w:r w:rsidR="003526C0" w:rsidRPr="00BA389D">
        <w:rPr>
          <w:iCs/>
        </w:rPr>
        <w:t>,</w:t>
      </w:r>
      <w:r w:rsidRPr="00BA389D">
        <w:rPr>
          <w:iCs/>
        </w:rPr>
        <w:t xml:space="preserve"> подадени от железопътните предприятия/превозвачи за движение на влакове и возила по всички основни и второстепенни железопътни линии.</w:t>
      </w:r>
    </w:p>
    <w:p w14:paraId="1EEE949C" w14:textId="3A59BE3D" w:rsidR="008D737C" w:rsidRPr="00BA389D" w:rsidRDefault="008D737C" w:rsidP="00932F3C">
      <w:pPr>
        <w:tabs>
          <w:tab w:val="left" w:pos="851"/>
        </w:tabs>
        <w:spacing w:before="0"/>
      </w:pPr>
      <w:r w:rsidRPr="00BA389D">
        <w:sym w:font="Symbol" w:char="F0B7"/>
      </w:r>
      <w:r w:rsidR="006F4395" w:rsidRPr="00BA389D">
        <w:t xml:space="preserve"> </w:t>
      </w:r>
      <w:r w:rsidRPr="00BA389D">
        <w:t xml:space="preserve">,,БДЖ-Пътнически превози“ ЕООД </w:t>
      </w:r>
      <w:r w:rsidR="006A7715" w:rsidRPr="00BA389D">
        <w:t>е</w:t>
      </w:r>
      <w:r w:rsidR="00E74799" w:rsidRPr="00BA389D">
        <w:t xml:space="preserve"> национален железопътен превозвач, който извършва</w:t>
      </w:r>
      <w:r w:rsidR="006A7715" w:rsidRPr="00BA389D">
        <w:t xml:space="preserve"> превози на пътници съгласно</w:t>
      </w:r>
      <w:r w:rsidRPr="00BA389D">
        <w:t xml:space="preserve"> договора за превоз на пътници</w:t>
      </w:r>
      <w:r w:rsidR="006A7715" w:rsidRPr="00BA389D">
        <w:t xml:space="preserve"> в съответствие с г</w:t>
      </w:r>
      <w:r w:rsidRPr="00BA389D">
        <w:t>рафика за движение на влаковете</w:t>
      </w:r>
      <w:r w:rsidR="006A7715" w:rsidRPr="00BA389D">
        <w:t xml:space="preserve"> и План за композиране на влаковете</w:t>
      </w:r>
      <w:r w:rsidRPr="00BA389D">
        <w:t>.</w:t>
      </w:r>
    </w:p>
    <w:p w14:paraId="337CA721" w14:textId="77777777" w:rsidR="00396B5F" w:rsidRPr="00BA389D" w:rsidRDefault="00396B5F" w:rsidP="00AC285D">
      <w:pPr>
        <w:pStyle w:val="ab"/>
        <w:numPr>
          <w:ilvl w:val="3"/>
          <w:numId w:val="23"/>
        </w:numPr>
        <w:tabs>
          <w:tab w:val="left" w:pos="993"/>
        </w:tabs>
        <w:ind w:left="0" w:firstLine="709"/>
        <w:contextualSpacing w:val="0"/>
        <w:rPr>
          <w:i/>
          <w:iCs/>
        </w:rPr>
      </w:pPr>
      <w:r w:rsidRPr="00BA389D">
        <w:rPr>
          <w:i/>
          <w:iCs/>
        </w:rPr>
        <w:t>Конструктивни особености на съоръженията, които оказват въздействие върху връзката човек-машина.</w:t>
      </w:r>
    </w:p>
    <w:p w14:paraId="1FB3DA72" w14:textId="51CFFF29" w:rsidR="00396B5F" w:rsidRPr="00BA389D" w:rsidRDefault="00480DAA" w:rsidP="00932F3C">
      <w:pPr>
        <w:tabs>
          <w:tab w:val="left" w:pos="993"/>
        </w:tabs>
        <w:spacing w:before="0"/>
        <w:rPr>
          <w:i/>
          <w:iCs/>
        </w:rPr>
      </w:pPr>
      <w:r w:rsidRPr="00BA389D">
        <w:t>Не е приложимо.</w:t>
      </w:r>
    </w:p>
    <w:p w14:paraId="1BF7AF38" w14:textId="77777777" w:rsidR="00396B5F" w:rsidRPr="00BA389D" w:rsidRDefault="00623D2C" w:rsidP="00AC285D">
      <w:pPr>
        <w:pStyle w:val="ab"/>
        <w:numPr>
          <w:ilvl w:val="3"/>
          <w:numId w:val="23"/>
        </w:numPr>
        <w:tabs>
          <w:tab w:val="left" w:pos="993"/>
        </w:tabs>
        <w:ind w:left="0" w:firstLine="709"/>
        <w:contextualSpacing w:val="0"/>
        <w:rPr>
          <w:i/>
          <w:iCs/>
        </w:rPr>
      </w:pPr>
      <w:r w:rsidRPr="00BA389D">
        <w:rPr>
          <w:i/>
          <w:iCs/>
        </w:rPr>
        <w:t>Средствата за комуникация.</w:t>
      </w:r>
    </w:p>
    <w:p w14:paraId="60EE071F" w14:textId="3772E16E" w:rsidR="00396B5F" w:rsidRPr="00BA389D" w:rsidRDefault="008F1836" w:rsidP="00932F3C">
      <w:pPr>
        <w:tabs>
          <w:tab w:val="left" w:pos="993"/>
        </w:tabs>
        <w:spacing w:before="0"/>
      </w:pPr>
      <w:r w:rsidRPr="00BA389D">
        <w:t xml:space="preserve">● </w:t>
      </w:r>
      <w:r w:rsidR="00396B5F" w:rsidRPr="00BA389D">
        <w:t>Комун</w:t>
      </w:r>
      <w:r w:rsidR="005939A7" w:rsidRPr="00BA389D">
        <w:t>ика</w:t>
      </w:r>
      <w:r w:rsidR="00821E4C" w:rsidRPr="00BA389D">
        <w:t>ционните връзки между</w:t>
      </w:r>
      <w:r w:rsidR="00142A57" w:rsidRPr="00BA389D">
        <w:t xml:space="preserve"> гарите</w:t>
      </w:r>
      <w:r w:rsidR="0029620C" w:rsidRPr="00BA389D">
        <w:t xml:space="preserve"> Каспичан и </w:t>
      </w:r>
      <w:r w:rsidR="00142A57" w:rsidRPr="00BA389D">
        <w:t xml:space="preserve">Провадия </w:t>
      </w:r>
      <w:r w:rsidR="00821E4C" w:rsidRPr="00BA389D">
        <w:t>се осъществява с апаратура ,,Дисим Паб“, при задействане на жп прелезите се използва апаратура ,,Балкантел“. За осигуряване на телекомуникационна връзка  между оперативния персонал в гарите Каспичан и</w:t>
      </w:r>
      <w:r w:rsidR="0029620C" w:rsidRPr="00BA389D">
        <w:t xml:space="preserve"> Провадия</w:t>
      </w:r>
      <w:r w:rsidR="00821E4C" w:rsidRPr="00BA389D">
        <w:t xml:space="preserve"> се използва апаратура ,,Нокия и Мултиплекс“</w:t>
      </w:r>
      <w:r w:rsidR="00480DAA" w:rsidRPr="00BA389D">
        <w:t>.</w:t>
      </w:r>
    </w:p>
    <w:p w14:paraId="61B167A8" w14:textId="71D66D61" w:rsidR="00396B5F" w:rsidRPr="00BA389D" w:rsidRDefault="008F1836" w:rsidP="00932F3C">
      <w:pPr>
        <w:tabs>
          <w:tab w:val="left" w:pos="993"/>
        </w:tabs>
        <w:spacing w:before="0"/>
        <w:rPr>
          <w:i/>
          <w:iCs/>
        </w:rPr>
      </w:pPr>
      <w:r w:rsidRPr="00BA389D">
        <w:t xml:space="preserve">● </w:t>
      </w:r>
      <w:r w:rsidR="005E0D00" w:rsidRPr="00BA389D">
        <w:t>В локомотив</w:t>
      </w:r>
      <w:r w:rsidR="00142A57" w:rsidRPr="00BA389D">
        <w:t>н</w:t>
      </w:r>
      <w:r w:rsidR="005E0D00" w:rsidRPr="00BA389D">
        <w:t xml:space="preserve">ите </w:t>
      </w:r>
      <w:r w:rsidR="00142A57" w:rsidRPr="00BA389D">
        <w:t xml:space="preserve">кабини </w:t>
      </w:r>
      <w:r w:rsidR="005E0D00" w:rsidRPr="00BA389D">
        <w:t xml:space="preserve">има монтирани устройства </w:t>
      </w:r>
      <w:r w:rsidR="0017198A" w:rsidRPr="00BA389D">
        <w:t xml:space="preserve">за </w:t>
      </w:r>
      <w:r w:rsidR="00142A57" w:rsidRPr="00BA389D">
        <w:t xml:space="preserve">аналогова и цифрова </w:t>
      </w:r>
      <w:r w:rsidR="0017198A" w:rsidRPr="00BA389D">
        <w:t xml:space="preserve">комуникация </w:t>
      </w:r>
      <w:r w:rsidR="00142A57" w:rsidRPr="00BA389D">
        <w:t xml:space="preserve">с </w:t>
      </w:r>
      <w:r w:rsidR="005E0D00" w:rsidRPr="00BA389D">
        <w:t>ВДРВ</w:t>
      </w:r>
      <w:r w:rsidR="0029620C" w:rsidRPr="00BA389D">
        <w:t xml:space="preserve"> </w:t>
      </w:r>
      <w:r w:rsidR="0017198A" w:rsidRPr="00BA389D">
        <w:t xml:space="preserve">и </w:t>
      </w:r>
      <w:r w:rsidR="0029620C" w:rsidRPr="00BA389D">
        <w:t>GSM R</w:t>
      </w:r>
      <w:r w:rsidR="005E0D00" w:rsidRPr="00BA389D">
        <w:t xml:space="preserve"> за осъществяване на връзка локомотивен машинист – дежурен ръководител движение в съответната гара. На персонала на смяна в </w:t>
      </w:r>
      <w:r w:rsidR="00142A57" w:rsidRPr="00BA389D">
        <w:t xml:space="preserve">гарите на </w:t>
      </w:r>
      <w:r w:rsidR="005E0D00" w:rsidRPr="00BA389D">
        <w:t xml:space="preserve">ДП НКЖИ и </w:t>
      </w:r>
      <w:r w:rsidR="00142A57" w:rsidRPr="00BA389D">
        <w:t xml:space="preserve">превозния персонал на </w:t>
      </w:r>
      <w:r w:rsidR="005E0D00" w:rsidRPr="00BA389D">
        <w:t>БДЖ ПП ЕООД са осигурени служебни мобилни телефони.</w:t>
      </w:r>
    </w:p>
    <w:p w14:paraId="3D80B5CD" w14:textId="77777777" w:rsidR="00396B5F" w:rsidRPr="00BA389D" w:rsidRDefault="00623D2C" w:rsidP="003F211B">
      <w:pPr>
        <w:pStyle w:val="ab"/>
        <w:numPr>
          <w:ilvl w:val="3"/>
          <w:numId w:val="23"/>
        </w:numPr>
        <w:tabs>
          <w:tab w:val="left" w:pos="993"/>
        </w:tabs>
        <w:ind w:left="0" w:firstLine="709"/>
        <w:contextualSpacing w:val="0"/>
        <w:rPr>
          <w:i/>
          <w:iCs/>
        </w:rPr>
      </w:pPr>
      <w:r w:rsidRPr="00BA389D">
        <w:rPr>
          <w:i/>
          <w:iCs/>
        </w:rPr>
        <w:t>Практики и процеси.</w:t>
      </w:r>
    </w:p>
    <w:p w14:paraId="6BE4AA17" w14:textId="3E5E2A11" w:rsidR="00396B5F" w:rsidRPr="00BA389D" w:rsidRDefault="005D0794" w:rsidP="00932F3C">
      <w:pPr>
        <w:tabs>
          <w:tab w:val="left" w:pos="993"/>
        </w:tabs>
        <w:spacing w:before="0"/>
        <w:rPr>
          <w:i/>
          <w:iCs/>
        </w:rPr>
      </w:pPr>
      <w:r w:rsidRPr="00BA389D">
        <w:t>Не е приложимо.</w:t>
      </w:r>
    </w:p>
    <w:p w14:paraId="3D26C60C" w14:textId="77777777" w:rsidR="00396B5F" w:rsidRPr="00BA389D" w:rsidRDefault="00623D2C" w:rsidP="003F211B">
      <w:pPr>
        <w:pStyle w:val="ab"/>
        <w:numPr>
          <w:ilvl w:val="3"/>
          <w:numId w:val="23"/>
        </w:numPr>
        <w:tabs>
          <w:tab w:val="left" w:pos="993"/>
        </w:tabs>
        <w:ind w:left="0" w:firstLine="709"/>
        <w:contextualSpacing w:val="0"/>
        <w:rPr>
          <w:i/>
          <w:iCs/>
        </w:rPr>
      </w:pPr>
      <w:r w:rsidRPr="00BA389D">
        <w:rPr>
          <w:i/>
          <w:iCs/>
        </w:rPr>
        <w:t>Правила за експлоатация, местни инструкции, изисквания към персонал</w:t>
      </w:r>
      <w:r w:rsidR="00084875" w:rsidRPr="00BA389D">
        <w:rPr>
          <w:i/>
          <w:iCs/>
        </w:rPr>
        <w:t>а</w:t>
      </w:r>
      <w:r w:rsidRPr="00BA389D">
        <w:rPr>
          <w:i/>
          <w:iCs/>
        </w:rPr>
        <w:t>, предписания за техническа поддръжка и приложими стандарти.</w:t>
      </w:r>
    </w:p>
    <w:p w14:paraId="3908F18F" w14:textId="5643B921" w:rsidR="00396B5F" w:rsidRPr="00BA389D" w:rsidRDefault="006267AC" w:rsidP="00932F3C">
      <w:pPr>
        <w:tabs>
          <w:tab w:val="left" w:pos="993"/>
        </w:tabs>
        <w:spacing w:before="0"/>
      </w:pPr>
      <w:r w:rsidRPr="00BA389D">
        <w:sym w:font="Symbol" w:char="F0B7"/>
      </w:r>
      <w:r w:rsidRPr="00BA389D">
        <w:t xml:space="preserve"> </w:t>
      </w:r>
      <w:r w:rsidR="00783D13" w:rsidRPr="00BA389D">
        <w:t>БДЖ ПП ЕООД и ДП НКЖИ прилагат</w:t>
      </w:r>
      <w:r w:rsidR="006274E9" w:rsidRPr="00BA389D">
        <w:t xml:space="preserve"> национални </w:t>
      </w:r>
      <w:r w:rsidR="00A75EC0" w:rsidRPr="00BA389D">
        <w:t xml:space="preserve">и ведомствени </w:t>
      </w:r>
      <w:r w:rsidR="006274E9" w:rsidRPr="00BA389D">
        <w:t>нормативни актове</w:t>
      </w:r>
      <w:r w:rsidR="00142A57" w:rsidRPr="00BA389D">
        <w:t>, които са</w:t>
      </w:r>
      <w:r w:rsidR="00EF3512" w:rsidRPr="00BA389D">
        <w:t xml:space="preserve"> </w:t>
      </w:r>
      <w:r w:rsidR="00BC63A2" w:rsidRPr="00BA389D">
        <w:t xml:space="preserve">част от СУБ, </w:t>
      </w:r>
      <w:r w:rsidR="00EF3512" w:rsidRPr="00BA389D">
        <w:t xml:space="preserve">относими към </w:t>
      </w:r>
      <w:r w:rsidR="00577C54" w:rsidRPr="00BA389D">
        <w:t>дейността</w:t>
      </w:r>
      <w:r w:rsidR="00EF3512" w:rsidRPr="00BA389D">
        <w:t xml:space="preserve"> на предприятията</w:t>
      </w:r>
      <w:r w:rsidR="006274E9" w:rsidRPr="00BA389D">
        <w:t>.</w:t>
      </w:r>
    </w:p>
    <w:p w14:paraId="403E27B3" w14:textId="77777777" w:rsidR="00396B5F" w:rsidRPr="00BA389D" w:rsidRDefault="00623D2C" w:rsidP="003F211B">
      <w:pPr>
        <w:pStyle w:val="ab"/>
        <w:numPr>
          <w:ilvl w:val="3"/>
          <w:numId w:val="23"/>
        </w:numPr>
        <w:tabs>
          <w:tab w:val="left" w:pos="993"/>
        </w:tabs>
        <w:ind w:left="0" w:firstLine="709"/>
        <w:contextualSpacing w:val="0"/>
        <w:rPr>
          <w:i/>
          <w:iCs/>
        </w:rPr>
      </w:pPr>
      <w:r w:rsidRPr="00BA389D">
        <w:rPr>
          <w:i/>
          <w:iCs/>
        </w:rPr>
        <w:t>Работното време на участващия персонал.</w:t>
      </w:r>
      <w:r w:rsidR="00396B5F" w:rsidRPr="00BA389D">
        <w:rPr>
          <w:i/>
          <w:iCs/>
        </w:rPr>
        <w:t xml:space="preserve"> </w:t>
      </w:r>
    </w:p>
    <w:p w14:paraId="6BAE5D19" w14:textId="5DB7A0FC" w:rsidR="00204768" w:rsidRPr="00BA389D" w:rsidRDefault="00572E42" w:rsidP="00932F3C">
      <w:pPr>
        <w:pStyle w:val="ab"/>
        <w:spacing w:before="0"/>
        <w:ind w:left="0"/>
      </w:pPr>
      <w:r w:rsidRPr="00BA389D">
        <w:sym w:font="Symbol" w:char="F0B7"/>
      </w:r>
      <w:r w:rsidRPr="00BA389D">
        <w:t xml:space="preserve"> </w:t>
      </w:r>
      <w:r w:rsidR="00352035" w:rsidRPr="00BA389D">
        <w:t>П</w:t>
      </w:r>
      <w:r w:rsidR="005D0794" w:rsidRPr="00BA389D">
        <w:t>ерсонал</w:t>
      </w:r>
      <w:r w:rsidR="00396B5F" w:rsidRPr="00BA389D">
        <w:t>ът</w:t>
      </w:r>
      <w:r w:rsidR="00FE37AA" w:rsidRPr="00BA389D">
        <w:t>,</w:t>
      </w:r>
      <w:r w:rsidR="005D0794" w:rsidRPr="00BA389D">
        <w:t xml:space="preserve"> </w:t>
      </w:r>
      <w:r w:rsidR="00084875" w:rsidRPr="00BA389D">
        <w:t xml:space="preserve">участвал в произшествието </w:t>
      </w:r>
      <w:r w:rsidR="005D0794" w:rsidRPr="00BA389D">
        <w:t>на двата субекта</w:t>
      </w:r>
      <w:r w:rsidR="00783D13" w:rsidRPr="00BA389D">
        <w:t xml:space="preserve"> БДЖ ПП ЕООД и ДП НКЖИ</w:t>
      </w:r>
      <w:r w:rsidR="00FE37AA" w:rsidRPr="00BA389D">
        <w:t>,</w:t>
      </w:r>
      <w:r w:rsidR="005D0794" w:rsidRPr="00BA389D">
        <w:t xml:space="preserve"> работи на сменен режим</w:t>
      </w:r>
      <w:r w:rsidR="00EF3512" w:rsidRPr="00BA389D">
        <w:t>, за</w:t>
      </w:r>
      <w:r w:rsidR="005D0794" w:rsidRPr="00BA389D">
        <w:t xml:space="preserve"> ко</w:t>
      </w:r>
      <w:r w:rsidR="00E81A56" w:rsidRPr="00BA389D">
        <w:t>й</w:t>
      </w:r>
      <w:r w:rsidR="005D0794" w:rsidRPr="00BA389D">
        <w:t xml:space="preserve">то се прилага сумирано изчисляване на работното време в 12 часова работна смяна. </w:t>
      </w:r>
      <w:r w:rsidR="00084875" w:rsidRPr="00BA389D">
        <w:t xml:space="preserve">В съответствие с изискванията </w:t>
      </w:r>
      <w:r w:rsidR="00204768" w:rsidRPr="00BA389D">
        <w:t xml:space="preserve">за работното време на ръководния и изпълнителския персонал, който е зает с осигуряване на превозите на пътници и товари </w:t>
      </w:r>
      <w:r w:rsidR="00FE37AA" w:rsidRPr="00BA389D">
        <w:t>в</w:t>
      </w:r>
      <w:r w:rsidR="00E81A56" w:rsidRPr="00BA389D">
        <w:t xml:space="preserve"> железопът</w:t>
      </w:r>
      <w:r w:rsidR="00FE37AA" w:rsidRPr="00BA389D">
        <w:t>ния</w:t>
      </w:r>
      <w:r w:rsidR="00204768" w:rsidRPr="00BA389D">
        <w:t xml:space="preserve"> транспорт</w:t>
      </w:r>
      <w:r w:rsidR="00FE37AA" w:rsidRPr="00BA389D">
        <w:t>,</w:t>
      </w:r>
      <w:r w:rsidR="00084875" w:rsidRPr="00BA389D">
        <w:t xml:space="preserve"> </w:t>
      </w:r>
      <w:r w:rsidR="00FE37AA" w:rsidRPr="00BA389D">
        <w:t xml:space="preserve">дейността </w:t>
      </w:r>
      <w:r w:rsidR="00204768" w:rsidRPr="00BA389D">
        <w:t xml:space="preserve">се осъществява в съответствие с </w:t>
      </w:r>
      <w:r w:rsidR="00E81A56" w:rsidRPr="00BA389D">
        <w:t>разпоредбите на</w:t>
      </w:r>
      <w:r w:rsidR="00084875" w:rsidRPr="00BA389D">
        <w:t xml:space="preserve"> Кодекс</w:t>
      </w:r>
      <w:r w:rsidR="00FE37AA" w:rsidRPr="00BA389D">
        <w:t>а</w:t>
      </w:r>
      <w:r w:rsidR="00084875" w:rsidRPr="00BA389D">
        <w:t xml:space="preserve"> на труда и </w:t>
      </w:r>
      <w:r w:rsidR="00E81A56" w:rsidRPr="00BA389D">
        <w:t xml:space="preserve">на </w:t>
      </w:r>
      <w:r w:rsidR="00C95E7A" w:rsidRPr="00BA389D">
        <w:t>Наредба № 50 от 28.12.2001</w:t>
      </w:r>
      <w:r w:rsidR="00084875" w:rsidRPr="00BA389D">
        <w:t>г.</w:t>
      </w:r>
    </w:p>
    <w:p w14:paraId="11DDBC0F" w14:textId="77777777" w:rsidR="00396B5F" w:rsidRPr="00BA389D" w:rsidRDefault="00396B5F" w:rsidP="003F211B">
      <w:pPr>
        <w:pStyle w:val="ab"/>
        <w:numPr>
          <w:ilvl w:val="3"/>
          <w:numId w:val="23"/>
        </w:numPr>
        <w:tabs>
          <w:tab w:val="left" w:pos="993"/>
          <w:tab w:val="left" w:pos="1560"/>
        </w:tabs>
        <w:ind w:left="0" w:firstLine="720"/>
        <w:contextualSpacing w:val="0"/>
        <w:rPr>
          <w:i/>
          <w:iCs/>
        </w:rPr>
      </w:pPr>
      <w:r w:rsidRPr="00BA389D">
        <w:rPr>
          <w:i/>
          <w:iCs/>
        </w:rPr>
        <w:t>Практики за третиране на риска.</w:t>
      </w:r>
    </w:p>
    <w:p w14:paraId="0FDED4BA" w14:textId="1853B331" w:rsidR="005E0D00" w:rsidRPr="00BA389D" w:rsidRDefault="005E0D00" w:rsidP="00932F3C">
      <w:pPr>
        <w:spacing w:before="0"/>
      </w:pPr>
      <w:r w:rsidRPr="00BA389D">
        <w:sym w:font="Symbol" w:char="F0B7"/>
      </w:r>
      <w:r w:rsidRPr="00BA389D">
        <w:t xml:space="preserve"> ДП НКЖИ прилага процедура по безопасност ПБ 2.09 „Методика за определяне, оценка и управление на риска“ версия 05 в сила от 01.03.2019 г., част от СУБ.</w:t>
      </w:r>
      <w:r w:rsidR="007D53C9" w:rsidRPr="00BA389D">
        <w:t xml:space="preserve"> Регистър на опасностите</w:t>
      </w:r>
      <w:r w:rsidR="00CA6CB5" w:rsidRPr="00BA389D">
        <w:t xml:space="preserve"> и оценяването им</w:t>
      </w:r>
      <w:r w:rsidR="00E619F9" w:rsidRPr="00BA389D">
        <w:t xml:space="preserve"> при </w:t>
      </w:r>
      <w:r w:rsidR="00CA6CB5" w:rsidRPr="00BA389D">
        <w:t xml:space="preserve">извършена </w:t>
      </w:r>
      <w:r w:rsidR="00E619F9" w:rsidRPr="00BA389D">
        <w:t>промяна на подсистемите в ДП НКЖИ.</w:t>
      </w:r>
    </w:p>
    <w:p w14:paraId="72939A91" w14:textId="77777777" w:rsidR="005E0D00" w:rsidRPr="00BA389D" w:rsidRDefault="005E0D00" w:rsidP="00932F3C">
      <w:pPr>
        <w:pStyle w:val="ab"/>
        <w:spacing w:before="0"/>
        <w:ind w:left="0"/>
        <w:contextualSpacing w:val="0"/>
      </w:pPr>
      <w:r w:rsidRPr="00BA389D">
        <w:sym w:font="Symbol" w:char="F0B7"/>
      </w:r>
      <w:r w:rsidRPr="00BA389D">
        <w:t xml:space="preserve"> ,,БДЖ-Пътнически превози“ ЕООД прилага следните процедури:</w:t>
      </w:r>
    </w:p>
    <w:p w14:paraId="239D92F4" w14:textId="77777777" w:rsidR="005E0D00" w:rsidRPr="00BA389D" w:rsidRDefault="005E0D00" w:rsidP="00932F3C">
      <w:pPr>
        <w:pStyle w:val="ab"/>
        <w:tabs>
          <w:tab w:val="left" w:pos="851"/>
          <w:tab w:val="left" w:pos="993"/>
        </w:tabs>
        <w:spacing w:before="0"/>
        <w:ind w:left="709" w:firstLine="0"/>
      </w:pPr>
      <w:r w:rsidRPr="00BA389D">
        <w:t xml:space="preserve"> - </w:t>
      </w:r>
      <w:r w:rsidRPr="00BA389D">
        <w:tab/>
        <w:t>Методика за оценка на риска на безопасността в БДЖ ПП ЕООД;</w:t>
      </w:r>
    </w:p>
    <w:p w14:paraId="6F1B723B" w14:textId="77777777" w:rsidR="005E0D00" w:rsidRPr="00BA389D" w:rsidRDefault="005E0D00" w:rsidP="00932F3C">
      <w:pPr>
        <w:pStyle w:val="ab"/>
        <w:tabs>
          <w:tab w:val="left" w:pos="851"/>
          <w:tab w:val="left" w:pos="1418"/>
        </w:tabs>
        <w:spacing w:before="0"/>
        <w:ind w:left="0"/>
      </w:pPr>
      <w:r w:rsidRPr="00BA389D">
        <w:t xml:space="preserve"> -</w:t>
      </w:r>
      <w:r w:rsidRPr="00BA389D">
        <w:tab/>
        <w:t xml:space="preserve">   Процедура по качеството ПК-2-15 „Управление на безопасността на пътнически превози. Наблюдение и обмен на информация“;</w:t>
      </w:r>
    </w:p>
    <w:p w14:paraId="58B33377" w14:textId="0A004A16" w:rsidR="0049210C" w:rsidRPr="00BA389D" w:rsidRDefault="005E0D00" w:rsidP="00932F3C">
      <w:pPr>
        <w:pStyle w:val="ab"/>
        <w:tabs>
          <w:tab w:val="left" w:pos="851"/>
          <w:tab w:val="left" w:pos="1418"/>
        </w:tabs>
        <w:spacing w:before="0"/>
        <w:ind w:left="0"/>
      </w:pPr>
      <w:r w:rsidRPr="00BA389D">
        <w:t>-</w:t>
      </w:r>
      <w:r w:rsidRPr="00BA389D">
        <w:tab/>
        <w:t xml:space="preserve"> Регистър на опасностите при експлоатацията, ремонта и поддръжката на ПЖПС в БДЖ ПП ЕООД.</w:t>
      </w:r>
    </w:p>
    <w:p w14:paraId="1FECF564" w14:textId="77777777" w:rsidR="005E0D00" w:rsidRPr="00BA389D" w:rsidRDefault="00623D2C" w:rsidP="003F211B">
      <w:pPr>
        <w:pStyle w:val="ab"/>
        <w:numPr>
          <w:ilvl w:val="3"/>
          <w:numId w:val="23"/>
        </w:numPr>
        <w:tabs>
          <w:tab w:val="left" w:pos="851"/>
          <w:tab w:val="left" w:pos="1418"/>
          <w:tab w:val="left" w:pos="1560"/>
        </w:tabs>
        <w:ind w:left="0" w:firstLine="720"/>
        <w:contextualSpacing w:val="0"/>
        <w:rPr>
          <w:i/>
          <w:iCs/>
        </w:rPr>
      </w:pPr>
      <w:r w:rsidRPr="00BA389D">
        <w:rPr>
          <w:i/>
          <w:iCs/>
        </w:rPr>
        <w:t>Контекст, машини, оборудване и указания за оформяне на работните практики</w:t>
      </w:r>
    </w:p>
    <w:p w14:paraId="10B0E04B" w14:textId="41742645" w:rsidR="005E0D00" w:rsidRPr="00BA389D" w:rsidRDefault="005D0794" w:rsidP="00932F3C">
      <w:pPr>
        <w:tabs>
          <w:tab w:val="left" w:pos="851"/>
          <w:tab w:val="left" w:pos="1418"/>
        </w:tabs>
        <w:spacing w:before="0"/>
        <w:rPr>
          <w:i/>
          <w:iCs/>
        </w:rPr>
      </w:pPr>
      <w:r w:rsidRPr="00BA389D">
        <w:t>Не е приложимо.</w:t>
      </w:r>
    </w:p>
    <w:p w14:paraId="68023640" w14:textId="77777777" w:rsidR="005E0D00" w:rsidRPr="00BA389D" w:rsidRDefault="00623D2C" w:rsidP="003F211B">
      <w:pPr>
        <w:pStyle w:val="ab"/>
        <w:numPr>
          <w:ilvl w:val="2"/>
          <w:numId w:val="23"/>
        </w:numPr>
        <w:tabs>
          <w:tab w:val="left" w:pos="851"/>
          <w:tab w:val="left" w:pos="1418"/>
        </w:tabs>
        <w:ind w:left="0" w:firstLine="709"/>
        <w:contextualSpacing w:val="0"/>
        <w:rPr>
          <w:i/>
          <w:iCs/>
        </w:rPr>
      </w:pPr>
      <w:r w:rsidRPr="00BA389D">
        <w:rPr>
          <w:i/>
          <w:iCs/>
        </w:rPr>
        <w:t>Организационни фактори и задачи:</w:t>
      </w:r>
    </w:p>
    <w:p w14:paraId="39501BF1" w14:textId="77777777" w:rsidR="005E0D00" w:rsidRPr="00BA389D" w:rsidRDefault="00623D2C" w:rsidP="00932F3C">
      <w:pPr>
        <w:pStyle w:val="ab"/>
        <w:numPr>
          <w:ilvl w:val="3"/>
          <w:numId w:val="23"/>
        </w:numPr>
        <w:tabs>
          <w:tab w:val="left" w:pos="851"/>
          <w:tab w:val="left" w:pos="1418"/>
        </w:tabs>
        <w:spacing w:before="0"/>
        <w:ind w:left="0" w:firstLine="709"/>
        <w:contextualSpacing w:val="0"/>
        <w:rPr>
          <w:i/>
          <w:iCs/>
        </w:rPr>
      </w:pPr>
      <w:r w:rsidRPr="00BA389D">
        <w:rPr>
          <w:i/>
          <w:iCs/>
        </w:rPr>
        <w:t>Планиране на работната сила и работното натоварване.</w:t>
      </w:r>
      <w:r w:rsidR="005E0D00" w:rsidRPr="00BA389D">
        <w:rPr>
          <w:i/>
          <w:iCs/>
        </w:rPr>
        <w:t xml:space="preserve"> </w:t>
      </w:r>
    </w:p>
    <w:p w14:paraId="5351420A" w14:textId="3BF0DBB6" w:rsidR="003F211B" w:rsidRPr="00BA389D" w:rsidRDefault="001414FC" w:rsidP="001F2452">
      <w:pPr>
        <w:spacing w:before="0"/>
      </w:pPr>
      <w:r w:rsidRPr="00BA389D">
        <w:t>С</w:t>
      </w:r>
      <w:r w:rsidR="005E0D00" w:rsidRPr="00BA389D">
        <w:t>уб</w:t>
      </w:r>
      <w:r w:rsidR="00BD01EC" w:rsidRPr="00BA389D">
        <w:t>ектите</w:t>
      </w:r>
      <w:r w:rsidR="005E0D00" w:rsidRPr="00BA389D">
        <w:t xml:space="preserve"> БДЖ ПП ЕООД и ДП НКЖИ в съответствие с изискванията на националните нормативни актове, </w:t>
      </w:r>
      <w:r w:rsidRPr="00BA389D">
        <w:t>са разработил</w:t>
      </w:r>
      <w:r w:rsidR="005E0D00" w:rsidRPr="00BA389D">
        <w:t xml:space="preserve">и методики и работата е планирана </w:t>
      </w:r>
      <w:r w:rsidR="00BD01EC" w:rsidRPr="00BA389D">
        <w:t xml:space="preserve">и относима в съответствие </w:t>
      </w:r>
      <w:r w:rsidR="00BD01EC" w:rsidRPr="00BA389D">
        <w:lastRenderedPageBreak/>
        <w:t>със СУБ</w:t>
      </w:r>
      <w:r w:rsidRPr="00BA389D">
        <w:t xml:space="preserve"> и добрите европейски практики, </w:t>
      </w:r>
      <w:r w:rsidR="00BD01EC" w:rsidRPr="00BA389D">
        <w:t xml:space="preserve"> към</w:t>
      </w:r>
      <w:r w:rsidR="005E0D00" w:rsidRPr="00BA389D">
        <w:t xml:space="preserve"> персонала </w:t>
      </w:r>
      <w:r w:rsidR="00EF3512" w:rsidRPr="00BA389D">
        <w:t>пряко отговорен за</w:t>
      </w:r>
      <w:r w:rsidR="005E0D00" w:rsidRPr="00BA389D">
        <w:t xml:space="preserve"> безопасността на железопътните превози.</w:t>
      </w:r>
    </w:p>
    <w:p w14:paraId="6184B9FF" w14:textId="77777777" w:rsidR="005E0D00" w:rsidRPr="00BA389D" w:rsidRDefault="005E0D00" w:rsidP="001F2452">
      <w:pPr>
        <w:pStyle w:val="ab"/>
        <w:numPr>
          <w:ilvl w:val="3"/>
          <w:numId w:val="23"/>
        </w:numPr>
        <w:tabs>
          <w:tab w:val="left" w:pos="851"/>
          <w:tab w:val="left" w:pos="1418"/>
        </w:tabs>
        <w:ind w:left="0" w:firstLine="709"/>
        <w:contextualSpacing w:val="0"/>
        <w:rPr>
          <w:i/>
          <w:iCs/>
        </w:rPr>
      </w:pPr>
      <w:r w:rsidRPr="00BA389D">
        <w:rPr>
          <w:i/>
          <w:iCs/>
        </w:rPr>
        <w:t>Комуникации, информация и работа в екип.</w:t>
      </w:r>
    </w:p>
    <w:p w14:paraId="2B2E6D6F" w14:textId="77777777" w:rsidR="005E0D00" w:rsidRPr="00BA389D" w:rsidRDefault="006E72EC" w:rsidP="00932F3C">
      <w:pPr>
        <w:tabs>
          <w:tab w:val="left" w:pos="851"/>
          <w:tab w:val="left" w:pos="1418"/>
        </w:tabs>
        <w:spacing w:before="0"/>
        <w:rPr>
          <w:i/>
          <w:iCs/>
        </w:rPr>
      </w:pPr>
      <w:r w:rsidRPr="00BA389D">
        <w:t>Не е приложимо.</w:t>
      </w:r>
    </w:p>
    <w:p w14:paraId="23354370" w14:textId="4EB155E2" w:rsidR="00623D2C" w:rsidRPr="00BA389D" w:rsidRDefault="00623D2C" w:rsidP="003F211B">
      <w:pPr>
        <w:pStyle w:val="ab"/>
        <w:numPr>
          <w:ilvl w:val="3"/>
          <w:numId w:val="23"/>
        </w:numPr>
        <w:tabs>
          <w:tab w:val="left" w:pos="851"/>
          <w:tab w:val="left" w:pos="1418"/>
        </w:tabs>
        <w:ind w:left="0" w:firstLine="709"/>
        <w:contextualSpacing w:val="0"/>
        <w:rPr>
          <w:i/>
          <w:iCs/>
        </w:rPr>
      </w:pPr>
      <w:r w:rsidRPr="00BA389D">
        <w:rPr>
          <w:i/>
          <w:iCs/>
        </w:rPr>
        <w:t>Набиране и подбор на персонала, ресурси.</w:t>
      </w:r>
    </w:p>
    <w:p w14:paraId="04389E31" w14:textId="2D479509" w:rsidR="00872A2D" w:rsidRPr="00BA389D" w:rsidRDefault="00872A2D" w:rsidP="00932F3C">
      <w:pPr>
        <w:tabs>
          <w:tab w:val="left" w:pos="851"/>
          <w:tab w:val="left" w:pos="1418"/>
        </w:tabs>
        <w:spacing w:before="0"/>
        <w:rPr>
          <w:i/>
          <w:iCs/>
          <w:u w:val="single"/>
        </w:rPr>
      </w:pPr>
      <w:r w:rsidRPr="00BA389D">
        <w:rPr>
          <w:i/>
          <w:iCs/>
          <w:u w:val="single"/>
        </w:rPr>
        <w:t>Железопътно предприятие:</w:t>
      </w:r>
    </w:p>
    <w:p w14:paraId="65C0E256" w14:textId="77777777" w:rsidR="005E0D00" w:rsidRPr="00BA389D" w:rsidRDefault="005E0D00" w:rsidP="00932F3C">
      <w:pPr>
        <w:spacing w:before="0"/>
      </w:pPr>
      <w:r w:rsidRPr="00BA389D">
        <w:sym w:font="Symbol" w:char="F0B7"/>
      </w:r>
      <w:r w:rsidRPr="00BA389D">
        <w:t xml:space="preserve"> В БДЖ ПП ЕООД подбора на персонал се извършва по утвърдена „Система за управление на човешките ресурси“, която включва: </w:t>
      </w:r>
    </w:p>
    <w:p w14:paraId="33B7F906" w14:textId="5953CBAC" w:rsidR="005E0D00" w:rsidRPr="00BA389D" w:rsidRDefault="005E0D00" w:rsidP="00932F3C">
      <w:pPr>
        <w:pStyle w:val="ab"/>
        <w:numPr>
          <w:ilvl w:val="0"/>
          <w:numId w:val="37"/>
        </w:numPr>
        <w:spacing w:before="0"/>
        <w:ind w:left="0" w:firstLine="1134"/>
        <w:contextualSpacing w:val="0"/>
      </w:pPr>
      <w:r w:rsidRPr="00BA389D">
        <w:t xml:space="preserve">Правила за набиране и подбор на персонала; </w:t>
      </w:r>
    </w:p>
    <w:p w14:paraId="33D937B8" w14:textId="60966051" w:rsidR="005E0D00" w:rsidRPr="00BA389D" w:rsidRDefault="005E0D00" w:rsidP="00932F3C">
      <w:pPr>
        <w:pStyle w:val="ab"/>
        <w:numPr>
          <w:ilvl w:val="0"/>
          <w:numId w:val="37"/>
        </w:numPr>
        <w:spacing w:before="0"/>
      </w:pPr>
      <w:r w:rsidRPr="00BA389D">
        <w:t xml:space="preserve">Правила за назначаване и промени в трудови правоотношения; </w:t>
      </w:r>
    </w:p>
    <w:p w14:paraId="2F3B4DD5" w14:textId="02A5F38B" w:rsidR="005E0D00" w:rsidRPr="00BA389D" w:rsidRDefault="005E0D00" w:rsidP="00932F3C">
      <w:pPr>
        <w:pStyle w:val="ab"/>
        <w:numPr>
          <w:ilvl w:val="0"/>
          <w:numId w:val="37"/>
        </w:numPr>
        <w:spacing w:before="0"/>
      </w:pPr>
      <w:r w:rsidRPr="00BA389D">
        <w:t xml:space="preserve">Правила за обучение и развитие на персонала; </w:t>
      </w:r>
    </w:p>
    <w:p w14:paraId="1E59E490" w14:textId="77777777" w:rsidR="003526C0" w:rsidRPr="00BA389D" w:rsidRDefault="005E0D00" w:rsidP="00932F3C">
      <w:pPr>
        <w:pStyle w:val="ab"/>
        <w:numPr>
          <w:ilvl w:val="0"/>
          <w:numId w:val="37"/>
        </w:numPr>
        <w:spacing w:before="0"/>
      </w:pPr>
      <w:r w:rsidRPr="00BA389D">
        <w:t>Правила за осигуряване на ЗБУТ, Екология, и организация на дейността на СТМ.</w:t>
      </w:r>
    </w:p>
    <w:p w14:paraId="1125C2DE" w14:textId="0E826EE6" w:rsidR="005E0D00" w:rsidRPr="00BA389D" w:rsidRDefault="005E0D00" w:rsidP="00932F3C">
      <w:pPr>
        <w:spacing w:before="0"/>
      </w:pPr>
      <w:r w:rsidRPr="00BA389D">
        <w:t>Персоналът на субекта се подбира и назначава със съответната правоспособност, професионална квалификация и умения за работа в ръководния и изпълнителски състав.</w:t>
      </w:r>
    </w:p>
    <w:p w14:paraId="3CE518B7" w14:textId="309DE69B" w:rsidR="00872A2D" w:rsidRPr="00BA389D" w:rsidRDefault="00872A2D" w:rsidP="003F211B">
      <w:pPr>
        <w:rPr>
          <w:i/>
          <w:u w:val="single"/>
        </w:rPr>
      </w:pPr>
      <w:r w:rsidRPr="00BA389D">
        <w:rPr>
          <w:i/>
          <w:u w:val="single"/>
        </w:rPr>
        <w:t>Железопътна инфраструктура:</w:t>
      </w:r>
    </w:p>
    <w:p w14:paraId="70B173FF" w14:textId="77777777" w:rsidR="005E0D00" w:rsidRPr="00BA389D" w:rsidRDefault="005E0D00" w:rsidP="00932F3C">
      <w:pPr>
        <w:spacing w:before="0"/>
      </w:pPr>
      <w:r w:rsidRPr="00BA389D">
        <w:sym w:font="Symbol" w:char="F0B7"/>
      </w:r>
      <w:r w:rsidRPr="00BA389D">
        <w:t xml:space="preserve"> ДП НКЖИ има утвърдена ,,Стратегия за управление на човешките ресурси 2021÷2025 г.“</w:t>
      </w:r>
    </w:p>
    <w:p w14:paraId="62BBE410" w14:textId="77777777" w:rsidR="005E0D00" w:rsidRPr="00BA389D" w:rsidRDefault="005E0D00" w:rsidP="00932F3C">
      <w:pPr>
        <w:spacing w:before="0"/>
      </w:pPr>
      <w:r w:rsidRPr="00BA389D">
        <w:t>В ДП НКЖИ подбора на персонал се извършва по утвърдени ,,Правила за набиране, подбор и назначаване на кадри в централно управление на ДП НКЖИ“ в сила от 01.12.2020 г.</w:t>
      </w:r>
    </w:p>
    <w:p w14:paraId="5D291F57" w14:textId="77777777" w:rsidR="005E0D00" w:rsidRPr="00BA389D" w:rsidRDefault="005E0D00" w:rsidP="00932F3C">
      <w:pPr>
        <w:spacing w:before="0"/>
      </w:pPr>
      <w:r w:rsidRPr="00BA389D">
        <w:t>Дейностите по набиране, подбор и назначаване на персонала се осъществява от отдел ,,Управление на човешките ресурси“, който отговаря за:</w:t>
      </w:r>
    </w:p>
    <w:p w14:paraId="0DA42B2B" w14:textId="77777777" w:rsidR="005E0D00" w:rsidRPr="00BA389D" w:rsidRDefault="005E0D00" w:rsidP="00932F3C">
      <w:pPr>
        <w:pStyle w:val="ab"/>
        <w:numPr>
          <w:ilvl w:val="0"/>
          <w:numId w:val="24"/>
        </w:numPr>
        <w:tabs>
          <w:tab w:val="left" w:pos="993"/>
        </w:tabs>
        <w:spacing w:before="0"/>
        <w:ind w:left="357" w:firstLine="352"/>
        <w:contextualSpacing w:val="0"/>
      </w:pPr>
      <w:r w:rsidRPr="00BA389D">
        <w:t>Набиране на кадрите;</w:t>
      </w:r>
    </w:p>
    <w:p w14:paraId="6E18CCF0" w14:textId="77777777" w:rsidR="005E0D00" w:rsidRPr="00BA389D" w:rsidRDefault="005E0D00" w:rsidP="00932F3C">
      <w:pPr>
        <w:pStyle w:val="ab"/>
        <w:numPr>
          <w:ilvl w:val="0"/>
          <w:numId w:val="24"/>
        </w:numPr>
        <w:spacing w:before="0"/>
      </w:pPr>
      <w:r w:rsidRPr="00BA389D">
        <w:t>Поддържане на база данни за кадрите;</w:t>
      </w:r>
    </w:p>
    <w:p w14:paraId="487AF57E" w14:textId="77777777" w:rsidR="005E0D00" w:rsidRPr="00BA389D" w:rsidRDefault="005E0D00" w:rsidP="00932F3C">
      <w:pPr>
        <w:pStyle w:val="ab"/>
        <w:numPr>
          <w:ilvl w:val="0"/>
          <w:numId w:val="24"/>
        </w:numPr>
        <w:spacing w:before="0"/>
      </w:pPr>
      <w:r w:rsidRPr="00BA389D">
        <w:t>Създаване на система от техники за подбор;</w:t>
      </w:r>
    </w:p>
    <w:p w14:paraId="3028C89A" w14:textId="77777777" w:rsidR="005E0D00" w:rsidRPr="00BA389D" w:rsidRDefault="005E0D00" w:rsidP="00932F3C">
      <w:pPr>
        <w:pStyle w:val="ab"/>
        <w:numPr>
          <w:ilvl w:val="0"/>
          <w:numId w:val="24"/>
        </w:numPr>
        <w:spacing w:before="0"/>
      </w:pPr>
      <w:r w:rsidRPr="00BA389D">
        <w:t>Извършване на подбора съвместно с ръководителя на звеното;</w:t>
      </w:r>
    </w:p>
    <w:p w14:paraId="27A49004" w14:textId="77777777" w:rsidR="005E0D00" w:rsidRPr="00BA389D" w:rsidRDefault="005E0D00" w:rsidP="00932F3C">
      <w:pPr>
        <w:pStyle w:val="ab"/>
        <w:numPr>
          <w:ilvl w:val="0"/>
          <w:numId w:val="24"/>
        </w:numPr>
        <w:spacing w:before="0"/>
      </w:pPr>
      <w:r w:rsidRPr="00BA389D">
        <w:t>Документиране на процеса и комуникиране с кадрите;</w:t>
      </w:r>
    </w:p>
    <w:p w14:paraId="54FB1656" w14:textId="02DE1731" w:rsidR="008403A8" w:rsidRPr="00BA389D" w:rsidRDefault="005E0D00" w:rsidP="00DE13E9">
      <w:pPr>
        <w:pStyle w:val="ab"/>
        <w:numPr>
          <w:ilvl w:val="0"/>
          <w:numId w:val="24"/>
        </w:numPr>
        <w:spacing w:before="0"/>
      </w:pPr>
      <w:r w:rsidRPr="00BA389D">
        <w:t>Назначаване.</w:t>
      </w:r>
    </w:p>
    <w:p w14:paraId="63C26355" w14:textId="77777777" w:rsidR="008403A8" w:rsidRPr="00BA389D" w:rsidRDefault="008403A8" w:rsidP="00DE13E9">
      <w:pPr>
        <w:pStyle w:val="ab"/>
        <w:numPr>
          <w:ilvl w:val="3"/>
          <w:numId w:val="23"/>
        </w:numPr>
        <w:tabs>
          <w:tab w:val="left" w:pos="851"/>
          <w:tab w:val="left" w:pos="1418"/>
        </w:tabs>
        <w:ind w:left="0" w:firstLine="709"/>
        <w:contextualSpacing w:val="0"/>
        <w:rPr>
          <w:i/>
          <w:iCs/>
        </w:rPr>
      </w:pPr>
      <w:r w:rsidRPr="00BA389D">
        <w:rPr>
          <w:i/>
          <w:iCs/>
        </w:rPr>
        <w:t>Управление на изпълнението и надзор</w:t>
      </w:r>
    </w:p>
    <w:p w14:paraId="7680CA2E" w14:textId="77777777" w:rsidR="008403A8" w:rsidRPr="00BA389D" w:rsidRDefault="008403A8" w:rsidP="00932F3C">
      <w:pPr>
        <w:tabs>
          <w:tab w:val="left" w:pos="851"/>
          <w:tab w:val="left" w:pos="1418"/>
        </w:tabs>
        <w:spacing w:before="0"/>
        <w:rPr>
          <w:i/>
          <w:iCs/>
        </w:rPr>
      </w:pPr>
      <w:r w:rsidRPr="00BA389D">
        <w:rPr>
          <w:iCs/>
        </w:rPr>
        <w:t xml:space="preserve">Не е приложимо </w:t>
      </w:r>
    </w:p>
    <w:p w14:paraId="10552CA1" w14:textId="77777777" w:rsidR="00872A2D" w:rsidRPr="00BA389D" w:rsidRDefault="008403A8" w:rsidP="00DE13E9">
      <w:pPr>
        <w:pStyle w:val="ab"/>
        <w:numPr>
          <w:ilvl w:val="3"/>
          <w:numId w:val="23"/>
        </w:numPr>
        <w:tabs>
          <w:tab w:val="left" w:pos="851"/>
          <w:tab w:val="left" w:pos="1418"/>
          <w:tab w:val="left" w:pos="1560"/>
        </w:tabs>
        <w:ind w:left="0" w:firstLine="720"/>
        <w:contextualSpacing w:val="0"/>
        <w:rPr>
          <w:i/>
          <w:iCs/>
        </w:rPr>
      </w:pPr>
      <w:r w:rsidRPr="00BA389D">
        <w:rPr>
          <w:i/>
          <w:iCs/>
        </w:rPr>
        <w:t>Компенсация (възнаграждение).</w:t>
      </w:r>
    </w:p>
    <w:p w14:paraId="6515399A" w14:textId="271D297D" w:rsidR="008403A8" w:rsidRPr="00BA389D" w:rsidRDefault="00872A2D" w:rsidP="00932F3C">
      <w:pPr>
        <w:tabs>
          <w:tab w:val="left" w:pos="851"/>
          <w:tab w:val="left" w:pos="1418"/>
        </w:tabs>
        <w:spacing w:before="0"/>
        <w:rPr>
          <w:i/>
          <w:iCs/>
          <w:u w:val="single"/>
        </w:rPr>
      </w:pPr>
      <w:r w:rsidRPr="00BA389D">
        <w:rPr>
          <w:i/>
          <w:iCs/>
          <w:u w:val="single"/>
        </w:rPr>
        <w:t>Железопътно предприятие:</w:t>
      </w:r>
      <w:r w:rsidR="008403A8" w:rsidRPr="00BA389D">
        <w:rPr>
          <w:i/>
          <w:iCs/>
          <w:u w:val="single"/>
        </w:rPr>
        <w:t xml:space="preserve"> </w:t>
      </w:r>
    </w:p>
    <w:p w14:paraId="71AC7281" w14:textId="77777777" w:rsidR="008403A8" w:rsidRPr="00BA389D" w:rsidRDefault="008403A8" w:rsidP="00932F3C">
      <w:pPr>
        <w:spacing w:before="0"/>
      </w:pPr>
      <w:r w:rsidRPr="00BA389D">
        <w:sym w:font="Symbol" w:char="F0B7"/>
      </w:r>
      <w:r w:rsidRPr="00BA389D">
        <w:t xml:space="preserve"> БДЖ ПП ЕООД има одобрени ,,Вътрешни правила за работна заплата“ в сила от 01.07.2013г., които уреждат общите положения за организацията на работната заплата:</w:t>
      </w:r>
    </w:p>
    <w:p w14:paraId="7FB1AB6E" w14:textId="77777777" w:rsidR="008403A8" w:rsidRPr="00BA389D" w:rsidRDefault="008403A8" w:rsidP="00932F3C">
      <w:pPr>
        <w:pStyle w:val="ab"/>
        <w:numPr>
          <w:ilvl w:val="0"/>
          <w:numId w:val="24"/>
        </w:numPr>
        <w:tabs>
          <w:tab w:val="left" w:pos="993"/>
        </w:tabs>
        <w:spacing w:before="0"/>
        <w:ind w:left="0" w:firstLine="709"/>
        <w:contextualSpacing w:val="0"/>
      </w:pPr>
      <w:r w:rsidRPr="00BA389D">
        <w:t>Образуване и разпределение на средствата за работна заплата в дружеството;</w:t>
      </w:r>
    </w:p>
    <w:p w14:paraId="5E0AA2CE" w14:textId="77777777" w:rsidR="008403A8" w:rsidRPr="00BA389D" w:rsidRDefault="008403A8" w:rsidP="00932F3C">
      <w:pPr>
        <w:pStyle w:val="ab"/>
        <w:numPr>
          <w:ilvl w:val="0"/>
          <w:numId w:val="24"/>
        </w:numPr>
        <w:spacing w:before="0"/>
      </w:pPr>
      <w:r w:rsidRPr="00BA389D">
        <w:t>Определяне и изменяне на основните базови заплати по длъжности;</w:t>
      </w:r>
    </w:p>
    <w:p w14:paraId="59149ED0" w14:textId="77777777" w:rsidR="008403A8" w:rsidRPr="00BA389D" w:rsidRDefault="008403A8" w:rsidP="00932F3C">
      <w:pPr>
        <w:pStyle w:val="ab"/>
        <w:numPr>
          <w:ilvl w:val="0"/>
          <w:numId w:val="24"/>
        </w:numPr>
        <w:spacing w:before="0"/>
      </w:pPr>
      <w:r w:rsidRPr="00BA389D">
        <w:t>Определяне на видовете и размерите на допълнителни и други възнаграждения;</w:t>
      </w:r>
    </w:p>
    <w:p w14:paraId="071D7393" w14:textId="6CDCFE21" w:rsidR="008403A8" w:rsidRPr="00BA389D" w:rsidRDefault="008403A8" w:rsidP="00932F3C">
      <w:pPr>
        <w:pStyle w:val="ab"/>
        <w:numPr>
          <w:ilvl w:val="0"/>
          <w:numId w:val="24"/>
        </w:numPr>
        <w:spacing w:before="0"/>
      </w:pPr>
      <w:r w:rsidRPr="00BA389D">
        <w:t>Регламентиране на реда и начина на изплащане на работните заплати на персонала.</w:t>
      </w:r>
    </w:p>
    <w:p w14:paraId="750E2980" w14:textId="2EAFFD27" w:rsidR="00872A2D" w:rsidRPr="00BA389D" w:rsidRDefault="00872A2D" w:rsidP="00DE13E9">
      <w:pPr>
        <w:pStyle w:val="ab"/>
        <w:ind w:left="0"/>
        <w:contextualSpacing w:val="0"/>
        <w:rPr>
          <w:i/>
          <w:u w:val="single"/>
        </w:rPr>
      </w:pPr>
      <w:r w:rsidRPr="00BA389D">
        <w:rPr>
          <w:i/>
          <w:u w:val="single"/>
        </w:rPr>
        <w:t>Железопътна инфраструктура:</w:t>
      </w:r>
    </w:p>
    <w:p w14:paraId="0FE771FF" w14:textId="77777777" w:rsidR="008403A8" w:rsidRPr="00BA389D" w:rsidRDefault="008403A8" w:rsidP="00932F3C">
      <w:pPr>
        <w:spacing w:before="0"/>
      </w:pPr>
      <w:r w:rsidRPr="00BA389D">
        <w:sym w:font="Symbol" w:char="F0B7"/>
      </w:r>
      <w:r w:rsidRPr="00BA389D">
        <w:t xml:space="preserve"> ДП НКЖИ има одобрени ,,Вътрешни правила за работна заплата“ в сила от 01.09.2014 г., които уреждат въпроси свързани с работната заплата на персонала в компанията:</w:t>
      </w:r>
    </w:p>
    <w:p w14:paraId="3D0D01D4" w14:textId="77777777" w:rsidR="008403A8" w:rsidRPr="00BA389D" w:rsidRDefault="008403A8" w:rsidP="00932F3C">
      <w:pPr>
        <w:tabs>
          <w:tab w:val="left" w:pos="851"/>
        </w:tabs>
        <w:spacing w:before="0"/>
      </w:pPr>
      <w:r w:rsidRPr="00BA389D">
        <w:t>-</w:t>
      </w:r>
      <w:r w:rsidRPr="00BA389D">
        <w:tab/>
        <w:t>Общи положения за организацията на работната заплата в предприятието;</w:t>
      </w:r>
    </w:p>
    <w:p w14:paraId="370BF2B7" w14:textId="77777777" w:rsidR="008403A8" w:rsidRPr="00BA389D" w:rsidRDefault="008403A8" w:rsidP="00932F3C">
      <w:pPr>
        <w:tabs>
          <w:tab w:val="left" w:pos="851"/>
        </w:tabs>
        <w:spacing w:before="0"/>
      </w:pPr>
      <w:r w:rsidRPr="00BA389D">
        <w:t>-</w:t>
      </w:r>
      <w:r w:rsidRPr="00BA389D">
        <w:tab/>
        <w:t>Определяне и разпределяне на средствата за работна заплата – източници, ред и начин за формиране на възнагражденията;</w:t>
      </w:r>
    </w:p>
    <w:p w14:paraId="606B2202" w14:textId="77777777" w:rsidR="008403A8" w:rsidRPr="00BA389D" w:rsidRDefault="008403A8" w:rsidP="00932F3C">
      <w:pPr>
        <w:tabs>
          <w:tab w:val="left" w:pos="851"/>
        </w:tabs>
        <w:spacing w:before="0"/>
      </w:pPr>
      <w:r w:rsidRPr="00BA389D">
        <w:t>-</w:t>
      </w:r>
      <w:r w:rsidRPr="00BA389D">
        <w:tab/>
        <w:t>Определяне и изменяне на работните заплати и допълнителни трудови възнаграждения;</w:t>
      </w:r>
    </w:p>
    <w:p w14:paraId="0904842A" w14:textId="55BF5E37" w:rsidR="008403A8" w:rsidRPr="00BA389D" w:rsidRDefault="008403A8" w:rsidP="00932F3C">
      <w:pPr>
        <w:tabs>
          <w:tab w:val="left" w:pos="851"/>
        </w:tabs>
        <w:spacing w:before="0"/>
      </w:pPr>
      <w:r w:rsidRPr="00BA389D">
        <w:t>-</w:t>
      </w:r>
      <w:r w:rsidRPr="00BA389D">
        <w:tab/>
        <w:t>Регламентиране, ред и начин за изплащане на работните заплати.</w:t>
      </w:r>
    </w:p>
    <w:p w14:paraId="14CAC307" w14:textId="77777777" w:rsidR="008403A8" w:rsidRPr="00BA389D" w:rsidRDefault="008403A8" w:rsidP="00DE13E9">
      <w:pPr>
        <w:pStyle w:val="ab"/>
        <w:numPr>
          <w:ilvl w:val="3"/>
          <w:numId w:val="23"/>
        </w:numPr>
        <w:tabs>
          <w:tab w:val="left" w:pos="851"/>
          <w:tab w:val="left" w:pos="1418"/>
        </w:tabs>
        <w:ind w:left="0" w:firstLine="709"/>
        <w:contextualSpacing w:val="0"/>
        <w:rPr>
          <w:i/>
          <w:iCs/>
        </w:rPr>
      </w:pPr>
      <w:r w:rsidRPr="00BA389D">
        <w:rPr>
          <w:i/>
          <w:iCs/>
        </w:rPr>
        <w:t>Лидерство, въпроси, свързани с правомощията.</w:t>
      </w:r>
    </w:p>
    <w:p w14:paraId="7CBEE096" w14:textId="5189D6A7" w:rsidR="008403A8" w:rsidRDefault="006E72EC" w:rsidP="00932F3C">
      <w:pPr>
        <w:tabs>
          <w:tab w:val="left" w:pos="851"/>
          <w:tab w:val="left" w:pos="1418"/>
        </w:tabs>
        <w:spacing w:before="0"/>
      </w:pPr>
      <w:r w:rsidRPr="00BA389D">
        <w:t>Не е приложимо.</w:t>
      </w:r>
    </w:p>
    <w:p w14:paraId="2FFCB703" w14:textId="77777777" w:rsidR="002C1EC8" w:rsidRPr="00BA389D" w:rsidRDefault="002C1EC8" w:rsidP="00932F3C">
      <w:pPr>
        <w:tabs>
          <w:tab w:val="left" w:pos="851"/>
          <w:tab w:val="left" w:pos="1418"/>
        </w:tabs>
        <w:spacing w:before="0"/>
        <w:rPr>
          <w:i/>
          <w:iCs/>
        </w:rPr>
      </w:pPr>
    </w:p>
    <w:p w14:paraId="4FF3E2B8" w14:textId="77777777" w:rsidR="008403A8" w:rsidRPr="00BA389D" w:rsidRDefault="00623D2C" w:rsidP="00DE13E9">
      <w:pPr>
        <w:pStyle w:val="ab"/>
        <w:numPr>
          <w:ilvl w:val="3"/>
          <w:numId w:val="23"/>
        </w:numPr>
        <w:tabs>
          <w:tab w:val="left" w:pos="851"/>
          <w:tab w:val="left" w:pos="1418"/>
        </w:tabs>
        <w:ind w:left="0" w:firstLine="709"/>
        <w:contextualSpacing w:val="0"/>
        <w:rPr>
          <w:i/>
          <w:iCs/>
        </w:rPr>
      </w:pPr>
      <w:r w:rsidRPr="00BA389D">
        <w:rPr>
          <w:i/>
          <w:iCs/>
        </w:rPr>
        <w:lastRenderedPageBreak/>
        <w:t>Организационна култура.</w:t>
      </w:r>
      <w:r w:rsidR="008403A8" w:rsidRPr="00BA389D">
        <w:t xml:space="preserve"> </w:t>
      </w:r>
    </w:p>
    <w:p w14:paraId="11F801CC" w14:textId="63E47F48" w:rsidR="00623D2C" w:rsidRPr="00BA389D" w:rsidRDefault="008403A8" w:rsidP="00932F3C">
      <w:pPr>
        <w:tabs>
          <w:tab w:val="left" w:pos="851"/>
          <w:tab w:val="left" w:pos="1418"/>
        </w:tabs>
        <w:spacing w:before="0"/>
        <w:rPr>
          <w:i/>
          <w:iCs/>
        </w:rPr>
      </w:pPr>
      <w:r w:rsidRPr="00BA389D">
        <w:t>Не е приложимо.</w:t>
      </w:r>
    </w:p>
    <w:p w14:paraId="39B990A7" w14:textId="77777777" w:rsidR="008403A8" w:rsidRPr="00BA389D" w:rsidRDefault="008403A8" w:rsidP="00DE13E9">
      <w:pPr>
        <w:pStyle w:val="ab"/>
        <w:numPr>
          <w:ilvl w:val="3"/>
          <w:numId w:val="23"/>
        </w:numPr>
        <w:tabs>
          <w:tab w:val="left" w:pos="851"/>
          <w:tab w:val="left" w:pos="1418"/>
        </w:tabs>
        <w:ind w:left="709" w:firstLine="0"/>
        <w:contextualSpacing w:val="0"/>
        <w:rPr>
          <w:i/>
          <w:iCs/>
        </w:rPr>
      </w:pPr>
      <w:r w:rsidRPr="00BA389D">
        <w:rPr>
          <w:i/>
          <w:iCs/>
        </w:rPr>
        <w:t>Правни въпроси (включително съответните европейски и национални правила и разпоредби).</w:t>
      </w:r>
    </w:p>
    <w:p w14:paraId="19F9ACEE" w14:textId="1A6BEEEC" w:rsidR="008403A8" w:rsidRPr="00BA389D" w:rsidRDefault="00F90AE1" w:rsidP="00932F3C">
      <w:pPr>
        <w:tabs>
          <w:tab w:val="left" w:pos="851"/>
          <w:tab w:val="left" w:pos="1418"/>
        </w:tabs>
        <w:spacing w:before="0"/>
        <w:rPr>
          <w:i/>
          <w:iCs/>
        </w:rPr>
      </w:pPr>
      <w:r w:rsidRPr="00BA389D">
        <w:rPr>
          <w:iCs/>
        </w:rPr>
        <w:t>Не е приложимо</w:t>
      </w:r>
      <w:r w:rsidR="008403A8" w:rsidRPr="00BA389D">
        <w:rPr>
          <w:iCs/>
        </w:rPr>
        <w:t>.</w:t>
      </w:r>
    </w:p>
    <w:p w14:paraId="37AC4C0A" w14:textId="77777777" w:rsidR="008403A8" w:rsidRPr="00BA389D" w:rsidRDefault="00623D2C" w:rsidP="00DE13E9">
      <w:pPr>
        <w:pStyle w:val="ab"/>
        <w:numPr>
          <w:ilvl w:val="3"/>
          <w:numId w:val="23"/>
        </w:numPr>
        <w:tabs>
          <w:tab w:val="left" w:pos="851"/>
          <w:tab w:val="left" w:pos="1418"/>
        </w:tabs>
        <w:ind w:left="0" w:firstLine="709"/>
        <w:contextualSpacing w:val="0"/>
        <w:rPr>
          <w:i/>
          <w:iCs/>
        </w:rPr>
      </w:pPr>
      <w:r w:rsidRPr="00BA389D">
        <w:rPr>
          <w:i/>
          <w:iCs/>
        </w:rPr>
        <w:t>Регулаторни рамкови</w:t>
      </w:r>
      <w:r w:rsidR="008F7A25" w:rsidRPr="00BA389D">
        <w:rPr>
          <w:i/>
          <w:iCs/>
        </w:rPr>
        <w:t xml:space="preserve"> условия и прилагане на СУБ</w:t>
      </w:r>
      <w:r w:rsidRPr="00BA389D">
        <w:rPr>
          <w:i/>
          <w:iCs/>
        </w:rPr>
        <w:t>.</w:t>
      </w:r>
      <w:r w:rsidR="008403A8" w:rsidRPr="00BA389D">
        <w:rPr>
          <w:i/>
          <w:iCs/>
        </w:rPr>
        <w:t xml:space="preserve"> </w:t>
      </w:r>
    </w:p>
    <w:p w14:paraId="17182588" w14:textId="401CE8C6" w:rsidR="005D0794" w:rsidRPr="00BA389D" w:rsidRDefault="00872A2D" w:rsidP="00932F3C">
      <w:pPr>
        <w:pStyle w:val="ab"/>
        <w:spacing w:before="0"/>
        <w:ind w:left="0"/>
        <w:rPr>
          <w:i/>
          <w:u w:val="single"/>
        </w:rPr>
      </w:pPr>
      <w:r w:rsidRPr="00BA389D">
        <w:rPr>
          <w:i/>
          <w:u w:val="single"/>
        </w:rPr>
        <w:t>Железопътното предприятие:</w:t>
      </w:r>
    </w:p>
    <w:p w14:paraId="14648117" w14:textId="5D5CAD3B" w:rsidR="005D0794" w:rsidRPr="00BA389D" w:rsidRDefault="005D0794" w:rsidP="00932F3C">
      <w:pPr>
        <w:pStyle w:val="ab"/>
        <w:numPr>
          <w:ilvl w:val="0"/>
          <w:numId w:val="6"/>
        </w:numPr>
        <w:tabs>
          <w:tab w:val="left" w:pos="993"/>
        </w:tabs>
        <w:spacing w:before="0"/>
        <w:ind w:left="0" w:firstLine="709"/>
      </w:pPr>
      <w:r w:rsidRPr="00BA389D">
        <w:t>ДИРЕКТИВА (ЕС) 2016/798 НА ЕВРОПЕЙСКИЯ ПАРЛАМЕНТ И НА СЪВЕТА от 11 май 2016 година относно безопасността на железопътния транспорт;</w:t>
      </w:r>
    </w:p>
    <w:p w14:paraId="6EB9090C" w14:textId="784DDEFE" w:rsidR="005D0794" w:rsidRPr="00BA389D" w:rsidRDefault="005D0794" w:rsidP="00932F3C">
      <w:pPr>
        <w:pStyle w:val="ab"/>
        <w:numPr>
          <w:ilvl w:val="0"/>
          <w:numId w:val="6"/>
        </w:numPr>
        <w:tabs>
          <w:tab w:val="left" w:pos="993"/>
        </w:tabs>
        <w:spacing w:before="0"/>
        <w:ind w:left="0" w:firstLine="709"/>
      </w:pPr>
      <w:r w:rsidRPr="00BA389D">
        <w:t>ДЕЛЕГИРАН РЕГЛАМЕНТ (ЕС) 2018/762 НА КОМИСИЯТА от 8 март 2018 година за установяване на общи методи за безопасност във връзка с изискванията към системата за управление на безопасността съгласно Директива (ЕС) 2016/798 на Европейския парламент и на Съвета и за отмяна на регламенти (ЕС) № 1158/2010 и (ЕС) № 1169/2010 на Комисията</w:t>
      </w:r>
    </w:p>
    <w:p w14:paraId="4B9D0C51" w14:textId="24CA7B6E" w:rsidR="005D0794" w:rsidRPr="00BA389D" w:rsidRDefault="005D0794" w:rsidP="00932F3C">
      <w:pPr>
        <w:pStyle w:val="ab"/>
        <w:numPr>
          <w:ilvl w:val="0"/>
          <w:numId w:val="6"/>
        </w:numPr>
        <w:tabs>
          <w:tab w:val="left" w:pos="993"/>
        </w:tabs>
        <w:spacing w:before="0"/>
        <w:ind w:left="0" w:firstLine="709"/>
      </w:pPr>
      <w:r w:rsidRPr="00BA389D">
        <w:t>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62EE5C1C" w14:textId="74046099" w:rsidR="005D0794" w:rsidRPr="00BA389D" w:rsidRDefault="005D0794" w:rsidP="00932F3C">
      <w:pPr>
        <w:pStyle w:val="ab"/>
        <w:numPr>
          <w:ilvl w:val="0"/>
          <w:numId w:val="6"/>
        </w:numPr>
        <w:tabs>
          <w:tab w:val="left" w:pos="993"/>
        </w:tabs>
        <w:spacing w:before="0"/>
        <w:ind w:left="0" w:firstLine="709"/>
      </w:pPr>
      <w:r w:rsidRPr="00BA389D">
        <w:t>РЕГЛАМЕНТ ЗА ИЗПЪЛНЕНИЕ (ЕС) № 402/2013 НА КОМИСИЯТА от 30 април 2013 година относно общия метод за безопасност за определянето и оценката на риска и за отмяна на Регламент (ЕО) № 352/2009;</w:t>
      </w:r>
    </w:p>
    <w:p w14:paraId="6D509275" w14:textId="3EE087E7" w:rsidR="005D0794" w:rsidRPr="00BA389D" w:rsidRDefault="005D0794" w:rsidP="00932F3C">
      <w:pPr>
        <w:pStyle w:val="ab"/>
        <w:numPr>
          <w:ilvl w:val="0"/>
          <w:numId w:val="6"/>
        </w:numPr>
        <w:tabs>
          <w:tab w:val="left" w:pos="993"/>
        </w:tabs>
        <w:spacing w:before="0"/>
        <w:ind w:hanging="11"/>
      </w:pPr>
      <w:r w:rsidRPr="00BA389D">
        <w:t>Закон за железопътния транспорт;</w:t>
      </w:r>
    </w:p>
    <w:p w14:paraId="76395B38" w14:textId="3E867D0A" w:rsidR="00872A2D" w:rsidRPr="00BA389D" w:rsidRDefault="005D0794" w:rsidP="00932F3C">
      <w:pPr>
        <w:pStyle w:val="ab"/>
        <w:numPr>
          <w:ilvl w:val="0"/>
          <w:numId w:val="6"/>
        </w:numPr>
        <w:tabs>
          <w:tab w:val="left" w:pos="993"/>
        </w:tabs>
        <w:spacing w:before="0"/>
        <w:ind w:left="0" w:firstLine="709"/>
      </w:pPr>
      <w:r w:rsidRPr="00BA389D">
        <w:t>НАРЕДБА № 59 от 5.12.2006 г. за управление на безопасността в железопътния транспорт.</w:t>
      </w:r>
    </w:p>
    <w:p w14:paraId="7138631A" w14:textId="54D12305" w:rsidR="005D0794" w:rsidRPr="00BA389D" w:rsidRDefault="00872A2D" w:rsidP="00AC285D">
      <w:pPr>
        <w:pStyle w:val="ab"/>
        <w:ind w:left="0"/>
        <w:contextualSpacing w:val="0"/>
        <w:rPr>
          <w:i/>
          <w:u w:val="single"/>
        </w:rPr>
      </w:pPr>
      <w:r w:rsidRPr="00BA389D">
        <w:rPr>
          <w:i/>
          <w:u w:val="single"/>
        </w:rPr>
        <w:t>Железопътната инфраструктура:</w:t>
      </w:r>
    </w:p>
    <w:p w14:paraId="1B3EE14C" w14:textId="2DD62C8D" w:rsidR="005D0794" w:rsidRPr="00BA389D" w:rsidRDefault="005D0794" w:rsidP="00932F3C">
      <w:pPr>
        <w:pStyle w:val="ab"/>
        <w:numPr>
          <w:ilvl w:val="0"/>
          <w:numId w:val="5"/>
        </w:numPr>
        <w:tabs>
          <w:tab w:val="left" w:pos="851"/>
        </w:tabs>
        <w:spacing w:before="0"/>
        <w:ind w:left="0" w:firstLine="709"/>
      </w:pPr>
      <w:r w:rsidRPr="00BA389D">
        <w:t>ДИРЕКТИВА (ЕС) 2016/798 НА ЕВРОПЕЙСКИЯ ПАРЛАМЕНТ И НА СЪВЕТА от 11 май 2016 година относно безопасността на железопътния транспорт;</w:t>
      </w:r>
    </w:p>
    <w:p w14:paraId="5655D608" w14:textId="42FC47C9" w:rsidR="005D0794" w:rsidRPr="00BA389D" w:rsidRDefault="005D0794" w:rsidP="00932F3C">
      <w:pPr>
        <w:pStyle w:val="ab"/>
        <w:numPr>
          <w:ilvl w:val="0"/>
          <w:numId w:val="5"/>
        </w:numPr>
        <w:tabs>
          <w:tab w:val="left" w:pos="851"/>
        </w:tabs>
        <w:spacing w:before="0"/>
        <w:ind w:left="0" w:firstLine="709"/>
      </w:pPr>
      <w:r w:rsidRPr="00BA389D">
        <w:t>ДЕЛЕГИРАН РЕГЛАМЕНТ (ЕС) 2018/762 НА КОМИСИЯТА от 8 март 2018 година за установяване на общи методи за безопасност във връзка с изискванията към системата за управление на безопасността съгласно Директива (ЕС) 2016/798 на Европейския парламент и на Съвета и за отмяна на регламенти (ЕС) № 1158/2010 и (ЕС) № 1169/2010 на Комисията</w:t>
      </w:r>
    </w:p>
    <w:p w14:paraId="3600DE4D" w14:textId="5B4D714E" w:rsidR="005D0794" w:rsidRPr="00BA389D" w:rsidRDefault="005D0794" w:rsidP="00932F3C">
      <w:pPr>
        <w:pStyle w:val="ab"/>
        <w:numPr>
          <w:ilvl w:val="0"/>
          <w:numId w:val="5"/>
        </w:numPr>
        <w:tabs>
          <w:tab w:val="left" w:pos="851"/>
        </w:tabs>
        <w:spacing w:before="0"/>
        <w:ind w:left="0" w:firstLine="709"/>
      </w:pPr>
      <w:r w:rsidRPr="00BA389D">
        <w:t>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5A5D114E" w14:textId="63E4D720" w:rsidR="005D0794" w:rsidRPr="00BA389D" w:rsidRDefault="005D0794" w:rsidP="00932F3C">
      <w:pPr>
        <w:pStyle w:val="ab"/>
        <w:numPr>
          <w:ilvl w:val="0"/>
          <w:numId w:val="5"/>
        </w:numPr>
        <w:tabs>
          <w:tab w:val="left" w:pos="851"/>
        </w:tabs>
        <w:spacing w:before="0"/>
        <w:ind w:left="0" w:firstLine="709"/>
      </w:pPr>
      <w:r w:rsidRPr="00BA389D">
        <w:t>РЕГЛАМЕНТ ЗА ИЗПЪЛНЕНИЕ (ЕС) № 402/2013 НА КОМИСИЯТА от 30 април 2013 година относно общия метод за безопасност за определянето и оценката на риска и за отмяна на Регламент (ЕО) № 352/2009;</w:t>
      </w:r>
    </w:p>
    <w:p w14:paraId="3F6DB54D" w14:textId="76A04CED" w:rsidR="005D0794" w:rsidRPr="00BA389D" w:rsidRDefault="005D0794" w:rsidP="00932F3C">
      <w:pPr>
        <w:pStyle w:val="ab"/>
        <w:numPr>
          <w:ilvl w:val="0"/>
          <w:numId w:val="5"/>
        </w:numPr>
        <w:tabs>
          <w:tab w:val="left" w:pos="851"/>
        </w:tabs>
        <w:spacing w:before="0"/>
        <w:ind w:hanging="11"/>
      </w:pPr>
      <w:r w:rsidRPr="00BA389D">
        <w:t>Закон за железопътния транспорт;</w:t>
      </w:r>
    </w:p>
    <w:p w14:paraId="2D22A2ED" w14:textId="4D1C51F4" w:rsidR="005D0794" w:rsidRPr="00BA389D" w:rsidRDefault="005D0794" w:rsidP="00932F3C">
      <w:pPr>
        <w:pStyle w:val="ab"/>
        <w:numPr>
          <w:ilvl w:val="0"/>
          <w:numId w:val="5"/>
        </w:numPr>
        <w:tabs>
          <w:tab w:val="left" w:pos="851"/>
        </w:tabs>
        <w:spacing w:before="0"/>
        <w:ind w:left="0" w:firstLine="709"/>
      </w:pPr>
      <w:r w:rsidRPr="00BA389D">
        <w:t xml:space="preserve">НАРЕДБА № 59 от 5.12.2006 г. за управление </w:t>
      </w:r>
      <w:r w:rsidR="00D94AE8" w:rsidRPr="00BA389D">
        <w:t xml:space="preserve">на безопасността в железопътния </w:t>
      </w:r>
      <w:r w:rsidRPr="00BA389D">
        <w:t>транспорт.</w:t>
      </w:r>
    </w:p>
    <w:p w14:paraId="1EEE8CD7" w14:textId="77777777" w:rsidR="008B3B62" w:rsidRPr="00BA389D" w:rsidRDefault="008403A8" w:rsidP="00AC285D">
      <w:pPr>
        <w:pStyle w:val="ab"/>
        <w:numPr>
          <w:ilvl w:val="2"/>
          <w:numId w:val="23"/>
        </w:numPr>
        <w:tabs>
          <w:tab w:val="left" w:pos="851"/>
          <w:tab w:val="left" w:pos="1418"/>
        </w:tabs>
        <w:ind w:left="0" w:firstLine="709"/>
        <w:contextualSpacing w:val="0"/>
        <w:rPr>
          <w:i/>
          <w:iCs/>
        </w:rPr>
      </w:pPr>
      <w:r w:rsidRPr="00BA389D">
        <w:rPr>
          <w:i/>
          <w:iCs/>
        </w:rPr>
        <w:t>Екологични фактори:</w:t>
      </w:r>
    </w:p>
    <w:p w14:paraId="70AA4E12" w14:textId="77777777" w:rsidR="008B3B62" w:rsidRPr="00BA389D" w:rsidRDefault="00623D2C" w:rsidP="00932F3C">
      <w:pPr>
        <w:pStyle w:val="ab"/>
        <w:numPr>
          <w:ilvl w:val="3"/>
          <w:numId w:val="23"/>
        </w:numPr>
        <w:tabs>
          <w:tab w:val="left" w:pos="851"/>
          <w:tab w:val="left" w:pos="1418"/>
        </w:tabs>
        <w:spacing w:before="0"/>
        <w:ind w:left="0" w:firstLine="709"/>
        <w:contextualSpacing w:val="0"/>
        <w:rPr>
          <w:i/>
          <w:iCs/>
        </w:rPr>
      </w:pPr>
      <w:r w:rsidRPr="00BA389D">
        <w:rPr>
          <w:i/>
          <w:iCs/>
        </w:rPr>
        <w:t>Условия на труд (шум, осветление, вибрации).</w:t>
      </w:r>
    </w:p>
    <w:p w14:paraId="63DF2B25" w14:textId="66743502" w:rsidR="008B3B62" w:rsidRPr="00BA389D" w:rsidRDefault="00480DAA" w:rsidP="00932F3C">
      <w:pPr>
        <w:tabs>
          <w:tab w:val="left" w:pos="851"/>
          <w:tab w:val="left" w:pos="1418"/>
        </w:tabs>
        <w:spacing w:before="0"/>
      </w:pPr>
      <w:r w:rsidRPr="00BA389D">
        <w:t>Не е приложимо</w:t>
      </w:r>
      <w:r w:rsidR="00E57E37" w:rsidRPr="00BA389D">
        <w:t xml:space="preserve"> за ДП НКЖИ и БДЖ ПП ЕООД</w:t>
      </w:r>
      <w:r w:rsidRPr="00BA389D">
        <w:t>.</w:t>
      </w:r>
    </w:p>
    <w:p w14:paraId="3A147266" w14:textId="77777777" w:rsidR="00872A2D" w:rsidRPr="00BA389D" w:rsidRDefault="00623D2C" w:rsidP="00932F3C">
      <w:pPr>
        <w:pStyle w:val="ab"/>
        <w:numPr>
          <w:ilvl w:val="3"/>
          <w:numId w:val="23"/>
        </w:numPr>
        <w:tabs>
          <w:tab w:val="left" w:pos="851"/>
          <w:tab w:val="left" w:pos="1418"/>
        </w:tabs>
        <w:spacing w:before="0"/>
        <w:ind w:hanging="862"/>
        <w:contextualSpacing w:val="0"/>
        <w:rPr>
          <w:i/>
          <w:iCs/>
        </w:rPr>
      </w:pPr>
      <w:r w:rsidRPr="00BA389D">
        <w:rPr>
          <w:i/>
          <w:iCs/>
        </w:rPr>
        <w:t>Метеорологични и географски условия.</w:t>
      </w:r>
      <w:r w:rsidR="008B3B62" w:rsidRPr="00BA389D">
        <w:rPr>
          <w:i/>
          <w:iCs/>
        </w:rPr>
        <w:t xml:space="preserve"> </w:t>
      </w:r>
    </w:p>
    <w:p w14:paraId="1392974E" w14:textId="0B16687A" w:rsidR="00F90AE1" w:rsidRPr="00BA389D" w:rsidRDefault="00F90AE1" w:rsidP="00932F3C">
      <w:pPr>
        <w:tabs>
          <w:tab w:val="left" w:pos="851"/>
          <w:tab w:val="left" w:pos="1418"/>
        </w:tabs>
        <w:spacing w:before="0"/>
        <w:rPr>
          <w:i/>
          <w:iCs/>
        </w:rPr>
      </w:pPr>
      <w:r w:rsidRPr="00BA389D">
        <w:sym w:font="Symbol" w:char="F0B7"/>
      </w:r>
      <w:r w:rsidR="001F6DF0" w:rsidRPr="00BA389D">
        <w:rPr>
          <w:iCs/>
        </w:rPr>
        <w:t xml:space="preserve">  </w:t>
      </w:r>
      <w:r w:rsidR="001414FC" w:rsidRPr="00BA389D">
        <w:rPr>
          <w:iCs/>
        </w:rPr>
        <w:t>Гара Каспичан</w:t>
      </w:r>
      <w:r w:rsidR="002F764F" w:rsidRPr="00BA389D">
        <w:rPr>
          <w:iCs/>
        </w:rPr>
        <w:t xml:space="preserve"> е разположена</w:t>
      </w:r>
      <w:r w:rsidR="001C21BE" w:rsidRPr="00BA389D">
        <w:rPr>
          <w:iCs/>
        </w:rPr>
        <w:t xml:space="preserve"> </w:t>
      </w:r>
      <w:r w:rsidR="00BD1403" w:rsidRPr="00BA389D">
        <w:rPr>
          <w:iCs/>
        </w:rPr>
        <w:t xml:space="preserve">в </w:t>
      </w:r>
      <w:r w:rsidR="001414FC" w:rsidRPr="00BA389D">
        <w:rPr>
          <w:iCs/>
        </w:rPr>
        <w:t>североизточ</w:t>
      </w:r>
      <w:r w:rsidR="00E9006C" w:rsidRPr="00BA389D">
        <w:rPr>
          <w:iCs/>
        </w:rPr>
        <w:t>н</w:t>
      </w:r>
      <w:r w:rsidR="00BD1403" w:rsidRPr="00BA389D">
        <w:rPr>
          <w:iCs/>
        </w:rPr>
        <w:t>ата част</w:t>
      </w:r>
      <w:r w:rsidRPr="00BA389D">
        <w:rPr>
          <w:iCs/>
        </w:rPr>
        <w:t xml:space="preserve"> на железопътна</w:t>
      </w:r>
      <w:r w:rsidR="00E9006C" w:rsidRPr="00BA389D">
        <w:rPr>
          <w:iCs/>
        </w:rPr>
        <w:t>та</w:t>
      </w:r>
      <w:r w:rsidRPr="00BA389D">
        <w:rPr>
          <w:iCs/>
        </w:rPr>
        <w:t xml:space="preserve"> мрежа</w:t>
      </w:r>
      <w:r w:rsidR="00E9006C" w:rsidRPr="00BA389D">
        <w:rPr>
          <w:iCs/>
        </w:rPr>
        <w:t>;</w:t>
      </w:r>
    </w:p>
    <w:p w14:paraId="6C69580A" w14:textId="281EF48B" w:rsidR="006B05CA" w:rsidRPr="00BA389D" w:rsidRDefault="006B05CA" w:rsidP="00932F3C">
      <w:pPr>
        <w:tabs>
          <w:tab w:val="left" w:pos="993"/>
        </w:tabs>
        <w:spacing w:before="0"/>
      </w:pPr>
      <w:r w:rsidRPr="00BA389D">
        <w:sym w:font="Symbol" w:char="F0B7"/>
      </w:r>
      <w:r w:rsidRPr="00BA389D">
        <w:t xml:space="preserve">  </w:t>
      </w:r>
      <w:r w:rsidR="00572E42" w:rsidRPr="00BA389D">
        <w:t xml:space="preserve">Произшествието е възникнало в </w:t>
      </w:r>
      <w:r w:rsidR="001414FC" w:rsidRPr="00BA389D">
        <w:t>тъмната</w:t>
      </w:r>
      <w:r w:rsidR="00572E42" w:rsidRPr="00BA389D">
        <w:t xml:space="preserve"> част на денонощието в</w:t>
      </w:r>
      <w:r w:rsidR="001414FC" w:rsidRPr="00BA389D">
        <w:t xml:space="preserve"> 19:35</w:t>
      </w:r>
      <w:r w:rsidRPr="00BA389D">
        <w:t xml:space="preserve"> часа; </w:t>
      </w:r>
    </w:p>
    <w:p w14:paraId="20636E52" w14:textId="379EFF45" w:rsidR="006B05CA" w:rsidRPr="00BA389D" w:rsidRDefault="006B05CA" w:rsidP="00932F3C">
      <w:pPr>
        <w:spacing w:before="0"/>
      </w:pPr>
      <w:r w:rsidRPr="00BA389D">
        <w:lastRenderedPageBreak/>
        <w:sym w:font="Symbol" w:char="F0B7"/>
      </w:r>
      <w:r w:rsidRPr="00BA389D">
        <w:t xml:space="preserve">  Температура на въздуха </w:t>
      </w:r>
      <w:r w:rsidR="00D94AE8" w:rsidRPr="00BA389D">
        <w:t>+12</w:t>
      </w:r>
      <w:r w:rsidRPr="00BA389D">
        <w:t>ºС;</w:t>
      </w:r>
    </w:p>
    <w:p w14:paraId="218C0ED7" w14:textId="6D8ABBDB" w:rsidR="006B05CA" w:rsidRPr="00BA389D" w:rsidRDefault="006B05CA" w:rsidP="00932F3C">
      <w:pPr>
        <w:spacing w:before="0"/>
      </w:pPr>
      <w:r w:rsidRPr="00BA389D">
        <w:sym w:font="Symbol" w:char="F0B7"/>
      </w:r>
      <w:r w:rsidRPr="00BA389D">
        <w:t xml:space="preserve">  Скорост и посока на вятъра около </w:t>
      </w:r>
      <w:r w:rsidR="00D94AE8" w:rsidRPr="00BA389D">
        <w:t>0</w:t>
      </w:r>
      <w:r w:rsidR="002F764F" w:rsidRPr="00BA389D">
        <w:t xml:space="preserve"> м/s</w:t>
      </w:r>
      <w:r w:rsidRPr="00BA389D">
        <w:t>;</w:t>
      </w:r>
    </w:p>
    <w:p w14:paraId="152219C9" w14:textId="3FD4026F" w:rsidR="006B05CA" w:rsidRPr="00BA389D" w:rsidRDefault="006B05CA" w:rsidP="00932F3C">
      <w:pPr>
        <w:spacing w:before="0"/>
      </w:pPr>
      <w:r w:rsidRPr="00BA389D">
        <w:sym w:font="Symbol" w:char="F0B7"/>
      </w:r>
      <w:r w:rsidRPr="00BA389D">
        <w:t xml:space="preserve">  Време – </w:t>
      </w:r>
      <w:r w:rsidR="00E9006C" w:rsidRPr="00BA389D">
        <w:t>ясно</w:t>
      </w:r>
      <w:r w:rsidR="00D94AE8" w:rsidRPr="00BA389D">
        <w:t>, тихо с добра хоризонтална</w:t>
      </w:r>
      <w:r w:rsidR="009D10EC" w:rsidRPr="00BA389D">
        <w:t xml:space="preserve"> видимост</w:t>
      </w:r>
      <w:r w:rsidRPr="00BA389D">
        <w:t>;</w:t>
      </w:r>
    </w:p>
    <w:p w14:paraId="156CBA40" w14:textId="77777777" w:rsidR="008B3B62" w:rsidRPr="00BA389D" w:rsidRDefault="008B3B62" w:rsidP="00AC285D">
      <w:pPr>
        <w:pStyle w:val="ab"/>
        <w:numPr>
          <w:ilvl w:val="3"/>
          <w:numId w:val="23"/>
        </w:numPr>
        <w:tabs>
          <w:tab w:val="left" w:pos="851"/>
          <w:tab w:val="left" w:pos="1276"/>
          <w:tab w:val="left" w:pos="1418"/>
          <w:tab w:val="left" w:pos="1560"/>
        </w:tabs>
        <w:ind w:left="0" w:firstLine="720"/>
        <w:contextualSpacing w:val="0"/>
        <w:rPr>
          <w:i/>
          <w:iCs/>
        </w:rPr>
      </w:pPr>
      <w:r w:rsidRPr="00BA389D">
        <w:rPr>
          <w:i/>
          <w:iCs/>
        </w:rPr>
        <w:t>Строителни работи, извършвани на или в непосредствена близост до мястото.</w:t>
      </w:r>
    </w:p>
    <w:p w14:paraId="56929A2E" w14:textId="7AA3B74B" w:rsidR="00AF1266" w:rsidRPr="00BA389D" w:rsidRDefault="001414FC" w:rsidP="00932F3C">
      <w:pPr>
        <w:spacing w:before="0"/>
      </w:pPr>
      <w:r w:rsidRPr="00BA389D">
        <w:t>В района на гара Каспичан</w:t>
      </w:r>
      <w:r w:rsidR="00BD01EC" w:rsidRPr="00BA389D">
        <w:t>, както</w:t>
      </w:r>
      <w:r w:rsidR="00814DD9" w:rsidRPr="00BA389D">
        <w:t xml:space="preserve"> </w:t>
      </w:r>
      <w:r w:rsidRPr="00BA389D">
        <w:t>и в междугарието Каспичан – Провадия</w:t>
      </w:r>
      <w:r w:rsidR="001A6D24" w:rsidRPr="00BA389D">
        <w:t xml:space="preserve"> </w:t>
      </w:r>
      <w:r w:rsidR="009D10EC" w:rsidRPr="00BA389D">
        <w:t>не са извършвани строително-ремонтни</w:t>
      </w:r>
      <w:r w:rsidR="00814DD9" w:rsidRPr="00BA389D">
        <w:t xml:space="preserve"> работи по железопътната инфраструктура (железен път и съоръжения, контактна мрежа и осигурителна техника) от управителя на железопътната инфраструктура.</w:t>
      </w:r>
    </w:p>
    <w:p w14:paraId="0FED0DDA" w14:textId="77777777" w:rsidR="00623D2C" w:rsidRPr="00BA389D" w:rsidRDefault="00623D2C" w:rsidP="00AC285D">
      <w:pPr>
        <w:pStyle w:val="ab"/>
        <w:numPr>
          <w:ilvl w:val="2"/>
          <w:numId w:val="25"/>
        </w:numPr>
        <w:ind w:left="0" w:firstLine="709"/>
        <w:contextualSpacing w:val="0"/>
        <w:rPr>
          <w:i/>
          <w:iCs/>
        </w:rPr>
      </w:pPr>
      <w:r w:rsidRPr="00BA389D">
        <w:rPr>
          <w:i/>
          <w:iCs/>
        </w:rPr>
        <w:t>Други фактори от значение за разследването</w:t>
      </w:r>
      <w:r w:rsidR="00445CF4" w:rsidRPr="00BA389D">
        <w:rPr>
          <w:i/>
          <w:iCs/>
        </w:rPr>
        <w:t>.</w:t>
      </w:r>
    </w:p>
    <w:p w14:paraId="14391C8B" w14:textId="01CD1FFD" w:rsidR="00707F14" w:rsidRPr="00BA389D" w:rsidRDefault="00D271A4" w:rsidP="00932F3C">
      <w:pPr>
        <w:spacing w:before="0"/>
      </w:pPr>
      <w:r w:rsidRPr="00BA389D">
        <w:t>Не е приложимо.</w:t>
      </w:r>
    </w:p>
    <w:p w14:paraId="6E08CABF" w14:textId="4B6A26AC" w:rsidR="00445CF4" w:rsidRPr="00BA389D" w:rsidRDefault="000D24F8" w:rsidP="002C1EC8">
      <w:pPr>
        <w:pStyle w:val="ab"/>
        <w:numPr>
          <w:ilvl w:val="1"/>
          <w:numId w:val="25"/>
        </w:numPr>
        <w:tabs>
          <w:tab w:val="left" w:pos="993"/>
          <w:tab w:val="left" w:pos="1134"/>
        </w:tabs>
        <w:ind w:left="709" w:firstLine="0"/>
        <w:contextualSpacing w:val="0"/>
        <w:rPr>
          <w:b/>
          <w:i/>
          <w:iCs/>
        </w:rPr>
      </w:pPr>
      <w:r w:rsidRPr="00BA389D">
        <w:rPr>
          <w:b/>
          <w:i/>
          <w:iCs/>
        </w:rPr>
        <w:t xml:space="preserve"> </w:t>
      </w:r>
      <w:r w:rsidR="00445CF4" w:rsidRPr="00BA389D">
        <w:rPr>
          <w:b/>
          <w:i/>
          <w:iCs/>
        </w:rPr>
        <w:t>Обратна връзка и механизми за контрол, включително управление на риска и безопасността, както и процеси на наблюдение:</w:t>
      </w:r>
    </w:p>
    <w:p w14:paraId="625701D0" w14:textId="77777777" w:rsidR="00445CF4" w:rsidRPr="00BA389D" w:rsidRDefault="00445CF4" w:rsidP="00AC285D">
      <w:pPr>
        <w:pStyle w:val="ab"/>
        <w:numPr>
          <w:ilvl w:val="2"/>
          <w:numId w:val="12"/>
        </w:numPr>
        <w:tabs>
          <w:tab w:val="left" w:pos="1276"/>
        </w:tabs>
        <w:ind w:left="0" w:firstLine="720"/>
        <w:contextualSpacing w:val="0"/>
        <w:rPr>
          <w:i/>
          <w:iCs/>
        </w:rPr>
      </w:pPr>
      <w:r w:rsidRPr="00BA389D">
        <w:rPr>
          <w:i/>
          <w:iCs/>
        </w:rPr>
        <w:t>Регулаторни рамкови условия.</w:t>
      </w:r>
    </w:p>
    <w:p w14:paraId="4AB5C7D7" w14:textId="1F53D097" w:rsidR="00D271A4" w:rsidRPr="00BA389D" w:rsidRDefault="00D271A4" w:rsidP="00932F3C">
      <w:pPr>
        <w:pStyle w:val="ab"/>
        <w:spacing w:before="0"/>
        <w:ind w:left="0"/>
      </w:pPr>
      <w:r w:rsidRPr="00BA389D">
        <w:t>ДЕЛЕГИРАН РЕГЛАМЕНТ (ЕС) 2018/761 НА КОМИСИЯТА от 16 февруари 2018 година за определяне на общи методи за безопасност, отнасящи се за надзор от националните органи по безопасността след издаването на единен сертификат за безопасност или на разрешение за безопасност в съответствие с Директива (ЕС) 2016/798 на Европейския парламент и на Съвета и за отмяна на Регламент (ЕС) № 1077/2012 на Комисията</w:t>
      </w:r>
    </w:p>
    <w:p w14:paraId="6D75E9A6" w14:textId="337DD3F3" w:rsidR="00D00593" w:rsidRPr="00BA389D" w:rsidRDefault="00D00593" w:rsidP="00932F3C">
      <w:pPr>
        <w:spacing w:before="0"/>
      </w:pPr>
      <w:r w:rsidRPr="00BA389D">
        <w:t>ДЕЛЕГИРАН РЕГЛАМЕНТ (ЕС) 2018/762 НА КОМИСИЯТА от 8 март 2018 година за установяване на общи методи за безопасност във връзка с изискванията към системата за управление на безопасността съгласно Директива (ЕС) 2016/798 на Европейския парламент и на Съвета и за отмяна на регламенти (ЕС) № 1158/2010 и (ЕС) № 1169/2010 на Комисията</w:t>
      </w:r>
    </w:p>
    <w:p w14:paraId="5F271F27" w14:textId="0631DAB0" w:rsidR="00BD01EC" w:rsidRPr="00BA389D" w:rsidRDefault="00D271A4" w:rsidP="00932F3C">
      <w:pPr>
        <w:pStyle w:val="ab"/>
        <w:spacing w:before="0"/>
        <w:ind w:left="0"/>
        <w:contextualSpacing w:val="0"/>
      </w:pPr>
      <w:r w:rsidRPr="00BA389D">
        <w:t>НАРЕДБА № 59 от 5.12.2006 г. за управление на безопасността в железопътния транспорт.</w:t>
      </w:r>
    </w:p>
    <w:p w14:paraId="35D344D9" w14:textId="77777777" w:rsidR="00445CF4" w:rsidRPr="00BA389D" w:rsidRDefault="00445CF4" w:rsidP="00AC285D">
      <w:pPr>
        <w:pStyle w:val="ab"/>
        <w:numPr>
          <w:ilvl w:val="2"/>
          <w:numId w:val="12"/>
        </w:numPr>
        <w:tabs>
          <w:tab w:val="left" w:pos="1276"/>
        </w:tabs>
        <w:ind w:left="0" w:firstLine="709"/>
        <w:contextualSpacing w:val="0"/>
        <w:rPr>
          <w:i/>
          <w:iCs/>
        </w:rPr>
      </w:pPr>
      <w:r w:rsidRPr="00BA389D">
        <w:rPr>
          <w:i/>
          <w:iCs/>
        </w:rPr>
        <w:t>Процеси, методи и резултати от дейностите по оценка и наблюдение на риска, извършвани от участващите лица:</w:t>
      </w:r>
    </w:p>
    <w:p w14:paraId="5443973D" w14:textId="6DA2B8EE" w:rsidR="008B3B62" w:rsidRPr="00BA389D" w:rsidRDefault="007149FA" w:rsidP="00AC285D">
      <w:pPr>
        <w:pStyle w:val="ab"/>
        <w:numPr>
          <w:ilvl w:val="3"/>
          <w:numId w:val="12"/>
        </w:numPr>
        <w:ind w:left="0" w:firstLine="709"/>
        <w:contextualSpacing w:val="0"/>
        <w:rPr>
          <w:i/>
          <w:iCs/>
          <w:u w:val="single"/>
        </w:rPr>
      </w:pPr>
      <w:r w:rsidRPr="00BA389D">
        <w:rPr>
          <w:i/>
          <w:iCs/>
          <w:u w:val="single"/>
        </w:rPr>
        <w:t>Железопътни предприятие:</w:t>
      </w:r>
    </w:p>
    <w:p w14:paraId="400DF1E0" w14:textId="77777777" w:rsidR="008B3B62" w:rsidRPr="00BA389D" w:rsidRDefault="008B3B62" w:rsidP="00932F3C">
      <w:pPr>
        <w:spacing w:before="0"/>
      </w:pPr>
      <w:r w:rsidRPr="00BA389D">
        <w:sym w:font="Symbol" w:char="F0B7"/>
      </w:r>
      <w:r w:rsidRPr="00BA389D">
        <w:t xml:space="preserve"> ,,БДЖ-Пътнически превози“ ЕООД прилага Система за управление на качеството ПК 2-15 „Управление на безопасността на пътническите превози. Наблюдение и обмен на информация.“. В раздел 6.7. „Контрол по прилагане на СУБ, т. 6.7.2. „Периодичен контрол по прилагане на СУБ се осъществява чрез вътрешни одити: месечни и комплекси. Комплексите одити се провеждат веднъж в годината на всички структури, свързани с безопасността.“</w:t>
      </w:r>
    </w:p>
    <w:p w14:paraId="1B15F2F5" w14:textId="73552F1D" w:rsidR="00D271A4" w:rsidRPr="00BA389D" w:rsidRDefault="008B3B62" w:rsidP="00932F3C">
      <w:pPr>
        <w:pStyle w:val="ab"/>
        <w:spacing w:before="0"/>
        <w:ind w:left="0"/>
        <w:contextualSpacing w:val="0"/>
      </w:pPr>
      <w:r w:rsidRPr="00BA389D">
        <w:sym w:font="Symbol" w:char="F0B7"/>
      </w:r>
      <w:r w:rsidRPr="00BA389D">
        <w:t xml:space="preserve"> В съответствие с изискванията на ,,Методика за анализ и оценка на риска на безопасността в сила от 23.02.2012 г.“, железопътното предприя</w:t>
      </w:r>
      <w:r w:rsidR="007149FA" w:rsidRPr="00BA389D">
        <w:t>тие БДЖ ПП ЕООД не е</w:t>
      </w:r>
      <w:r w:rsidRPr="00BA389D">
        <w:t xml:space="preserve"> представило месечни доклади за текущата година, както и комплексен (годишен) одитен доклад за предходната година относно наблюдението на риска</w:t>
      </w:r>
      <w:r w:rsidR="007149FA" w:rsidRPr="00BA389D">
        <w:t xml:space="preserve"> пред разследващата комисия в НБРПВВЖТ</w:t>
      </w:r>
      <w:r w:rsidRPr="00BA389D">
        <w:t>.</w:t>
      </w:r>
    </w:p>
    <w:p w14:paraId="6CBE6405" w14:textId="56F738E9" w:rsidR="008B3B62" w:rsidRPr="00BA389D" w:rsidRDefault="00445CF4" w:rsidP="00AC285D">
      <w:pPr>
        <w:pStyle w:val="ab"/>
        <w:numPr>
          <w:ilvl w:val="3"/>
          <w:numId w:val="12"/>
        </w:numPr>
        <w:ind w:left="0" w:firstLine="709"/>
        <w:contextualSpacing w:val="0"/>
        <w:rPr>
          <w:i/>
          <w:iCs/>
          <w:u w:val="single"/>
        </w:rPr>
      </w:pPr>
      <w:r w:rsidRPr="00BA389D">
        <w:rPr>
          <w:i/>
          <w:iCs/>
          <w:u w:val="single"/>
        </w:rPr>
        <w:t>У</w:t>
      </w:r>
      <w:r w:rsidR="00F80FE3" w:rsidRPr="00BA389D">
        <w:rPr>
          <w:i/>
          <w:iCs/>
          <w:u w:val="single"/>
        </w:rPr>
        <w:t>правител</w:t>
      </w:r>
      <w:r w:rsidR="007149FA" w:rsidRPr="00BA389D">
        <w:rPr>
          <w:i/>
          <w:iCs/>
          <w:u w:val="single"/>
        </w:rPr>
        <w:t xml:space="preserve"> на инфраструктура:</w:t>
      </w:r>
      <w:r w:rsidR="008B3B62" w:rsidRPr="00BA389D">
        <w:rPr>
          <w:i/>
          <w:iCs/>
          <w:u w:val="single"/>
        </w:rPr>
        <w:t xml:space="preserve"> </w:t>
      </w:r>
    </w:p>
    <w:p w14:paraId="2840727C" w14:textId="1E63A9C0" w:rsidR="00D271A4" w:rsidRPr="00BA389D" w:rsidRDefault="008B3B62" w:rsidP="00932F3C">
      <w:pPr>
        <w:pStyle w:val="ab"/>
        <w:numPr>
          <w:ilvl w:val="0"/>
          <w:numId w:val="26"/>
        </w:numPr>
        <w:tabs>
          <w:tab w:val="left" w:pos="720"/>
          <w:tab w:val="left" w:pos="851"/>
        </w:tabs>
        <w:spacing w:before="0"/>
        <w:ind w:left="0" w:firstLine="720"/>
      </w:pPr>
      <w:r w:rsidRPr="00BA389D">
        <w:rPr>
          <w:iCs/>
        </w:rPr>
        <w:t>ДП НКЖИ прилага процедура по безопасност ПБ 2.09 „Методика за определяне, оценка и управление на риска“ версия 05 в сила от 01.03.2019 г. която е част от СУБ.</w:t>
      </w:r>
      <w:r w:rsidR="00CA6CB5" w:rsidRPr="00BA389D">
        <w:t xml:space="preserve"> </w:t>
      </w:r>
      <w:r w:rsidR="00CA6CB5" w:rsidRPr="00BA389D">
        <w:rPr>
          <w:iCs/>
        </w:rPr>
        <w:t>Регистър на опасностите и оценяването им при извършена промяна на подсистемите в ДП НКЖИ.</w:t>
      </w:r>
    </w:p>
    <w:p w14:paraId="605F33F5" w14:textId="77777777" w:rsidR="008B3B62" w:rsidRPr="00BA389D" w:rsidRDefault="008B3B62" w:rsidP="001F2452">
      <w:pPr>
        <w:pStyle w:val="ab"/>
        <w:numPr>
          <w:ilvl w:val="3"/>
          <w:numId w:val="12"/>
        </w:numPr>
        <w:ind w:left="0" w:firstLine="709"/>
        <w:contextualSpacing w:val="0"/>
        <w:rPr>
          <w:i/>
          <w:iCs/>
        </w:rPr>
      </w:pPr>
      <w:r w:rsidRPr="00BA389D">
        <w:rPr>
          <w:i/>
          <w:iCs/>
        </w:rPr>
        <w:t xml:space="preserve">Субекти, отговарящи за техническата поддръжка. </w:t>
      </w:r>
    </w:p>
    <w:p w14:paraId="69B4B22E" w14:textId="573B3E72" w:rsidR="008B3B62" w:rsidRPr="00BA389D" w:rsidRDefault="008B3B62" w:rsidP="00932F3C">
      <w:pPr>
        <w:spacing w:before="0"/>
        <w:rPr>
          <w:i/>
          <w:iCs/>
          <w:u w:val="single"/>
        </w:rPr>
      </w:pPr>
      <w:r w:rsidRPr="00BA389D">
        <w:rPr>
          <w:i/>
          <w:iCs/>
          <w:u w:val="single"/>
        </w:rPr>
        <w:t>Железопътно предприятие</w:t>
      </w:r>
      <w:r w:rsidR="007149FA" w:rsidRPr="00BA389D">
        <w:rPr>
          <w:i/>
          <w:iCs/>
          <w:u w:val="single"/>
        </w:rPr>
        <w:t>:</w:t>
      </w:r>
    </w:p>
    <w:p w14:paraId="410B2084" w14:textId="77777777" w:rsidR="00CA6CB5" w:rsidRPr="00BA389D" w:rsidRDefault="00BC63A2" w:rsidP="00932F3C">
      <w:pPr>
        <w:pStyle w:val="ab"/>
        <w:numPr>
          <w:ilvl w:val="0"/>
          <w:numId w:val="26"/>
        </w:numPr>
        <w:tabs>
          <w:tab w:val="left" w:pos="851"/>
        </w:tabs>
        <w:spacing w:before="0"/>
        <w:ind w:left="0" w:firstLine="709"/>
        <w:contextualSpacing w:val="0"/>
        <w:rPr>
          <w:iCs/>
        </w:rPr>
      </w:pPr>
      <w:r w:rsidRPr="00BA389D">
        <w:rPr>
          <w:iCs/>
        </w:rPr>
        <w:t>,,БДЖ-Пътнически превози“ ЕООД притежава Сертификат на структура, която отговаря за поддръжката № BG /31/0021/ 0001, валиден от 19.04.2021 до 18.04.2026 г.;</w:t>
      </w:r>
    </w:p>
    <w:p w14:paraId="438006A7" w14:textId="041456A2" w:rsidR="00BC63A2" w:rsidRPr="00BA389D" w:rsidRDefault="00CA6CB5" w:rsidP="00932F3C">
      <w:pPr>
        <w:pStyle w:val="ab"/>
        <w:tabs>
          <w:tab w:val="left" w:pos="851"/>
        </w:tabs>
        <w:spacing w:before="0"/>
        <w:ind w:left="0"/>
        <w:contextualSpacing w:val="0"/>
        <w:rPr>
          <w:i/>
          <w:iCs/>
          <w:u w:val="single"/>
        </w:rPr>
      </w:pPr>
      <w:r w:rsidRPr="00BA389D">
        <w:rPr>
          <w:i/>
          <w:iCs/>
          <w:u w:val="single"/>
        </w:rPr>
        <w:t xml:space="preserve">Управител на инфраструктура: </w:t>
      </w:r>
      <w:r w:rsidR="00BC63A2" w:rsidRPr="00BA389D">
        <w:rPr>
          <w:i/>
          <w:iCs/>
          <w:u w:val="single"/>
        </w:rPr>
        <w:t xml:space="preserve"> </w:t>
      </w:r>
    </w:p>
    <w:p w14:paraId="218C0CDC" w14:textId="77777777" w:rsidR="00BC63A2" w:rsidRPr="00BA389D" w:rsidRDefault="00BC63A2" w:rsidP="00932F3C">
      <w:pPr>
        <w:pStyle w:val="ab"/>
        <w:numPr>
          <w:ilvl w:val="0"/>
          <w:numId w:val="26"/>
        </w:numPr>
        <w:tabs>
          <w:tab w:val="left" w:pos="720"/>
          <w:tab w:val="left" w:pos="851"/>
        </w:tabs>
        <w:spacing w:before="0"/>
        <w:ind w:left="0" w:firstLine="720"/>
        <w:rPr>
          <w:iCs/>
        </w:rPr>
      </w:pPr>
      <w:r w:rsidRPr="00BA389D">
        <w:rPr>
          <w:iCs/>
        </w:rPr>
        <w:t>ДП НКЖИ притежава Сертификат на структура, която отговаря за поддръжката с ЕИН BG /31/0020/ 0003, валиден от 01.07.2020 г. до 30.06.2025 г.</w:t>
      </w:r>
    </w:p>
    <w:p w14:paraId="4AEC4E5E" w14:textId="1217DF30" w:rsidR="00D271A4" w:rsidRPr="00BA389D" w:rsidRDefault="00BC63A2" w:rsidP="00932F3C">
      <w:pPr>
        <w:pStyle w:val="ab"/>
        <w:numPr>
          <w:ilvl w:val="0"/>
          <w:numId w:val="26"/>
        </w:numPr>
        <w:tabs>
          <w:tab w:val="left" w:pos="720"/>
          <w:tab w:val="left" w:pos="851"/>
        </w:tabs>
        <w:spacing w:before="0"/>
        <w:ind w:left="0" w:firstLine="709"/>
        <w:rPr>
          <w:iCs/>
        </w:rPr>
      </w:pPr>
      <w:r w:rsidRPr="00BA389D">
        <w:rPr>
          <w:iCs/>
        </w:rPr>
        <w:lastRenderedPageBreak/>
        <w:t>ДП НКЖИ притежава Сертификат на лице, отговорно за поддържането на железопътни превозни средства с ЕИН BGRA 2020/ 0004, валиден от 01.07.2020 г. до 16.06.2023г.</w:t>
      </w:r>
    </w:p>
    <w:p w14:paraId="36A88870" w14:textId="77777777" w:rsidR="00051B1E" w:rsidRPr="00BA389D" w:rsidRDefault="008B3B62" w:rsidP="00AC285D">
      <w:pPr>
        <w:pStyle w:val="ab"/>
        <w:numPr>
          <w:ilvl w:val="3"/>
          <w:numId w:val="12"/>
        </w:numPr>
        <w:ind w:left="0" w:firstLine="709"/>
        <w:contextualSpacing w:val="0"/>
        <w:rPr>
          <w:i/>
          <w:iCs/>
        </w:rPr>
      </w:pPr>
      <w:r w:rsidRPr="00BA389D">
        <w:rPr>
          <w:i/>
          <w:iCs/>
        </w:rPr>
        <w:t>Производители и всички други участници.</w:t>
      </w:r>
    </w:p>
    <w:p w14:paraId="260298E0" w14:textId="3AE74435" w:rsidR="00051B1E" w:rsidRPr="00BA389D" w:rsidRDefault="00D271A4" w:rsidP="00932F3C">
      <w:pPr>
        <w:spacing w:before="0"/>
        <w:rPr>
          <w:i/>
          <w:iCs/>
        </w:rPr>
      </w:pPr>
      <w:r w:rsidRPr="00BA389D">
        <w:t>Не е приложимо</w:t>
      </w:r>
      <w:r w:rsidR="00085605">
        <w:t>.</w:t>
      </w:r>
    </w:p>
    <w:p w14:paraId="58EA83D0" w14:textId="77777777" w:rsidR="00051B1E" w:rsidRPr="00BA389D" w:rsidRDefault="00707F14" w:rsidP="00AC285D">
      <w:pPr>
        <w:pStyle w:val="ab"/>
        <w:numPr>
          <w:ilvl w:val="3"/>
          <w:numId w:val="12"/>
        </w:numPr>
        <w:ind w:left="0" w:firstLine="709"/>
        <w:contextualSpacing w:val="0"/>
        <w:rPr>
          <w:i/>
          <w:iCs/>
        </w:rPr>
      </w:pPr>
      <w:r w:rsidRPr="00BA389D">
        <w:rPr>
          <w:i/>
          <w:iCs/>
        </w:rPr>
        <w:t>Доклади за независима оценка на риска.</w:t>
      </w:r>
      <w:r w:rsidR="00051B1E" w:rsidRPr="00BA389D">
        <w:rPr>
          <w:i/>
          <w:iCs/>
        </w:rPr>
        <w:t xml:space="preserve"> </w:t>
      </w:r>
    </w:p>
    <w:p w14:paraId="3A6CE3CF" w14:textId="53732EC9" w:rsidR="00707F14" w:rsidRPr="00BA389D" w:rsidRDefault="00D271A4" w:rsidP="00932F3C">
      <w:pPr>
        <w:pStyle w:val="ab"/>
        <w:spacing w:before="0"/>
        <w:ind w:left="0"/>
        <w:rPr>
          <w:iCs/>
        </w:rPr>
      </w:pPr>
      <w:r w:rsidRPr="00BA389D">
        <w:rPr>
          <w:iCs/>
        </w:rPr>
        <w:t>Не е извършвана оценка от Независим оценител (AsBo) на направени промени в експлоатационни условия или фактори, имащи отношение към настъпилото произшествие.</w:t>
      </w:r>
    </w:p>
    <w:p w14:paraId="252E388B" w14:textId="77777777" w:rsidR="00051B1E" w:rsidRPr="00BA389D" w:rsidRDefault="00051B1E" w:rsidP="00AC285D">
      <w:pPr>
        <w:pStyle w:val="ab"/>
        <w:numPr>
          <w:ilvl w:val="2"/>
          <w:numId w:val="12"/>
        </w:numPr>
        <w:ind w:left="0" w:firstLine="709"/>
        <w:contextualSpacing w:val="0"/>
        <w:rPr>
          <w:i/>
          <w:iCs/>
        </w:rPr>
      </w:pPr>
      <w:r w:rsidRPr="00BA389D">
        <w:rPr>
          <w:i/>
          <w:iCs/>
        </w:rPr>
        <w:t>Система за управление на безопасността на участващите:</w:t>
      </w:r>
    </w:p>
    <w:p w14:paraId="6F22491A" w14:textId="290B606F" w:rsidR="00051B1E" w:rsidRPr="00BA389D" w:rsidRDefault="00BC63A2" w:rsidP="00932F3C">
      <w:pPr>
        <w:pStyle w:val="ab"/>
        <w:numPr>
          <w:ilvl w:val="3"/>
          <w:numId w:val="12"/>
        </w:numPr>
        <w:spacing w:before="0"/>
        <w:ind w:left="0" w:firstLine="709"/>
        <w:contextualSpacing w:val="0"/>
        <w:rPr>
          <w:i/>
          <w:iCs/>
          <w:u w:val="single"/>
        </w:rPr>
      </w:pPr>
      <w:r w:rsidRPr="00BA389D">
        <w:rPr>
          <w:i/>
          <w:iCs/>
        </w:rPr>
        <w:t xml:space="preserve"> </w:t>
      </w:r>
      <w:r w:rsidR="001607D9" w:rsidRPr="00BA389D">
        <w:rPr>
          <w:i/>
          <w:iCs/>
          <w:u w:val="single"/>
        </w:rPr>
        <w:t>Железопътно</w:t>
      </w:r>
      <w:r w:rsidR="00707F14" w:rsidRPr="00BA389D">
        <w:rPr>
          <w:i/>
          <w:iCs/>
          <w:u w:val="single"/>
        </w:rPr>
        <w:t xml:space="preserve"> предприяти</w:t>
      </w:r>
      <w:r w:rsidR="001607D9" w:rsidRPr="00BA389D">
        <w:rPr>
          <w:i/>
          <w:iCs/>
          <w:u w:val="single"/>
        </w:rPr>
        <w:t>е</w:t>
      </w:r>
      <w:r w:rsidR="00707F14" w:rsidRPr="00BA389D">
        <w:rPr>
          <w:i/>
          <w:iCs/>
          <w:u w:val="single"/>
        </w:rPr>
        <w:t>.</w:t>
      </w:r>
      <w:r w:rsidR="00051B1E" w:rsidRPr="00BA389D">
        <w:rPr>
          <w:i/>
          <w:iCs/>
          <w:u w:val="single"/>
        </w:rPr>
        <w:t xml:space="preserve"> </w:t>
      </w:r>
    </w:p>
    <w:p w14:paraId="327A2828" w14:textId="01D93861" w:rsidR="00F80FE3" w:rsidRPr="00BA389D" w:rsidRDefault="00051B1E" w:rsidP="00932F3C">
      <w:pPr>
        <w:spacing w:before="0"/>
        <w:rPr>
          <w:iCs/>
        </w:rPr>
      </w:pPr>
      <w:r w:rsidRPr="00BA389D">
        <w:rPr>
          <w:iCs/>
        </w:rPr>
        <w:t>„БДЖ-Пътнически превози” ЕООД прилага „Методика за анализ и оценка на риска на безо</w:t>
      </w:r>
      <w:r w:rsidR="00AE1CDD" w:rsidRPr="00BA389D">
        <w:rPr>
          <w:iCs/>
        </w:rPr>
        <w:t>пасността“, която е част от СУБ.</w:t>
      </w:r>
      <w:r w:rsidR="00AE1CDD" w:rsidRPr="00BA389D">
        <w:t xml:space="preserve"> </w:t>
      </w:r>
      <w:r w:rsidR="00AE1CDD" w:rsidRPr="00BA389D">
        <w:rPr>
          <w:iCs/>
        </w:rPr>
        <w:t>Регистър на опасностите при експлоатацията, ремонта и поддръжката на ПЖПС в БДЖ ПП ЕООД, който се променя при възникнали промени.</w:t>
      </w:r>
    </w:p>
    <w:p w14:paraId="0986A6E1" w14:textId="77777777" w:rsidR="00051B1E" w:rsidRPr="00BA389D" w:rsidRDefault="00051B1E" w:rsidP="00AC285D">
      <w:pPr>
        <w:pStyle w:val="ab"/>
        <w:numPr>
          <w:ilvl w:val="3"/>
          <w:numId w:val="12"/>
        </w:numPr>
        <w:tabs>
          <w:tab w:val="left" w:pos="1560"/>
        </w:tabs>
        <w:ind w:left="0" w:firstLine="720"/>
        <w:contextualSpacing w:val="0"/>
        <w:rPr>
          <w:i/>
          <w:iCs/>
          <w:u w:val="single"/>
        </w:rPr>
      </w:pPr>
      <w:r w:rsidRPr="00BA389D">
        <w:rPr>
          <w:i/>
          <w:iCs/>
          <w:u w:val="single"/>
        </w:rPr>
        <w:t>Управител на инфраструктура.</w:t>
      </w:r>
    </w:p>
    <w:p w14:paraId="7ABEFC75" w14:textId="7628ABF8" w:rsidR="00707F14" w:rsidRPr="00BA389D" w:rsidRDefault="00051B1E" w:rsidP="00932F3C">
      <w:pPr>
        <w:pStyle w:val="ab"/>
        <w:spacing w:before="0"/>
        <w:ind w:left="0"/>
        <w:contextualSpacing w:val="0"/>
      </w:pPr>
      <w:r w:rsidRPr="00BA389D">
        <w:rPr>
          <w:iCs/>
        </w:rPr>
        <w:t>ДП НКЖИ прилага процедура по безопасност ПБ 2.09 „Методика за определяне, оценка и управление на риска“ версия 05 в сила от 01.03.2019 г. която е част от СУБ.</w:t>
      </w:r>
      <w:r w:rsidR="00180F4F" w:rsidRPr="00BA389D">
        <w:t xml:space="preserve"> </w:t>
      </w:r>
      <w:r w:rsidR="00180F4F" w:rsidRPr="00BA389D">
        <w:rPr>
          <w:iCs/>
        </w:rPr>
        <w:t>Регистър на опасностите и оценяването им при промяна на подсистемите в ДП НКЖИ.</w:t>
      </w:r>
    </w:p>
    <w:p w14:paraId="0BE80965" w14:textId="4350A3DA" w:rsidR="00707F14" w:rsidRPr="00BA389D" w:rsidRDefault="001D5E69" w:rsidP="00AC285D">
      <w:pPr>
        <w:pStyle w:val="ab"/>
        <w:numPr>
          <w:ilvl w:val="2"/>
          <w:numId w:val="25"/>
        </w:numPr>
        <w:ind w:left="0" w:firstLine="709"/>
        <w:contextualSpacing w:val="0"/>
        <w:rPr>
          <w:i/>
          <w:iCs/>
        </w:rPr>
      </w:pPr>
      <w:r w:rsidRPr="00BA389D">
        <w:rPr>
          <w:i/>
          <w:iCs/>
        </w:rPr>
        <w:t>СУБ</w:t>
      </w:r>
      <w:r w:rsidR="00707F14" w:rsidRPr="00BA389D">
        <w:rPr>
          <w:i/>
          <w:iCs/>
        </w:rPr>
        <w:t xml:space="preserve"> на субектите, които отговарят за техническата поддръжка.</w:t>
      </w:r>
    </w:p>
    <w:p w14:paraId="403E36A0" w14:textId="1343B971" w:rsidR="00051B1E" w:rsidRPr="00BA389D" w:rsidRDefault="00051B1E" w:rsidP="00932F3C">
      <w:pPr>
        <w:pStyle w:val="ab"/>
        <w:tabs>
          <w:tab w:val="left" w:pos="1276"/>
        </w:tabs>
        <w:spacing w:before="0"/>
        <w:ind w:left="0"/>
        <w:contextualSpacing w:val="0"/>
        <w:rPr>
          <w:iCs/>
        </w:rPr>
      </w:pPr>
      <w:r w:rsidRPr="00BA389D">
        <w:rPr>
          <w:iCs/>
        </w:rPr>
        <w:t>„БДЖ-Пътнически превози” ЕООД прилага утвърдена ,,Система</w:t>
      </w:r>
      <w:r w:rsidRPr="00BA389D">
        <w:t xml:space="preserve"> </w:t>
      </w:r>
      <w:r w:rsidRPr="00BA389D">
        <w:rPr>
          <w:iCs/>
        </w:rPr>
        <w:t>за управление на безопасността“ в сила от 30.07.20</w:t>
      </w:r>
      <w:r w:rsidR="00CA6CB5" w:rsidRPr="00BA389D">
        <w:rPr>
          <w:iCs/>
        </w:rPr>
        <w:t>17 г. с която е регламентирана</w:t>
      </w:r>
      <w:r w:rsidRPr="00BA389D">
        <w:rPr>
          <w:iCs/>
        </w:rPr>
        <w:t xml:space="preserve"> техническата поддръжка на тяговия и нетягов подвижен железопътен състав. </w:t>
      </w:r>
    </w:p>
    <w:p w14:paraId="2DC27783" w14:textId="77777777" w:rsidR="00051B1E" w:rsidRPr="00BA389D" w:rsidRDefault="00051B1E" w:rsidP="00932F3C">
      <w:pPr>
        <w:pStyle w:val="ab"/>
        <w:tabs>
          <w:tab w:val="left" w:pos="1276"/>
        </w:tabs>
        <w:spacing w:before="0"/>
        <w:ind w:left="0"/>
        <w:rPr>
          <w:iCs/>
        </w:rPr>
      </w:pPr>
      <w:r w:rsidRPr="00BA389D">
        <w:rPr>
          <w:iCs/>
        </w:rPr>
        <w:t>ДП НКЖИ прилага Процедура по безопасност ПБ 7.01 „Правилник за поддържане на системата за сигнализация (Осигурителна техника)”, която е част от СУБ;</w:t>
      </w:r>
    </w:p>
    <w:p w14:paraId="02B1037F" w14:textId="70B56604" w:rsidR="00BC63A2" w:rsidRPr="00BA389D" w:rsidRDefault="00051B1E" w:rsidP="00932F3C">
      <w:pPr>
        <w:spacing w:before="0"/>
        <w:rPr>
          <w:iCs/>
        </w:rPr>
      </w:pPr>
      <w:r w:rsidRPr="00BA389D">
        <w:rPr>
          <w:iCs/>
        </w:rPr>
        <w:t>ДП НКЖИ прилага утвърдени ,,Правила за текущо поддържане на жел</w:t>
      </w:r>
      <w:r w:rsidR="00177498" w:rsidRPr="00BA389D">
        <w:rPr>
          <w:iCs/>
        </w:rPr>
        <w:t>езен път“ в сила от 2021 г</w:t>
      </w:r>
      <w:r w:rsidRPr="00BA389D">
        <w:rPr>
          <w:iCs/>
        </w:rPr>
        <w:t>.</w:t>
      </w:r>
      <w:r w:rsidR="00CA6CB5" w:rsidRPr="00BA389D">
        <w:rPr>
          <w:iCs/>
        </w:rPr>
        <w:t>, която е част от СУБ;</w:t>
      </w:r>
    </w:p>
    <w:p w14:paraId="76D8FA7E" w14:textId="77777777" w:rsidR="00707F14" w:rsidRPr="00BA389D" w:rsidRDefault="00707F14" w:rsidP="00AC285D">
      <w:pPr>
        <w:pStyle w:val="ab"/>
        <w:numPr>
          <w:ilvl w:val="2"/>
          <w:numId w:val="25"/>
        </w:numPr>
        <w:ind w:left="0" w:firstLine="709"/>
        <w:contextualSpacing w:val="0"/>
        <w:rPr>
          <w:i/>
          <w:iCs/>
        </w:rPr>
      </w:pPr>
      <w:r w:rsidRPr="00BA389D">
        <w:rPr>
          <w:i/>
          <w:iCs/>
        </w:rPr>
        <w:t>Резултати от надзора, извършен от националния орган по безопасността.</w:t>
      </w:r>
    </w:p>
    <w:p w14:paraId="7D0EBC84" w14:textId="024B837A" w:rsidR="00707F14" w:rsidRPr="00BA389D" w:rsidRDefault="00D271A4" w:rsidP="00932F3C">
      <w:pPr>
        <w:pStyle w:val="ab"/>
        <w:spacing w:before="0"/>
        <w:ind w:left="0"/>
      </w:pPr>
      <w:r w:rsidRPr="00BA389D">
        <w:t xml:space="preserve">Резултатите от извършените одити и проверки относно функционирането на Системата за управление на безопасността на </w:t>
      </w:r>
      <w:r w:rsidR="00A75EC0" w:rsidRPr="00BA389D">
        <w:t xml:space="preserve">ДП </w:t>
      </w:r>
      <w:r w:rsidRPr="00BA389D">
        <w:t xml:space="preserve">НКЖИ и </w:t>
      </w:r>
      <w:r w:rsidR="001F6DF0" w:rsidRPr="00BA389D">
        <w:t>,,</w:t>
      </w:r>
      <w:r w:rsidR="00A41CCE" w:rsidRPr="00BA389D">
        <w:t>БДЖ-Пътнически превози</w:t>
      </w:r>
      <w:r w:rsidR="001F6DF0" w:rsidRPr="00BA389D">
        <w:t xml:space="preserve">“ ЕООД </w:t>
      </w:r>
      <w:r w:rsidRPr="00BA389D">
        <w:t>в съответствие с изискванията на Регламент (ЕС) 2018/761, Регламент (ЕС) № 1169/2010, Наредба № 56 и Наредба № 59 за удовлетворяване на специфичните изисквания на европейското законодателство и националните правила за проектиране, поддържане и експлоатация на управляваната железопътна инфраструктура, показват, че дружествата поддържат СУБ и могат да изпълнява</w:t>
      </w:r>
      <w:r w:rsidR="00A75EC0" w:rsidRPr="00BA389D">
        <w:t>т</w:t>
      </w:r>
      <w:r w:rsidRPr="00BA389D">
        <w:t xml:space="preserve"> изискванията, предвидени в съответните нормативни актове.</w:t>
      </w:r>
      <w:r w:rsidR="00101D31" w:rsidRPr="00BA389D">
        <w:t xml:space="preserve"> </w:t>
      </w:r>
    </w:p>
    <w:p w14:paraId="59E2FFF2" w14:textId="6F94305F" w:rsidR="00051B1E" w:rsidRPr="00BA389D" w:rsidRDefault="00051B1E" w:rsidP="00932F3C">
      <w:pPr>
        <w:pStyle w:val="ab"/>
        <w:spacing w:before="0"/>
        <w:ind w:left="0"/>
      </w:pPr>
      <w:r w:rsidRPr="00BA389D">
        <w:t>В периода от 19.10.2020 г. до 30.10.2020 г. Националният орган по безопасността (ИАЖА) е извършил годишен планов надзор на СУБ на ДП НКЖИ.</w:t>
      </w:r>
    </w:p>
    <w:p w14:paraId="25FF9AD1" w14:textId="3A901B8E" w:rsidR="00051B1E" w:rsidRPr="00BA389D" w:rsidRDefault="00051B1E" w:rsidP="00932F3C">
      <w:pPr>
        <w:pStyle w:val="ab"/>
        <w:spacing w:before="0"/>
        <w:ind w:left="0"/>
      </w:pPr>
      <w:r w:rsidRPr="00BA389D">
        <w:t>В периода от 08.02.2021 г. до 19.02.2021 г. Националният орган по безопасността (ИАЖА) е извършил годишен планов надзор на СУБ на ,,БДЖ-Пътнически превози“ ЕООД.</w:t>
      </w:r>
    </w:p>
    <w:p w14:paraId="396300D3" w14:textId="77777777" w:rsidR="00707F14" w:rsidRPr="00BA389D" w:rsidRDefault="00707F14" w:rsidP="00AC285D">
      <w:pPr>
        <w:pStyle w:val="ab"/>
        <w:numPr>
          <w:ilvl w:val="2"/>
          <w:numId w:val="25"/>
        </w:numPr>
        <w:ind w:left="0" w:firstLine="720"/>
        <w:contextualSpacing w:val="0"/>
        <w:rPr>
          <w:i/>
          <w:iCs/>
        </w:rPr>
      </w:pPr>
      <w:r w:rsidRPr="00BA389D">
        <w:rPr>
          <w:i/>
          <w:iCs/>
        </w:rPr>
        <w:t>Разрешения, сертификати и доклади за оценка, предоставени от националния орган по безопасността или от други органи за оценка на съответствието:</w:t>
      </w:r>
    </w:p>
    <w:p w14:paraId="262375A5" w14:textId="13D4737F" w:rsidR="00707F14" w:rsidRPr="00BA389D" w:rsidRDefault="00BD01EC" w:rsidP="00AC285D">
      <w:pPr>
        <w:pStyle w:val="ab"/>
        <w:numPr>
          <w:ilvl w:val="3"/>
          <w:numId w:val="25"/>
        </w:numPr>
        <w:tabs>
          <w:tab w:val="left" w:pos="1560"/>
        </w:tabs>
        <w:ind w:left="0" w:firstLine="709"/>
        <w:contextualSpacing w:val="0"/>
        <w:rPr>
          <w:i/>
          <w:iCs/>
        </w:rPr>
      </w:pPr>
      <w:r w:rsidRPr="00BA389D">
        <w:rPr>
          <w:i/>
          <w:iCs/>
        </w:rPr>
        <w:t>Удостоверение</w:t>
      </w:r>
      <w:r w:rsidR="00707F14" w:rsidRPr="00BA389D">
        <w:rPr>
          <w:i/>
          <w:iCs/>
        </w:rPr>
        <w:t xml:space="preserve"> за безопасност на </w:t>
      </w:r>
      <w:r w:rsidR="00051B1E" w:rsidRPr="00BA389D">
        <w:rPr>
          <w:i/>
          <w:iCs/>
        </w:rPr>
        <w:t xml:space="preserve">участвалия </w:t>
      </w:r>
      <w:r w:rsidR="008775C5" w:rsidRPr="00BA389D">
        <w:rPr>
          <w:i/>
          <w:iCs/>
        </w:rPr>
        <w:t>управител</w:t>
      </w:r>
      <w:r w:rsidR="00707F14" w:rsidRPr="00BA389D">
        <w:rPr>
          <w:i/>
          <w:iCs/>
        </w:rPr>
        <w:t xml:space="preserve"> на инфраструктура.</w:t>
      </w:r>
    </w:p>
    <w:p w14:paraId="3965105C" w14:textId="0B76F248" w:rsidR="00707F14" w:rsidRPr="00BA389D" w:rsidRDefault="00051B1E" w:rsidP="00932F3C">
      <w:pPr>
        <w:spacing w:before="0"/>
      </w:pPr>
      <w:r w:rsidRPr="00BA389D">
        <w:rPr>
          <w:iCs/>
        </w:rPr>
        <w:t>ДП НКЖИ притежава Удостоверение за безопасност № BG 21/2018/0001 валидно от 01.07.2018 г. до 30.06.2023 г.</w:t>
      </w:r>
    </w:p>
    <w:p w14:paraId="753175F5" w14:textId="51FFCAF2" w:rsidR="00707F14" w:rsidRPr="00BA389D" w:rsidRDefault="00707F14" w:rsidP="00AC285D">
      <w:pPr>
        <w:pStyle w:val="ab"/>
        <w:numPr>
          <w:ilvl w:val="3"/>
          <w:numId w:val="25"/>
        </w:numPr>
        <w:tabs>
          <w:tab w:val="left" w:pos="1560"/>
        </w:tabs>
        <w:ind w:left="0" w:firstLine="709"/>
        <w:contextualSpacing w:val="0"/>
        <w:rPr>
          <w:i/>
          <w:iCs/>
        </w:rPr>
      </w:pPr>
      <w:r w:rsidRPr="00BA389D">
        <w:rPr>
          <w:i/>
          <w:iCs/>
        </w:rPr>
        <w:t>Сертификати за безопас</w:t>
      </w:r>
      <w:r w:rsidR="00E96962" w:rsidRPr="00BA389D">
        <w:rPr>
          <w:i/>
          <w:iCs/>
        </w:rPr>
        <w:t xml:space="preserve">ност на участващите железопътни </w:t>
      </w:r>
      <w:r w:rsidRPr="00BA389D">
        <w:rPr>
          <w:i/>
          <w:iCs/>
        </w:rPr>
        <w:t>предприятия.</w:t>
      </w:r>
    </w:p>
    <w:p w14:paraId="5FB92AA7" w14:textId="14C52C59" w:rsidR="004545DC" w:rsidRPr="00BA389D" w:rsidRDefault="00D00593" w:rsidP="00932F3C">
      <w:pPr>
        <w:pStyle w:val="ab"/>
        <w:spacing w:before="0"/>
        <w:ind w:left="0"/>
      </w:pPr>
      <w:r w:rsidRPr="00BA389D">
        <w:t>,,</w:t>
      </w:r>
      <w:r w:rsidR="00A41CCE" w:rsidRPr="00BA389D">
        <w:t>БДЖ-Пътнически превози</w:t>
      </w:r>
      <w:r w:rsidRPr="00BA389D">
        <w:t xml:space="preserve">“ ЕООД притежава </w:t>
      </w:r>
      <w:r w:rsidR="00C4288A" w:rsidRPr="00BA389D">
        <w:t xml:space="preserve">Единен </w:t>
      </w:r>
      <w:r w:rsidR="002112CF" w:rsidRPr="00BA389D">
        <w:t>с</w:t>
      </w:r>
      <w:r w:rsidR="00C4288A" w:rsidRPr="00BA389D">
        <w:t>ертификат за безопасност</w:t>
      </w:r>
      <w:r w:rsidRPr="00BA389D">
        <w:t xml:space="preserve"> </w:t>
      </w:r>
      <w:r w:rsidR="00771416" w:rsidRPr="00BA389D">
        <w:t xml:space="preserve">с ИН на ЕС </w:t>
      </w:r>
      <w:r w:rsidRPr="00BA389D">
        <w:t xml:space="preserve">BG </w:t>
      </w:r>
      <w:r w:rsidR="00C4288A" w:rsidRPr="00BA389D">
        <w:t>10 2022 0298</w:t>
      </w:r>
      <w:r w:rsidR="00D35CBA" w:rsidRPr="00BA389D">
        <w:t>, валиден</w:t>
      </w:r>
      <w:r w:rsidRPr="00BA389D">
        <w:t xml:space="preserve"> </w:t>
      </w:r>
      <w:r w:rsidR="00C4288A" w:rsidRPr="00BA389D">
        <w:t xml:space="preserve">от 31.12.2022 г. </w:t>
      </w:r>
      <w:r w:rsidRPr="00BA389D">
        <w:t xml:space="preserve">до </w:t>
      </w:r>
      <w:r w:rsidR="00C4288A" w:rsidRPr="00BA389D">
        <w:t>30.12.2027</w:t>
      </w:r>
      <w:r w:rsidRPr="00BA389D">
        <w:t xml:space="preserve"> г</w:t>
      </w:r>
      <w:r w:rsidR="00D35CBA" w:rsidRPr="00BA389D">
        <w:t>.;</w:t>
      </w:r>
    </w:p>
    <w:p w14:paraId="2BA467B2" w14:textId="001BB4D2" w:rsidR="00707F14" w:rsidRPr="00BA389D" w:rsidRDefault="00707F14" w:rsidP="00AC285D">
      <w:pPr>
        <w:pStyle w:val="ab"/>
        <w:numPr>
          <w:ilvl w:val="3"/>
          <w:numId w:val="25"/>
        </w:numPr>
        <w:tabs>
          <w:tab w:val="left" w:pos="1560"/>
        </w:tabs>
        <w:ind w:left="0" w:firstLine="709"/>
        <w:contextualSpacing w:val="0"/>
        <w:rPr>
          <w:i/>
          <w:iCs/>
        </w:rPr>
      </w:pPr>
      <w:r w:rsidRPr="00BA389D">
        <w:rPr>
          <w:i/>
          <w:iCs/>
        </w:rPr>
        <w:t>Разрешения за въ</w:t>
      </w:r>
      <w:r w:rsidR="00DF4402" w:rsidRPr="00BA389D">
        <w:rPr>
          <w:i/>
          <w:iCs/>
        </w:rPr>
        <w:t>веждане в експлоатация на трайно</w:t>
      </w:r>
      <w:r w:rsidRPr="00BA389D">
        <w:rPr>
          <w:i/>
          <w:iCs/>
        </w:rPr>
        <w:t xml:space="preserve"> прикрепени съоръжения и разрешения за пускане на пазара на возила.</w:t>
      </w:r>
    </w:p>
    <w:p w14:paraId="5D2ADAF3" w14:textId="7CFAB736" w:rsidR="00707F14" w:rsidRPr="00BA389D" w:rsidRDefault="00D271A4" w:rsidP="00932F3C">
      <w:pPr>
        <w:pStyle w:val="ab"/>
        <w:spacing w:before="0"/>
        <w:ind w:left="0"/>
      </w:pPr>
      <w:r w:rsidRPr="00BA389D">
        <w:t>Не е приложимо.</w:t>
      </w:r>
    </w:p>
    <w:p w14:paraId="6D496E16" w14:textId="77777777" w:rsidR="00707F14" w:rsidRPr="00BA389D" w:rsidRDefault="00707F14" w:rsidP="00AC285D">
      <w:pPr>
        <w:pStyle w:val="ab"/>
        <w:numPr>
          <w:ilvl w:val="2"/>
          <w:numId w:val="25"/>
        </w:numPr>
        <w:tabs>
          <w:tab w:val="left" w:pos="1276"/>
        </w:tabs>
        <w:ind w:left="0" w:firstLine="720"/>
        <w:contextualSpacing w:val="0"/>
        <w:rPr>
          <w:i/>
          <w:iCs/>
        </w:rPr>
      </w:pPr>
      <w:r w:rsidRPr="00BA389D">
        <w:rPr>
          <w:i/>
          <w:iCs/>
        </w:rPr>
        <w:lastRenderedPageBreak/>
        <w:t>Други системни фактори.</w:t>
      </w:r>
    </w:p>
    <w:p w14:paraId="12F89358" w14:textId="0F9DF2D5" w:rsidR="00C95E7A" w:rsidRPr="00BA389D" w:rsidRDefault="00D271A4" w:rsidP="00932F3C">
      <w:pPr>
        <w:spacing w:before="0"/>
      </w:pPr>
      <w:r w:rsidRPr="00BA389D">
        <w:t>Не е приложимо.</w:t>
      </w:r>
    </w:p>
    <w:p w14:paraId="6DE99ABD" w14:textId="1824EA86" w:rsidR="00707F14" w:rsidRPr="00BA389D" w:rsidRDefault="00707F14" w:rsidP="00AC285D">
      <w:pPr>
        <w:pStyle w:val="ab"/>
        <w:numPr>
          <w:ilvl w:val="1"/>
          <w:numId w:val="25"/>
        </w:numPr>
        <w:tabs>
          <w:tab w:val="left" w:pos="1134"/>
        </w:tabs>
        <w:ind w:left="0" w:firstLine="709"/>
        <w:contextualSpacing w:val="0"/>
        <w:rPr>
          <w:b/>
          <w:i/>
          <w:iCs/>
        </w:rPr>
      </w:pPr>
      <w:r w:rsidRPr="00BA389D">
        <w:rPr>
          <w:b/>
          <w:i/>
          <w:iCs/>
        </w:rPr>
        <w:t>Предишни случаи със сходен характер.</w:t>
      </w:r>
    </w:p>
    <w:p w14:paraId="11CA63AD" w14:textId="77777777" w:rsidR="00085605" w:rsidRDefault="00076523" w:rsidP="001F2452">
      <w:pPr>
        <w:pStyle w:val="ab"/>
        <w:numPr>
          <w:ilvl w:val="2"/>
          <w:numId w:val="7"/>
        </w:numPr>
        <w:tabs>
          <w:tab w:val="left" w:pos="993"/>
        </w:tabs>
        <w:spacing w:before="0"/>
        <w:ind w:left="0" w:firstLine="710"/>
        <w:rPr>
          <w:iCs/>
        </w:rPr>
      </w:pPr>
      <w:r w:rsidRPr="00BA389D">
        <w:rPr>
          <w:iCs/>
        </w:rPr>
        <w:t xml:space="preserve">Възникнал пожар във вагон от пътнически влак № 50215 по време на престой в гара Перник разпределителна на 04.09.2021 г. Влак № 50215 е заминал по разписание от гара София в 22:30 часа с маршрут на движение София – Владая – Перник разпределителна – Перник. Влакът е обслужван  с електрически локомотив № 91520044098-9 с локомотивен машинист първо лице и локомотивен машинист второ лице и превозна бригада началник влак и кондуктор. Влакът се обслужва от железопътно предприятие за пътнически превози ,,БДЖ-Пътнически превози“ ЕООД. </w:t>
      </w:r>
    </w:p>
    <w:p w14:paraId="6D73A7BF" w14:textId="71F9A8B7" w:rsidR="00076523" w:rsidRPr="00D76300" w:rsidRDefault="00076523" w:rsidP="00D76300">
      <w:pPr>
        <w:tabs>
          <w:tab w:val="left" w:pos="993"/>
        </w:tabs>
        <w:spacing w:before="0"/>
        <w:rPr>
          <w:iCs/>
        </w:rPr>
      </w:pPr>
      <w:r w:rsidRPr="00D76300">
        <w:rPr>
          <w:iCs/>
        </w:rPr>
        <w:t>В гара Перник разпределителна влакът пристига в 23:18 часа на четвърти главен коловоз и след престой от една минута заминава в 23:19 часа. При потеглянето</w:t>
      </w:r>
      <w:r w:rsidR="00166337" w:rsidRPr="00D76300">
        <w:rPr>
          <w:iCs/>
        </w:rPr>
        <w:t xml:space="preserve"> на влака е задействана аварийна</w:t>
      </w:r>
      <w:r w:rsidRPr="00D76300">
        <w:rPr>
          <w:iCs/>
        </w:rPr>
        <w:t xml:space="preserve"> спирачка от </w:t>
      </w:r>
      <w:r w:rsidR="00166337" w:rsidRPr="00D76300">
        <w:rPr>
          <w:iCs/>
        </w:rPr>
        <w:t xml:space="preserve">пети вагон от </w:t>
      </w:r>
      <w:r w:rsidRPr="00D76300">
        <w:rPr>
          <w:iCs/>
        </w:rPr>
        <w:t>неизвестно лице (пътник) и влакът спира. Дежурният ръководител движение забелязва, че от последния</w:t>
      </w:r>
      <w:r w:rsidR="00166337" w:rsidRPr="00D76300">
        <w:rPr>
          <w:iCs/>
        </w:rPr>
        <w:t>т пети вагон № 51522563019-0</w:t>
      </w:r>
      <w:r w:rsidRPr="00D76300">
        <w:rPr>
          <w:iCs/>
        </w:rPr>
        <w:t xml:space="preserve"> от състава </w:t>
      </w:r>
      <w:r w:rsidR="00166337" w:rsidRPr="00D76300">
        <w:rPr>
          <w:iCs/>
        </w:rPr>
        <w:t>на влака излиза пушек</w:t>
      </w:r>
      <w:r w:rsidRPr="00D76300">
        <w:rPr>
          <w:iCs/>
        </w:rPr>
        <w:t xml:space="preserve">. Взима един пожарогасител от гарата и тръгва към </w:t>
      </w:r>
      <w:r w:rsidR="00166337" w:rsidRPr="00D76300">
        <w:rPr>
          <w:iCs/>
        </w:rPr>
        <w:t>горящия вагон</w:t>
      </w:r>
      <w:r w:rsidRPr="00D76300">
        <w:rPr>
          <w:iCs/>
        </w:rPr>
        <w:t xml:space="preserve">. При отваряне вратата на вагона забелязва, че от вътрешната част на вагона излиза </w:t>
      </w:r>
      <w:r w:rsidR="00166337" w:rsidRPr="00D76300">
        <w:rPr>
          <w:iCs/>
        </w:rPr>
        <w:t>гъст черен дим и пламъци, това го спира да не влезе</w:t>
      </w:r>
      <w:r w:rsidRPr="00D76300">
        <w:rPr>
          <w:iCs/>
        </w:rPr>
        <w:t>. Пътниците от влака са евакуирани на безопасно разстояние</w:t>
      </w:r>
      <w:r w:rsidR="00166337" w:rsidRPr="00D76300">
        <w:rPr>
          <w:iCs/>
        </w:rPr>
        <w:t xml:space="preserve"> от началникът на влака и кондуктора</w:t>
      </w:r>
      <w:r w:rsidRPr="00D76300">
        <w:rPr>
          <w:iCs/>
        </w:rPr>
        <w:t xml:space="preserve">, а вагонът е отделен от състава на влака. </w:t>
      </w:r>
      <w:r w:rsidR="00166337" w:rsidRPr="00D76300">
        <w:rPr>
          <w:iCs/>
        </w:rPr>
        <w:t>В 23:40 часа пристига</w:t>
      </w:r>
      <w:r w:rsidRPr="00D76300">
        <w:rPr>
          <w:iCs/>
        </w:rPr>
        <w:t xml:space="preserve"> специализи</w:t>
      </w:r>
      <w:r w:rsidR="00166337" w:rsidRPr="00D76300">
        <w:rPr>
          <w:iCs/>
        </w:rPr>
        <w:t>ран автомобил на ПБиЗН – Перник и</w:t>
      </w:r>
      <w:r w:rsidRPr="00D76300">
        <w:rPr>
          <w:iCs/>
        </w:rPr>
        <w:t xml:space="preserve"> пожарът във вагона е потушен в 00:20 часа.</w:t>
      </w:r>
      <w:r w:rsidR="00166337" w:rsidRPr="00D76300">
        <w:rPr>
          <w:iCs/>
        </w:rPr>
        <w:t xml:space="preserve"> Няма пострадали пътници и персонал</w:t>
      </w:r>
      <w:r w:rsidR="003B0513" w:rsidRPr="00D76300">
        <w:rPr>
          <w:iCs/>
        </w:rPr>
        <w:t xml:space="preserve"> от пожара</w:t>
      </w:r>
      <w:r w:rsidR="00166337" w:rsidRPr="00D76300">
        <w:rPr>
          <w:iCs/>
        </w:rPr>
        <w:t>.</w:t>
      </w:r>
    </w:p>
    <w:p w14:paraId="1A87C3BB" w14:textId="4A184305" w:rsidR="00076523" w:rsidRPr="00BA389D" w:rsidRDefault="00076523" w:rsidP="00932F3C">
      <w:pPr>
        <w:pStyle w:val="ab"/>
        <w:tabs>
          <w:tab w:val="left" w:pos="1134"/>
        </w:tabs>
        <w:spacing w:before="0"/>
        <w:ind w:left="0"/>
        <w:contextualSpacing w:val="0"/>
        <w:rPr>
          <w:iCs/>
        </w:rPr>
      </w:pPr>
      <w:r w:rsidRPr="00BA389D">
        <w:rPr>
          <w:iCs/>
        </w:rPr>
        <w:t>Най-вероятната причина за възникване на произшествието е принудително запалване от външен източник в зоната на високоговорителя и съгласуващия трансформатор на озвучителната уредба, намиращи се в зоната за поставяне багажа на пътниците над седалките във вагона.</w:t>
      </w:r>
    </w:p>
    <w:p w14:paraId="1EE9E1BF" w14:textId="77777777" w:rsidR="00085605" w:rsidRDefault="009C0301" w:rsidP="00D76300">
      <w:pPr>
        <w:pStyle w:val="ab"/>
        <w:numPr>
          <w:ilvl w:val="2"/>
          <w:numId w:val="7"/>
        </w:numPr>
        <w:tabs>
          <w:tab w:val="left" w:pos="993"/>
        </w:tabs>
        <w:ind w:left="0" w:firstLine="709"/>
        <w:contextualSpacing w:val="0"/>
        <w:rPr>
          <w:iCs/>
        </w:rPr>
      </w:pPr>
      <w:r w:rsidRPr="00BA389D">
        <w:rPr>
          <w:iCs/>
        </w:rPr>
        <w:t>В</w:t>
      </w:r>
      <w:r w:rsidR="003307B8" w:rsidRPr="00BA389D">
        <w:rPr>
          <w:iCs/>
        </w:rPr>
        <w:t xml:space="preserve">ъзникнал пожар в пътнически вагон на бърз влак № 8613 </w:t>
      </w:r>
      <w:r w:rsidRPr="00BA389D">
        <w:rPr>
          <w:iCs/>
        </w:rPr>
        <w:t xml:space="preserve">през време на престой </w:t>
      </w:r>
      <w:r w:rsidR="003307B8" w:rsidRPr="00BA389D">
        <w:rPr>
          <w:iCs/>
        </w:rPr>
        <w:t>в гара Коньово на 30.03.2018 г.</w:t>
      </w:r>
      <w:r w:rsidR="003307B8" w:rsidRPr="00BA389D">
        <w:t xml:space="preserve"> </w:t>
      </w:r>
      <w:r w:rsidR="003307B8" w:rsidRPr="00BA389D">
        <w:rPr>
          <w:iCs/>
        </w:rPr>
        <w:t>На 30.03.2018 г. от гара София за гара</w:t>
      </w:r>
      <w:r w:rsidRPr="00BA389D">
        <w:rPr>
          <w:iCs/>
        </w:rPr>
        <w:t xml:space="preserve"> Бургас е заминал бърз влак</w:t>
      </w:r>
      <w:r w:rsidR="003307B8" w:rsidRPr="00BA389D">
        <w:rPr>
          <w:iCs/>
        </w:rPr>
        <w:t xml:space="preserve"> № 8613 в състав, 4 вагона, 16 оси, 164 тона, обслужван с</w:t>
      </w:r>
      <w:r w:rsidRPr="00BA389D">
        <w:rPr>
          <w:iCs/>
        </w:rPr>
        <w:t xml:space="preserve"> електрически локомотив № </w:t>
      </w:r>
      <w:r w:rsidR="00F54B32" w:rsidRPr="00BA389D">
        <w:rPr>
          <w:iCs/>
        </w:rPr>
        <w:t>915200</w:t>
      </w:r>
      <w:r w:rsidRPr="00BA389D">
        <w:rPr>
          <w:iCs/>
        </w:rPr>
        <w:t>43309-</w:t>
      </w:r>
      <w:r w:rsidR="00F54B32" w:rsidRPr="00BA389D">
        <w:rPr>
          <w:iCs/>
        </w:rPr>
        <w:t>4. Маршрутът на движение</w:t>
      </w:r>
      <w:r w:rsidR="003307B8" w:rsidRPr="00BA389D">
        <w:rPr>
          <w:iCs/>
        </w:rPr>
        <w:t xml:space="preserve"> на влака е София – Пловдив – Димитровград – Стара Загора – Бургас. Дежурният персонал в гарите по маршрута, не са забелязали нищо необичайно</w:t>
      </w:r>
      <w:r w:rsidR="00F54B32" w:rsidRPr="00BA389D">
        <w:rPr>
          <w:iCs/>
        </w:rPr>
        <w:t xml:space="preserve"> при преминаване на влака</w:t>
      </w:r>
      <w:r w:rsidR="003307B8" w:rsidRPr="00BA389D">
        <w:rPr>
          <w:iCs/>
        </w:rPr>
        <w:t xml:space="preserve">. Същото е потвърдено и от локомотивната и превозна бригади, обслужвали влака от гара София до пристигането му в гара Коньово. </w:t>
      </w:r>
    </w:p>
    <w:p w14:paraId="64C38D60" w14:textId="1C73BB6C" w:rsidR="00371129" w:rsidRPr="00D76300" w:rsidRDefault="00F54B32" w:rsidP="00D76300">
      <w:pPr>
        <w:tabs>
          <w:tab w:val="left" w:pos="993"/>
        </w:tabs>
        <w:spacing w:before="0"/>
        <w:rPr>
          <w:iCs/>
        </w:rPr>
      </w:pPr>
      <w:r w:rsidRPr="00D76300">
        <w:rPr>
          <w:iCs/>
        </w:rPr>
        <w:t>В</w:t>
      </w:r>
      <w:r w:rsidR="003307B8" w:rsidRPr="00D76300">
        <w:rPr>
          <w:iCs/>
        </w:rPr>
        <w:t xml:space="preserve"> гара Коньово </w:t>
      </w:r>
      <w:r w:rsidRPr="00D76300">
        <w:rPr>
          <w:iCs/>
        </w:rPr>
        <w:t>влакът е пристигнал в 19:59 часа</w:t>
      </w:r>
      <w:r w:rsidR="003307B8" w:rsidRPr="00D76300">
        <w:rPr>
          <w:iCs/>
        </w:rPr>
        <w:t xml:space="preserve">. Съгласно ,,План II-24“ влакът е приет на втори приемно-отправен коловоз и </w:t>
      </w:r>
      <w:r w:rsidRPr="00D76300">
        <w:rPr>
          <w:iCs/>
        </w:rPr>
        <w:t xml:space="preserve">по график </w:t>
      </w:r>
      <w:r w:rsidR="003307B8" w:rsidRPr="00D76300">
        <w:rPr>
          <w:iCs/>
        </w:rPr>
        <w:t xml:space="preserve">е трябвало да </w:t>
      </w:r>
      <w:r w:rsidRPr="00D76300">
        <w:rPr>
          <w:iCs/>
        </w:rPr>
        <w:t>престои 5 мин. за среща</w:t>
      </w:r>
      <w:r w:rsidR="003307B8" w:rsidRPr="00D76300">
        <w:rPr>
          <w:iCs/>
        </w:rPr>
        <w:t xml:space="preserve"> с транзитно преминаващия пре</w:t>
      </w:r>
      <w:r w:rsidRPr="00D76300">
        <w:rPr>
          <w:iCs/>
        </w:rPr>
        <w:t>з гарата бърз влак № 8632. След спирането на бърз влак</w:t>
      </w:r>
      <w:r w:rsidR="003307B8" w:rsidRPr="00D76300">
        <w:rPr>
          <w:iCs/>
        </w:rPr>
        <w:t xml:space="preserve"> № 8613 в гарата дежурният ръководител движение е видял да излиза дим между 3-ти и 4-ти</w:t>
      </w:r>
      <w:r w:rsidRPr="00D76300">
        <w:rPr>
          <w:iCs/>
        </w:rPr>
        <w:t xml:space="preserve"> вагон. Скоро след това се разраства голям</w:t>
      </w:r>
      <w:r w:rsidR="003307B8" w:rsidRPr="00D76300">
        <w:rPr>
          <w:iCs/>
        </w:rPr>
        <w:t xml:space="preserve"> пожар в края на 3-ти вагон</w:t>
      </w:r>
      <w:r w:rsidRPr="00D76300">
        <w:rPr>
          <w:iCs/>
        </w:rPr>
        <w:t>, който обхваща впоследствие и 4-ти вагон изгаря</w:t>
      </w:r>
      <w:r w:rsidR="003307B8" w:rsidRPr="00D76300">
        <w:rPr>
          <w:iCs/>
        </w:rPr>
        <w:t>. За възникнала</w:t>
      </w:r>
      <w:r w:rsidR="003B0513" w:rsidRPr="00D76300">
        <w:rPr>
          <w:iCs/>
        </w:rPr>
        <w:t>та ситуация в гарата Коньово, в</w:t>
      </w:r>
      <w:r w:rsidR="003307B8" w:rsidRPr="00D76300">
        <w:rPr>
          <w:iCs/>
        </w:rPr>
        <w:t>лаковия</w:t>
      </w:r>
      <w:r w:rsidR="003B0513" w:rsidRPr="00D76300">
        <w:rPr>
          <w:iCs/>
        </w:rPr>
        <w:t>т диспечер</w:t>
      </w:r>
      <w:r w:rsidR="003307B8" w:rsidRPr="00D76300">
        <w:rPr>
          <w:iCs/>
        </w:rPr>
        <w:t xml:space="preserve"> е разпоредил на дежурния ръководител движ</w:t>
      </w:r>
      <w:r w:rsidRPr="00D76300">
        <w:rPr>
          <w:iCs/>
        </w:rPr>
        <w:t>ение в гара Кермен да задържи бърз влак</w:t>
      </w:r>
      <w:r w:rsidR="003307B8" w:rsidRPr="00D76300">
        <w:rPr>
          <w:iCs/>
        </w:rPr>
        <w:t xml:space="preserve"> № 8632 в гарата.</w:t>
      </w:r>
      <w:r w:rsidR="003B0513" w:rsidRPr="00D76300">
        <w:rPr>
          <w:iCs/>
        </w:rPr>
        <w:t xml:space="preserve"> Пътниците от влака са евакуирани на безопасно разстояние от началникът на влака и кондуктора.</w:t>
      </w:r>
      <w:r w:rsidR="003B0513" w:rsidRPr="00BA389D">
        <w:t xml:space="preserve"> </w:t>
      </w:r>
      <w:r w:rsidR="003B0513" w:rsidRPr="00D76300">
        <w:rPr>
          <w:iCs/>
        </w:rPr>
        <w:t xml:space="preserve">Няма пострадали пътници и персонал от пожара. </w:t>
      </w:r>
    </w:p>
    <w:p w14:paraId="777ADE47" w14:textId="1E69260A" w:rsidR="00577C54" w:rsidRDefault="003307B8" w:rsidP="00932F3C">
      <w:pPr>
        <w:tabs>
          <w:tab w:val="left" w:pos="1134"/>
        </w:tabs>
        <w:spacing w:before="0"/>
        <w:rPr>
          <w:iCs/>
        </w:rPr>
      </w:pPr>
      <w:r w:rsidRPr="00BA389D">
        <w:rPr>
          <w:iCs/>
        </w:rPr>
        <w:t>Причина за възникване на пожара в 3-ти вагон е късо съединение, съпроводено с волтова дъга между плюсовия проводник, захранващ Инвертора</w:t>
      </w:r>
      <w:r w:rsidR="003B0513" w:rsidRPr="00BA389D">
        <w:rPr>
          <w:iCs/>
        </w:rPr>
        <w:t xml:space="preserve"> за 220 V</w:t>
      </w:r>
      <w:r w:rsidRPr="00BA389D">
        <w:rPr>
          <w:iCs/>
        </w:rPr>
        <w:t>, който е в допир с корпуса м</w:t>
      </w:r>
      <w:r w:rsidR="003B0513" w:rsidRPr="00BA389D">
        <w:rPr>
          <w:iCs/>
        </w:rPr>
        <w:t>у</w:t>
      </w:r>
      <w:r w:rsidRPr="00BA389D">
        <w:rPr>
          <w:iCs/>
        </w:rPr>
        <w:t>. Плюсовият и минусов</w:t>
      </w:r>
      <w:r w:rsidR="003B0513" w:rsidRPr="00BA389D">
        <w:rPr>
          <w:iCs/>
        </w:rPr>
        <w:t>ият проводник за захранване на И</w:t>
      </w:r>
      <w:r w:rsidRPr="00BA389D">
        <w:rPr>
          <w:iCs/>
        </w:rPr>
        <w:t>нвертора с 24 V механично се протр</w:t>
      </w:r>
      <w:r w:rsidR="003B0513" w:rsidRPr="00BA389D">
        <w:rPr>
          <w:iCs/>
        </w:rPr>
        <w:t>иват вследствие на откачане на Инвертора от</w:t>
      </w:r>
      <w:r w:rsidRPr="00BA389D">
        <w:rPr>
          <w:iCs/>
        </w:rPr>
        <w:t xml:space="preserve"> електрическото табло и про</w:t>
      </w:r>
      <w:r w:rsidR="003B0513" w:rsidRPr="00BA389D">
        <w:rPr>
          <w:iCs/>
        </w:rPr>
        <w:t>висването му върху кабелите, което е довело</w:t>
      </w:r>
      <w:r w:rsidRPr="00BA389D">
        <w:rPr>
          <w:iCs/>
        </w:rPr>
        <w:t xml:space="preserve"> до топли</w:t>
      </w:r>
      <w:r w:rsidR="003B0513" w:rsidRPr="00BA389D">
        <w:rPr>
          <w:iCs/>
        </w:rPr>
        <w:t>нно натоварване на изолацията</w:t>
      </w:r>
      <w:r w:rsidRPr="00BA389D">
        <w:rPr>
          <w:iCs/>
        </w:rPr>
        <w:t xml:space="preserve">. Намалената диелектрична якост и </w:t>
      </w:r>
      <w:r w:rsidR="003B0513" w:rsidRPr="00BA389D">
        <w:rPr>
          <w:iCs/>
        </w:rPr>
        <w:t>появата на утечки</w:t>
      </w:r>
      <w:r w:rsidRPr="00BA389D">
        <w:rPr>
          <w:iCs/>
        </w:rPr>
        <w:t xml:space="preserve"> между минусовия проводник и</w:t>
      </w:r>
      <w:r w:rsidR="003B0513" w:rsidRPr="00BA389D">
        <w:rPr>
          <w:iCs/>
        </w:rPr>
        <w:t xml:space="preserve"> корпуса на инвертора и между плюсовия проводник с</w:t>
      </w:r>
      <w:r w:rsidRPr="00BA389D">
        <w:rPr>
          <w:iCs/>
        </w:rPr>
        <w:t xml:space="preserve"> корпуса на инвертора е прераснало в късо съединение, предизвикало пожара</w:t>
      </w:r>
      <w:r w:rsidR="003B0513" w:rsidRPr="00BA389D">
        <w:rPr>
          <w:iCs/>
        </w:rPr>
        <w:t xml:space="preserve"> във вагона</w:t>
      </w:r>
      <w:r w:rsidRPr="00BA389D">
        <w:rPr>
          <w:iCs/>
        </w:rPr>
        <w:t>.</w:t>
      </w:r>
      <w:r w:rsidR="003B0513" w:rsidRPr="00BA389D">
        <w:rPr>
          <w:iCs/>
        </w:rPr>
        <w:t xml:space="preserve"> </w:t>
      </w:r>
    </w:p>
    <w:p w14:paraId="42E51604" w14:textId="77777777" w:rsidR="00577C54" w:rsidRDefault="00577C54">
      <w:pPr>
        <w:rPr>
          <w:iCs/>
        </w:rPr>
      </w:pPr>
      <w:r>
        <w:rPr>
          <w:iCs/>
        </w:rPr>
        <w:br w:type="page"/>
      </w:r>
    </w:p>
    <w:p w14:paraId="5E9F400D" w14:textId="77777777" w:rsidR="003307B8" w:rsidRPr="00BA389D" w:rsidRDefault="003307B8" w:rsidP="00932F3C">
      <w:pPr>
        <w:tabs>
          <w:tab w:val="left" w:pos="1134"/>
        </w:tabs>
        <w:spacing w:before="0"/>
        <w:rPr>
          <w:iCs/>
        </w:rPr>
      </w:pPr>
    </w:p>
    <w:p w14:paraId="380EAD8E" w14:textId="77777777" w:rsidR="00445CF4" w:rsidRPr="00BA389D" w:rsidRDefault="00F12C70" w:rsidP="00932F3C">
      <w:pPr>
        <w:pStyle w:val="ab"/>
        <w:numPr>
          <w:ilvl w:val="0"/>
          <w:numId w:val="25"/>
        </w:numPr>
        <w:tabs>
          <w:tab w:val="left" w:pos="993"/>
        </w:tabs>
        <w:spacing w:before="0"/>
        <w:ind w:firstLine="169"/>
        <w:rPr>
          <w:b/>
          <w:bCs/>
          <w:sz w:val="28"/>
          <w:szCs w:val="22"/>
        </w:rPr>
      </w:pPr>
      <w:r w:rsidRPr="00BA389D">
        <w:rPr>
          <w:b/>
          <w:bCs/>
          <w:sz w:val="28"/>
          <w:szCs w:val="22"/>
        </w:rPr>
        <w:t>Заключ</w:t>
      </w:r>
      <w:bookmarkStart w:id="12" w:name="заключения"/>
      <w:bookmarkEnd w:id="12"/>
      <w:r w:rsidRPr="00BA389D">
        <w:rPr>
          <w:b/>
          <w:bCs/>
          <w:sz w:val="28"/>
          <w:szCs w:val="22"/>
        </w:rPr>
        <w:t>ения</w:t>
      </w:r>
    </w:p>
    <w:p w14:paraId="2624F016" w14:textId="77777777" w:rsidR="00F12C70" w:rsidRPr="00DF5E7A" w:rsidRDefault="00F12C70" w:rsidP="00932F3C">
      <w:pPr>
        <w:pStyle w:val="ab"/>
        <w:numPr>
          <w:ilvl w:val="1"/>
          <w:numId w:val="27"/>
        </w:numPr>
        <w:tabs>
          <w:tab w:val="left" w:pos="1134"/>
        </w:tabs>
        <w:spacing w:before="0"/>
        <w:ind w:left="0" w:firstLine="709"/>
        <w:contextualSpacing w:val="0"/>
        <w:rPr>
          <w:b/>
          <w:i/>
          <w:iCs/>
        </w:rPr>
      </w:pPr>
      <w:r w:rsidRPr="00DF5E7A">
        <w:rPr>
          <w:b/>
          <w:i/>
          <w:iCs/>
        </w:rPr>
        <w:t>Обобщение на анализа относно причините за събитието.</w:t>
      </w:r>
    </w:p>
    <w:p w14:paraId="2488C9D6" w14:textId="77777777" w:rsidR="00E47649" w:rsidRDefault="009440B8" w:rsidP="009F2001">
      <w:pPr>
        <w:tabs>
          <w:tab w:val="left" w:pos="993"/>
        </w:tabs>
        <w:spacing w:before="0"/>
        <w:rPr>
          <w:bCs/>
        </w:rPr>
      </w:pPr>
      <w:r w:rsidRPr="00BA389D">
        <w:rPr>
          <w:bCs/>
        </w:rPr>
        <w:t>Комисията за ра</w:t>
      </w:r>
      <w:r w:rsidR="007434DA" w:rsidRPr="00BA389D">
        <w:rPr>
          <w:bCs/>
        </w:rPr>
        <w:t xml:space="preserve">зследване </w:t>
      </w:r>
      <w:r w:rsidR="00A45188" w:rsidRPr="00BA389D">
        <w:rPr>
          <w:bCs/>
        </w:rPr>
        <w:t xml:space="preserve">по безопасността в НБРПВВЖТ </w:t>
      </w:r>
      <w:r w:rsidR="007434DA" w:rsidRPr="00BA389D">
        <w:rPr>
          <w:bCs/>
        </w:rPr>
        <w:t>извърши</w:t>
      </w:r>
      <w:r w:rsidRPr="00BA389D">
        <w:rPr>
          <w:bCs/>
        </w:rPr>
        <w:t xml:space="preserve"> </w:t>
      </w:r>
      <w:r w:rsidR="009F2001">
        <w:rPr>
          <w:bCs/>
        </w:rPr>
        <w:t>няколко</w:t>
      </w:r>
      <w:r w:rsidR="003B0513" w:rsidRPr="00BA389D">
        <w:rPr>
          <w:bCs/>
        </w:rPr>
        <w:t xml:space="preserve"> огледа на опожарените </w:t>
      </w:r>
      <w:r w:rsidR="00A45188" w:rsidRPr="00BA389D">
        <w:rPr>
          <w:bCs/>
        </w:rPr>
        <w:t>два вагона</w:t>
      </w:r>
      <w:r w:rsidR="007434DA" w:rsidRPr="00BA389D">
        <w:rPr>
          <w:bCs/>
          <w:color w:val="FF0000"/>
        </w:rPr>
        <w:t xml:space="preserve"> </w:t>
      </w:r>
      <w:r w:rsidR="007434DA" w:rsidRPr="00BA389D">
        <w:rPr>
          <w:bCs/>
        </w:rPr>
        <w:t xml:space="preserve">№ </w:t>
      </w:r>
      <w:r w:rsidR="00A45188" w:rsidRPr="00BA389D">
        <w:rPr>
          <w:bCs/>
        </w:rPr>
        <w:t xml:space="preserve">50522974242-2 </w:t>
      </w:r>
      <w:r w:rsidR="009F2001">
        <w:rPr>
          <w:bCs/>
        </w:rPr>
        <w:t>тип</w:t>
      </w:r>
      <w:r w:rsidR="00A45188" w:rsidRPr="00BA389D">
        <w:rPr>
          <w:bCs/>
        </w:rPr>
        <w:t xml:space="preserve"> В4</w:t>
      </w:r>
      <w:r w:rsidR="003B0513" w:rsidRPr="00BA389D">
        <w:rPr>
          <w:bCs/>
        </w:rPr>
        <w:t>, №</w:t>
      </w:r>
      <w:r w:rsidR="00A45188" w:rsidRPr="00BA389D">
        <w:rPr>
          <w:bCs/>
        </w:rPr>
        <w:t xml:space="preserve"> 50521974003-0 </w:t>
      </w:r>
      <w:r w:rsidR="009F2001">
        <w:rPr>
          <w:bCs/>
        </w:rPr>
        <w:t>тип</w:t>
      </w:r>
      <w:r w:rsidR="00A45188" w:rsidRPr="00BA389D">
        <w:rPr>
          <w:bCs/>
        </w:rPr>
        <w:t xml:space="preserve"> А4</w:t>
      </w:r>
      <w:r w:rsidR="007434DA" w:rsidRPr="00BA389D">
        <w:rPr>
          <w:bCs/>
        </w:rPr>
        <w:t xml:space="preserve"> в</w:t>
      </w:r>
      <w:r w:rsidR="00A45188" w:rsidRPr="00BA389D">
        <w:rPr>
          <w:bCs/>
        </w:rPr>
        <w:t>ъв Вагонно</w:t>
      </w:r>
      <w:r w:rsidR="007434DA" w:rsidRPr="00BA389D">
        <w:rPr>
          <w:bCs/>
        </w:rPr>
        <w:t xml:space="preserve"> депо Горна Оряховица</w:t>
      </w:r>
      <w:r w:rsidR="00360BC7" w:rsidRPr="00BA389D">
        <w:rPr>
          <w:bCs/>
        </w:rPr>
        <w:t xml:space="preserve">, </w:t>
      </w:r>
      <w:r w:rsidR="00C61563" w:rsidRPr="00BA389D">
        <w:rPr>
          <w:bCs/>
        </w:rPr>
        <w:t xml:space="preserve"> з</w:t>
      </w:r>
      <w:r w:rsidR="00BC6AFB" w:rsidRPr="00BA389D">
        <w:rPr>
          <w:bCs/>
        </w:rPr>
        <w:t>апозна</w:t>
      </w:r>
      <w:r w:rsidR="003F4CD2" w:rsidRPr="00BA389D">
        <w:rPr>
          <w:bCs/>
        </w:rPr>
        <w:t xml:space="preserve"> </w:t>
      </w:r>
      <w:r w:rsidRPr="00BA389D">
        <w:rPr>
          <w:bCs/>
        </w:rPr>
        <w:t>с</w:t>
      </w:r>
      <w:r w:rsidR="00360BC7" w:rsidRPr="00BA389D">
        <w:rPr>
          <w:bCs/>
        </w:rPr>
        <w:t>е с</w:t>
      </w:r>
      <w:r w:rsidRPr="00BA389D">
        <w:rPr>
          <w:bCs/>
        </w:rPr>
        <w:t xml:space="preserve"> </w:t>
      </w:r>
      <w:r w:rsidR="003F4CD2" w:rsidRPr="00BA389D">
        <w:rPr>
          <w:bCs/>
        </w:rPr>
        <w:t>предоставената документация</w:t>
      </w:r>
      <w:r w:rsidRPr="00BA389D">
        <w:rPr>
          <w:bCs/>
        </w:rPr>
        <w:t xml:space="preserve"> за техническото състояние на </w:t>
      </w:r>
      <w:r w:rsidR="00A45188" w:rsidRPr="00BA389D">
        <w:rPr>
          <w:bCs/>
        </w:rPr>
        <w:t>вагоните</w:t>
      </w:r>
      <w:r w:rsidR="009F2001">
        <w:rPr>
          <w:bCs/>
        </w:rPr>
        <w:t xml:space="preserve"> и</w:t>
      </w:r>
      <w:r w:rsidR="00A45188" w:rsidRPr="00BA389D">
        <w:rPr>
          <w:bCs/>
        </w:rPr>
        <w:t xml:space="preserve"> извършените видове ремонти</w:t>
      </w:r>
      <w:r w:rsidR="009F2001">
        <w:rPr>
          <w:bCs/>
        </w:rPr>
        <w:t xml:space="preserve"> </w:t>
      </w:r>
      <w:r w:rsidR="00A45188" w:rsidRPr="00BA389D">
        <w:rPr>
          <w:bCs/>
        </w:rPr>
        <w:t>до момента на пожара, предоставена от железопътното предприятие/собственик БДЖ ПП ЕООД</w:t>
      </w:r>
      <w:r w:rsidR="00BC6AFB" w:rsidRPr="00BA389D">
        <w:t>.</w:t>
      </w:r>
      <w:r w:rsidR="009F2001">
        <w:rPr>
          <w:bCs/>
        </w:rPr>
        <w:t xml:space="preserve"> Железопътното предприятие не предостави на Комисията за разследване документацията относно извършения капитален ремонт на първокласния вагон </w:t>
      </w:r>
      <w:r w:rsidR="009F2001" w:rsidRPr="00BA389D">
        <w:rPr>
          <w:bCs/>
        </w:rPr>
        <w:t xml:space="preserve">№ 50521974003-0 </w:t>
      </w:r>
      <w:r w:rsidR="009F2001">
        <w:rPr>
          <w:bCs/>
        </w:rPr>
        <w:t xml:space="preserve">през 2007 година в „Коловаг“ АД гр. Септември. </w:t>
      </w:r>
      <w:r w:rsidR="00E47649">
        <w:rPr>
          <w:bCs/>
        </w:rPr>
        <w:t xml:space="preserve">По тази причина Комисията не бе в състояние да установи документално техническото състояние на вагона след извършения капитален ремонт. </w:t>
      </w:r>
    </w:p>
    <w:p w14:paraId="4690E2B3" w14:textId="2B6388EE" w:rsidR="00E47649" w:rsidRDefault="00E47649" w:rsidP="009F2001">
      <w:pPr>
        <w:tabs>
          <w:tab w:val="left" w:pos="993"/>
        </w:tabs>
        <w:spacing w:before="0"/>
        <w:rPr>
          <w:bCs/>
        </w:rPr>
      </w:pPr>
      <w:r>
        <w:rPr>
          <w:bCs/>
        </w:rPr>
        <w:t>При извършените първи среден ремонт във вагонен завод Дряново през 2013 г. и втори среден ремонт във Вагонно депо Надежда през 2020 г., не се установиха промени в електрическото оборудване на вагона, които да са относими към възникналото запалване.</w:t>
      </w:r>
    </w:p>
    <w:p w14:paraId="4446BCD3" w14:textId="563E5CEE" w:rsidR="00190707" w:rsidRDefault="00E47649" w:rsidP="004E590E">
      <w:pPr>
        <w:tabs>
          <w:tab w:val="left" w:pos="993"/>
        </w:tabs>
        <w:spacing w:before="0"/>
      </w:pPr>
      <w:r w:rsidRPr="00190707">
        <w:t>Комисията за разследване установи, че шкафовете за захранване на вагона с високо напрежение,</w:t>
      </w:r>
      <w:r>
        <w:rPr>
          <w:b/>
          <w:bCs/>
        </w:rPr>
        <w:t xml:space="preserve"> </w:t>
      </w:r>
      <w:r>
        <w:t>намиращи се под рамата на вагона и предназначени да осигуряват първично захранване на електрическата система на вагона</w:t>
      </w:r>
      <w:r w:rsidR="00190707">
        <w:t xml:space="preserve"> са технически изправни. У</w:t>
      </w:r>
      <w:r>
        <w:t>становено</w:t>
      </w:r>
      <w:r w:rsidR="00190707">
        <w:t xml:space="preserve"> бе</w:t>
      </w:r>
      <w:r>
        <w:t>, че батериите, осигуряващи захранване при липса на външно напрежение са изправни и не са засегнати от пожара. Също така бе установено, че апаратният шкаф, в който се намират апаратите за захранване на електрическата уредба на вагона, са в изправност и не са засегнати от пожара</w:t>
      </w:r>
      <w:r w:rsidR="00190707">
        <w:t>.</w:t>
      </w:r>
      <w:r w:rsidR="004E590E">
        <w:t xml:space="preserve"> </w:t>
      </w:r>
      <w:r w:rsidR="00190707">
        <w:t>Следва заключението, че тази част от електрическото оборудване на вагона не е причина и няма връзка с възникналия пожар.</w:t>
      </w:r>
    </w:p>
    <w:p w14:paraId="1538BEF5" w14:textId="2E758FB3" w:rsidR="00190707" w:rsidRDefault="00190707" w:rsidP="00190707">
      <w:pPr>
        <w:tabs>
          <w:tab w:val="left" w:pos="993"/>
        </w:tabs>
        <w:spacing w:before="0"/>
      </w:pPr>
      <w:r>
        <w:t>От направения анализ на захранващия инверторен блок на осветителните тела в зоната на входното пространство и тоалетния възел на вагона, може да се направят следните изводи:</w:t>
      </w:r>
    </w:p>
    <w:p w14:paraId="3D0272BA" w14:textId="74D97955" w:rsidR="00190707" w:rsidRDefault="00190707" w:rsidP="00190707">
      <w:pPr>
        <w:tabs>
          <w:tab w:val="left" w:pos="993"/>
        </w:tabs>
        <w:spacing w:before="0"/>
      </w:pPr>
      <w:r>
        <w:t>Вследствие натрупани систематични грешки при извършване ремонтите на осветителните тела и монтиране на неподходящи елементи в тях, температурата в захранващия блок се е повишила недопустимо, което е довело до стопяване и запалване на елементи</w:t>
      </w:r>
      <w:r w:rsidR="004E590E">
        <w:t>те</w:t>
      </w:r>
      <w:r>
        <w:t xml:space="preserve"> и тяхната изолация</w:t>
      </w:r>
      <w:r w:rsidR="004E590E">
        <w:t xml:space="preserve"> в инвертора</w:t>
      </w:r>
      <w:r>
        <w:t xml:space="preserve">, предизвикало </w:t>
      </w:r>
      <w:r w:rsidR="004E590E">
        <w:t>пожара</w:t>
      </w:r>
      <w:r>
        <w:t>.</w:t>
      </w:r>
    </w:p>
    <w:p w14:paraId="21F82C7A" w14:textId="6B693B01" w:rsidR="00190707" w:rsidRPr="00384F18" w:rsidRDefault="00190707" w:rsidP="00190707">
      <w:pPr>
        <w:spacing w:before="0"/>
      </w:pPr>
      <w:r>
        <w:t xml:space="preserve">Не бяха установени други неизправности по вагоните и локомотива от състава на БВ № 2613, </w:t>
      </w:r>
      <w:r w:rsidR="008640EB">
        <w:t>относими към</w:t>
      </w:r>
      <w:r>
        <w:t xml:space="preserve"> възникване на произшествието.</w:t>
      </w:r>
    </w:p>
    <w:p w14:paraId="1C1D908C" w14:textId="7812C36B" w:rsidR="00F12C70" w:rsidRPr="00BA389D" w:rsidRDefault="00F12C70" w:rsidP="00AC285D">
      <w:pPr>
        <w:pStyle w:val="ab"/>
        <w:numPr>
          <w:ilvl w:val="1"/>
          <w:numId w:val="27"/>
        </w:numPr>
        <w:tabs>
          <w:tab w:val="left" w:pos="1134"/>
        </w:tabs>
        <w:ind w:left="0" w:firstLine="709"/>
        <w:contextualSpacing w:val="0"/>
        <w:rPr>
          <w:b/>
          <w:i/>
          <w:iCs/>
        </w:rPr>
      </w:pPr>
      <w:r w:rsidRPr="00BA389D">
        <w:rPr>
          <w:b/>
          <w:i/>
          <w:iCs/>
        </w:rPr>
        <w:t>Мерки, предприети след настъпване на събитието.</w:t>
      </w:r>
    </w:p>
    <w:p w14:paraId="2099F89B" w14:textId="77777777" w:rsidR="00B008CC" w:rsidRPr="00BA389D" w:rsidRDefault="000108F7" w:rsidP="00932F3C">
      <w:pPr>
        <w:pStyle w:val="ab"/>
        <w:spacing w:before="0"/>
        <w:ind w:left="0"/>
      </w:pPr>
      <w:r w:rsidRPr="00BA389D">
        <w:t>Управителя</w:t>
      </w:r>
      <w:r w:rsidR="003530EC" w:rsidRPr="00BA389D">
        <w:t>т</w:t>
      </w:r>
      <w:r w:rsidRPr="00BA389D">
        <w:t xml:space="preserve"> на желе</w:t>
      </w:r>
      <w:r w:rsidR="001A54EF" w:rsidRPr="00BA389D">
        <w:t>зопътната инфраструктура предприе</w:t>
      </w:r>
      <w:r w:rsidR="00B008CC" w:rsidRPr="00BA389D">
        <w:t xml:space="preserve"> възстановяване на г</w:t>
      </w:r>
      <w:r w:rsidR="00267862" w:rsidRPr="00BA389D">
        <w:t>рафика и капацитета на железопътната инфрастр</w:t>
      </w:r>
      <w:r w:rsidR="00A45188" w:rsidRPr="00BA389D">
        <w:t>уктура, чрез огледи и възстановяване</w:t>
      </w:r>
      <w:r w:rsidR="00267862" w:rsidRPr="00BA389D">
        <w:t xml:space="preserve"> на </w:t>
      </w:r>
      <w:r w:rsidR="00A45188" w:rsidRPr="00BA389D">
        <w:t xml:space="preserve">повредите по </w:t>
      </w:r>
      <w:r w:rsidR="00267862" w:rsidRPr="00BA389D">
        <w:t>контактната мрежа</w:t>
      </w:r>
      <w:r w:rsidR="00B008CC" w:rsidRPr="00BA389D">
        <w:t>,</w:t>
      </w:r>
      <w:r w:rsidR="00267862" w:rsidRPr="00BA389D">
        <w:t xml:space="preserve"> </w:t>
      </w:r>
      <w:r w:rsidR="00A45188" w:rsidRPr="00BA389D">
        <w:t>настъпили вследствие на пожара</w:t>
      </w:r>
      <w:r w:rsidR="00267862" w:rsidRPr="00BA389D">
        <w:t>.</w:t>
      </w:r>
      <w:r w:rsidR="00B15B5E" w:rsidRPr="00BA389D">
        <w:t xml:space="preserve"> </w:t>
      </w:r>
      <w:r w:rsidR="00A45188" w:rsidRPr="00BA389D">
        <w:t xml:space="preserve">Извършени са огледи на железния път и осигурителната техника, незасегнати от пожара. </w:t>
      </w:r>
    </w:p>
    <w:p w14:paraId="6315345A" w14:textId="63396186" w:rsidR="00B008CC" w:rsidRPr="00BA389D" w:rsidRDefault="00B008CC" w:rsidP="00932F3C">
      <w:pPr>
        <w:pStyle w:val="ab"/>
        <w:spacing w:before="0"/>
        <w:ind w:left="0"/>
      </w:pPr>
      <w:r w:rsidRPr="00BA389D">
        <w:t xml:space="preserve">Движението по път № 2 </w:t>
      </w:r>
      <w:r w:rsidR="00DF5E7A">
        <w:t xml:space="preserve">е </w:t>
      </w:r>
      <w:r w:rsidRPr="00BA389D">
        <w:t>възстановено на 04.11.2022 г. в 00:57</w:t>
      </w:r>
      <w:r w:rsidR="00B15B5E" w:rsidRPr="00BA389D">
        <w:t xml:space="preserve"> часа по разписание.</w:t>
      </w:r>
      <w:r w:rsidRPr="00BA389D">
        <w:t xml:space="preserve"> </w:t>
      </w:r>
    </w:p>
    <w:p w14:paraId="22FA7E81" w14:textId="4ACFB4D5" w:rsidR="00A65D55" w:rsidRPr="00BA389D" w:rsidRDefault="00A65D55" w:rsidP="00932F3C">
      <w:pPr>
        <w:pStyle w:val="ab"/>
        <w:spacing w:before="0"/>
        <w:ind w:left="0"/>
      </w:pPr>
      <w:r w:rsidRPr="00BA389D">
        <w:t>В 13:55 часа с дизелов локомотив № 985200550947 е изтегл</w:t>
      </w:r>
      <w:r w:rsidR="00B008CC" w:rsidRPr="00BA389D">
        <w:t>е</w:t>
      </w:r>
      <w:r w:rsidRPr="00BA389D">
        <w:t>н</w:t>
      </w:r>
      <w:r w:rsidR="00B008CC" w:rsidRPr="00BA389D">
        <w:t xml:space="preserve"> състав</w:t>
      </w:r>
      <w:r w:rsidR="00DF5E7A">
        <w:t>ът</w:t>
      </w:r>
      <w:r w:rsidR="00B008CC" w:rsidRPr="00BA389D">
        <w:t xml:space="preserve"> на БВ № 2613 (локомотив и вагони) от междугарието в гара К</w:t>
      </w:r>
      <w:r w:rsidRPr="00BA389D">
        <w:t>аспичан.</w:t>
      </w:r>
    </w:p>
    <w:p w14:paraId="51AF133C" w14:textId="5B72C418" w:rsidR="00A65D55" w:rsidRPr="00BA389D" w:rsidRDefault="00A65D55" w:rsidP="00932F3C">
      <w:pPr>
        <w:pStyle w:val="ab"/>
        <w:spacing w:before="0"/>
        <w:ind w:left="0"/>
      </w:pPr>
      <w:r w:rsidRPr="00BA389D">
        <w:t xml:space="preserve">За възстановяване целостта на контактната мрежа в </w:t>
      </w:r>
      <w:r w:rsidR="00DF5E7A">
        <w:t xml:space="preserve">междугарието Каспичан – Провадия, път № 1 в </w:t>
      </w:r>
      <w:r w:rsidRPr="00BA389D">
        <w:t xml:space="preserve">14:13 часа от гара Каспичан е изпратена РССМ </w:t>
      </w:r>
      <w:r w:rsidR="00DF5E7A">
        <w:t xml:space="preserve">№ </w:t>
      </w:r>
      <w:r w:rsidRPr="00BA389D">
        <w:t xml:space="preserve">995294360277, която след отстраняване повредите по контактната мрежа се връща обратно в 16:03 часа. </w:t>
      </w:r>
    </w:p>
    <w:p w14:paraId="04B79DBA" w14:textId="5CD9A715" w:rsidR="004B1D90" w:rsidRPr="00BA389D" w:rsidRDefault="00A65D55" w:rsidP="00932F3C">
      <w:pPr>
        <w:pStyle w:val="ab"/>
        <w:spacing w:before="0"/>
        <w:ind w:left="0"/>
      </w:pPr>
      <w:r w:rsidRPr="00BA389D">
        <w:t>Д</w:t>
      </w:r>
      <w:r w:rsidR="00B008CC" w:rsidRPr="00BA389D">
        <w:t xml:space="preserve">вижението </w:t>
      </w:r>
      <w:r w:rsidRPr="00BA389D">
        <w:t xml:space="preserve">на влаковете </w:t>
      </w:r>
      <w:r w:rsidR="00B008CC" w:rsidRPr="00BA389D">
        <w:t>по път № 1 е възстановено на 04.11.2022 г. в 16:14 часа.</w:t>
      </w:r>
    </w:p>
    <w:p w14:paraId="749D0B9E" w14:textId="42D12E5A" w:rsidR="00AA3299" w:rsidRPr="00BA389D" w:rsidRDefault="00A65D55" w:rsidP="00AA3299">
      <w:pPr>
        <w:pStyle w:val="ab"/>
        <w:spacing w:before="0"/>
        <w:ind w:left="0"/>
      </w:pPr>
      <w:r w:rsidRPr="00BA389D">
        <w:t>На 04.11.2022 г. в 15:30 часа сл</w:t>
      </w:r>
      <w:r w:rsidR="005973ED" w:rsidRPr="00BA389D">
        <w:t>ед извършен технически преглед</w:t>
      </w:r>
      <w:r w:rsidRPr="00BA389D">
        <w:t xml:space="preserve"> на опожарените </w:t>
      </w:r>
      <w:r w:rsidR="00F020AB" w:rsidRPr="00BA389D">
        <w:t>два вагона</w:t>
      </w:r>
      <w:r w:rsidRPr="00BA389D">
        <w:t xml:space="preserve"> </w:t>
      </w:r>
      <w:r w:rsidR="00F020AB" w:rsidRPr="00BA389D">
        <w:t xml:space="preserve">от </w:t>
      </w:r>
      <w:r w:rsidRPr="00BA389D">
        <w:t>с</w:t>
      </w:r>
      <w:r w:rsidR="00B008CC" w:rsidRPr="00BA389D">
        <w:t>ъстав</w:t>
      </w:r>
      <w:r w:rsidR="00DF5E7A">
        <w:t>а</w:t>
      </w:r>
      <w:r w:rsidR="00B008CC" w:rsidRPr="00BA389D">
        <w:t xml:space="preserve"> на</w:t>
      </w:r>
      <w:r w:rsidR="00267862" w:rsidRPr="00BA389D">
        <w:t xml:space="preserve"> БВ №</w:t>
      </w:r>
      <w:r w:rsidR="00B008CC" w:rsidRPr="00BA389D">
        <w:t xml:space="preserve"> 2613</w:t>
      </w:r>
      <w:r w:rsidRPr="00BA389D">
        <w:t xml:space="preserve"> </w:t>
      </w:r>
      <w:r w:rsidR="00F020AB" w:rsidRPr="00BA389D">
        <w:t>(общо</w:t>
      </w:r>
      <w:r w:rsidR="005973ED" w:rsidRPr="00BA389D">
        <w:t xml:space="preserve"> четири</w:t>
      </w:r>
      <w:r w:rsidRPr="00BA389D">
        <w:t xml:space="preserve"> пътнически вагона) с п</w:t>
      </w:r>
      <w:r w:rsidR="005973ED" w:rsidRPr="00BA389D">
        <w:t>р</w:t>
      </w:r>
      <w:r w:rsidRPr="00BA389D">
        <w:t>едписана скорост</w:t>
      </w:r>
      <w:r w:rsidR="00CF11FF" w:rsidRPr="00BA389D">
        <w:t xml:space="preserve"> з</w:t>
      </w:r>
      <w:r w:rsidR="005973ED" w:rsidRPr="00BA389D">
        <w:t>а движение</w:t>
      </w:r>
      <w:r w:rsidRPr="00BA389D">
        <w:t xml:space="preserve"> до 60 км/ч</w:t>
      </w:r>
      <w:r w:rsidR="007F56AC" w:rsidRPr="00BA389D">
        <w:t>, е</w:t>
      </w:r>
      <w:r w:rsidR="004B1D90" w:rsidRPr="00BA389D">
        <w:t xml:space="preserve"> </w:t>
      </w:r>
      <w:r w:rsidR="00B008CC" w:rsidRPr="00BA389D">
        <w:t>прид</w:t>
      </w:r>
      <w:r w:rsidR="00CF11FF" w:rsidRPr="00BA389D">
        <w:t>вижен от гара Каспичан до Вагон</w:t>
      </w:r>
      <w:r w:rsidR="00B008CC" w:rsidRPr="00BA389D">
        <w:t>о</w:t>
      </w:r>
      <w:r w:rsidR="00CF11FF" w:rsidRPr="00BA389D">
        <w:t>-ремонтно</w:t>
      </w:r>
      <w:r w:rsidR="00B15B5E" w:rsidRPr="00BA389D">
        <w:t xml:space="preserve"> депо Гор</w:t>
      </w:r>
      <w:r w:rsidR="00B008CC" w:rsidRPr="00BA389D">
        <w:t>на Оряховица</w:t>
      </w:r>
      <w:r w:rsidR="00DF5E7A">
        <w:t>.</w:t>
      </w:r>
    </w:p>
    <w:p w14:paraId="29525DD3" w14:textId="384467EB" w:rsidR="00AE62F9" w:rsidRPr="00BA389D" w:rsidRDefault="00AE62F9" w:rsidP="00AC285D">
      <w:pPr>
        <w:pStyle w:val="ab"/>
        <w:numPr>
          <w:ilvl w:val="1"/>
          <w:numId w:val="27"/>
        </w:numPr>
        <w:tabs>
          <w:tab w:val="left" w:pos="1134"/>
        </w:tabs>
        <w:ind w:left="0" w:firstLine="709"/>
        <w:contextualSpacing w:val="0"/>
        <w:rPr>
          <w:b/>
          <w:i/>
        </w:rPr>
      </w:pPr>
      <w:r w:rsidRPr="00BA389D">
        <w:rPr>
          <w:b/>
          <w:i/>
        </w:rPr>
        <w:t>Допълнителни констатации.</w:t>
      </w:r>
    </w:p>
    <w:p w14:paraId="2CA45B04" w14:textId="69190E56" w:rsidR="00CD414D" w:rsidRPr="003C7C8B" w:rsidRDefault="00BD377C" w:rsidP="00932F3C">
      <w:pPr>
        <w:spacing w:before="0"/>
        <w:rPr>
          <w:bCs/>
          <w:iCs/>
        </w:rPr>
      </w:pPr>
      <w:r>
        <w:rPr>
          <w:szCs w:val="24"/>
        </w:rPr>
        <w:t xml:space="preserve">Не са разписани процедури, регламентиращи </w:t>
      </w:r>
      <w:r w:rsidR="003C7C8B">
        <w:rPr>
          <w:szCs w:val="24"/>
        </w:rPr>
        <w:t xml:space="preserve">действията на персонала, пряко свързан с </w:t>
      </w:r>
      <w:r w:rsidRPr="003D1FB6">
        <w:rPr>
          <w:szCs w:val="24"/>
        </w:rPr>
        <w:t xml:space="preserve">изключване </w:t>
      </w:r>
      <w:r>
        <w:rPr>
          <w:szCs w:val="24"/>
        </w:rPr>
        <w:t xml:space="preserve">и включване </w:t>
      </w:r>
      <w:r w:rsidRPr="003D1FB6">
        <w:rPr>
          <w:szCs w:val="24"/>
        </w:rPr>
        <w:t xml:space="preserve">на напрежението в контактната мрежа </w:t>
      </w:r>
      <w:r w:rsidR="003C7C8B">
        <w:rPr>
          <w:szCs w:val="24"/>
        </w:rPr>
        <w:t xml:space="preserve">(влаков, енергодиспечер и локомотивен машинист) </w:t>
      </w:r>
      <w:r>
        <w:rPr>
          <w:szCs w:val="24"/>
        </w:rPr>
        <w:t>при възникване на произшествия (</w:t>
      </w:r>
      <w:r w:rsidR="003C7C8B">
        <w:rPr>
          <w:szCs w:val="24"/>
        </w:rPr>
        <w:t xml:space="preserve">в това число и </w:t>
      </w:r>
      <w:r>
        <w:rPr>
          <w:szCs w:val="24"/>
        </w:rPr>
        <w:t xml:space="preserve">пожар в подвижния </w:t>
      </w:r>
      <w:r>
        <w:rPr>
          <w:szCs w:val="24"/>
        </w:rPr>
        <w:lastRenderedPageBreak/>
        <w:t xml:space="preserve">състав) </w:t>
      </w:r>
      <w:r w:rsidRPr="003D1FB6">
        <w:rPr>
          <w:szCs w:val="24"/>
        </w:rPr>
        <w:t>по време на движение на влака</w:t>
      </w:r>
      <w:r w:rsidRPr="003C7C8B">
        <w:rPr>
          <w:bCs/>
          <w:iCs/>
        </w:rPr>
        <w:t xml:space="preserve">. </w:t>
      </w:r>
      <w:r w:rsidR="003C7C8B" w:rsidRPr="003C7C8B">
        <w:rPr>
          <w:bCs/>
          <w:iCs/>
        </w:rPr>
        <w:t xml:space="preserve">Това </w:t>
      </w:r>
      <w:r w:rsidRPr="003C7C8B">
        <w:rPr>
          <w:bCs/>
          <w:iCs/>
        </w:rPr>
        <w:t xml:space="preserve">е </w:t>
      </w:r>
      <w:r w:rsidR="003C7C8B" w:rsidRPr="003C7C8B">
        <w:rPr>
          <w:bCs/>
          <w:iCs/>
        </w:rPr>
        <w:t xml:space="preserve">довело до </w:t>
      </w:r>
      <w:r w:rsidR="003C7C8B">
        <w:rPr>
          <w:bCs/>
          <w:iCs/>
        </w:rPr>
        <w:t>прехвърляне на огъня от втория към</w:t>
      </w:r>
      <w:r w:rsidR="003C7C8B" w:rsidRPr="003C7C8B">
        <w:rPr>
          <w:bCs/>
          <w:iCs/>
        </w:rPr>
        <w:t xml:space="preserve"> първия вагон от състава на влака, и </w:t>
      </w:r>
      <w:r w:rsidR="003C7C8B">
        <w:rPr>
          <w:bCs/>
          <w:iCs/>
        </w:rPr>
        <w:t xml:space="preserve">впоследствие </w:t>
      </w:r>
      <w:r w:rsidR="003C7C8B" w:rsidRPr="003C7C8B">
        <w:rPr>
          <w:bCs/>
          <w:iCs/>
        </w:rPr>
        <w:t xml:space="preserve">е </w:t>
      </w:r>
      <w:r w:rsidRPr="003C7C8B">
        <w:rPr>
          <w:bCs/>
          <w:iCs/>
        </w:rPr>
        <w:t xml:space="preserve">създало опасност от запалване и опожаряване на </w:t>
      </w:r>
      <w:r w:rsidR="003C7C8B" w:rsidRPr="003C7C8B">
        <w:rPr>
          <w:bCs/>
          <w:iCs/>
        </w:rPr>
        <w:t>влаковия локомотив.</w:t>
      </w:r>
      <w:r w:rsidR="003C7C8B">
        <w:rPr>
          <w:bCs/>
          <w:iCs/>
        </w:rPr>
        <w:t xml:space="preserve"> Своевременната намеса на локомотивната бригада заедно с пътници от влака е предотвратила запалването на локомотива, които са го откачили от горящите вагони и изместили на безопасно разстояние.</w:t>
      </w:r>
    </w:p>
    <w:p w14:paraId="11A5C7C8" w14:textId="73DFFB33" w:rsidR="00F12C70" w:rsidRPr="00BA389D" w:rsidRDefault="00F12C70" w:rsidP="00932F3C">
      <w:pPr>
        <w:spacing w:before="0"/>
        <w:ind w:firstLine="0"/>
      </w:pPr>
      <w:r w:rsidRPr="00BA389D">
        <w:br w:type="page"/>
      </w:r>
    </w:p>
    <w:p w14:paraId="1FEDFB55" w14:textId="77777777" w:rsidR="00F12C70" w:rsidRPr="00BA389D" w:rsidRDefault="00F12C70" w:rsidP="00932F3C">
      <w:pPr>
        <w:pStyle w:val="ab"/>
        <w:numPr>
          <w:ilvl w:val="0"/>
          <w:numId w:val="27"/>
        </w:numPr>
        <w:tabs>
          <w:tab w:val="left" w:pos="993"/>
        </w:tabs>
        <w:spacing w:before="0"/>
        <w:ind w:hanging="11"/>
        <w:rPr>
          <w:b/>
          <w:bCs/>
          <w:sz w:val="28"/>
          <w:szCs w:val="22"/>
        </w:rPr>
      </w:pPr>
      <w:bookmarkStart w:id="13" w:name="_Hlk77604211"/>
      <w:r w:rsidRPr="00BA389D">
        <w:rPr>
          <w:b/>
          <w:bCs/>
          <w:sz w:val="28"/>
          <w:szCs w:val="22"/>
        </w:rPr>
        <w:lastRenderedPageBreak/>
        <w:t>Препор</w:t>
      </w:r>
      <w:bookmarkStart w:id="14" w:name="препоръки"/>
      <w:bookmarkEnd w:id="14"/>
      <w:r w:rsidRPr="00BA389D">
        <w:rPr>
          <w:b/>
          <w:bCs/>
          <w:sz w:val="28"/>
          <w:szCs w:val="22"/>
        </w:rPr>
        <w:t>ъки за безопасност</w:t>
      </w:r>
    </w:p>
    <w:p w14:paraId="77A0E3DB" w14:textId="058DBF68" w:rsidR="00A10A89" w:rsidRPr="00BA389D" w:rsidRDefault="00A10A89" w:rsidP="00932F3C">
      <w:pPr>
        <w:tabs>
          <w:tab w:val="left" w:pos="851"/>
        </w:tabs>
        <w:spacing w:before="0"/>
        <w:rPr>
          <w:szCs w:val="24"/>
        </w:rPr>
      </w:pPr>
      <w:r w:rsidRPr="00BA389D">
        <w:rPr>
          <w:szCs w:val="24"/>
        </w:rPr>
        <w:t xml:space="preserve">С цел </w:t>
      </w:r>
      <w:r w:rsidR="00995702">
        <w:rPr>
          <w:szCs w:val="24"/>
        </w:rPr>
        <w:t xml:space="preserve">предотвратяване на други произшествия и </w:t>
      </w:r>
      <w:r w:rsidRPr="00BA389D">
        <w:rPr>
          <w:szCs w:val="24"/>
        </w:rPr>
        <w:t>подобряване на безопасността в железопътния транс</w:t>
      </w:r>
      <w:r w:rsidR="001F2452">
        <w:rPr>
          <w:szCs w:val="24"/>
        </w:rPr>
        <w:t>порт ръководителя н</w:t>
      </w:r>
      <w:r w:rsidRPr="00BA389D">
        <w:rPr>
          <w:szCs w:val="24"/>
        </w:rPr>
        <w:t>а разследване</w:t>
      </w:r>
      <w:r w:rsidR="001F2452">
        <w:rPr>
          <w:szCs w:val="24"/>
        </w:rPr>
        <w:t>то</w:t>
      </w:r>
      <w:r w:rsidRPr="00BA389D">
        <w:rPr>
          <w:szCs w:val="24"/>
        </w:rPr>
        <w:t xml:space="preserve"> в НБРПВВЖТ предлага на </w:t>
      </w:r>
      <w:r w:rsidR="00CF3688" w:rsidRPr="00BA389D">
        <w:t>Националния орган по безопасността (</w:t>
      </w:r>
      <w:r w:rsidRPr="00BA389D">
        <w:rPr>
          <w:szCs w:val="24"/>
        </w:rPr>
        <w:t>ИА</w:t>
      </w:r>
      <w:r w:rsidR="00CF3688" w:rsidRPr="00BA389D">
        <w:rPr>
          <w:szCs w:val="24"/>
        </w:rPr>
        <w:t>ЖА)</w:t>
      </w:r>
      <w:r w:rsidRPr="00BA389D">
        <w:rPr>
          <w:szCs w:val="24"/>
        </w:rPr>
        <w:t xml:space="preserve"> следните препоръки за безопасност</w:t>
      </w:r>
      <w:r w:rsidR="004B7D58" w:rsidRPr="00BA389D">
        <w:rPr>
          <w:szCs w:val="24"/>
        </w:rPr>
        <w:t>, относими към</w:t>
      </w:r>
      <w:r w:rsidR="001F2452">
        <w:rPr>
          <w:szCs w:val="24"/>
        </w:rPr>
        <w:t xml:space="preserve"> </w:t>
      </w:r>
      <w:r w:rsidRPr="00BA389D">
        <w:t>,,БДЖ-Пътнически превози“ ЕООД</w:t>
      </w:r>
      <w:r w:rsidR="001F2452">
        <w:t xml:space="preserve"> и ДП НКЖИ</w:t>
      </w:r>
      <w:r w:rsidRPr="00BA389D">
        <w:rPr>
          <w:szCs w:val="24"/>
        </w:rPr>
        <w:t>.</w:t>
      </w:r>
    </w:p>
    <w:p w14:paraId="68279CF1" w14:textId="77777777" w:rsidR="009F2001" w:rsidRPr="00BA389D" w:rsidRDefault="009F2001" w:rsidP="001F2452">
      <w:pPr>
        <w:pStyle w:val="ab"/>
        <w:numPr>
          <w:ilvl w:val="0"/>
          <w:numId w:val="47"/>
        </w:numPr>
        <w:tabs>
          <w:tab w:val="left" w:pos="720"/>
          <w:tab w:val="left" w:pos="993"/>
        </w:tabs>
        <w:contextualSpacing w:val="0"/>
      </w:pPr>
      <w:r w:rsidRPr="00BA389D">
        <w:t>С препоръка 1 се предлага ДП НКЖИ и ,,БДЖ-Пътнически превози“ ЕООД да запознаят заинтересования персонал със съдържанието на настоящия доклад.</w:t>
      </w:r>
    </w:p>
    <w:p w14:paraId="52BCBA18" w14:textId="77777777" w:rsidR="009F2001" w:rsidRDefault="009F2001" w:rsidP="001F2452">
      <w:pPr>
        <w:pStyle w:val="ab"/>
        <w:numPr>
          <w:ilvl w:val="0"/>
          <w:numId w:val="47"/>
        </w:numPr>
        <w:tabs>
          <w:tab w:val="left" w:pos="720"/>
          <w:tab w:val="left" w:pos="993"/>
        </w:tabs>
        <w:contextualSpacing w:val="0"/>
      </w:pPr>
      <w:r w:rsidRPr="00BA389D">
        <w:t>С препоръка 2 се предлага</w:t>
      </w:r>
      <w:r>
        <w:t xml:space="preserve"> </w:t>
      </w:r>
      <w:r w:rsidRPr="00DC0659">
        <w:t>БДЖ ПП ЕООД да организира провеждане на беседи за запознаване на персонал</w:t>
      </w:r>
      <w:r>
        <w:t>а в</w:t>
      </w:r>
      <w:r w:rsidRPr="00DC0659">
        <w:t xml:space="preserve"> </w:t>
      </w:r>
      <w:r>
        <w:t>ремонта</w:t>
      </w:r>
      <w:r w:rsidRPr="00DC0659">
        <w:t xml:space="preserve"> във Вагоно-ремонтните депа </w:t>
      </w:r>
      <w:r>
        <w:t xml:space="preserve">на предприятието </w:t>
      </w:r>
      <w:r w:rsidRPr="00DC0659">
        <w:t xml:space="preserve">с обстоятелствата и причините за възникване на произшествието. </w:t>
      </w:r>
    </w:p>
    <w:p w14:paraId="2D3BFDD1" w14:textId="77777777" w:rsidR="009F2001" w:rsidRPr="00BA389D" w:rsidRDefault="009F2001" w:rsidP="001F2452">
      <w:pPr>
        <w:pStyle w:val="ab"/>
        <w:numPr>
          <w:ilvl w:val="0"/>
          <w:numId w:val="47"/>
        </w:numPr>
        <w:tabs>
          <w:tab w:val="left" w:pos="993"/>
        </w:tabs>
        <w:contextualSpacing w:val="0"/>
      </w:pPr>
      <w:r w:rsidRPr="00BA389D">
        <w:t xml:space="preserve">С препоръка 3 се предлага </w:t>
      </w:r>
      <w:r w:rsidRPr="00DC0659">
        <w:t xml:space="preserve">БДЖ ПП ЕООД </w:t>
      </w:r>
      <w:r>
        <w:t xml:space="preserve">при </w:t>
      </w:r>
      <w:r w:rsidRPr="00DC0659">
        <w:t xml:space="preserve">извършване </w:t>
      </w:r>
      <w:r>
        <w:t xml:space="preserve">на </w:t>
      </w:r>
      <w:r w:rsidRPr="00DC0659">
        <w:t>капитални ремонти на пътнически</w:t>
      </w:r>
      <w:r>
        <w:t>те</w:t>
      </w:r>
      <w:r w:rsidRPr="00DC0659">
        <w:t xml:space="preserve"> вагони в железопътните заводи,</w:t>
      </w:r>
      <w:r>
        <w:t xml:space="preserve"> да контролира </w:t>
      </w:r>
      <w:r w:rsidRPr="00CD7226">
        <w:t>изисквания</w:t>
      </w:r>
      <w:r>
        <w:t>та за</w:t>
      </w:r>
      <w:r w:rsidRPr="00CD7226">
        <w:t xml:space="preserve"> </w:t>
      </w:r>
      <w:r>
        <w:t>спазването на</w:t>
      </w:r>
      <w:r w:rsidRPr="00DC0659">
        <w:t xml:space="preserve"> относими</w:t>
      </w:r>
      <w:r>
        <w:t>те противопожарни изисквания за</w:t>
      </w:r>
      <w:r w:rsidRPr="00DC0659">
        <w:t xml:space="preserve"> електрическите инсталации и вътрешното оборудване, разписани в Регламент (ЕС) № 1302/2014 на Комисията от 18 ноември 2014 година.</w:t>
      </w:r>
      <w:r w:rsidRPr="00BA389D">
        <w:t xml:space="preserve"> </w:t>
      </w:r>
    </w:p>
    <w:p w14:paraId="7184FF42" w14:textId="77777777" w:rsidR="009F2001" w:rsidRPr="00BA389D" w:rsidRDefault="009F2001" w:rsidP="001F2452">
      <w:pPr>
        <w:pStyle w:val="ab"/>
        <w:numPr>
          <w:ilvl w:val="0"/>
          <w:numId w:val="47"/>
        </w:numPr>
        <w:tabs>
          <w:tab w:val="left" w:pos="709"/>
          <w:tab w:val="left" w:pos="993"/>
        </w:tabs>
        <w:contextualSpacing w:val="0"/>
      </w:pPr>
      <w:r w:rsidRPr="00BA389D">
        <w:t xml:space="preserve">С препоръка 4 се предлага </w:t>
      </w:r>
      <w:r>
        <w:t xml:space="preserve">БДЖ ПП ЕООД </w:t>
      </w:r>
      <w:r w:rsidRPr="009C4D9F">
        <w:t xml:space="preserve">през времето на месечните електрически ревизии на пътническите вагони, серии 1974 и 2974 </w:t>
      </w:r>
      <w:r>
        <w:t>да предприеме</w:t>
      </w:r>
      <w:r w:rsidRPr="00CD7226">
        <w:t xml:space="preserve"> </w:t>
      </w:r>
      <w:r>
        <w:t xml:space="preserve">проверка и </w:t>
      </w:r>
      <w:r w:rsidRPr="00CD7226">
        <w:t xml:space="preserve">измервания на електрическите инсталации и оборудването </w:t>
      </w:r>
      <w:r>
        <w:t>с цел предотвратяване запалването</w:t>
      </w:r>
      <w:r w:rsidRPr="00CD7226">
        <w:t xml:space="preserve"> на други вагони. </w:t>
      </w:r>
      <w:r>
        <w:t xml:space="preserve">Да се монтират камери за видеонаблюдение в пътническите вагони. </w:t>
      </w:r>
    </w:p>
    <w:p w14:paraId="0DCA7898" w14:textId="2C55E0EC" w:rsidR="00CD7C87" w:rsidRPr="001B361C" w:rsidRDefault="001B361C" w:rsidP="001F2452">
      <w:pPr>
        <w:pStyle w:val="ab"/>
        <w:numPr>
          <w:ilvl w:val="0"/>
          <w:numId w:val="47"/>
        </w:numPr>
        <w:contextualSpacing w:val="0"/>
        <w:rPr>
          <w:szCs w:val="24"/>
        </w:rPr>
      </w:pPr>
      <w:r w:rsidRPr="001B361C">
        <w:rPr>
          <w:szCs w:val="24"/>
        </w:rPr>
        <w:t>С препоръка 5 се предлага ИА ,,Железопътна администрация“ да предприеме изменение и допълнение на нормативната уредба, регламентираща действията на експлоатационния персонал, свързан с изключване и включване на напрежението в контактната мрежа в аварийни случаи, при които е възникнал пожар в подвижния железопътен състав (локомотив или вагони) по време на движение на влака в междугарие.</w:t>
      </w:r>
    </w:p>
    <w:p w14:paraId="1D63F4E6" w14:textId="28D7FA70" w:rsidR="00995702" w:rsidRDefault="00995702" w:rsidP="00995702">
      <w:pPr>
        <w:ind w:firstLine="720"/>
      </w:pPr>
      <w:r>
        <w:t>В съответствие с изискванията на чл. 24, параграф 2 от Директива (ЕС) 798/2016 и чл. 91, ал. 3 от Наредба № 59 от 5.12.2006 г</w:t>
      </w:r>
      <w:r w:rsidR="00EB611D">
        <w:t>., члена на УС на НБРПВВЖТ на 15.06</w:t>
      </w:r>
      <w:r>
        <w:t>.2023 г. предоставя окончателен доклад, който съдържа информация за извършеното разследване на произшествието с формулирани и съгласувани препоръки за безопасност с цел подобряване безопасността в железопътния транспорт.</w:t>
      </w:r>
    </w:p>
    <w:p w14:paraId="6D19A1F8" w14:textId="29465502" w:rsidR="00E92B8D" w:rsidRDefault="00995702" w:rsidP="00EB611D">
      <w:pPr>
        <w:spacing w:before="0"/>
        <w:ind w:firstLine="720"/>
      </w:pPr>
      <w:r>
        <w:t>В съответствие с чл. 26, параграф 3 от Директива (ЕС) 798/2016 Националният орган по безопасността (ИАЖА) и други органи или структури, към които са адресирани препоръките за безопасност, да докладват редовно на члена на управителния съвет на НБРПВВЖТ за взетите или планирани мерки като следствие от препоръките.</w:t>
      </w:r>
      <w:r w:rsidR="00EB611D">
        <w:t xml:space="preserve"> </w:t>
      </w:r>
    </w:p>
    <w:p w14:paraId="46C7F64C" w14:textId="77777777" w:rsidR="002441C1" w:rsidRDefault="002441C1" w:rsidP="00932F3C">
      <w:pPr>
        <w:spacing w:before="0"/>
        <w:ind w:firstLine="0"/>
      </w:pPr>
    </w:p>
    <w:p w14:paraId="49B7FB07" w14:textId="77777777" w:rsidR="002441C1" w:rsidRDefault="002441C1" w:rsidP="00932F3C">
      <w:pPr>
        <w:spacing w:before="0"/>
        <w:ind w:firstLine="0"/>
      </w:pPr>
    </w:p>
    <w:p w14:paraId="78F29D76" w14:textId="77777777" w:rsidR="002441C1" w:rsidRPr="00BA389D" w:rsidRDefault="002441C1" w:rsidP="00932F3C">
      <w:pPr>
        <w:spacing w:before="0"/>
        <w:ind w:firstLine="0"/>
      </w:pPr>
    </w:p>
    <w:p w14:paraId="0F40A518" w14:textId="77777777" w:rsidR="00F043C7" w:rsidRDefault="00852F75" w:rsidP="00932F3C">
      <w:pPr>
        <w:spacing w:before="0"/>
        <w:ind w:firstLine="0"/>
        <w:rPr>
          <w:b/>
          <w:bCs/>
          <w:sz w:val="28"/>
          <w:szCs w:val="22"/>
        </w:rPr>
      </w:pPr>
      <w:r w:rsidRPr="00BA389D">
        <w:rPr>
          <w:b/>
          <w:bCs/>
          <w:sz w:val="28"/>
          <w:szCs w:val="22"/>
        </w:rPr>
        <w:t>Председател:</w:t>
      </w:r>
    </w:p>
    <w:p w14:paraId="285C257D" w14:textId="1E751C1D" w:rsidR="00852F75" w:rsidRPr="00BA389D" w:rsidRDefault="00F043C7" w:rsidP="00932F3C">
      <w:pPr>
        <w:spacing w:before="0"/>
        <w:ind w:firstLine="0"/>
        <w:rPr>
          <w:b/>
          <w:bCs/>
          <w:sz w:val="28"/>
          <w:szCs w:val="22"/>
        </w:rPr>
      </w:pPr>
      <w:r>
        <w:rPr>
          <w:b/>
          <w:szCs w:val="24"/>
        </w:rPr>
        <w:t>Д-р инж. Бойчо Скробански</w:t>
      </w:r>
    </w:p>
    <w:p w14:paraId="0B1F1102" w14:textId="413541AD" w:rsidR="00230969" w:rsidRPr="00BA389D" w:rsidRDefault="00852F75" w:rsidP="00932F3C">
      <w:pPr>
        <w:spacing w:before="0"/>
        <w:ind w:firstLine="0"/>
        <w:rPr>
          <w:i/>
          <w:szCs w:val="24"/>
        </w:rPr>
      </w:pPr>
      <w:r w:rsidRPr="00BA389D">
        <w:rPr>
          <w:i/>
          <w:szCs w:val="24"/>
        </w:rPr>
        <w:t xml:space="preserve">Заместник-председател на </w:t>
      </w:r>
      <w:r w:rsidR="00DE5619" w:rsidRPr="00BA389D">
        <w:rPr>
          <w:i/>
          <w:szCs w:val="24"/>
        </w:rPr>
        <w:t xml:space="preserve">УС на </w:t>
      </w:r>
      <w:r w:rsidRPr="00BA389D">
        <w:rPr>
          <w:i/>
          <w:szCs w:val="24"/>
        </w:rPr>
        <w:t>НБРПВВЖТ</w:t>
      </w:r>
    </w:p>
    <w:p w14:paraId="37B29D99" w14:textId="77777777" w:rsidR="002441C1" w:rsidRDefault="002441C1" w:rsidP="00932F3C">
      <w:pPr>
        <w:spacing w:before="0"/>
        <w:ind w:firstLine="0"/>
        <w:rPr>
          <w:b/>
          <w:bCs/>
          <w:sz w:val="28"/>
          <w:szCs w:val="22"/>
        </w:rPr>
      </w:pPr>
      <w:bookmarkStart w:id="15" w:name="_GoBack"/>
      <w:bookmarkEnd w:id="13"/>
      <w:bookmarkEnd w:id="15"/>
    </w:p>
    <w:sectPr w:rsidR="002441C1" w:rsidSect="00FE51D1">
      <w:footerReference w:type="default" r:id="rId100"/>
      <w:headerReference w:type="first" r:id="rId101"/>
      <w:pgSz w:w="12240" w:h="15840"/>
      <w:pgMar w:top="426" w:right="1134" w:bottom="567" w:left="1134" w:header="709"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A1648E3" w14:textId="77777777" w:rsidR="0058509E" w:rsidRDefault="0058509E" w:rsidP="005624C6">
      <w:r>
        <w:separator/>
      </w:r>
    </w:p>
  </w:endnote>
  <w:endnote w:type="continuationSeparator" w:id="0">
    <w:p w14:paraId="7C990C84" w14:textId="77777777" w:rsidR="0058509E" w:rsidRDefault="0058509E" w:rsidP="005624C6">
      <w:r>
        <w:continuationSeparator/>
      </w:r>
    </w:p>
  </w:endnote>
  <w:endnote w:type="continuationNotice" w:id="1">
    <w:p w14:paraId="1AABF91B" w14:textId="77777777" w:rsidR="0058509E" w:rsidRDefault="005850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ISOCPEUR">
    <w:altName w:val="Arial"/>
    <w:charset w:val="CC"/>
    <w:family w:val="swiss"/>
    <w:pitch w:val="variable"/>
    <w:sig w:usb0="00000001"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31032"/>
      <w:docPartObj>
        <w:docPartGallery w:val="Page Numbers (Bottom of Page)"/>
        <w:docPartUnique/>
      </w:docPartObj>
    </w:sdtPr>
    <w:sdtEndPr/>
    <w:sdtContent>
      <w:sdt>
        <w:sdtPr>
          <w:id w:val="-1769616900"/>
          <w:docPartObj>
            <w:docPartGallery w:val="Page Numbers (Top of Page)"/>
            <w:docPartUnique/>
          </w:docPartObj>
        </w:sdtPr>
        <w:sdtEndPr/>
        <w:sdtContent>
          <w:p w14:paraId="6C41301B" w14:textId="77777777" w:rsidR="00AA3299" w:rsidRDefault="00AA3299">
            <w:pPr>
              <w:pStyle w:val="a5"/>
              <w:jc w:val="right"/>
            </w:pPr>
          </w:p>
          <w:p w14:paraId="1A2E75DB" w14:textId="085FE798" w:rsidR="00AA3299" w:rsidRDefault="00AA3299">
            <w:pPr>
              <w:pStyle w:val="a5"/>
              <w:jc w:val="right"/>
            </w:pPr>
            <w:r>
              <w:t xml:space="preserve">Страница </w:t>
            </w:r>
            <w:r>
              <w:rPr>
                <w:b/>
                <w:bCs/>
                <w:szCs w:val="24"/>
              </w:rPr>
              <w:fldChar w:fldCharType="begin"/>
            </w:r>
            <w:r>
              <w:rPr>
                <w:b/>
                <w:bCs/>
              </w:rPr>
              <w:instrText xml:space="preserve"> PAGE </w:instrText>
            </w:r>
            <w:r>
              <w:rPr>
                <w:b/>
                <w:bCs/>
                <w:szCs w:val="24"/>
              </w:rPr>
              <w:fldChar w:fldCharType="separate"/>
            </w:r>
            <w:r w:rsidR="00F043C7">
              <w:rPr>
                <w:b/>
                <w:bCs/>
                <w:noProof/>
              </w:rPr>
              <w:t>52</w:t>
            </w:r>
            <w:r>
              <w:rPr>
                <w:b/>
                <w:bCs/>
                <w:szCs w:val="24"/>
              </w:rPr>
              <w:fldChar w:fldCharType="end"/>
            </w:r>
            <w:r>
              <w:t xml:space="preserve"> от </w:t>
            </w:r>
            <w:r>
              <w:rPr>
                <w:b/>
                <w:bCs/>
                <w:szCs w:val="24"/>
              </w:rPr>
              <w:fldChar w:fldCharType="begin"/>
            </w:r>
            <w:r>
              <w:rPr>
                <w:b/>
                <w:bCs/>
              </w:rPr>
              <w:instrText xml:space="preserve"> NUMPAGES  </w:instrText>
            </w:r>
            <w:r>
              <w:rPr>
                <w:b/>
                <w:bCs/>
                <w:szCs w:val="24"/>
              </w:rPr>
              <w:fldChar w:fldCharType="separate"/>
            </w:r>
            <w:r w:rsidR="00F043C7">
              <w:rPr>
                <w:b/>
                <w:bCs/>
                <w:noProof/>
              </w:rPr>
              <w:t>52</w:t>
            </w:r>
            <w:r>
              <w:rPr>
                <w:b/>
                <w:bCs/>
                <w:szCs w:val="24"/>
              </w:rPr>
              <w:fldChar w:fldCharType="end"/>
            </w:r>
          </w:p>
        </w:sdtContent>
      </w:sdt>
    </w:sdtContent>
  </w:sdt>
  <w:p w14:paraId="176BE123" w14:textId="77777777" w:rsidR="00AA3299" w:rsidRDefault="00AA3299">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7E7E6D6" w14:textId="77777777" w:rsidR="0058509E" w:rsidRDefault="0058509E" w:rsidP="005624C6">
      <w:r>
        <w:separator/>
      </w:r>
    </w:p>
  </w:footnote>
  <w:footnote w:type="continuationSeparator" w:id="0">
    <w:p w14:paraId="22252C47" w14:textId="77777777" w:rsidR="0058509E" w:rsidRDefault="0058509E" w:rsidP="005624C6">
      <w:r>
        <w:continuationSeparator/>
      </w:r>
    </w:p>
  </w:footnote>
  <w:footnote w:type="continuationNotice" w:id="1">
    <w:p w14:paraId="01F8A3C6" w14:textId="77777777" w:rsidR="0058509E" w:rsidRDefault="0058509E"/>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64DF41" w14:textId="04881EA8" w:rsidR="00AA3299" w:rsidRDefault="0058509E" w:rsidP="00232F5E">
    <w:pPr>
      <w:pStyle w:val="a7"/>
      <w:ind w:right="28"/>
      <w:jc w:val="center"/>
      <w:rPr>
        <w:color w:val="auto"/>
      </w:rPr>
    </w:pPr>
    <w:bookmarkStart w:id="16" w:name="_Hlk56546092"/>
    <w:r>
      <w:rPr>
        <w:noProof/>
        <w:color w:val="auto"/>
        <w:sz w:val="16"/>
        <w:szCs w:val="16"/>
      </w:rPr>
      <w:object w:dxaOrig="1440" w:dyaOrig="1440" w14:anchorId="6ABE99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237.45pt;margin-top:14.9pt;width:40.45pt;height:33.6pt;z-index:251660288">
          <v:imagedata r:id="rId1" o:title=""/>
          <w10:wrap type="topAndBottom"/>
        </v:shape>
        <o:OLEObject Type="Embed" ProgID="PBrush" ShapeID="_x0000_s2050" DrawAspect="Content" ObjectID="_1748676132" r:id="rId2"/>
      </w:object>
    </w:r>
  </w:p>
  <w:p w14:paraId="71D58146" w14:textId="77777777" w:rsidR="00AA3299" w:rsidRPr="00586900" w:rsidRDefault="00AA3299" w:rsidP="005624C6">
    <w:pPr>
      <w:pStyle w:val="a7"/>
      <w:ind w:right="28"/>
      <w:jc w:val="center"/>
      <w:rPr>
        <w:color w:val="auto"/>
        <w:sz w:val="28"/>
        <w:szCs w:val="28"/>
      </w:rPr>
    </w:pPr>
    <w:r w:rsidRPr="00586900">
      <w:rPr>
        <w:color w:val="auto"/>
        <w:sz w:val="28"/>
        <w:szCs w:val="28"/>
      </w:rPr>
      <w:t xml:space="preserve">Р Е П У </w:t>
    </w:r>
    <w:bookmarkStart w:id="17" w:name="_Hlk56546068"/>
    <w:r w:rsidRPr="00586900">
      <w:rPr>
        <w:color w:val="auto"/>
        <w:sz w:val="28"/>
        <w:szCs w:val="28"/>
      </w:rPr>
      <w:t>Б Л И К А  Б Ъ Л Г А Р И Я</w:t>
    </w:r>
  </w:p>
  <w:p w14:paraId="2DB37AD7" w14:textId="7A155487" w:rsidR="00AA3299" w:rsidRPr="00586900" w:rsidRDefault="00AA3299" w:rsidP="00A23FF2">
    <w:pPr>
      <w:pStyle w:val="a7"/>
      <w:ind w:right="28"/>
      <w:jc w:val="center"/>
      <w:rPr>
        <w:color w:val="auto"/>
        <w:sz w:val="24"/>
        <w:szCs w:val="24"/>
      </w:rPr>
    </w:pPr>
    <w:r w:rsidRPr="00586900">
      <w:rPr>
        <w:color w:val="auto"/>
        <w:sz w:val="24"/>
        <w:szCs w:val="24"/>
      </w:rPr>
      <w:t>НАЦИОНАЛЕН БОРД ЗА РАЗСЛЕДВАНЕ</w:t>
    </w:r>
    <w:r>
      <w:rPr>
        <w:color w:val="auto"/>
        <w:sz w:val="24"/>
        <w:szCs w:val="24"/>
      </w:rPr>
      <w:t xml:space="preserve"> </w:t>
    </w:r>
    <w:r w:rsidRPr="00586900">
      <w:rPr>
        <w:color w:val="auto"/>
        <w:sz w:val="24"/>
        <w:szCs w:val="24"/>
      </w:rPr>
      <w:t>НА ПРОИЗШЕСТВИЯ ВЪВ ВЪЗДУШНИЯ, ВОДНИЯ И ЖЕЛЕЗОПЪТНИЯ ТРАНСПОРТ</w:t>
    </w:r>
    <w:r>
      <w:rPr>
        <w:color w:val="auto"/>
        <w:sz w:val="24"/>
        <w:szCs w:val="24"/>
      </w:rPr>
      <w:t xml:space="preserve"> (НБРПВВЖТ)</w:t>
    </w:r>
  </w:p>
  <w:p w14:paraId="597C5B7A" w14:textId="1EDA89D5" w:rsidR="00AA3299" w:rsidRPr="00175CF7" w:rsidRDefault="00AA3299" w:rsidP="00B00225">
    <w:pPr>
      <w:pStyle w:val="a7"/>
      <w:tabs>
        <w:tab w:val="center" w:pos="4986"/>
      </w:tabs>
      <w:rPr>
        <w:color w:val="0070C0"/>
        <w:sz w:val="16"/>
        <w:szCs w:val="16"/>
      </w:rPr>
    </w:pPr>
    <w:r w:rsidRPr="00175CF7">
      <w:rPr>
        <w:b w:val="0"/>
        <w:color w:val="0070C0"/>
        <w:sz w:val="16"/>
        <w:szCs w:val="16"/>
      </w:rPr>
      <w:t>ул. “Дякон Игнатий” № 9, София 1000</w:t>
    </w:r>
    <w:r w:rsidRPr="00B00225">
      <w:rPr>
        <w:b w:val="0"/>
        <w:noProof/>
        <w:color w:val="auto"/>
        <w:sz w:val="16"/>
        <w:szCs w:val="16"/>
        <w:lang w:eastAsia="bg-BG"/>
      </w:rPr>
      <mc:AlternateContent>
        <mc:Choice Requires="wps">
          <w:drawing>
            <wp:anchor distT="0" distB="0" distL="114300" distR="114300" simplePos="0" relativeHeight="251658240" behindDoc="0" locked="0" layoutInCell="1" allowOverlap="1" wp14:anchorId="2D1399E5" wp14:editId="6403AA39">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6D1C6849" id="Line 2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" strokeweight="2.75pt">
              <v:stroke linestyle="thickThin"/>
            </v:line>
          </w:pict>
        </mc:Fallback>
      </mc:AlternateContent>
    </w:r>
    <w:r w:rsidRPr="00B00225">
      <w:rPr>
        <w:b w:val="0"/>
        <w:color w:val="auto"/>
        <w:sz w:val="16"/>
        <w:szCs w:val="16"/>
      </w:rPr>
      <w:tab/>
    </w:r>
    <w:r>
      <w:rPr>
        <w:color w:val="auto"/>
        <w:sz w:val="16"/>
        <w:szCs w:val="16"/>
      </w:rPr>
      <w:t xml:space="preserve">                                                                                                               </w:t>
    </w:r>
    <w:r w:rsidRPr="00175CF7">
      <w:rPr>
        <w:b w:val="0"/>
        <w:color w:val="0070C0"/>
        <w:sz w:val="16"/>
        <w:szCs w:val="16"/>
        <w:u w:val="single"/>
      </w:rPr>
      <w:t>bskrobanski@mtc.government.bg</w:t>
    </w:r>
  </w:p>
  <w:p w14:paraId="6A7C19B5" w14:textId="43510FF3" w:rsidR="00AA3299" w:rsidRPr="00175CF7" w:rsidRDefault="00AA3299" w:rsidP="00B00225">
    <w:pPr>
      <w:spacing w:before="0"/>
      <w:ind w:firstLine="0"/>
      <w:rPr>
        <w:color w:val="0070C0"/>
        <w:sz w:val="16"/>
        <w:szCs w:val="16"/>
      </w:rPr>
    </w:pPr>
    <w:bookmarkStart w:id="18" w:name="_Hlt46744128"/>
    <w:r w:rsidRPr="00175CF7">
      <w:rPr>
        <w:color w:val="0070C0"/>
        <w:sz w:val="16"/>
        <w:szCs w:val="16"/>
      </w:rPr>
      <w:t xml:space="preserve">тел. (+359 2) 940 9317                                                                                                                                            </w:t>
    </w:r>
    <w:r w:rsidRPr="00175CF7">
      <w:rPr>
        <w:color w:val="0070C0"/>
        <w:sz w:val="16"/>
        <w:szCs w:val="16"/>
        <w:u w:val="single"/>
      </w:rPr>
      <w:t>bskrobanski@abv.bg</w:t>
    </w:r>
    <w:r w:rsidRPr="00175CF7">
      <w:rPr>
        <w:color w:val="0070C0"/>
        <w:sz w:val="16"/>
        <w:szCs w:val="16"/>
      </w:rPr>
      <w:tab/>
    </w:r>
    <w:r w:rsidRPr="00175CF7">
      <w:rPr>
        <w:color w:val="0070C0"/>
        <w:sz w:val="16"/>
        <w:szCs w:val="16"/>
      </w:rPr>
      <w:tab/>
    </w:r>
  </w:p>
  <w:p w14:paraId="000633A9" w14:textId="3566A6C5" w:rsidR="00AA3299" w:rsidRPr="006D1005" w:rsidRDefault="00AA3299" w:rsidP="00B00225">
    <w:pPr>
      <w:spacing w:before="0"/>
      <w:ind w:firstLine="0"/>
      <w:rPr>
        <w:color w:val="00B0F0"/>
        <w:sz w:val="16"/>
        <w:szCs w:val="16"/>
      </w:rPr>
    </w:pPr>
    <w:r w:rsidRPr="00175CF7">
      <w:rPr>
        <w:color w:val="0070C0"/>
        <w:sz w:val="16"/>
        <w:szCs w:val="16"/>
      </w:rPr>
      <w:t xml:space="preserve">факс: (+3592) 940 9350  </w:t>
    </w:r>
    <w:r w:rsidRPr="00B00225">
      <w:rPr>
        <w:color w:val="00B0F0"/>
        <w:sz w:val="16"/>
        <w:szCs w:val="16"/>
      </w:rPr>
      <w:tab/>
      <w:t xml:space="preserve"> </w:t>
    </w:r>
    <w:r w:rsidRPr="006D1005">
      <w:rPr>
        <w:color w:val="00B0F0"/>
        <w:sz w:val="16"/>
        <w:szCs w:val="16"/>
      </w:rPr>
      <w:tab/>
      <w:t xml:space="preserve">                                        </w:t>
    </w:r>
    <w:r w:rsidRPr="006D1005">
      <w:rPr>
        <w:color w:val="00B0F0"/>
        <w:sz w:val="16"/>
        <w:szCs w:val="16"/>
      </w:rPr>
      <w:tab/>
    </w:r>
    <w:bookmarkEnd w:id="18"/>
  </w:p>
  <w:p w14:paraId="0CC1F23D" w14:textId="08C11A4F" w:rsidR="00AA3299" w:rsidRPr="00A23FF2" w:rsidRDefault="00AA3299" w:rsidP="00B00225">
    <w:pPr>
      <w:tabs>
        <w:tab w:val="left" w:pos="284"/>
      </w:tabs>
      <w:spacing w:before="0"/>
      <w:rPr>
        <w:sz w:val="16"/>
        <w:szCs w:val="16"/>
      </w:rPr>
    </w:pPr>
    <w:r w:rsidRPr="006D1005">
      <w:rPr>
        <w:b/>
        <w:color w:val="00B0F0"/>
        <w:sz w:val="16"/>
        <w:szCs w:val="16"/>
      </w:rPr>
      <w:t xml:space="preserve">   </w:t>
    </w:r>
    <w:r w:rsidRPr="006D1005">
      <w:rPr>
        <w:color w:val="00B0F0"/>
        <w:sz w:val="16"/>
        <w:szCs w:val="16"/>
      </w:rPr>
      <w:tab/>
    </w:r>
    <w:r w:rsidRPr="00A23FF2">
      <w:rPr>
        <w:sz w:val="16"/>
        <w:szCs w:val="16"/>
      </w:rPr>
      <w:tab/>
    </w:r>
    <w:r w:rsidRPr="00A23FF2">
      <w:rPr>
        <w:sz w:val="16"/>
        <w:szCs w:val="16"/>
      </w:rPr>
      <w:tab/>
    </w:r>
    <w:r w:rsidRPr="00A23FF2">
      <w:rPr>
        <w:sz w:val="16"/>
        <w:szCs w:val="16"/>
      </w:rPr>
      <w:tab/>
    </w:r>
    <w:r w:rsidRPr="00A23FF2">
      <w:rPr>
        <w:sz w:val="16"/>
        <w:szCs w:val="16"/>
      </w:rPr>
      <w:tab/>
    </w:r>
    <w:r w:rsidRPr="00A23FF2">
      <w:rPr>
        <w:sz w:val="16"/>
        <w:szCs w:val="16"/>
      </w:rPr>
      <w:tab/>
      <w:t xml:space="preserve"> </w:t>
    </w:r>
    <w:bookmarkEnd w:id="16"/>
    <w:bookmarkEnd w:id="17"/>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E5A01"/>
    <w:multiLevelType w:val="multilevel"/>
    <w:tmpl w:val="4A3E9550"/>
    <w:lvl w:ilvl="0">
      <w:start w:val="4"/>
      <w:numFmt w:val="decimal"/>
      <w:suff w:val="space"/>
      <w:lvlText w:val="%1."/>
      <w:lvlJc w:val="left"/>
      <w:pPr>
        <w:ind w:left="720" w:hanging="720"/>
      </w:pPr>
      <w:rPr>
        <w:rFonts w:hint="default"/>
      </w:rPr>
    </w:lvl>
    <w:lvl w:ilvl="1">
      <w:start w:val="1"/>
      <w:numFmt w:val="decimal"/>
      <w:lvlText w:val="%1.%2."/>
      <w:lvlJc w:val="left"/>
      <w:pPr>
        <w:ind w:left="956" w:hanging="720"/>
      </w:pPr>
      <w:rPr>
        <w:rFonts w:hint="default"/>
      </w:rPr>
    </w:lvl>
    <w:lvl w:ilvl="2">
      <w:start w:val="9"/>
      <w:numFmt w:val="decimal"/>
      <w:lvlText w:val="%1.%2.%3."/>
      <w:lvlJc w:val="left"/>
      <w:pPr>
        <w:ind w:left="1288"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1" w15:restartNumberingAfterBreak="0">
    <w:nsid w:val="063C5FD6"/>
    <w:multiLevelType w:val="hybridMultilevel"/>
    <w:tmpl w:val="FB50B818"/>
    <w:lvl w:ilvl="0" w:tplc="FFFFFFFF">
      <w:start w:val="1"/>
      <w:numFmt w:val="bullet"/>
      <w:lvlText w:val=""/>
      <w:lvlJc w:val="left"/>
      <w:pPr>
        <w:ind w:left="360" w:hanging="360"/>
      </w:pPr>
      <w:rPr>
        <w:rFonts w:ascii="Symbol" w:hAnsi="Symbol" w:hint="default"/>
      </w:rPr>
    </w:lvl>
    <w:lvl w:ilvl="1" w:tplc="FFFFFFFF">
      <w:start w:val="1"/>
      <w:numFmt w:val="bullet"/>
      <w:lvlText w:val="o"/>
      <w:lvlJc w:val="left"/>
      <w:pPr>
        <w:ind w:left="720" w:hanging="360"/>
      </w:pPr>
      <w:rPr>
        <w:rFonts w:ascii="Courier New" w:hAnsi="Courier New" w:cs="Courier New" w:hint="default"/>
      </w:rPr>
    </w:lvl>
    <w:lvl w:ilvl="2" w:tplc="04020001">
      <w:start w:val="1"/>
      <w:numFmt w:val="bullet"/>
      <w:lvlText w:val=""/>
      <w:lvlJc w:val="left"/>
      <w:pPr>
        <w:ind w:left="1440" w:hanging="360"/>
      </w:pPr>
      <w:rPr>
        <w:rFonts w:ascii="Symbol" w:hAnsi="Symbol"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2" w15:restartNumberingAfterBreak="0">
    <w:nsid w:val="076F58C4"/>
    <w:multiLevelType w:val="hybridMultilevel"/>
    <w:tmpl w:val="4C04CC0E"/>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3" w15:restartNumberingAfterBreak="0">
    <w:nsid w:val="079F09F5"/>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8DB6D77"/>
    <w:multiLevelType w:val="multilevel"/>
    <w:tmpl w:val="AFB2C54E"/>
    <w:lvl w:ilvl="0">
      <w:start w:val="5"/>
      <w:numFmt w:val="decimal"/>
      <w:lvlText w:val="%1."/>
      <w:lvlJc w:val="left"/>
      <w:pPr>
        <w:ind w:left="540" w:hanging="540"/>
      </w:pPr>
      <w:rPr>
        <w:rFonts w:hint="default"/>
      </w:rPr>
    </w:lvl>
    <w:lvl w:ilvl="1">
      <w:start w:val="1"/>
      <w:numFmt w:val="decimal"/>
      <w:lvlText w:val="%1.%2."/>
      <w:lvlJc w:val="left"/>
      <w:pPr>
        <w:ind w:left="1250" w:hanging="540"/>
      </w:pPr>
      <w:rPr>
        <w:rFonts w:hint="default"/>
      </w:rPr>
    </w:lvl>
    <w:lvl w:ilvl="2">
      <w:start w:val="5"/>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5" w15:restartNumberingAfterBreak="0">
    <w:nsid w:val="0BDE79F6"/>
    <w:multiLevelType w:val="hybridMultilevel"/>
    <w:tmpl w:val="34C4BBEE"/>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6" w15:restartNumberingAfterBreak="0">
    <w:nsid w:val="0DB1748F"/>
    <w:multiLevelType w:val="hybridMultilevel"/>
    <w:tmpl w:val="CC1ABFD6"/>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7" w15:restartNumberingAfterBreak="0">
    <w:nsid w:val="104C5F37"/>
    <w:multiLevelType w:val="hybridMultilevel"/>
    <w:tmpl w:val="6548F1BE"/>
    <w:lvl w:ilvl="0" w:tplc="2CB6B77A">
      <w:start w:val="4"/>
      <w:numFmt w:val="bullet"/>
      <w:lvlText w:val="-"/>
      <w:lvlJc w:val="left"/>
      <w:pPr>
        <w:ind w:left="1069" w:hanging="360"/>
      </w:pPr>
      <w:rPr>
        <w:rFonts w:ascii="Times New Roman" w:eastAsiaTheme="minorHAnsi"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8" w15:restartNumberingAfterBreak="0">
    <w:nsid w:val="145121CC"/>
    <w:multiLevelType w:val="multilevel"/>
    <w:tmpl w:val="994EB320"/>
    <w:lvl w:ilvl="0">
      <w:start w:val="1"/>
      <w:numFmt w:val="bullet"/>
      <w:suff w:val="space"/>
      <w:lvlText w:val=""/>
      <w:lvlJc w:val="left"/>
      <w:pPr>
        <w:ind w:left="0" w:firstLine="709"/>
      </w:pPr>
      <w:rPr>
        <w:rFonts w:ascii="Symbol" w:hAnsi="Symbol" w:hint="default"/>
      </w:rPr>
    </w:lvl>
    <w:lvl w:ilvl="1">
      <w:start w:val="1"/>
      <w:numFmt w:val="bullet"/>
      <w:lvlText w:val="o"/>
      <w:lvlJc w:val="left"/>
      <w:pPr>
        <w:ind w:left="1789" w:hanging="360"/>
      </w:pPr>
      <w:rPr>
        <w:rFonts w:ascii="Courier New" w:hAnsi="Courier New" w:cs="Courier New" w:hint="default"/>
      </w:rPr>
    </w:lvl>
    <w:lvl w:ilvl="2">
      <w:start w:val="1"/>
      <w:numFmt w:val="bullet"/>
      <w:lvlText w:val=""/>
      <w:lvlJc w:val="left"/>
      <w:pPr>
        <w:ind w:left="2509" w:hanging="360"/>
      </w:pPr>
      <w:rPr>
        <w:rFonts w:ascii="Wingdings" w:hAnsi="Wingdings"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9" w15:restartNumberingAfterBreak="0">
    <w:nsid w:val="152C77D9"/>
    <w:multiLevelType w:val="hybridMultilevel"/>
    <w:tmpl w:val="AC9C4F9E"/>
    <w:lvl w:ilvl="0" w:tplc="0402000F">
      <w:start w:val="1"/>
      <w:numFmt w:val="decimal"/>
      <w:lvlText w:val="%1."/>
      <w:lvlJc w:val="left"/>
      <w:pPr>
        <w:tabs>
          <w:tab w:val="num" w:pos="720"/>
        </w:tabs>
        <w:ind w:left="720" w:hanging="360"/>
      </w:pPr>
      <w:rPr>
        <w:rFonts w:hint="default"/>
      </w:rPr>
    </w:lvl>
    <w:lvl w:ilvl="1" w:tplc="04020019" w:tentative="1">
      <w:start w:val="1"/>
      <w:numFmt w:val="lowerLetter"/>
      <w:lvlText w:val="%2."/>
      <w:lvlJc w:val="left"/>
      <w:pPr>
        <w:tabs>
          <w:tab w:val="num" w:pos="1440"/>
        </w:tabs>
        <w:ind w:left="1440" w:hanging="360"/>
      </w:pPr>
    </w:lvl>
    <w:lvl w:ilvl="2" w:tplc="0402001B" w:tentative="1">
      <w:start w:val="1"/>
      <w:numFmt w:val="lowerRoman"/>
      <w:lvlText w:val="%3."/>
      <w:lvlJc w:val="right"/>
      <w:pPr>
        <w:tabs>
          <w:tab w:val="num" w:pos="2160"/>
        </w:tabs>
        <w:ind w:left="2160" w:hanging="180"/>
      </w:pPr>
    </w:lvl>
    <w:lvl w:ilvl="3" w:tplc="0402000F" w:tentative="1">
      <w:start w:val="1"/>
      <w:numFmt w:val="decimal"/>
      <w:lvlText w:val="%4."/>
      <w:lvlJc w:val="left"/>
      <w:pPr>
        <w:tabs>
          <w:tab w:val="num" w:pos="2880"/>
        </w:tabs>
        <w:ind w:left="2880" w:hanging="360"/>
      </w:pPr>
    </w:lvl>
    <w:lvl w:ilvl="4" w:tplc="04020019" w:tentative="1">
      <w:start w:val="1"/>
      <w:numFmt w:val="lowerLetter"/>
      <w:lvlText w:val="%5."/>
      <w:lvlJc w:val="left"/>
      <w:pPr>
        <w:tabs>
          <w:tab w:val="num" w:pos="3600"/>
        </w:tabs>
        <w:ind w:left="3600" w:hanging="360"/>
      </w:pPr>
    </w:lvl>
    <w:lvl w:ilvl="5" w:tplc="0402001B" w:tentative="1">
      <w:start w:val="1"/>
      <w:numFmt w:val="lowerRoman"/>
      <w:lvlText w:val="%6."/>
      <w:lvlJc w:val="right"/>
      <w:pPr>
        <w:tabs>
          <w:tab w:val="num" w:pos="4320"/>
        </w:tabs>
        <w:ind w:left="4320" w:hanging="180"/>
      </w:pPr>
    </w:lvl>
    <w:lvl w:ilvl="6" w:tplc="0402000F" w:tentative="1">
      <w:start w:val="1"/>
      <w:numFmt w:val="decimal"/>
      <w:lvlText w:val="%7."/>
      <w:lvlJc w:val="left"/>
      <w:pPr>
        <w:tabs>
          <w:tab w:val="num" w:pos="5040"/>
        </w:tabs>
        <w:ind w:left="5040" w:hanging="360"/>
      </w:pPr>
    </w:lvl>
    <w:lvl w:ilvl="7" w:tplc="04020019" w:tentative="1">
      <w:start w:val="1"/>
      <w:numFmt w:val="lowerLetter"/>
      <w:lvlText w:val="%8."/>
      <w:lvlJc w:val="left"/>
      <w:pPr>
        <w:tabs>
          <w:tab w:val="num" w:pos="5760"/>
        </w:tabs>
        <w:ind w:left="5760" w:hanging="360"/>
      </w:pPr>
    </w:lvl>
    <w:lvl w:ilvl="8" w:tplc="0402001B" w:tentative="1">
      <w:start w:val="1"/>
      <w:numFmt w:val="lowerRoman"/>
      <w:lvlText w:val="%9."/>
      <w:lvlJc w:val="right"/>
      <w:pPr>
        <w:tabs>
          <w:tab w:val="num" w:pos="6480"/>
        </w:tabs>
        <w:ind w:left="6480" w:hanging="180"/>
      </w:pPr>
    </w:lvl>
  </w:abstractNum>
  <w:abstractNum w:abstractNumId="10" w15:restartNumberingAfterBreak="0">
    <w:nsid w:val="15B44D6C"/>
    <w:multiLevelType w:val="multilevel"/>
    <w:tmpl w:val="2B28FD90"/>
    <w:lvl w:ilvl="0">
      <w:start w:val="4"/>
      <w:numFmt w:val="decimal"/>
      <w:lvlText w:val="%1."/>
      <w:lvlJc w:val="left"/>
      <w:pPr>
        <w:ind w:left="540" w:hanging="540"/>
      </w:pPr>
      <w:rPr>
        <w:rFonts w:hint="default"/>
      </w:rPr>
    </w:lvl>
    <w:lvl w:ilvl="1">
      <w:start w:val="4"/>
      <w:numFmt w:val="decimal"/>
      <w:lvlText w:val="%1.%2."/>
      <w:lvlJc w:val="left"/>
      <w:pPr>
        <w:ind w:left="894" w:hanging="540"/>
      </w:pPr>
      <w:rPr>
        <w:rFonts w:hint="default"/>
      </w:rPr>
    </w:lvl>
    <w:lvl w:ilvl="2">
      <w:start w:val="5"/>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1" w15:restartNumberingAfterBreak="0">
    <w:nsid w:val="19BA2F6C"/>
    <w:multiLevelType w:val="multilevel"/>
    <w:tmpl w:val="51B05884"/>
    <w:lvl w:ilvl="0">
      <w:start w:val="1"/>
      <w:numFmt w:val="bullet"/>
      <w:lvlText w:val=""/>
      <w:lvlJc w:val="left"/>
      <w:pPr>
        <w:ind w:left="0" w:firstLine="709"/>
      </w:pPr>
      <w:rPr>
        <w:rFonts w:ascii="Symbol" w:hAnsi="Symbol" w:hint="default"/>
      </w:rPr>
    </w:lvl>
    <w:lvl w:ilvl="1">
      <w:start w:val="1"/>
      <w:numFmt w:val="bullet"/>
      <w:lvlText w:val="o"/>
      <w:lvlJc w:val="left"/>
      <w:pPr>
        <w:ind w:left="1789" w:hanging="360"/>
      </w:pPr>
      <w:rPr>
        <w:rFonts w:ascii="Courier New" w:hAnsi="Courier New" w:cs="Courier New" w:hint="default"/>
      </w:rPr>
    </w:lvl>
    <w:lvl w:ilvl="2">
      <w:start w:val="1"/>
      <w:numFmt w:val="bullet"/>
      <w:lvlText w:val=""/>
      <w:lvlJc w:val="left"/>
      <w:pPr>
        <w:ind w:left="2509" w:hanging="360"/>
      </w:pPr>
      <w:rPr>
        <w:rFonts w:ascii="Wingdings" w:hAnsi="Wingdings"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12" w15:restartNumberingAfterBreak="0">
    <w:nsid w:val="1C615D84"/>
    <w:multiLevelType w:val="hybridMultilevel"/>
    <w:tmpl w:val="BB58C116"/>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13" w15:restartNumberingAfterBreak="0">
    <w:nsid w:val="1EE32F5E"/>
    <w:multiLevelType w:val="hybridMultilevel"/>
    <w:tmpl w:val="E4B0CCB0"/>
    <w:lvl w:ilvl="0" w:tplc="DA48AD1E">
      <w:numFmt w:val="bullet"/>
      <w:lvlText w:val="-"/>
      <w:lvlJc w:val="left"/>
      <w:pPr>
        <w:ind w:left="1129" w:hanging="360"/>
      </w:pPr>
      <w:rPr>
        <w:rFonts w:ascii="Times New Roman" w:eastAsiaTheme="minorHAnsi" w:hAnsi="Times New Roman" w:cs="Times New Roman" w:hint="default"/>
      </w:rPr>
    </w:lvl>
    <w:lvl w:ilvl="1" w:tplc="04020003" w:tentative="1">
      <w:start w:val="1"/>
      <w:numFmt w:val="bullet"/>
      <w:lvlText w:val="o"/>
      <w:lvlJc w:val="left"/>
      <w:pPr>
        <w:ind w:left="1849" w:hanging="360"/>
      </w:pPr>
      <w:rPr>
        <w:rFonts w:ascii="Courier New" w:hAnsi="Courier New" w:cs="Courier New" w:hint="default"/>
      </w:rPr>
    </w:lvl>
    <w:lvl w:ilvl="2" w:tplc="04020005" w:tentative="1">
      <w:start w:val="1"/>
      <w:numFmt w:val="bullet"/>
      <w:lvlText w:val=""/>
      <w:lvlJc w:val="left"/>
      <w:pPr>
        <w:ind w:left="2569" w:hanging="360"/>
      </w:pPr>
      <w:rPr>
        <w:rFonts w:ascii="Wingdings" w:hAnsi="Wingdings" w:hint="default"/>
      </w:rPr>
    </w:lvl>
    <w:lvl w:ilvl="3" w:tplc="04020001" w:tentative="1">
      <w:start w:val="1"/>
      <w:numFmt w:val="bullet"/>
      <w:lvlText w:val=""/>
      <w:lvlJc w:val="left"/>
      <w:pPr>
        <w:ind w:left="3289" w:hanging="360"/>
      </w:pPr>
      <w:rPr>
        <w:rFonts w:ascii="Symbol" w:hAnsi="Symbol" w:hint="default"/>
      </w:rPr>
    </w:lvl>
    <w:lvl w:ilvl="4" w:tplc="04020003" w:tentative="1">
      <w:start w:val="1"/>
      <w:numFmt w:val="bullet"/>
      <w:lvlText w:val="o"/>
      <w:lvlJc w:val="left"/>
      <w:pPr>
        <w:ind w:left="4009" w:hanging="360"/>
      </w:pPr>
      <w:rPr>
        <w:rFonts w:ascii="Courier New" w:hAnsi="Courier New" w:cs="Courier New" w:hint="default"/>
      </w:rPr>
    </w:lvl>
    <w:lvl w:ilvl="5" w:tplc="04020005" w:tentative="1">
      <w:start w:val="1"/>
      <w:numFmt w:val="bullet"/>
      <w:lvlText w:val=""/>
      <w:lvlJc w:val="left"/>
      <w:pPr>
        <w:ind w:left="4729" w:hanging="360"/>
      </w:pPr>
      <w:rPr>
        <w:rFonts w:ascii="Wingdings" w:hAnsi="Wingdings" w:hint="default"/>
      </w:rPr>
    </w:lvl>
    <w:lvl w:ilvl="6" w:tplc="04020001" w:tentative="1">
      <w:start w:val="1"/>
      <w:numFmt w:val="bullet"/>
      <w:lvlText w:val=""/>
      <w:lvlJc w:val="left"/>
      <w:pPr>
        <w:ind w:left="5449" w:hanging="360"/>
      </w:pPr>
      <w:rPr>
        <w:rFonts w:ascii="Symbol" w:hAnsi="Symbol" w:hint="default"/>
      </w:rPr>
    </w:lvl>
    <w:lvl w:ilvl="7" w:tplc="04020003" w:tentative="1">
      <w:start w:val="1"/>
      <w:numFmt w:val="bullet"/>
      <w:lvlText w:val="o"/>
      <w:lvlJc w:val="left"/>
      <w:pPr>
        <w:ind w:left="6169" w:hanging="360"/>
      </w:pPr>
      <w:rPr>
        <w:rFonts w:ascii="Courier New" w:hAnsi="Courier New" w:cs="Courier New" w:hint="default"/>
      </w:rPr>
    </w:lvl>
    <w:lvl w:ilvl="8" w:tplc="04020005" w:tentative="1">
      <w:start w:val="1"/>
      <w:numFmt w:val="bullet"/>
      <w:lvlText w:val=""/>
      <w:lvlJc w:val="left"/>
      <w:pPr>
        <w:ind w:left="6889" w:hanging="360"/>
      </w:pPr>
      <w:rPr>
        <w:rFonts w:ascii="Wingdings" w:hAnsi="Wingdings" w:hint="default"/>
      </w:rPr>
    </w:lvl>
  </w:abstractNum>
  <w:abstractNum w:abstractNumId="14" w15:restartNumberingAfterBreak="0">
    <w:nsid w:val="1F5951F5"/>
    <w:multiLevelType w:val="multilevel"/>
    <w:tmpl w:val="69007B6A"/>
    <w:lvl w:ilvl="0">
      <w:start w:val="3"/>
      <w:numFmt w:val="decimal"/>
      <w:lvlText w:val="%1."/>
      <w:lvlJc w:val="left"/>
      <w:pPr>
        <w:ind w:left="360" w:hanging="360"/>
      </w:pPr>
      <w:rPr>
        <w:rFonts w:hint="default"/>
      </w:rPr>
    </w:lvl>
    <w:lvl w:ilvl="1">
      <w:start w:val="1"/>
      <w:numFmt w:val="decimal"/>
      <w:lvlText w:val="%1.%2."/>
      <w:lvlJc w:val="left"/>
      <w:pPr>
        <w:ind w:left="1070" w:hanging="360"/>
      </w:pPr>
      <w:rPr>
        <w:rFonts w:hint="default"/>
      </w:rPr>
    </w:lvl>
    <w:lvl w:ilvl="2">
      <w:start w:val="1"/>
      <w:numFmt w:val="decimal"/>
      <w:lvlText w:val="%1.%2.%3."/>
      <w:lvlJc w:val="left"/>
      <w:pPr>
        <w:ind w:left="1430" w:hanging="720"/>
      </w:pPr>
      <w:rPr>
        <w:rFonts w:hint="default"/>
      </w:rPr>
    </w:lvl>
    <w:lvl w:ilvl="3">
      <w:start w:val="1"/>
      <w:numFmt w:val="decimal"/>
      <w:suff w:val="space"/>
      <w:lvlText w:val="%1.%2.%3.%4."/>
      <w:lvlJc w:val="left"/>
      <w:pPr>
        <w:ind w:left="143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15" w15:restartNumberingAfterBreak="0">
    <w:nsid w:val="21A61894"/>
    <w:multiLevelType w:val="multilevel"/>
    <w:tmpl w:val="ACE0B46A"/>
    <w:lvl w:ilvl="0">
      <w:start w:val="4"/>
      <w:numFmt w:val="decimal"/>
      <w:lvlText w:val="%1."/>
      <w:lvlJc w:val="left"/>
      <w:pPr>
        <w:ind w:left="540" w:hanging="540"/>
      </w:pPr>
      <w:rPr>
        <w:rFonts w:hint="default"/>
      </w:rPr>
    </w:lvl>
    <w:lvl w:ilvl="1">
      <w:start w:val="4"/>
      <w:numFmt w:val="decimal"/>
      <w:lvlText w:val="%1.%2."/>
      <w:lvlJc w:val="left"/>
      <w:pPr>
        <w:ind w:left="894" w:hanging="540"/>
      </w:pPr>
      <w:rPr>
        <w:rFonts w:hint="default"/>
      </w:rPr>
    </w:lvl>
    <w:lvl w:ilvl="2">
      <w:start w:val="1"/>
      <w:numFmt w:val="decimal"/>
      <w:suff w:val="space"/>
      <w:lvlText w:val="%1.%2.%3."/>
      <w:lvlJc w:val="left"/>
      <w:pPr>
        <w:ind w:left="1428" w:hanging="720"/>
      </w:pPr>
      <w:rPr>
        <w:rFonts w:hint="default"/>
      </w:rPr>
    </w:lvl>
    <w:lvl w:ilvl="3">
      <w:start w:val="1"/>
      <w:numFmt w:val="decimal"/>
      <w:lvlText w:val="%1.%2.%3.%4."/>
      <w:lvlJc w:val="left"/>
      <w:pPr>
        <w:ind w:left="1782" w:hanging="720"/>
      </w:pPr>
      <w:rPr>
        <w:rFonts w:hint="default"/>
        <w:u w:val="none"/>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6" w15:restartNumberingAfterBreak="0">
    <w:nsid w:val="223B59CC"/>
    <w:multiLevelType w:val="multilevel"/>
    <w:tmpl w:val="86481608"/>
    <w:lvl w:ilvl="0">
      <w:start w:val="1"/>
      <w:numFmt w:val="bullet"/>
      <w:suff w:val="space"/>
      <w:lvlText w:val=""/>
      <w:lvlJc w:val="left"/>
      <w:pPr>
        <w:ind w:left="1428" w:hanging="360"/>
      </w:pPr>
      <w:rPr>
        <w:rFonts w:ascii="Symbol" w:hAnsi="Symbol" w:hint="default"/>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hint="default"/>
      </w:rPr>
    </w:lvl>
    <w:lvl w:ilvl="3">
      <w:start w:val="1"/>
      <w:numFmt w:val="bullet"/>
      <w:lvlText w:val=""/>
      <w:lvlJc w:val="left"/>
      <w:pPr>
        <w:ind w:left="3588" w:hanging="360"/>
      </w:pPr>
      <w:rPr>
        <w:rFonts w:ascii="Symbol" w:hAnsi="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hint="default"/>
      </w:rPr>
    </w:lvl>
    <w:lvl w:ilvl="6">
      <w:start w:val="1"/>
      <w:numFmt w:val="bullet"/>
      <w:lvlText w:val=""/>
      <w:lvlJc w:val="left"/>
      <w:pPr>
        <w:ind w:left="5748" w:hanging="360"/>
      </w:pPr>
      <w:rPr>
        <w:rFonts w:ascii="Symbol" w:hAnsi="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hint="default"/>
      </w:rPr>
    </w:lvl>
  </w:abstractNum>
  <w:abstractNum w:abstractNumId="17" w15:restartNumberingAfterBreak="0">
    <w:nsid w:val="2A0249B6"/>
    <w:multiLevelType w:val="hybridMultilevel"/>
    <w:tmpl w:val="1C0C7608"/>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18" w15:restartNumberingAfterBreak="0">
    <w:nsid w:val="2C0449A0"/>
    <w:multiLevelType w:val="hybridMultilevel"/>
    <w:tmpl w:val="92703862"/>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19" w15:restartNumberingAfterBreak="0">
    <w:nsid w:val="2CC302BD"/>
    <w:multiLevelType w:val="multilevel"/>
    <w:tmpl w:val="86481608"/>
    <w:lvl w:ilvl="0">
      <w:start w:val="1"/>
      <w:numFmt w:val="bullet"/>
      <w:suff w:val="space"/>
      <w:lvlText w:val=""/>
      <w:lvlJc w:val="left"/>
      <w:pPr>
        <w:ind w:left="1428" w:hanging="360"/>
      </w:pPr>
      <w:rPr>
        <w:rFonts w:ascii="Symbol" w:hAnsi="Symbol" w:hint="default"/>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hint="default"/>
      </w:rPr>
    </w:lvl>
    <w:lvl w:ilvl="3">
      <w:start w:val="1"/>
      <w:numFmt w:val="bullet"/>
      <w:lvlText w:val=""/>
      <w:lvlJc w:val="left"/>
      <w:pPr>
        <w:ind w:left="3588" w:hanging="360"/>
      </w:pPr>
      <w:rPr>
        <w:rFonts w:ascii="Symbol" w:hAnsi="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hint="default"/>
      </w:rPr>
    </w:lvl>
    <w:lvl w:ilvl="6">
      <w:start w:val="1"/>
      <w:numFmt w:val="bullet"/>
      <w:lvlText w:val=""/>
      <w:lvlJc w:val="left"/>
      <w:pPr>
        <w:ind w:left="5748" w:hanging="360"/>
      </w:pPr>
      <w:rPr>
        <w:rFonts w:ascii="Symbol" w:hAnsi="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hint="default"/>
      </w:rPr>
    </w:lvl>
  </w:abstractNum>
  <w:abstractNum w:abstractNumId="20" w15:restartNumberingAfterBreak="0">
    <w:nsid w:val="32AC2C39"/>
    <w:multiLevelType w:val="hybridMultilevel"/>
    <w:tmpl w:val="8B92EB86"/>
    <w:lvl w:ilvl="0" w:tplc="0402000F">
      <w:start w:val="1"/>
      <w:numFmt w:val="decimal"/>
      <w:lvlText w:val="%1."/>
      <w:lvlJc w:val="left"/>
      <w:pPr>
        <w:ind w:left="1429" w:hanging="360"/>
      </w:pPr>
    </w:lvl>
    <w:lvl w:ilvl="1" w:tplc="04020019" w:tentative="1">
      <w:start w:val="1"/>
      <w:numFmt w:val="lowerLetter"/>
      <w:lvlText w:val="%2."/>
      <w:lvlJc w:val="left"/>
      <w:pPr>
        <w:ind w:left="2149" w:hanging="360"/>
      </w:pPr>
    </w:lvl>
    <w:lvl w:ilvl="2" w:tplc="0402001B" w:tentative="1">
      <w:start w:val="1"/>
      <w:numFmt w:val="lowerRoman"/>
      <w:lvlText w:val="%3."/>
      <w:lvlJc w:val="right"/>
      <w:pPr>
        <w:ind w:left="2869" w:hanging="180"/>
      </w:pPr>
    </w:lvl>
    <w:lvl w:ilvl="3" w:tplc="0402000F" w:tentative="1">
      <w:start w:val="1"/>
      <w:numFmt w:val="decimal"/>
      <w:lvlText w:val="%4."/>
      <w:lvlJc w:val="left"/>
      <w:pPr>
        <w:ind w:left="3589" w:hanging="360"/>
      </w:pPr>
    </w:lvl>
    <w:lvl w:ilvl="4" w:tplc="04020019" w:tentative="1">
      <w:start w:val="1"/>
      <w:numFmt w:val="lowerLetter"/>
      <w:lvlText w:val="%5."/>
      <w:lvlJc w:val="left"/>
      <w:pPr>
        <w:ind w:left="4309" w:hanging="360"/>
      </w:pPr>
    </w:lvl>
    <w:lvl w:ilvl="5" w:tplc="0402001B" w:tentative="1">
      <w:start w:val="1"/>
      <w:numFmt w:val="lowerRoman"/>
      <w:lvlText w:val="%6."/>
      <w:lvlJc w:val="right"/>
      <w:pPr>
        <w:ind w:left="5029" w:hanging="180"/>
      </w:pPr>
    </w:lvl>
    <w:lvl w:ilvl="6" w:tplc="0402000F" w:tentative="1">
      <w:start w:val="1"/>
      <w:numFmt w:val="decimal"/>
      <w:lvlText w:val="%7."/>
      <w:lvlJc w:val="left"/>
      <w:pPr>
        <w:ind w:left="5749" w:hanging="360"/>
      </w:pPr>
    </w:lvl>
    <w:lvl w:ilvl="7" w:tplc="04020019" w:tentative="1">
      <w:start w:val="1"/>
      <w:numFmt w:val="lowerLetter"/>
      <w:lvlText w:val="%8."/>
      <w:lvlJc w:val="left"/>
      <w:pPr>
        <w:ind w:left="6469" w:hanging="360"/>
      </w:pPr>
    </w:lvl>
    <w:lvl w:ilvl="8" w:tplc="0402001B" w:tentative="1">
      <w:start w:val="1"/>
      <w:numFmt w:val="lowerRoman"/>
      <w:lvlText w:val="%9."/>
      <w:lvlJc w:val="right"/>
      <w:pPr>
        <w:ind w:left="7189" w:hanging="180"/>
      </w:pPr>
    </w:lvl>
  </w:abstractNum>
  <w:abstractNum w:abstractNumId="21" w15:restartNumberingAfterBreak="0">
    <w:nsid w:val="355A0693"/>
    <w:multiLevelType w:val="hybridMultilevel"/>
    <w:tmpl w:val="B6C2E744"/>
    <w:lvl w:ilvl="0" w:tplc="04020003">
      <w:start w:val="1"/>
      <w:numFmt w:val="bullet"/>
      <w:lvlText w:val="o"/>
      <w:lvlJc w:val="left"/>
      <w:pPr>
        <w:ind w:left="1429" w:hanging="360"/>
      </w:pPr>
      <w:rPr>
        <w:rFonts w:ascii="Courier New" w:hAnsi="Courier New" w:cs="Courier New"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2" w15:restartNumberingAfterBreak="0">
    <w:nsid w:val="3B4E6E69"/>
    <w:multiLevelType w:val="multilevel"/>
    <w:tmpl w:val="C02A9C94"/>
    <w:lvl w:ilvl="0">
      <w:start w:val="1"/>
      <w:numFmt w:val="decimal"/>
      <w:lvlText w:val="%1."/>
      <w:lvlJc w:val="left"/>
      <w:pPr>
        <w:ind w:left="360" w:hanging="360"/>
      </w:pPr>
      <w:rPr>
        <w:rFonts w:hint="default"/>
        <w:b w:val="0"/>
      </w:rPr>
    </w:lvl>
    <w:lvl w:ilvl="1">
      <w:start w:val="1"/>
      <w:numFmt w:val="decimal"/>
      <w:lvlText w:val="%1.%2."/>
      <w:lvlJc w:val="left"/>
      <w:pPr>
        <w:ind w:left="3410"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420C7A57"/>
    <w:multiLevelType w:val="hybridMultilevel"/>
    <w:tmpl w:val="084A8262"/>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720" w:hanging="360"/>
      </w:pPr>
      <w:rPr>
        <w:rFonts w:ascii="Courier New" w:hAnsi="Courier New" w:cs="Courier New" w:hint="default"/>
      </w:rPr>
    </w:lvl>
    <w:lvl w:ilvl="2" w:tplc="04020005">
      <w:start w:val="1"/>
      <w:numFmt w:val="bullet"/>
      <w:lvlText w:val=""/>
      <w:lvlJc w:val="left"/>
      <w:pPr>
        <w:ind w:left="1440" w:hanging="360"/>
      </w:pPr>
      <w:rPr>
        <w:rFonts w:ascii="Wingdings" w:hAnsi="Wingdings" w:hint="default"/>
      </w:rPr>
    </w:lvl>
    <w:lvl w:ilvl="3" w:tplc="04020001" w:tentative="1">
      <w:start w:val="1"/>
      <w:numFmt w:val="bullet"/>
      <w:lvlText w:val=""/>
      <w:lvlJc w:val="left"/>
      <w:pPr>
        <w:ind w:left="2160" w:hanging="360"/>
      </w:pPr>
      <w:rPr>
        <w:rFonts w:ascii="Symbol" w:hAnsi="Symbol" w:hint="default"/>
      </w:rPr>
    </w:lvl>
    <w:lvl w:ilvl="4" w:tplc="04020003" w:tentative="1">
      <w:start w:val="1"/>
      <w:numFmt w:val="bullet"/>
      <w:lvlText w:val="o"/>
      <w:lvlJc w:val="left"/>
      <w:pPr>
        <w:ind w:left="2880" w:hanging="360"/>
      </w:pPr>
      <w:rPr>
        <w:rFonts w:ascii="Courier New" w:hAnsi="Courier New" w:cs="Courier New" w:hint="default"/>
      </w:rPr>
    </w:lvl>
    <w:lvl w:ilvl="5" w:tplc="04020005" w:tentative="1">
      <w:start w:val="1"/>
      <w:numFmt w:val="bullet"/>
      <w:lvlText w:val=""/>
      <w:lvlJc w:val="left"/>
      <w:pPr>
        <w:ind w:left="3600" w:hanging="360"/>
      </w:pPr>
      <w:rPr>
        <w:rFonts w:ascii="Wingdings" w:hAnsi="Wingdings" w:hint="default"/>
      </w:rPr>
    </w:lvl>
    <w:lvl w:ilvl="6" w:tplc="04020001" w:tentative="1">
      <w:start w:val="1"/>
      <w:numFmt w:val="bullet"/>
      <w:lvlText w:val=""/>
      <w:lvlJc w:val="left"/>
      <w:pPr>
        <w:ind w:left="4320" w:hanging="360"/>
      </w:pPr>
      <w:rPr>
        <w:rFonts w:ascii="Symbol" w:hAnsi="Symbol" w:hint="default"/>
      </w:rPr>
    </w:lvl>
    <w:lvl w:ilvl="7" w:tplc="04020003" w:tentative="1">
      <w:start w:val="1"/>
      <w:numFmt w:val="bullet"/>
      <w:lvlText w:val="o"/>
      <w:lvlJc w:val="left"/>
      <w:pPr>
        <w:ind w:left="5040" w:hanging="360"/>
      </w:pPr>
      <w:rPr>
        <w:rFonts w:ascii="Courier New" w:hAnsi="Courier New" w:cs="Courier New" w:hint="default"/>
      </w:rPr>
    </w:lvl>
    <w:lvl w:ilvl="8" w:tplc="04020005" w:tentative="1">
      <w:start w:val="1"/>
      <w:numFmt w:val="bullet"/>
      <w:lvlText w:val=""/>
      <w:lvlJc w:val="left"/>
      <w:pPr>
        <w:ind w:left="5760" w:hanging="360"/>
      </w:pPr>
      <w:rPr>
        <w:rFonts w:ascii="Wingdings" w:hAnsi="Wingdings" w:hint="default"/>
      </w:rPr>
    </w:lvl>
  </w:abstractNum>
  <w:abstractNum w:abstractNumId="24" w15:restartNumberingAfterBreak="0">
    <w:nsid w:val="422F4D88"/>
    <w:multiLevelType w:val="hybridMultilevel"/>
    <w:tmpl w:val="4970A1D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5" w15:restartNumberingAfterBreak="0">
    <w:nsid w:val="49730A6F"/>
    <w:multiLevelType w:val="hybridMultilevel"/>
    <w:tmpl w:val="0E9A83D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6" w15:restartNumberingAfterBreak="0">
    <w:nsid w:val="4EB705E7"/>
    <w:multiLevelType w:val="hybridMultilevel"/>
    <w:tmpl w:val="1A2EA4A6"/>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27" w15:restartNumberingAfterBreak="0">
    <w:nsid w:val="4F790ECA"/>
    <w:multiLevelType w:val="hybridMultilevel"/>
    <w:tmpl w:val="293C2A1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8" w15:restartNumberingAfterBreak="0">
    <w:nsid w:val="51A57509"/>
    <w:multiLevelType w:val="hybridMultilevel"/>
    <w:tmpl w:val="64D2481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9" w15:restartNumberingAfterBreak="0">
    <w:nsid w:val="52054B8A"/>
    <w:multiLevelType w:val="multilevel"/>
    <w:tmpl w:val="676E6DAA"/>
    <w:lvl w:ilvl="0">
      <w:start w:val="1"/>
      <w:numFmt w:val="bullet"/>
      <w:lvlText w:val=""/>
      <w:lvlJc w:val="left"/>
      <w:pPr>
        <w:ind w:left="1080" w:hanging="360"/>
      </w:pPr>
      <w:rPr>
        <w:rFonts w:ascii="Symbol" w:hAnsi="Symbol" w:hint="default"/>
      </w:rPr>
    </w:lvl>
    <w:lvl w:ilvl="1">
      <w:start w:val="1"/>
      <w:numFmt w:val="decimal"/>
      <w:suff w:val="space"/>
      <w:lvlText w:val="%1.%2."/>
      <w:lvlJc w:val="left"/>
      <w:pPr>
        <w:ind w:left="1512" w:hanging="432"/>
      </w:pPr>
      <w:rPr>
        <w:rFonts w:hint="default"/>
      </w:rPr>
    </w:lvl>
    <w:lvl w:ilvl="2">
      <w:start w:val="1"/>
      <w:numFmt w:val="decimal"/>
      <w:suff w:val="space"/>
      <w:lvlText w:val="%1.%2.%3."/>
      <w:lvlJc w:val="left"/>
      <w:pPr>
        <w:ind w:left="1944" w:hanging="504"/>
      </w:pPr>
      <w:rPr>
        <w:rFonts w:hint="default"/>
      </w:rPr>
    </w:lvl>
    <w:lvl w:ilvl="3">
      <w:start w:val="1"/>
      <w:numFmt w:val="decimal"/>
      <w:suff w:val="space"/>
      <w:lvlText w:val="%1.%2.%3.%4."/>
      <w:lvlJc w:val="left"/>
      <w:pPr>
        <w:ind w:left="2448" w:hanging="648"/>
      </w:pPr>
      <w:rPr>
        <w:rFonts w:hint="default"/>
      </w:rPr>
    </w:lvl>
    <w:lvl w:ilvl="4">
      <w:start w:val="1"/>
      <w:numFmt w:val="decimal"/>
      <w:suff w:val="space"/>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30" w15:restartNumberingAfterBreak="0">
    <w:nsid w:val="520C4A6C"/>
    <w:multiLevelType w:val="hybridMultilevel"/>
    <w:tmpl w:val="CFAA4394"/>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31" w15:restartNumberingAfterBreak="0">
    <w:nsid w:val="52717B27"/>
    <w:multiLevelType w:val="hybridMultilevel"/>
    <w:tmpl w:val="BBAC60FC"/>
    <w:lvl w:ilvl="0" w:tplc="0402000D">
      <w:start w:val="1"/>
      <w:numFmt w:val="bullet"/>
      <w:lvlText w:val=""/>
      <w:lvlJc w:val="left"/>
      <w:pPr>
        <w:ind w:left="1772" w:hanging="360"/>
      </w:pPr>
      <w:rPr>
        <w:rFonts w:ascii="Wingdings" w:hAnsi="Wingdings" w:hint="default"/>
      </w:rPr>
    </w:lvl>
    <w:lvl w:ilvl="1" w:tplc="04020003" w:tentative="1">
      <w:start w:val="1"/>
      <w:numFmt w:val="bullet"/>
      <w:lvlText w:val="o"/>
      <w:lvlJc w:val="left"/>
      <w:pPr>
        <w:ind w:left="2492" w:hanging="360"/>
      </w:pPr>
      <w:rPr>
        <w:rFonts w:ascii="Courier New" w:hAnsi="Courier New" w:cs="Courier New" w:hint="default"/>
      </w:rPr>
    </w:lvl>
    <w:lvl w:ilvl="2" w:tplc="04020005" w:tentative="1">
      <w:start w:val="1"/>
      <w:numFmt w:val="bullet"/>
      <w:lvlText w:val=""/>
      <w:lvlJc w:val="left"/>
      <w:pPr>
        <w:ind w:left="3212" w:hanging="360"/>
      </w:pPr>
      <w:rPr>
        <w:rFonts w:ascii="Wingdings" w:hAnsi="Wingdings" w:hint="default"/>
      </w:rPr>
    </w:lvl>
    <w:lvl w:ilvl="3" w:tplc="04020001" w:tentative="1">
      <w:start w:val="1"/>
      <w:numFmt w:val="bullet"/>
      <w:lvlText w:val=""/>
      <w:lvlJc w:val="left"/>
      <w:pPr>
        <w:ind w:left="3932" w:hanging="360"/>
      </w:pPr>
      <w:rPr>
        <w:rFonts w:ascii="Symbol" w:hAnsi="Symbol" w:hint="default"/>
      </w:rPr>
    </w:lvl>
    <w:lvl w:ilvl="4" w:tplc="04020003" w:tentative="1">
      <w:start w:val="1"/>
      <w:numFmt w:val="bullet"/>
      <w:lvlText w:val="o"/>
      <w:lvlJc w:val="left"/>
      <w:pPr>
        <w:ind w:left="4652" w:hanging="360"/>
      </w:pPr>
      <w:rPr>
        <w:rFonts w:ascii="Courier New" w:hAnsi="Courier New" w:cs="Courier New" w:hint="default"/>
      </w:rPr>
    </w:lvl>
    <w:lvl w:ilvl="5" w:tplc="04020005" w:tentative="1">
      <w:start w:val="1"/>
      <w:numFmt w:val="bullet"/>
      <w:lvlText w:val=""/>
      <w:lvlJc w:val="left"/>
      <w:pPr>
        <w:ind w:left="5372" w:hanging="360"/>
      </w:pPr>
      <w:rPr>
        <w:rFonts w:ascii="Wingdings" w:hAnsi="Wingdings" w:hint="default"/>
      </w:rPr>
    </w:lvl>
    <w:lvl w:ilvl="6" w:tplc="04020001" w:tentative="1">
      <w:start w:val="1"/>
      <w:numFmt w:val="bullet"/>
      <w:lvlText w:val=""/>
      <w:lvlJc w:val="left"/>
      <w:pPr>
        <w:ind w:left="6092" w:hanging="360"/>
      </w:pPr>
      <w:rPr>
        <w:rFonts w:ascii="Symbol" w:hAnsi="Symbol" w:hint="default"/>
      </w:rPr>
    </w:lvl>
    <w:lvl w:ilvl="7" w:tplc="04020003" w:tentative="1">
      <w:start w:val="1"/>
      <w:numFmt w:val="bullet"/>
      <w:lvlText w:val="o"/>
      <w:lvlJc w:val="left"/>
      <w:pPr>
        <w:ind w:left="6812" w:hanging="360"/>
      </w:pPr>
      <w:rPr>
        <w:rFonts w:ascii="Courier New" w:hAnsi="Courier New" w:cs="Courier New" w:hint="default"/>
      </w:rPr>
    </w:lvl>
    <w:lvl w:ilvl="8" w:tplc="04020005" w:tentative="1">
      <w:start w:val="1"/>
      <w:numFmt w:val="bullet"/>
      <w:lvlText w:val=""/>
      <w:lvlJc w:val="left"/>
      <w:pPr>
        <w:ind w:left="7532" w:hanging="360"/>
      </w:pPr>
      <w:rPr>
        <w:rFonts w:ascii="Wingdings" w:hAnsi="Wingdings" w:hint="default"/>
      </w:rPr>
    </w:lvl>
  </w:abstractNum>
  <w:abstractNum w:abstractNumId="32" w15:restartNumberingAfterBreak="0">
    <w:nsid w:val="56E7135D"/>
    <w:multiLevelType w:val="hybridMultilevel"/>
    <w:tmpl w:val="3AA2E6E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3" w15:restartNumberingAfterBreak="0">
    <w:nsid w:val="57FB0C6D"/>
    <w:multiLevelType w:val="multilevel"/>
    <w:tmpl w:val="91B08FCE"/>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bullet"/>
      <w:lvlText w:val=""/>
      <w:lvlJc w:val="left"/>
      <w:pPr>
        <w:ind w:left="1070" w:hanging="360"/>
      </w:pPr>
      <w:rPr>
        <w:rFonts w:ascii="Symbol" w:hAnsi="Symbol"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58B86256"/>
    <w:multiLevelType w:val="hybridMultilevel"/>
    <w:tmpl w:val="3D8EEE5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5" w15:restartNumberingAfterBreak="0">
    <w:nsid w:val="5CA0220B"/>
    <w:multiLevelType w:val="hybridMultilevel"/>
    <w:tmpl w:val="4A946C6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6" w15:restartNumberingAfterBreak="0">
    <w:nsid w:val="5DF4239B"/>
    <w:multiLevelType w:val="hybridMultilevel"/>
    <w:tmpl w:val="463E3C1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7" w15:restartNumberingAfterBreak="0">
    <w:nsid w:val="5E2C75A8"/>
    <w:multiLevelType w:val="multilevel"/>
    <w:tmpl w:val="3C3879A2"/>
    <w:lvl w:ilvl="0">
      <w:start w:val="1"/>
      <w:numFmt w:val="decimal"/>
      <w:lvlText w:val="%1."/>
      <w:lvlJc w:val="left"/>
      <w:pPr>
        <w:ind w:left="360" w:hanging="360"/>
      </w:pPr>
      <w:rPr>
        <w:rFonts w:hint="default"/>
      </w:rPr>
    </w:lvl>
    <w:lvl w:ilvl="1">
      <w:start w:val="4"/>
      <w:numFmt w:val="decimal"/>
      <w:lvlText w:val="%1.%2."/>
      <w:lvlJc w:val="left"/>
      <w:pPr>
        <w:ind w:left="1070" w:hanging="360"/>
      </w:pPr>
      <w:rPr>
        <w:rFonts w:hint="default"/>
        <w:b/>
        <w:i w:val="0"/>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38" w15:restartNumberingAfterBreak="0">
    <w:nsid w:val="62577DD9"/>
    <w:multiLevelType w:val="multilevel"/>
    <w:tmpl w:val="7F127DC8"/>
    <w:lvl w:ilvl="0">
      <w:start w:val="2"/>
      <w:numFmt w:val="decimal"/>
      <w:lvlText w:val="%1."/>
      <w:lvlJc w:val="left"/>
      <w:pPr>
        <w:ind w:left="360" w:hanging="360"/>
      </w:pPr>
      <w:rPr>
        <w:rFonts w:hint="default"/>
      </w:rPr>
    </w:lvl>
    <w:lvl w:ilvl="1">
      <w:start w:val="1"/>
      <w:numFmt w:val="decimal"/>
      <w:lvlText w:val="%1.%2."/>
      <w:lvlJc w:val="left"/>
      <w:pPr>
        <w:ind w:left="1070" w:hanging="360"/>
      </w:pPr>
      <w:rPr>
        <w:rFonts w:hint="default"/>
        <w:b/>
        <w:i w:val="0"/>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39" w15:restartNumberingAfterBreak="0">
    <w:nsid w:val="65261DF5"/>
    <w:multiLevelType w:val="hybridMultilevel"/>
    <w:tmpl w:val="50483EAA"/>
    <w:lvl w:ilvl="0" w:tplc="CA7EE1CE">
      <w:numFmt w:val="bullet"/>
      <w:lvlText w:val="-"/>
      <w:lvlJc w:val="left"/>
      <w:pPr>
        <w:ind w:left="1069" w:hanging="360"/>
      </w:pPr>
      <w:rPr>
        <w:rFonts w:ascii="Times New Roman" w:eastAsiaTheme="minorHAnsi"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40" w15:restartNumberingAfterBreak="0">
    <w:nsid w:val="657B6836"/>
    <w:multiLevelType w:val="multilevel"/>
    <w:tmpl w:val="69007B6A"/>
    <w:lvl w:ilvl="0">
      <w:start w:val="3"/>
      <w:numFmt w:val="decimal"/>
      <w:lvlText w:val="%1."/>
      <w:lvlJc w:val="left"/>
      <w:pPr>
        <w:ind w:left="360" w:hanging="360"/>
      </w:pPr>
      <w:rPr>
        <w:rFonts w:hint="default"/>
      </w:rPr>
    </w:lvl>
    <w:lvl w:ilvl="1">
      <w:start w:val="1"/>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suff w:val="space"/>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41" w15:restartNumberingAfterBreak="0">
    <w:nsid w:val="6B1B3377"/>
    <w:multiLevelType w:val="hybridMultilevel"/>
    <w:tmpl w:val="4AB69B32"/>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42" w15:restartNumberingAfterBreak="0">
    <w:nsid w:val="6BCD56FC"/>
    <w:multiLevelType w:val="hybridMultilevel"/>
    <w:tmpl w:val="E7847284"/>
    <w:lvl w:ilvl="0" w:tplc="97FC0FEC">
      <w:start w:val="1"/>
      <w:numFmt w:val="decimal"/>
      <w:lvlText w:val="%1."/>
      <w:lvlJc w:val="left"/>
      <w:pPr>
        <w:ind w:left="927" w:hanging="360"/>
      </w:pPr>
      <w:rPr>
        <w:b/>
      </w:rPr>
    </w:lvl>
    <w:lvl w:ilvl="1" w:tplc="04020019" w:tentative="1">
      <w:start w:val="1"/>
      <w:numFmt w:val="lowerLetter"/>
      <w:lvlText w:val="%2."/>
      <w:lvlJc w:val="left"/>
      <w:pPr>
        <w:ind w:left="2007" w:hanging="360"/>
      </w:pPr>
    </w:lvl>
    <w:lvl w:ilvl="2" w:tplc="0402001B" w:tentative="1">
      <w:start w:val="1"/>
      <w:numFmt w:val="lowerRoman"/>
      <w:lvlText w:val="%3."/>
      <w:lvlJc w:val="right"/>
      <w:pPr>
        <w:ind w:left="2727" w:hanging="180"/>
      </w:pPr>
    </w:lvl>
    <w:lvl w:ilvl="3" w:tplc="0402000F" w:tentative="1">
      <w:start w:val="1"/>
      <w:numFmt w:val="decimal"/>
      <w:lvlText w:val="%4."/>
      <w:lvlJc w:val="left"/>
      <w:pPr>
        <w:ind w:left="3447" w:hanging="360"/>
      </w:pPr>
    </w:lvl>
    <w:lvl w:ilvl="4" w:tplc="04020019" w:tentative="1">
      <w:start w:val="1"/>
      <w:numFmt w:val="lowerLetter"/>
      <w:lvlText w:val="%5."/>
      <w:lvlJc w:val="left"/>
      <w:pPr>
        <w:ind w:left="4167" w:hanging="360"/>
      </w:pPr>
    </w:lvl>
    <w:lvl w:ilvl="5" w:tplc="0402001B" w:tentative="1">
      <w:start w:val="1"/>
      <w:numFmt w:val="lowerRoman"/>
      <w:lvlText w:val="%6."/>
      <w:lvlJc w:val="right"/>
      <w:pPr>
        <w:ind w:left="4887" w:hanging="180"/>
      </w:pPr>
    </w:lvl>
    <w:lvl w:ilvl="6" w:tplc="0402000F" w:tentative="1">
      <w:start w:val="1"/>
      <w:numFmt w:val="decimal"/>
      <w:lvlText w:val="%7."/>
      <w:lvlJc w:val="left"/>
      <w:pPr>
        <w:ind w:left="5607" w:hanging="360"/>
      </w:pPr>
    </w:lvl>
    <w:lvl w:ilvl="7" w:tplc="04020019" w:tentative="1">
      <w:start w:val="1"/>
      <w:numFmt w:val="lowerLetter"/>
      <w:lvlText w:val="%8."/>
      <w:lvlJc w:val="left"/>
      <w:pPr>
        <w:ind w:left="6327" w:hanging="360"/>
      </w:pPr>
    </w:lvl>
    <w:lvl w:ilvl="8" w:tplc="0402001B" w:tentative="1">
      <w:start w:val="1"/>
      <w:numFmt w:val="lowerRoman"/>
      <w:lvlText w:val="%9."/>
      <w:lvlJc w:val="right"/>
      <w:pPr>
        <w:ind w:left="7047" w:hanging="180"/>
      </w:pPr>
    </w:lvl>
  </w:abstractNum>
  <w:abstractNum w:abstractNumId="43" w15:restartNumberingAfterBreak="0">
    <w:nsid w:val="6BE910D8"/>
    <w:multiLevelType w:val="hybridMultilevel"/>
    <w:tmpl w:val="DAA21C9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4" w15:restartNumberingAfterBreak="0">
    <w:nsid w:val="725C0F9E"/>
    <w:multiLevelType w:val="hybridMultilevel"/>
    <w:tmpl w:val="77A0C66C"/>
    <w:lvl w:ilvl="0" w:tplc="04020001">
      <w:start w:val="1"/>
      <w:numFmt w:val="bullet"/>
      <w:lvlText w:val=""/>
      <w:lvlJc w:val="left"/>
      <w:pPr>
        <w:ind w:left="1080" w:hanging="360"/>
      </w:pPr>
      <w:rPr>
        <w:rFonts w:ascii="Symbol" w:hAnsi="Symbol" w:hint="default"/>
      </w:rPr>
    </w:lvl>
    <w:lvl w:ilvl="1" w:tplc="04020003">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45" w15:restartNumberingAfterBreak="0">
    <w:nsid w:val="75AB6756"/>
    <w:multiLevelType w:val="multilevel"/>
    <w:tmpl w:val="75C46B98"/>
    <w:lvl w:ilvl="0">
      <w:start w:val="1"/>
      <w:numFmt w:val="decimal"/>
      <w:suff w:val="space"/>
      <w:lvlText w:val="%1."/>
      <w:lvlJc w:val="left"/>
      <w:pPr>
        <w:ind w:left="360" w:hanging="360"/>
      </w:pPr>
      <w:rPr>
        <w:rFonts w:hint="default"/>
      </w:rPr>
    </w:lvl>
    <w:lvl w:ilvl="1">
      <w:start w:val="1"/>
      <w:numFmt w:val="decimal"/>
      <w:suff w:val="space"/>
      <w:lvlText w:val="%1.%2."/>
      <w:lvlJc w:val="left"/>
      <w:pPr>
        <w:ind w:left="1142" w:hanging="432"/>
      </w:pPr>
      <w:rPr>
        <w:rFonts w:hint="default"/>
        <w:b/>
        <w:color w:val="auto"/>
        <w:sz w:val="22"/>
        <w:szCs w:val="22"/>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15:restartNumberingAfterBreak="0">
    <w:nsid w:val="769E50C2"/>
    <w:multiLevelType w:val="multilevel"/>
    <w:tmpl w:val="3D10EB9C"/>
    <w:lvl w:ilvl="0">
      <w:start w:val="4"/>
      <w:numFmt w:val="decimal"/>
      <w:suff w:val="space"/>
      <w:lvlText w:val="%1."/>
      <w:lvlJc w:val="left"/>
      <w:pPr>
        <w:ind w:left="720" w:hanging="720"/>
      </w:pPr>
      <w:rPr>
        <w:rFonts w:hint="default"/>
      </w:rPr>
    </w:lvl>
    <w:lvl w:ilvl="1">
      <w:start w:val="2"/>
      <w:numFmt w:val="decimal"/>
      <w:lvlText w:val="%1.%2."/>
      <w:lvlJc w:val="left"/>
      <w:pPr>
        <w:ind w:left="956" w:hanging="720"/>
      </w:pPr>
      <w:rPr>
        <w:rFonts w:hint="default"/>
      </w:rPr>
    </w:lvl>
    <w:lvl w:ilvl="2">
      <w:start w:val="1"/>
      <w:numFmt w:val="decimal"/>
      <w:lvlText w:val="%1.%2.%3."/>
      <w:lvlJc w:val="left"/>
      <w:pPr>
        <w:ind w:left="1288" w:hanging="720"/>
      </w:pPr>
      <w:rPr>
        <w:rFonts w:hint="default"/>
        <w:b w:val="0"/>
      </w:rPr>
    </w:lvl>
    <w:lvl w:ilvl="3">
      <w:start w:val="1"/>
      <w:numFmt w:val="decimal"/>
      <w:lvlText w:val="%1.%2.%3.%4."/>
      <w:lvlJc w:val="left"/>
      <w:pPr>
        <w:ind w:left="1571" w:hanging="720"/>
      </w:pPr>
      <w:rPr>
        <w:rFonts w:hint="default"/>
        <w:b w:val="0"/>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47" w15:restartNumberingAfterBreak="0">
    <w:nsid w:val="7AEF75FF"/>
    <w:multiLevelType w:val="hybridMultilevel"/>
    <w:tmpl w:val="8904E6F8"/>
    <w:lvl w:ilvl="0" w:tplc="1486BBD6">
      <w:numFmt w:val="bullet"/>
      <w:lvlText w:val="-"/>
      <w:lvlJc w:val="left"/>
      <w:pPr>
        <w:ind w:left="1080" w:hanging="360"/>
      </w:pPr>
      <w:rPr>
        <w:rFonts w:ascii="Times New Roman" w:eastAsiaTheme="minorHAnsi"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num w:numId="1">
    <w:abstractNumId w:val="45"/>
  </w:num>
  <w:num w:numId="2">
    <w:abstractNumId w:val="3"/>
  </w:num>
  <w:num w:numId="3">
    <w:abstractNumId w:val="29"/>
  </w:num>
  <w:num w:numId="4">
    <w:abstractNumId w:val="23"/>
  </w:num>
  <w:num w:numId="5">
    <w:abstractNumId w:val="34"/>
  </w:num>
  <w:num w:numId="6">
    <w:abstractNumId w:val="36"/>
  </w:num>
  <w:num w:numId="7">
    <w:abstractNumId w:val="33"/>
  </w:num>
  <w:num w:numId="8">
    <w:abstractNumId w:val="44"/>
  </w:num>
  <w:num w:numId="9">
    <w:abstractNumId w:val="37"/>
  </w:num>
  <w:num w:numId="10">
    <w:abstractNumId w:val="14"/>
  </w:num>
  <w:num w:numId="11">
    <w:abstractNumId w:val="2"/>
  </w:num>
  <w:num w:numId="12">
    <w:abstractNumId w:val="15"/>
  </w:num>
  <w:num w:numId="13">
    <w:abstractNumId w:val="47"/>
  </w:num>
  <w:num w:numId="14">
    <w:abstractNumId w:val="22"/>
  </w:num>
  <w:num w:numId="15">
    <w:abstractNumId w:val="32"/>
  </w:num>
  <w:num w:numId="16">
    <w:abstractNumId w:val="35"/>
  </w:num>
  <w:num w:numId="17">
    <w:abstractNumId w:val="24"/>
  </w:num>
  <w:num w:numId="18">
    <w:abstractNumId w:val="28"/>
  </w:num>
  <w:num w:numId="19">
    <w:abstractNumId w:val="27"/>
  </w:num>
  <w:num w:numId="20">
    <w:abstractNumId w:val="25"/>
  </w:num>
  <w:num w:numId="21">
    <w:abstractNumId w:val="43"/>
  </w:num>
  <w:num w:numId="22">
    <w:abstractNumId w:val="0"/>
    <w:lvlOverride w:ilvl="0">
      <w:lvl w:ilvl="0">
        <w:start w:val="4"/>
        <w:numFmt w:val="decimal"/>
        <w:suff w:val="space"/>
        <w:lvlText w:val="%1."/>
        <w:lvlJc w:val="left"/>
        <w:pPr>
          <w:ind w:left="720" w:hanging="720"/>
        </w:pPr>
        <w:rPr>
          <w:rFonts w:hint="default"/>
        </w:rPr>
      </w:lvl>
    </w:lvlOverride>
    <w:lvlOverride w:ilvl="1">
      <w:lvl w:ilvl="1">
        <w:start w:val="1"/>
        <w:numFmt w:val="decimal"/>
        <w:lvlText w:val="%1.%2."/>
        <w:lvlJc w:val="left"/>
        <w:pPr>
          <w:ind w:left="956" w:hanging="720"/>
        </w:pPr>
        <w:rPr>
          <w:rFonts w:hint="default"/>
        </w:rPr>
      </w:lvl>
    </w:lvlOverride>
    <w:lvlOverride w:ilvl="2">
      <w:lvl w:ilvl="2">
        <w:start w:val="9"/>
        <w:numFmt w:val="decimal"/>
        <w:lvlText w:val="%1.%2.%3."/>
        <w:lvlJc w:val="left"/>
        <w:pPr>
          <w:ind w:left="1288" w:hanging="720"/>
        </w:pPr>
        <w:rPr>
          <w:rFonts w:hint="default"/>
        </w:rPr>
      </w:lvl>
    </w:lvlOverride>
    <w:lvlOverride w:ilvl="3">
      <w:lvl w:ilvl="3">
        <w:start w:val="1"/>
        <w:numFmt w:val="decimal"/>
        <w:lvlText w:val="%1.%2.%3.%4."/>
        <w:lvlJc w:val="left"/>
        <w:pPr>
          <w:ind w:left="1428" w:hanging="720"/>
        </w:pPr>
        <w:rPr>
          <w:rFonts w:hint="default"/>
        </w:rPr>
      </w:lvl>
    </w:lvlOverride>
    <w:lvlOverride w:ilvl="4">
      <w:lvl w:ilvl="4">
        <w:start w:val="1"/>
        <w:numFmt w:val="decimal"/>
        <w:lvlText w:val="%1.%2.%3.%4.%5."/>
        <w:lvlJc w:val="left"/>
        <w:pPr>
          <w:ind w:left="2024" w:hanging="1080"/>
        </w:pPr>
        <w:rPr>
          <w:rFonts w:hint="default"/>
        </w:rPr>
      </w:lvl>
    </w:lvlOverride>
    <w:lvlOverride w:ilvl="5">
      <w:lvl w:ilvl="5">
        <w:start w:val="1"/>
        <w:numFmt w:val="decimal"/>
        <w:lvlText w:val="%1.%2.%3.%4.%5.%6."/>
        <w:lvlJc w:val="left"/>
        <w:pPr>
          <w:ind w:left="2260" w:hanging="1080"/>
        </w:pPr>
        <w:rPr>
          <w:rFonts w:hint="default"/>
        </w:rPr>
      </w:lvl>
    </w:lvlOverride>
    <w:lvlOverride w:ilvl="6">
      <w:lvl w:ilvl="6">
        <w:start w:val="1"/>
        <w:numFmt w:val="decimal"/>
        <w:lvlText w:val="%1.%2.%3.%4.%5.%6.%7."/>
        <w:lvlJc w:val="left"/>
        <w:pPr>
          <w:ind w:left="2856" w:hanging="1440"/>
        </w:pPr>
        <w:rPr>
          <w:rFonts w:hint="default"/>
        </w:rPr>
      </w:lvl>
    </w:lvlOverride>
    <w:lvlOverride w:ilvl="7">
      <w:lvl w:ilvl="7">
        <w:start w:val="1"/>
        <w:numFmt w:val="decimal"/>
        <w:lvlText w:val="%1.%2.%3.%4.%5.%6.%7.%8."/>
        <w:lvlJc w:val="left"/>
        <w:pPr>
          <w:ind w:left="3092" w:hanging="1440"/>
        </w:pPr>
        <w:rPr>
          <w:rFonts w:hint="default"/>
        </w:rPr>
      </w:lvl>
    </w:lvlOverride>
    <w:lvlOverride w:ilvl="8">
      <w:lvl w:ilvl="8">
        <w:start w:val="1"/>
        <w:numFmt w:val="decimal"/>
        <w:lvlText w:val="%1.%2.%3.%4.%5.%6.%7.%8.%9."/>
        <w:lvlJc w:val="left"/>
        <w:pPr>
          <w:ind w:left="3688" w:hanging="1800"/>
        </w:pPr>
        <w:rPr>
          <w:rFonts w:hint="default"/>
        </w:rPr>
      </w:lvl>
    </w:lvlOverride>
  </w:num>
  <w:num w:numId="23">
    <w:abstractNumId w:val="46"/>
  </w:num>
  <w:num w:numId="24">
    <w:abstractNumId w:val="7"/>
  </w:num>
  <w:num w:numId="25">
    <w:abstractNumId w:val="10"/>
    <w:lvlOverride w:ilvl="0">
      <w:lvl w:ilvl="0">
        <w:start w:val="4"/>
        <w:numFmt w:val="decimal"/>
        <w:lvlText w:val="%1."/>
        <w:lvlJc w:val="left"/>
        <w:pPr>
          <w:ind w:left="540" w:hanging="540"/>
        </w:pPr>
        <w:rPr>
          <w:rFonts w:hint="default"/>
        </w:rPr>
      </w:lvl>
    </w:lvlOverride>
    <w:lvlOverride w:ilvl="1">
      <w:lvl w:ilvl="1">
        <w:start w:val="3"/>
        <w:numFmt w:val="decimal"/>
        <w:lvlText w:val="%1.%2."/>
        <w:lvlJc w:val="left"/>
        <w:pPr>
          <w:ind w:left="894" w:hanging="540"/>
        </w:pPr>
        <w:rPr>
          <w:rFonts w:hint="default"/>
        </w:rPr>
      </w:lvl>
    </w:lvlOverride>
    <w:lvlOverride w:ilvl="2">
      <w:lvl w:ilvl="2">
        <w:start w:val="4"/>
        <w:numFmt w:val="decimal"/>
        <w:lvlText w:val="%1.%2.%3."/>
        <w:lvlJc w:val="left"/>
        <w:pPr>
          <w:ind w:left="1428" w:hanging="720"/>
        </w:pPr>
        <w:rPr>
          <w:rFonts w:hint="default"/>
        </w:rPr>
      </w:lvl>
    </w:lvlOverride>
    <w:lvlOverride w:ilvl="3">
      <w:lvl w:ilvl="3">
        <w:start w:val="1"/>
        <w:numFmt w:val="decimal"/>
        <w:lvlText w:val="%1.%2.%3.%4."/>
        <w:lvlJc w:val="left"/>
        <w:pPr>
          <w:ind w:left="1782" w:hanging="720"/>
        </w:pPr>
        <w:rPr>
          <w:rFonts w:hint="default"/>
        </w:rPr>
      </w:lvl>
    </w:lvlOverride>
    <w:lvlOverride w:ilvl="4">
      <w:lvl w:ilvl="4">
        <w:start w:val="1"/>
        <w:numFmt w:val="decimal"/>
        <w:lvlText w:val="%1.%2.%3.%4.%5."/>
        <w:lvlJc w:val="left"/>
        <w:pPr>
          <w:ind w:left="2496" w:hanging="1080"/>
        </w:pPr>
        <w:rPr>
          <w:rFonts w:hint="default"/>
        </w:rPr>
      </w:lvl>
    </w:lvlOverride>
    <w:lvlOverride w:ilvl="5">
      <w:lvl w:ilvl="5">
        <w:start w:val="1"/>
        <w:numFmt w:val="decimal"/>
        <w:lvlText w:val="%1.%2.%3.%4.%5.%6."/>
        <w:lvlJc w:val="left"/>
        <w:pPr>
          <w:ind w:left="2850" w:hanging="1080"/>
        </w:pPr>
        <w:rPr>
          <w:rFonts w:hint="default"/>
        </w:rPr>
      </w:lvl>
    </w:lvlOverride>
    <w:lvlOverride w:ilvl="6">
      <w:lvl w:ilvl="6">
        <w:start w:val="1"/>
        <w:numFmt w:val="decimal"/>
        <w:lvlText w:val="%1.%2.%3.%4.%5.%6.%7."/>
        <w:lvlJc w:val="left"/>
        <w:pPr>
          <w:ind w:left="3564" w:hanging="1440"/>
        </w:pPr>
        <w:rPr>
          <w:rFonts w:hint="default"/>
        </w:rPr>
      </w:lvl>
    </w:lvlOverride>
    <w:lvlOverride w:ilvl="7">
      <w:lvl w:ilvl="7">
        <w:start w:val="1"/>
        <w:numFmt w:val="decimal"/>
        <w:lvlText w:val="%1.%2.%3.%4.%5.%6.%7.%8."/>
        <w:lvlJc w:val="left"/>
        <w:pPr>
          <w:ind w:left="3918" w:hanging="1440"/>
        </w:pPr>
        <w:rPr>
          <w:rFonts w:hint="default"/>
        </w:rPr>
      </w:lvl>
    </w:lvlOverride>
    <w:lvlOverride w:ilvl="8">
      <w:lvl w:ilvl="8">
        <w:start w:val="1"/>
        <w:numFmt w:val="decimal"/>
        <w:lvlText w:val="%1.%2.%3.%4.%5.%6.%7.%8.%9."/>
        <w:lvlJc w:val="left"/>
        <w:pPr>
          <w:ind w:left="4632" w:hanging="1800"/>
        </w:pPr>
        <w:rPr>
          <w:rFonts w:hint="default"/>
        </w:rPr>
      </w:lvl>
    </w:lvlOverride>
  </w:num>
  <w:num w:numId="26">
    <w:abstractNumId w:val="6"/>
  </w:num>
  <w:num w:numId="27">
    <w:abstractNumId w:val="4"/>
  </w:num>
  <w:num w:numId="28">
    <w:abstractNumId w:val="26"/>
  </w:num>
  <w:num w:numId="29">
    <w:abstractNumId w:val="38"/>
  </w:num>
  <w:num w:numId="30">
    <w:abstractNumId w:val="40"/>
  </w:num>
  <w:num w:numId="31">
    <w:abstractNumId w:val="16"/>
  </w:num>
  <w:num w:numId="32">
    <w:abstractNumId w:val="19"/>
  </w:num>
  <w:num w:numId="33">
    <w:abstractNumId w:val="1"/>
  </w:num>
  <w:num w:numId="34">
    <w:abstractNumId w:val="30"/>
  </w:num>
  <w:num w:numId="35">
    <w:abstractNumId w:val="39"/>
  </w:num>
  <w:num w:numId="36">
    <w:abstractNumId w:val="18"/>
  </w:num>
  <w:num w:numId="37">
    <w:abstractNumId w:val="21"/>
  </w:num>
  <w:num w:numId="38">
    <w:abstractNumId w:val="13"/>
  </w:num>
  <w:num w:numId="39">
    <w:abstractNumId w:val="5"/>
  </w:num>
  <w:num w:numId="40">
    <w:abstractNumId w:val="20"/>
  </w:num>
  <w:num w:numId="41">
    <w:abstractNumId w:val="17"/>
  </w:num>
  <w:num w:numId="42">
    <w:abstractNumId w:val="12"/>
  </w:num>
  <w:num w:numId="43">
    <w:abstractNumId w:val="41"/>
  </w:num>
  <w:num w:numId="44">
    <w:abstractNumId w:val="9"/>
  </w:num>
  <w:num w:numId="45">
    <w:abstractNumId w:val="42"/>
  </w:num>
  <w:num w:numId="46">
    <w:abstractNumId w:val="31"/>
  </w:num>
  <w:num w:numId="47">
    <w:abstractNumId w:val="8"/>
  </w:num>
  <w:num w:numId="48">
    <w:abstractNumId w:val="1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attachedTemplate r:id="rId1"/>
  <w:defaultTabStop w:val="720"/>
  <w:hyphenationZone w:val="425"/>
  <w:characterSpacingControl w:val="doNotCompress"/>
  <w:hdrShapeDefaults>
    <o:shapedefaults v:ext="edit" spidmax="2051"/>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7880"/>
    <w:rsid w:val="000004E8"/>
    <w:rsid w:val="000036CA"/>
    <w:rsid w:val="000039AB"/>
    <w:rsid w:val="00003F92"/>
    <w:rsid w:val="000047F2"/>
    <w:rsid w:val="00004AD4"/>
    <w:rsid w:val="00005B5F"/>
    <w:rsid w:val="000063FD"/>
    <w:rsid w:val="000067A0"/>
    <w:rsid w:val="0000714E"/>
    <w:rsid w:val="000075F2"/>
    <w:rsid w:val="000108F7"/>
    <w:rsid w:val="0001258D"/>
    <w:rsid w:val="00012FD6"/>
    <w:rsid w:val="00014B75"/>
    <w:rsid w:val="00014EC8"/>
    <w:rsid w:val="00014FF4"/>
    <w:rsid w:val="00016282"/>
    <w:rsid w:val="00017592"/>
    <w:rsid w:val="00020055"/>
    <w:rsid w:val="00025C1E"/>
    <w:rsid w:val="00026490"/>
    <w:rsid w:val="000271AD"/>
    <w:rsid w:val="00027550"/>
    <w:rsid w:val="000275AF"/>
    <w:rsid w:val="00030A63"/>
    <w:rsid w:val="0003195B"/>
    <w:rsid w:val="00031DFE"/>
    <w:rsid w:val="000325FA"/>
    <w:rsid w:val="00033EEF"/>
    <w:rsid w:val="00034759"/>
    <w:rsid w:val="00034D10"/>
    <w:rsid w:val="00035C32"/>
    <w:rsid w:val="000363D7"/>
    <w:rsid w:val="0003679F"/>
    <w:rsid w:val="000371D2"/>
    <w:rsid w:val="0003743F"/>
    <w:rsid w:val="00041465"/>
    <w:rsid w:val="00042105"/>
    <w:rsid w:val="0004262F"/>
    <w:rsid w:val="00042694"/>
    <w:rsid w:val="00042F01"/>
    <w:rsid w:val="00043038"/>
    <w:rsid w:val="000459BF"/>
    <w:rsid w:val="00045C29"/>
    <w:rsid w:val="00046677"/>
    <w:rsid w:val="0004731F"/>
    <w:rsid w:val="00050088"/>
    <w:rsid w:val="000500BE"/>
    <w:rsid w:val="000516D4"/>
    <w:rsid w:val="00051B1E"/>
    <w:rsid w:val="00052C1F"/>
    <w:rsid w:val="00053226"/>
    <w:rsid w:val="000534F4"/>
    <w:rsid w:val="0005373A"/>
    <w:rsid w:val="00053B15"/>
    <w:rsid w:val="00053F85"/>
    <w:rsid w:val="0005522E"/>
    <w:rsid w:val="00055E53"/>
    <w:rsid w:val="00060408"/>
    <w:rsid w:val="0006181D"/>
    <w:rsid w:val="0006191D"/>
    <w:rsid w:val="000636AC"/>
    <w:rsid w:val="00063F23"/>
    <w:rsid w:val="00064C78"/>
    <w:rsid w:val="00065500"/>
    <w:rsid w:val="00065932"/>
    <w:rsid w:val="000659A0"/>
    <w:rsid w:val="00066197"/>
    <w:rsid w:val="00066E0D"/>
    <w:rsid w:val="0006718E"/>
    <w:rsid w:val="0006742E"/>
    <w:rsid w:val="00071E53"/>
    <w:rsid w:val="00074D4B"/>
    <w:rsid w:val="000750FD"/>
    <w:rsid w:val="00075F9E"/>
    <w:rsid w:val="00076523"/>
    <w:rsid w:val="00076806"/>
    <w:rsid w:val="000775BF"/>
    <w:rsid w:val="00080C35"/>
    <w:rsid w:val="00080CC4"/>
    <w:rsid w:val="0008245A"/>
    <w:rsid w:val="00082BC0"/>
    <w:rsid w:val="00083566"/>
    <w:rsid w:val="00084456"/>
    <w:rsid w:val="00084832"/>
    <w:rsid w:val="00084875"/>
    <w:rsid w:val="000851EB"/>
    <w:rsid w:val="00085605"/>
    <w:rsid w:val="000868E5"/>
    <w:rsid w:val="00087038"/>
    <w:rsid w:val="00092FF0"/>
    <w:rsid w:val="0009399C"/>
    <w:rsid w:val="00094596"/>
    <w:rsid w:val="00095882"/>
    <w:rsid w:val="0009784F"/>
    <w:rsid w:val="0009788A"/>
    <w:rsid w:val="00097EBA"/>
    <w:rsid w:val="000A0627"/>
    <w:rsid w:val="000A06F6"/>
    <w:rsid w:val="000A23CA"/>
    <w:rsid w:val="000A2496"/>
    <w:rsid w:val="000A2E1A"/>
    <w:rsid w:val="000A2E27"/>
    <w:rsid w:val="000A2ED2"/>
    <w:rsid w:val="000A3F74"/>
    <w:rsid w:val="000A3F8C"/>
    <w:rsid w:val="000A537B"/>
    <w:rsid w:val="000A5850"/>
    <w:rsid w:val="000A7F6E"/>
    <w:rsid w:val="000B0C11"/>
    <w:rsid w:val="000B0E93"/>
    <w:rsid w:val="000B1204"/>
    <w:rsid w:val="000B15B1"/>
    <w:rsid w:val="000B2001"/>
    <w:rsid w:val="000B2D42"/>
    <w:rsid w:val="000B3AFC"/>
    <w:rsid w:val="000B3FF8"/>
    <w:rsid w:val="000B58F4"/>
    <w:rsid w:val="000C05DE"/>
    <w:rsid w:val="000C1E6D"/>
    <w:rsid w:val="000C2A86"/>
    <w:rsid w:val="000C30F2"/>
    <w:rsid w:val="000C443A"/>
    <w:rsid w:val="000C5714"/>
    <w:rsid w:val="000C5859"/>
    <w:rsid w:val="000D1485"/>
    <w:rsid w:val="000D24F8"/>
    <w:rsid w:val="000D2F4F"/>
    <w:rsid w:val="000D452D"/>
    <w:rsid w:val="000D4E91"/>
    <w:rsid w:val="000D545A"/>
    <w:rsid w:val="000D5469"/>
    <w:rsid w:val="000D6CA2"/>
    <w:rsid w:val="000D77C5"/>
    <w:rsid w:val="000E0598"/>
    <w:rsid w:val="000E0925"/>
    <w:rsid w:val="000E0B38"/>
    <w:rsid w:val="000E1816"/>
    <w:rsid w:val="000E28B0"/>
    <w:rsid w:val="000E4A8E"/>
    <w:rsid w:val="000E569C"/>
    <w:rsid w:val="000E5759"/>
    <w:rsid w:val="000E5FA3"/>
    <w:rsid w:val="000E6A0B"/>
    <w:rsid w:val="000E7411"/>
    <w:rsid w:val="000E789C"/>
    <w:rsid w:val="000F0716"/>
    <w:rsid w:val="000F1984"/>
    <w:rsid w:val="000F1D57"/>
    <w:rsid w:val="000F22AF"/>
    <w:rsid w:val="000F31A6"/>
    <w:rsid w:val="000F3DE7"/>
    <w:rsid w:val="000F40A2"/>
    <w:rsid w:val="000F4E0C"/>
    <w:rsid w:val="000F4FF2"/>
    <w:rsid w:val="000F517C"/>
    <w:rsid w:val="000F6097"/>
    <w:rsid w:val="000F6B80"/>
    <w:rsid w:val="000F6F55"/>
    <w:rsid w:val="00101D31"/>
    <w:rsid w:val="00101E00"/>
    <w:rsid w:val="00103D2F"/>
    <w:rsid w:val="00104481"/>
    <w:rsid w:val="00104F2C"/>
    <w:rsid w:val="00105D90"/>
    <w:rsid w:val="00110E4D"/>
    <w:rsid w:val="001113DC"/>
    <w:rsid w:val="00112777"/>
    <w:rsid w:val="001150CA"/>
    <w:rsid w:val="0011564C"/>
    <w:rsid w:val="00115BC6"/>
    <w:rsid w:val="00120E15"/>
    <w:rsid w:val="00122C10"/>
    <w:rsid w:val="0012306E"/>
    <w:rsid w:val="00123E95"/>
    <w:rsid w:val="001265E5"/>
    <w:rsid w:val="0013131F"/>
    <w:rsid w:val="00132182"/>
    <w:rsid w:val="0013520A"/>
    <w:rsid w:val="00135598"/>
    <w:rsid w:val="001359A1"/>
    <w:rsid w:val="00135B36"/>
    <w:rsid w:val="00136210"/>
    <w:rsid w:val="00137146"/>
    <w:rsid w:val="00140D65"/>
    <w:rsid w:val="001414FC"/>
    <w:rsid w:val="0014268F"/>
    <w:rsid w:val="0014294A"/>
    <w:rsid w:val="00142A57"/>
    <w:rsid w:val="00143412"/>
    <w:rsid w:val="00143B45"/>
    <w:rsid w:val="00143C6C"/>
    <w:rsid w:val="00144AB9"/>
    <w:rsid w:val="00144CBA"/>
    <w:rsid w:val="001467BD"/>
    <w:rsid w:val="00147A1F"/>
    <w:rsid w:val="00147C5C"/>
    <w:rsid w:val="001505E7"/>
    <w:rsid w:val="00150A30"/>
    <w:rsid w:val="00150EEC"/>
    <w:rsid w:val="00151120"/>
    <w:rsid w:val="0015189A"/>
    <w:rsid w:val="00154C3C"/>
    <w:rsid w:val="00154DF5"/>
    <w:rsid w:val="00155223"/>
    <w:rsid w:val="001556D6"/>
    <w:rsid w:val="00156445"/>
    <w:rsid w:val="001607D9"/>
    <w:rsid w:val="001613C7"/>
    <w:rsid w:val="00161BBD"/>
    <w:rsid w:val="00162913"/>
    <w:rsid w:val="00162D53"/>
    <w:rsid w:val="001633AA"/>
    <w:rsid w:val="00166337"/>
    <w:rsid w:val="00167F77"/>
    <w:rsid w:val="0017198A"/>
    <w:rsid w:val="00171B8D"/>
    <w:rsid w:val="00172310"/>
    <w:rsid w:val="00173944"/>
    <w:rsid w:val="00174322"/>
    <w:rsid w:val="00175CF7"/>
    <w:rsid w:val="00175E27"/>
    <w:rsid w:val="0017715D"/>
    <w:rsid w:val="00177498"/>
    <w:rsid w:val="001805B7"/>
    <w:rsid w:val="001809A4"/>
    <w:rsid w:val="00180F4F"/>
    <w:rsid w:val="0018104E"/>
    <w:rsid w:val="001815C4"/>
    <w:rsid w:val="00182F87"/>
    <w:rsid w:val="0018477E"/>
    <w:rsid w:val="00184BE4"/>
    <w:rsid w:val="001851C4"/>
    <w:rsid w:val="001863EB"/>
    <w:rsid w:val="0018663D"/>
    <w:rsid w:val="00186678"/>
    <w:rsid w:val="00186D3A"/>
    <w:rsid w:val="001873E8"/>
    <w:rsid w:val="00190707"/>
    <w:rsid w:val="001910B2"/>
    <w:rsid w:val="001926B4"/>
    <w:rsid w:val="00192F26"/>
    <w:rsid w:val="00193DF2"/>
    <w:rsid w:val="00194781"/>
    <w:rsid w:val="0019556C"/>
    <w:rsid w:val="00195C25"/>
    <w:rsid w:val="00195F0E"/>
    <w:rsid w:val="001963C5"/>
    <w:rsid w:val="001964CE"/>
    <w:rsid w:val="00196D1B"/>
    <w:rsid w:val="001970B3"/>
    <w:rsid w:val="0019714A"/>
    <w:rsid w:val="001A072C"/>
    <w:rsid w:val="001A1395"/>
    <w:rsid w:val="001A2CEB"/>
    <w:rsid w:val="001A2DD2"/>
    <w:rsid w:val="001A2FC6"/>
    <w:rsid w:val="001A3B0E"/>
    <w:rsid w:val="001A532E"/>
    <w:rsid w:val="001A54EF"/>
    <w:rsid w:val="001A6D24"/>
    <w:rsid w:val="001A6EB3"/>
    <w:rsid w:val="001B0353"/>
    <w:rsid w:val="001B04C9"/>
    <w:rsid w:val="001B0D5F"/>
    <w:rsid w:val="001B15F4"/>
    <w:rsid w:val="001B1D26"/>
    <w:rsid w:val="001B361C"/>
    <w:rsid w:val="001B45F1"/>
    <w:rsid w:val="001B46F4"/>
    <w:rsid w:val="001B4DF5"/>
    <w:rsid w:val="001B60BF"/>
    <w:rsid w:val="001B7258"/>
    <w:rsid w:val="001B7D34"/>
    <w:rsid w:val="001C00C8"/>
    <w:rsid w:val="001C0C5E"/>
    <w:rsid w:val="001C12B8"/>
    <w:rsid w:val="001C14B0"/>
    <w:rsid w:val="001C21BE"/>
    <w:rsid w:val="001C385B"/>
    <w:rsid w:val="001C4BAA"/>
    <w:rsid w:val="001C546C"/>
    <w:rsid w:val="001C6281"/>
    <w:rsid w:val="001C6FB4"/>
    <w:rsid w:val="001C79AB"/>
    <w:rsid w:val="001D077D"/>
    <w:rsid w:val="001D0A1D"/>
    <w:rsid w:val="001D0A37"/>
    <w:rsid w:val="001D16DA"/>
    <w:rsid w:val="001D17DC"/>
    <w:rsid w:val="001D1818"/>
    <w:rsid w:val="001D1BC6"/>
    <w:rsid w:val="001D1E10"/>
    <w:rsid w:val="001D313A"/>
    <w:rsid w:val="001D353D"/>
    <w:rsid w:val="001D3853"/>
    <w:rsid w:val="001D3AA7"/>
    <w:rsid w:val="001D3F23"/>
    <w:rsid w:val="001D520D"/>
    <w:rsid w:val="001D58E3"/>
    <w:rsid w:val="001D5E69"/>
    <w:rsid w:val="001D7B85"/>
    <w:rsid w:val="001E0F21"/>
    <w:rsid w:val="001E1453"/>
    <w:rsid w:val="001E2D3F"/>
    <w:rsid w:val="001E3DF4"/>
    <w:rsid w:val="001E43CF"/>
    <w:rsid w:val="001E6595"/>
    <w:rsid w:val="001E6701"/>
    <w:rsid w:val="001E7E0F"/>
    <w:rsid w:val="001F02ED"/>
    <w:rsid w:val="001F1202"/>
    <w:rsid w:val="001F191C"/>
    <w:rsid w:val="001F19AA"/>
    <w:rsid w:val="001F2452"/>
    <w:rsid w:val="001F2B3D"/>
    <w:rsid w:val="001F3213"/>
    <w:rsid w:val="001F5881"/>
    <w:rsid w:val="001F5A12"/>
    <w:rsid w:val="001F60D4"/>
    <w:rsid w:val="001F69F0"/>
    <w:rsid w:val="001F6DF0"/>
    <w:rsid w:val="00200503"/>
    <w:rsid w:val="002007F1"/>
    <w:rsid w:val="00201088"/>
    <w:rsid w:val="00201109"/>
    <w:rsid w:val="00204768"/>
    <w:rsid w:val="00204DDD"/>
    <w:rsid w:val="00205A04"/>
    <w:rsid w:val="00205C50"/>
    <w:rsid w:val="00206A65"/>
    <w:rsid w:val="002078A3"/>
    <w:rsid w:val="0021065F"/>
    <w:rsid w:val="00210857"/>
    <w:rsid w:val="00210B78"/>
    <w:rsid w:val="00210F87"/>
    <w:rsid w:val="00211092"/>
    <w:rsid w:val="002111D4"/>
    <w:rsid w:val="002112CF"/>
    <w:rsid w:val="002120FA"/>
    <w:rsid w:val="002125A9"/>
    <w:rsid w:val="00212DC0"/>
    <w:rsid w:val="0021670B"/>
    <w:rsid w:val="0021672E"/>
    <w:rsid w:val="002200D8"/>
    <w:rsid w:val="00220C89"/>
    <w:rsid w:val="00221841"/>
    <w:rsid w:val="00221C3C"/>
    <w:rsid w:val="00223BFA"/>
    <w:rsid w:val="00225A89"/>
    <w:rsid w:val="0022687C"/>
    <w:rsid w:val="00226C89"/>
    <w:rsid w:val="0022772B"/>
    <w:rsid w:val="00230969"/>
    <w:rsid w:val="00231553"/>
    <w:rsid w:val="0023180D"/>
    <w:rsid w:val="00232F5E"/>
    <w:rsid w:val="00232FB8"/>
    <w:rsid w:val="00233DB8"/>
    <w:rsid w:val="00234FF2"/>
    <w:rsid w:val="00235435"/>
    <w:rsid w:val="00236A27"/>
    <w:rsid w:val="00240B7E"/>
    <w:rsid w:val="002419DC"/>
    <w:rsid w:val="002441C1"/>
    <w:rsid w:val="002450C1"/>
    <w:rsid w:val="0024595A"/>
    <w:rsid w:val="0025020E"/>
    <w:rsid w:val="00251122"/>
    <w:rsid w:val="002514EE"/>
    <w:rsid w:val="00251529"/>
    <w:rsid w:val="002518CA"/>
    <w:rsid w:val="00252206"/>
    <w:rsid w:val="002522AA"/>
    <w:rsid w:val="002534D2"/>
    <w:rsid w:val="00253C41"/>
    <w:rsid w:val="0025541B"/>
    <w:rsid w:val="0025605D"/>
    <w:rsid w:val="00257024"/>
    <w:rsid w:val="002572A0"/>
    <w:rsid w:val="00260599"/>
    <w:rsid w:val="00260B11"/>
    <w:rsid w:val="00261137"/>
    <w:rsid w:val="002629B7"/>
    <w:rsid w:val="00262E95"/>
    <w:rsid w:val="002632F3"/>
    <w:rsid w:val="002641C4"/>
    <w:rsid w:val="00265184"/>
    <w:rsid w:val="00265BFF"/>
    <w:rsid w:val="00266B90"/>
    <w:rsid w:val="00267862"/>
    <w:rsid w:val="002703BC"/>
    <w:rsid w:val="002720CA"/>
    <w:rsid w:val="00273818"/>
    <w:rsid w:val="00274154"/>
    <w:rsid w:val="00274C87"/>
    <w:rsid w:val="00275299"/>
    <w:rsid w:val="00275EA0"/>
    <w:rsid w:val="002761DC"/>
    <w:rsid w:val="00276C68"/>
    <w:rsid w:val="002775E7"/>
    <w:rsid w:val="00277880"/>
    <w:rsid w:val="002805AD"/>
    <w:rsid w:val="00281333"/>
    <w:rsid w:val="00282C14"/>
    <w:rsid w:val="00283C71"/>
    <w:rsid w:val="002859C0"/>
    <w:rsid w:val="0029230D"/>
    <w:rsid w:val="002932BE"/>
    <w:rsid w:val="002934F1"/>
    <w:rsid w:val="00293554"/>
    <w:rsid w:val="00294659"/>
    <w:rsid w:val="002957C2"/>
    <w:rsid w:val="00295AD6"/>
    <w:rsid w:val="00295BEA"/>
    <w:rsid w:val="0029620C"/>
    <w:rsid w:val="00296F45"/>
    <w:rsid w:val="00297D54"/>
    <w:rsid w:val="002A02BD"/>
    <w:rsid w:val="002A0521"/>
    <w:rsid w:val="002A2022"/>
    <w:rsid w:val="002A29D6"/>
    <w:rsid w:val="002A2D4A"/>
    <w:rsid w:val="002A312C"/>
    <w:rsid w:val="002A3CF1"/>
    <w:rsid w:val="002A46A3"/>
    <w:rsid w:val="002A56D2"/>
    <w:rsid w:val="002A70B7"/>
    <w:rsid w:val="002B0D82"/>
    <w:rsid w:val="002B1128"/>
    <w:rsid w:val="002B220C"/>
    <w:rsid w:val="002B242E"/>
    <w:rsid w:val="002B3857"/>
    <w:rsid w:val="002B6016"/>
    <w:rsid w:val="002B611A"/>
    <w:rsid w:val="002B61D4"/>
    <w:rsid w:val="002C02FA"/>
    <w:rsid w:val="002C03FD"/>
    <w:rsid w:val="002C04F0"/>
    <w:rsid w:val="002C0C4A"/>
    <w:rsid w:val="002C1EC8"/>
    <w:rsid w:val="002C3644"/>
    <w:rsid w:val="002C3935"/>
    <w:rsid w:val="002C42F9"/>
    <w:rsid w:val="002C58E1"/>
    <w:rsid w:val="002C740F"/>
    <w:rsid w:val="002C7E28"/>
    <w:rsid w:val="002C7E8E"/>
    <w:rsid w:val="002D0D1B"/>
    <w:rsid w:val="002D0FDC"/>
    <w:rsid w:val="002D17BE"/>
    <w:rsid w:val="002D25CA"/>
    <w:rsid w:val="002D2DC9"/>
    <w:rsid w:val="002D4B0C"/>
    <w:rsid w:val="002D5374"/>
    <w:rsid w:val="002D5B60"/>
    <w:rsid w:val="002D666D"/>
    <w:rsid w:val="002D6D41"/>
    <w:rsid w:val="002D6E04"/>
    <w:rsid w:val="002E0295"/>
    <w:rsid w:val="002E0405"/>
    <w:rsid w:val="002E05A2"/>
    <w:rsid w:val="002E1704"/>
    <w:rsid w:val="002E3672"/>
    <w:rsid w:val="002E38AC"/>
    <w:rsid w:val="002E3C93"/>
    <w:rsid w:val="002E6654"/>
    <w:rsid w:val="002E6E3D"/>
    <w:rsid w:val="002F1B76"/>
    <w:rsid w:val="002F2680"/>
    <w:rsid w:val="002F3ED8"/>
    <w:rsid w:val="002F4ED0"/>
    <w:rsid w:val="002F4F4E"/>
    <w:rsid w:val="002F641A"/>
    <w:rsid w:val="002F67E1"/>
    <w:rsid w:val="002F7247"/>
    <w:rsid w:val="002F764F"/>
    <w:rsid w:val="002F7ABC"/>
    <w:rsid w:val="00300C43"/>
    <w:rsid w:val="003020F5"/>
    <w:rsid w:val="00302F91"/>
    <w:rsid w:val="00304420"/>
    <w:rsid w:val="00304C76"/>
    <w:rsid w:val="003067CA"/>
    <w:rsid w:val="00307497"/>
    <w:rsid w:val="003074FD"/>
    <w:rsid w:val="0031024B"/>
    <w:rsid w:val="003118C0"/>
    <w:rsid w:val="00311B61"/>
    <w:rsid w:val="0031414D"/>
    <w:rsid w:val="00314516"/>
    <w:rsid w:val="00316636"/>
    <w:rsid w:val="00316E61"/>
    <w:rsid w:val="00320E59"/>
    <w:rsid w:val="0032320F"/>
    <w:rsid w:val="00323669"/>
    <w:rsid w:val="00323925"/>
    <w:rsid w:val="00323B3F"/>
    <w:rsid w:val="00323DBA"/>
    <w:rsid w:val="00324F47"/>
    <w:rsid w:val="003307B8"/>
    <w:rsid w:val="00330EE7"/>
    <w:rsid w:val="00331173"/>
    <w:rsid w:val="00331A1E"/>
    <w:rsid w:val="00336065"/>
    <w:rsid w:val="0033685B"/>
    <w:rsid w:val="00337211"/>
    <w:rsid w:val="00337295"/>
    <w:rsid w:val="0034074C"/>
    <w:rsid w:val="00340A80"/>
    <w:rsid w:val="0034380E"/>
    <w:rsid w:val="00344619"/>
    <w:rsid w:val="00345564"/>
    <w:rsid w:val="003469F1"/>
    <w:rsid w:val="00346AE6"/>
    <w:rsid w:val="00347B28"/>
    <w:rsid w:val="00350532"/>
    <w:rsid w:val="003519AD"/>
    <w:rsid w:val="00352035"/>
    <w:rsid w:val="003526C0"/>
    <w:rsid w:val="00352B0D"/>
    <w:rsid w:val="00352F21"/>
    <w:rsid w:val="003530EC"/>
    <w:rsid w:val="003538B3"/>
    <w:rsid w:val="0035450F"/>
    <w:rsid w:val="003561F8"/>
    <w:rsid w:val="00357017"/>
    <w:rsid w:val="00357E70"/>
    <w:rsid w:val="00360BC7"/>
    <w:rsid w:val="00360FAD"/>
    <w:rsid w:val="003616B3"/>
    <w:rsid w:val="00361E97"/>
    <w:rsid w:val="00361FBC"/>
    <w:rsid w:val="003622A1"/>
    <w:rsid w:val="0036259C"/>
    <w:rsid w:val="00363AC0"/>
    <w:rsid w:val="00363C62"/>
    <w:rsid w:val="003672CA"/>
    <w:rsid w:val="00367573"/>
    <w:rsid w:val="00367947"/>
    <w:rsid w:val="00367F39"/>
    <w:rsid w:val="00371129"/>
    <w:rsid w:val="0037159A"/>
    <w:rsid w:val="00372407"/>
    <w:rsid w:val="00373FEE"/>
    <w:rsid w:val="00374866"/>
    <w:rsid w:val="00377420"/>
    <w:rsid w:val="00380A5B"/>
    <w:rsid w:val="00381E24"/>
    <w:rsid w:val="00382E2B"/>
    <w:rsid w:val="00383684"/>
    <w:rsid w:val="00384F18"/>
    <w:rsid w:val="003865B1"/>
    <w:rsid w:val="00386EA0"/>
    <w:rsid w:val="00390AE7"/>
    <w:rsid w:val="003927A8"/>
    <w:rsid w:val="00392920"/>
    <w:rsid w:val="00392950"/>
    <w:rsid w:val="00392C4C"/>
    <w:rsid w:val="00393F0E"/>
    <w:rsid w:val="00395CEE"/>
    <w:rsid w:val="003965E9"/>
    <w:rsid w:val="00396B5F"/>
    <w:rsid w:val="00397765"/>
    <w:rsid w:val="003A00C2"/>
    <w:rsid w:val="003A018F"/>
    <w:rsid w:val="003A07D6"/>
    <w:rsid w:val="003A388F"/>
    <w:rsid w:val="003A482A"/>
    <w:rsid w:val="003A4B20"/>
    <w:rsid w:val="003A57BA"/>
    <w:rsid w:val="003A5F33"/>
    <w:rsid w:val="003A600E"/>
    <w:rsid w:val="003B0513"/>
    <w:rsid w:val="003B0B44"/>
    <w:rsid w:val="003B274F"/>
    <w:rsid w:val="003B36F9"/>
    <w:rsid w:val="003B393B"/>
    <w:rsid w:val="003B3BCD"/>
    <w:rsid w:val="003B4287"/>
    <w:rsid w:val="003B60A7"/>
    <w:rsid w:val="003B6330"/>
    <w:rsid w:val="003B68FB"/>
    <w:rsid w:val="003B7993"/>
    <w:rsid w:val="003C0F94"/>
    <w:rsid w:val="003C166D"/>
    <w:rsid w:val="003C4FF1"/>
    <w:rsid w:val="003C601E"/>
    <w:rsid w:val="003C706B"/>
    <w:rsid w:val="003C7C8B"/>
    <w:rsid w:val="003D0500"/>
    <w:rsid w:val="003D0D8D"/>
    <w:rsid w:val="003D1F1A"/>
    <w:rsid w:val="003D1FB6"/>
    <w:rsid w:val="003D243A"/>
    <w:rsid w:val="003D2651"/>
    <w:rsid w:val="003D39EF"/>
    <w:rsid w:val="003D4B0F"/>
    <w:rsid w:val="003D5A99"/>
    <w:rsid w:val="003D5BA1"/>
    <w:rsid w:val="003D5CC4"/>
    <w:rsid w:val="003D5EDF"/>
    <w:rsid w:val="003E101B"/>
    <w:rsid w:val="003E1CFB"/>
    <w:rsid w:val="003E1FA4"/>
    <w:rsid w:val="003E476A"/>
    <w:rsid w:val="003E69BC"/>
    <w:rsid w:val="003F007B"/>
    <w:rsid w:val="003F015D"/>
    <w:rsid w:val="003F02D6"/>
    <w:rsid w:val="003F069C"/>
    <w:rsid w:val="003F211B"/>
    <w:rsid w:val="003F29CF"/>
    <w:rsid w:val="003F4C9F"/>
    <w:rsid w:val="003F4CD2"/>
    <w:rsid w:val="003F5E32"/>
    <w:rsid w:val="003F6598"/>
    <w:rsid w:val="003F68EC"/>
    <w:rsid w:val="003F6B8B"/>
    <w:rsid w:val="003F74A4"/>
    <w:rsid w:val="003F7A78"/>
    <w:rsid w:val="003F7A8F"/>
    <w:rsid w:val="00400998"/>
    <w:rsid w:val="00401D76"/>
    <w:rsid w:val="00401DCC"/>
    <w:rsid w:val="00402ACF"/>
    <w:rsid w:val="004030C6"/>
    <w:rsid w:val="00403213"/>
    <w:rsid w:val="0040414A"/>
    <w:rsid w:val="00405291"/>
    <w:rsid w:val="0040557E"/>
    <w:rsid w:val="00405610"/>
    <w:rsid w:val="004062B5"/>
    <w:rsid w:val="0040710A"/>
    <w:rsid w:val="0040786C"/>
    <w:rsid w:val="00411CE1"/>
    <w:rsid w:val="00411DF1"/>
    <w:rsid w:val="00412CB4"/>
    <w:rsid w:val="00415C6E"/>
    <w:rsid w:val="004166ED"/>
    <w:rsid w:val="00417D4A"/>
    <w:rsid w:val="00421A61"/>
    <w:rsid w:val="00421D86"/>
    <w:rsid w:val="00422A2F"/>
    <w:rsid w:val="00430FAD"/>
    <w:rsid w:val="00431373"/>
    <w:rsid w:val="00432166"/>
    <w:rsid w:val="0043288A"/>
    <w:rsid w:val="00434AB0"/>
    <w:rsid w:val="0043607B"/>
    <w:rsid w:val="00436BFF"/>
    <w:rsid w:val="00441707"/>
    <w:rsid w:val="0044238E"/>
    <w:rsid w:val="004429F9"/>
    <w:rsid w:val="0044331D"/>
    <w:rsid w:val="0044432A"/>
    <w:rsid w:val="0044532C"/>
    <w:rsid w:val="00445491"/>
    <w:rsid w:val="00445CF4"/>
    <w:rsid w:val="00446D2F"/>
    <w:rsid w:val="00450B57"/>
    <w:rsid w:val="0045133B"/>
    <w:rsid w:val="00451473"/>
    <w:rsid w:val="00451D08"/>
    <w:rsid w:val="00452115"/>
    <w:rsid w:val="0045287B"/>
    <w:rsid w:val="004537E9"/>
    <w:rsid w:val="00453AB1"/>
    <w:rsid w:val="004545DC"/>
    <w:rsid w:val="00454B7B"/>
    <w:rsid w:val="00455172"/>
    <w:rsid w:val="00455E4F"/>
    <w:rsid w:val="004561DE"/>
    <w:rsid w:val="00457412"/>
    <w:rsid w:val="004600F7"/>
    <w:rsid w:val="0046066D"/>
    <w:rsid w:val="00461F6D"/>
    <w:rsid w:val="00462E91"/>
    <w:rsid w:val="00463709"/>
    <w:rsid w:val="00466364"/>
    <w:rsid w:val="00466A3B"/>
    <w:rsid w:val="00470D21"/>
    <w:rsid w:val="00471D6C"/>
    <w:rsid w:val="00472EB7"/>
    <w:rsid w:val="00473AB1"/>
    <w:rsid w:val="0047614C"/>
    <w:rsid w:val="00476877"/>
    <w:rsid w:val="00477510"/>
    <w:rsid w:val="00477898"/>
    <w:rsid w:val="00480DAA"/>
    <w:rsid w:val="00480EBC"/>
    <w:rsid w:val="00482E19"/>
    <w:rsid w:val="00482F12"/>
    <w:rsid w:val="00483039"/>
    <w:rsid w:val="00484808"/>
    <w:rsid w:val="00484C95"/>
    <w:rsid w:val="0048545F"/>
    <w:rsid w:val="004867C3"/>
    <w:rsid w:val="00486F47"/>
    <w:rsid w:val="0049210C"/>
    <w:rsid w:val="00492A9B"/>
    <w:rsid w:val="00492CB5"/>
    <w:rsid w:val="00493650"/>
    <w:rsid w:val="004946B9"/>
    <w:rsid w:val="00496EB7"/>
    <w:rsid w:val="0049775F"/>
    <w:rsid w:val="004A0316"/>
    <w:rsid w:val="004A138F"/>
    <w:rsid w:val="004A1B47"/>
    <w:rsid w:val="004A32E5"/>
    <w:rsid w:val="004A3A95"/>
    <w:rsid w:val="004A3E19"/>
    <w:rsid w:val="004A4107"/>
    <w:rsid w:val="004A521C"/>
    <w:rsid w:val="004A6D20"/>
    <w:rsid w:val="004B1D90"/>
    <w:rsid w:val="004B318C"/>
    <w:rsid w:val="004B3D91"/>
    <w:rsid w:val="004B3F35"/>
    <w:rsid w:val="004B45D5"/>
    <w:rsid w:val="004B4635"/>
    <w:rsid w:val="004B5161"/>
    <w:rsid w:val="004B6410"/>
    <w:rsid w:val="004B64BD"/>
    <w:rsid w:val="004B6D51"/>
    <w:rsid w:val="004B6EE1"/>
    <w:rsid w:val="004B7D58"/>
    <w:rsid w:val="004C05F8"/>
    <w:rsid w:val="004C0A74"/>
    <w:rsid w:val="004C1397"/>
    <w:rsid w:val="004C1813"/>
    <w:rsid w:val="004C2363"/>
    <w:rsid w:val="004C2606"/>
    <w:rsid w:val="004C3764"/>
    <w:rsid w:val="004C37DC"/>
    <w:rsid w:val="004C473B"/>
    <w:rsid w:val="004C5FE9"/>
    <w:rsid w:val="004C6594"/>
    <w:rsid w:val="004C7F2E"/>
    <w:rsid w:val="004C7FF5"/>
    <w:rsid w:val="004D1A69"/>
    <w:rsid w:val="004D473E"/>
    <w:rsid w:val="004D5A5A"/>
    <w:rsid w:val="004D73CE"/>
    <w:rsid w:val="004E03EC"/>
    <w:rsid w:val="004E2C72"/>
    <w:rsid w:val="004E44F0"/>
    <w:rsid w:val="004E4DAC"/>
    <w:rsid w:val="004E590E"/>
    <w:rsid w:val="004E596D"/>
    <w:rsid w:val="004E6C80"/>
    <w:rsid w:val="004E725E"/>
    <w:rsid w:val="004F031B"/>
    <w:rsid w:val="004F1F08"/>
    <w:rsid w:val="004F3309"/>
    <w:rsid w:val="004F3F8A"/>
    <w:rsid w:val="004F3FD0"/>
    <w:rsid w:val="004F4A45"/>
    <w:rsid w:val="004F641A"/>
    <w:rsid w:val="004F6653"/>
    <w:rsid w:val="0050091E"/>
    <w:rsid w:val="00501253"/>
    <w:rsid w:val="00501428"/>
    <w:rsid w:val="00503179"/>
    <w:rsid w:val="00503BEF"/>
    <w:rsid w:val="00503E95"/>
    <w:rsid w:val="00504E02"/>
    <w:rsid w:val="00504EE2"/>
    <w:rsid w:val="005062D8"/>
    <w:rsid w:val="005071DF"/>
    <w:rsid w:val="00510023"/>
    <w:rsid w:val="005104EF"/>
    <w:rsid w:val="00510851"/>
    <w:rsid w:val="00511233"/>
    <w:rsid w:val="00511D5F"/>
    <w:rsid w:val="00512292"/>
    <w:rsid w:val="00512645"/>
    <w:rsid w:val="00514CAE"/>
    <w:rsid w:val="005158B5"/>
    <w:rsid w:val="00516A01"/>
    <w:rsid w:val="00517F4E"/>
    <w:rsid w:val="005219CC"/>
    <w:rsid w:val="00524C8B"/>
    <w:rsid w:val="00525C61"/>
    <w:rsid w:val="00525FF1"/>
    <w:rsid w:val="00526825"/>
    <w:rsid w:val="0052691F"/>
    <w:rsid w:val="0052783D"/>
    <w:rsid w:val="005301A8"/>
    <w:rsid w:val="00530E46"/>
    <w:rsid w:val="005325DB"/>
    <w:rsid w:val="00535681"/>
    <w:rsid w:val="005358ED"/>
    <w:rsid w:val="0053656F"/>
    <w:rsid w:val="00541C70"/>
    <w:rsid w:val="0054234E"/>
    <w:rsid w:val="0054295E"/>
    <w:rsid w:val="00543512"/>
    <w:rsid w:val="00543D97"/>
    <w:rsid w:val="00544290"/>
    <w:rsid w:val="005442B1"/>
    <w:rsid w:val="005464E1"/>
    <w:rsid w:val="0054703D"/>
    <w:rsid w:val="00547346"/>
    <w:rsid w:val="00547403"/>
    <w:rsid w:val="005501E5"/>
    <w:rsid w:val="00550932"/>
    <w:rsid w:val="00550B9F"/>
    <w:rsid w:val="00551EC2"/>
    <w:rsid w:val="00551F6C"/>
    <w:rsid w:val="005523C8"/>
    <w:rsid w:val="0055278E"/>
    <w:rsid w:val="00552A21"/>
    <w:rsid w:val="00552E7D"/>
    <w:rsid w:val="00553B16"/>
    <w:rsid w:val="00554789"/>
    <w:rsid w:val="00555ED7"/>
    <w:rsid w:val="00556056"/>
    <w:rsid w:val="005566E5"/>
    <w:rsid w:val="00556FFC"/>
    <w:rsid w:val="00557579"/>
    <w:rsid w:val="00560A68"/>
    <w:rsid w:val="00560A79"/>
    <w:rsid w:val="005621DF"/>
    <w:rsid w:val="005624C6"/>
    <w:rsid w:val="00562784"/>
    <w:rsid w:val="005654A3"/>
    <w:rsid w:val="005654A9"/>
    <w:rsid w:val="0056681A"/>
    <w:rsid w:val="00567329"/>
    <w:rsid w:val="00570F02"/>
    <w:rsid w:val="00571B92"/>
    <w:rsid w:val="00572E42"/>
    <w:rsid w:val="0057413D"/>
    <w:rsid w:val="00575054"/>
    <w:rsid w:val="005764F7"/>
    <w:rsid w:val="005767AC"/>
    <w:rsid w:val="00577311"/>
    <w:rsid w:val="00577C54"/>
    <w:rsid w:val="00577D5E"/>
    <w:rsid w:val="0058165D"/>
    <w:rsid w:val="00581DC1"/>
    <w:rsid w:val="0058509E"/>
    <w:rsid w:val="00586900"/>
    <w:rsid w:val="0058734C"/>
    <w:rsid w:val="00587F97"/>
    <w:rsid w:val="005908BF"/>
    <w:rsid w:val="00590CE6"/>
    <w:rsid w:val="00591C60"/>
    <w:rsid w:val="0059318E"/>
    <w:rsid w:val="005939A7"/>
    <w:rsid w:val="00594768"/>
    <w:rsid w:val="00594C24"/>
    <w:rsid w:val="00595491"/>
    <w:rsid w:val="005954AC"/>
    <w:rsid w:val="005967F4"/>
    <w:rsid w:val="00596E6C"/>
    <w:rsid w:val="005973ED"/>
    <w:rsid w:val="005A0DC9"/>
    <w:rsid w:val="005A1892"/>
    <w:rsid w:val="005A2D63"/>
    <w:rsid w:val="005A2FE3"/>
    <w:rsid w:val="005A3107"/>
    <w:rsid w:val="005A3482"/>
    <w:rsid w:val="005A3AA4"/>
    <w:rsid w:val="005A482C"/>
    <w:rsid w:val="005A66A8"/>
    <w:rsid w:val="005B15D4"/>
    <w:rsid w:val="005B1F9B"/>
    <w:rsid w:val="005B2268"/>
    <w:rsid w:val="005B4D72"/>
    <w:rsid w:val="005B527C"/>
    <w:rsid w:val="005B5B7D"/>
    <w:rsid w:val="005B5CA5"/>
    <w:rsid w:val="005C004B"/>
    <w:rsid w:val="005C0599"/>
    <w:rsid w:val="005C1137"/>
    <w:rsid w:val="005C25FF"/>
    <w:rsid w:val="005C2DE6"/>
    <w:rsid w:val="005C2FA2"/>
    <w:rsid w:val="005C36D5"/>
    <w:rsid w:val="005C37E6"/>
    <w:rsid w:val="005C51F7"/>
    <w:rsid w:val="005C6105"/>
    <w:rsid w:val="005C74DF"/>
    <w:rsid w:val="005C7715"/>
    <w:rsid w:val="005C7842"/>
    <w:rsid w:val="005C79E5"/>
    <w:rsid w:val="005C7B03"/>
    <w:rsid w:val="005D0794"/>
    <w:rsid w:val="005D2293"/>
    <w:rsid w:val="005D2384"/>
    <w:rsid w:val="005D2BD7"/>
    <w:rsid w:val="005D3636"/>
    <w:rsid w:val="005D3E23"/>
    <w:rsid w:val="005D3E80"/>
    <w:rsid w:val="005D4399"/>
    <w:rsid w:val="005D4634"/>
    <w:rsid w:val="005D5056"/>
    <w:rsid w:val="005D5A9D"/>
    <w:rsid w:val="005D6244"/>
    <w:rsid w:val="005D6A07"/>
    <w:rsid w:val="005D6AF4"/>
    <w:rsid w:val="005D7296"/>
    <w:rsid w:val="005E07D9"/>
    <w:rsid w:val="005E0D00"/>
    <w:rsid w:val="005E18E5"/>
    <w:rsid w:val="005E315F"/>
    <w:rsid w:val="005E3703"/>
    <w:rsid w:val="005E3D39"/>
    <w:rsid w:val="005E40CC"/>
    <w:rsid w:val="005E4152"/>
    <w:rsid w:val="005E523C"/>
    <w:rsid w:val="005E5728"/>
    <w:rsid w:val="005E7BBE"/>
    <w:rsid w:val="005F087D"/>
    <w:rsid w:val="005F0EFF"/>
    <w:rsid w:val="005F206F"/>
    <w:rsid w:val="005F3ECD"/>
    <w:rsid w:val="005F3FAF"/>
    <w:rsid w:val="005F467F"/>
    <w:rsid w:val="005F4751"/>
    <w:rsid w:val="005F70EB"/>
    <w:rsid w:val="005F758C"/>
    <w:rsid w:val="00601436"/>
    <w:rsid w:val="0060152B"/>
    <w:rsid w:val="00601673"/>
    <w:rsid w:val="00602BA4"/>
    <w:rsid w:val="0060419C"/>
    <w:rsid w:val="00604DCD"/>
    <w:rsid w:val="00610544"/>
    <w:rsid w:val="006106E3"/>
    <w:rsid w:val="00611B58"/>
    <w:rsid w:val="006128D6"/>
    <w:rsid w:val="006128F2"/>
    <w:rsid w:val="00613479"/>
    <w:rsid w:val="00616613"/>
    <w:rsid w:val="00616C06"/>
    <w:rsid w:val="00622CE6"/>
    <w:rsid w:val="006230E0"/>
    <w:rsid w:val="006231AA"/>
    <w:rsid w:val="00623D2C"/>
    <w:rsid w:val="00624305"/>
    <w:rsid w:val="00625A4D"/>
    <w:rsid w:val="006267AC"/>
    <w:rsid w:val="006274E9"/>
    <w:rsid w:val="006274FB"/>
    <w:rsid w:val="00630E23"/>
    <w:rsid w:val="00631167"/>
    <w:rsid w:val="00631368"/>
    <w:rsid w:val="00631821"/>
    <w:rsid w:val="006319E5"/>
    <w:rsid w:val="006322A3"/>
    <w:rsid w:val="0063396C"/>
    <w:rsid w:val="006339AC"/>
    <w:rsid w:val="00636FEF"/>
    <w:rsid w:val="00637B56"/>
    <w:rsid w:val="00637ED8"/>
    <w:rsid w:val="006411D0"/>
    <w:rsid w:val="00641D63"/>
    <w:rsid w:val="006426A1"/>
    <w:rsid w:val="00642F7D"/>
    <w:rsid w:val="00644898"/>
    <w:rsid w:val="006459BD"/>
    <w:rsid w:val="0064719B"/>
    <w:rsid w:val="006472EE"/>
    <w:rsid w:val="006473B7"/>
    <w:rsid w:val="006507E9"/>
    <w:rsid w:val="00650DAF"/>
    <w:rsid w:val="00651247"/>
    <w:rsid w:val="00651B35"/>
    <w:rsid w:val="006533E1"/>
    <w:rsid w:val="00653E56"/>
    <w:rsid w:val="00656022"/>
    <w:rsid w:val="006562E5"/>
    <w:rsid w:val="006568EA"/>
    <w:rsid w:val="00656B6C"/>
    <w:rsid w:val="00657AFE"/>
    <w:rsid w:val="00660309"/>
    <w:rsid w:val="00662686"/>
    <w:rsid w:val="006629FF"/>
    <w:rsid w:val="00663F88"/>
    <w:rsid w:val="00664D3E"/>
    <w:rsid w:val="00665909"/>
    <w:rsid w:val="0066591B"/>
    <w:rsid w:val="00665FB0"/>
    <w:rsid w:val="006673F9"/>
    <w:rsid w:val="00670AA3"/>
    <w:rsid w:val="006723F3"/>
    <w:rsid w:val="00673BC4"/>
    <w:rsid w:val="00674688"/>
    <w:rsid w:val="00674A8D"/>
    <w:rsid w:val="00675462"/>
    <w:rsid w:val="00675E2F"/>
    <w:rsid w:val="00680F37"/>
    <w:rsid w:val="006828AE"/>
    <w:rsid w:val="006828BF"/>
    <w:rsid w:val="00684B22"/>
    <w:rsid w:val="00684D27"/>
    <w:rsid w:val="00685F7D"/>
    <w:rsid w:val="00685F92"/>
    <w:rsid w:val="006872F7"/>
    <w:rsid w:val="006900F6"/>
    <w:rsid w:val="00690540"/>
    <w:rsid w:val="006913F1"/>
    <w:rsid w:val="00691400"/>
    <w:rsid w:val="006944C9"/>
    <w:rsid w:val="00696A06"/>
    <w:rsid w:val="006A14F8"/>
    <w:rsid w:val="006A1E38"/>
    <w:rsid w:val="006A2291"/>
    <w:rsid w:val="006A26B9"/>
    <w:rsid w:val="006A2F1F"/>
    <w:rsid w:val="006A3593"/>
    <w:rsid w:val="006A3A57"/>
    <w:rsid w:val="006A3B6F"/>
    <w:rsid w:val="006A4588"/>
    <w:rsid w:val="006A4760"/>
    <w:rsid w:val="006A4F69"/>
    <w:rsid w:val="006A7715"/>
    <w:rsid w:val="006B05CA"/>
    <w:rsid w:val="006B07D0"/>
    <w:rsid w:val="006B0B06"/>
    <w:rsid w:val="006B0BD1"/>
    <w:rsid w:val="006B2970"/>
    <w:rsid w:val="006B2DCF"/>
    <w:rsid w:val="006B4AE5"/>
    <w:rsid w:val="006B605A"/>
    <w:rsid w:val="006B6D9E"/>
    <w:rsid w:val="006C016B"/>
    <w:rsid w:val="006C0528"/>
    <w:rsid w:val="006C1A71"/>
    <w:rsid w:val="006C3D6A"/>
    <w:rsid w:val="006C46B3"/>
    <w:rsid w:val="006C540F"/>
    <w:rsid w:val="006C60A2"/>
    <w:rsid w:val="006C62DE"/>
    <w:rsid w:val="006C685A"/>
    <w:rsid w:val="006C6928"/>
    <w:rsid w:val="006C6B7E"/>
    <w:rsid w:val="006C6D26"/>
    <w:rsid w:val="006C7191"/>
    <w:rsid w:val="006C79F6"/>
    <w:rsid w:val="006D05DF"/>
    <w:rsid w:val="006D08BD"/>
    <w:rsid w:val="006D1005"/>
    <w:rsid w:val="006D360B"/>
    <w:rsid w:val="006D3C0F"/>
    <w:rsid w:val="006D476B"/>
    <w:rsid w:val="006D4B81"/>
    <w:rsid w:val="006D4B90"/>
    <w:rsid w:val="006D50A2"/>
    <w:rsid w:val="006D5EC0"/>
    <w:rsid w:val="006D733C"/>
    <w:rsid w:val="006D798C"/>
    <w:rsid w:val="006D7E6F"/>
    <w:rsid w:val="006E0BC1"/>
    <w:rsid w:val="006E0D6D"/>
    <w:rsid w:val="006E0E8B"/>
    <w:rsid w:val="006E1558"/>
    <w:rsid w:val="006E24C8"/>
    <w:rsid w:val="006E3F3F"/>
    <w:rsid w:val="006E48FE"/>
    <w:rsid w:val="006E54ED"/>
    <w:rsid w:val="006E6F73"/>
    <w:rsid w:val="006E7267"/>
    <w:rsid w:val="006E72EC"/>
    <w:rsid w:val="006E749B"/>
    <w:rsid w:val="006E7D0F"/>
    <w:rsid w:val="006F0577"/>
    <w:rsid w:val="006F1195"/>
    <w:rsid w:val="006F195C"/>
    <w:rsid w:val="006F2097"/>
    <w:rsid w:val="006F2857"/>
    <w:rsid w:val="006F39F0"/>
    <w:rsid w:val="006F4395"/>
    <w:rsid w:val="006F4B40"/>
    <w:rsid w:val="006F51A0"/>
    <w:rsid w:val="006F5C62"/>
    <w:rsid w:val="006F6757"/>
    <w:rsid w:val="007005AD"/>
    <w:rsid w:val="0070144B"/>
    <w:rsid w:val="00703E3E"/>
    <w:rsid w:val="00704067"/>
    <w:rsid w:val="00705126"/>
    <w:rsid w:val="00707C78"/>
    <w:rsid w:val="00707F14"/>
    <w:rsid w:val="00712266"/>
    <w:rsid w:val="00714266"/>
    <w:rsid w:val="007149FA"/>
    <w:rsid w:val="00715419"/>
    <w:rsid w:val="00717888"/>
    <w:rsid w:val="007209A9"/>
    <w:rsid w:val="00721373"/>
    <w:rsid w:val="00721404"/>
    <w:rsid w:val="007229A6"/>
    <w:rsid w:val="00722CA0"/>
    <w:rsid w:val="0072473B"/>
    <w:rsid w:val="00725C45"/>
    <w:rsid w:val="007277BE"/>
    <w:rsid w:val="00727FF0"/>
    <w:rsid w:val="00731603"/>
    <w:rsid w:val="00732344"/>
    <w:rsid w:val="00733345"/>
    <w:rsid w:val="0073465A"/>
    <w:rsid w:val="007348D7"/>
    <w:rsid w:val="00735BDD"/>
    <w:rsid w:val="0073713C"/>
    <w:rsid w:val="0073759F"/>
    <w:rsid w:val="00737627"/>
    <w:rsid w:val="007418A9"/>
    <w:rsid w:val="00741920"/>
    <w:rsid w:val="007419D6"/>
    <w:rsid w:val="00741BED"/>
    <w:rsid w:val="00741E14"/>
    <w:rsid w:val="007422A4"/>
    <w:rsid w:val="007434DA"/>
    <w:rsid w:val="00744078"/>
    <w:rsid w:val="007440C5"/>
    <w:rsid w:val="007459CE"/>
    <w:rsid w:val="007464CA"/>
    <w:rsid w:val="007474BB"/>
    <w:rsid w:val="00747C80"/>
    <w:rsid w:val="00747F37"/>
    <w:rsid w:val="00754527"/>
    <w:rsid w:val="00754CB3"/>
    <w:rsid w:val="00754FCE"/>
    <w:rsid w:val="007557C5"/>
    <w:rsid w:val="00755A85"/>
    <w:rsid w:val="00755BEB"/>
    <w:rsid w:val="007560AC"/>
    <w:rsid w:val="007571CE"/>
    <w:rsid w:val="00757CE6"/>
    <w:rsid w:val="00757FF7"/>
    <w:rsid w:val="00760D88"/>
    <w:rsid w:val="00761C0F"/>
    <w:rsid w:val="00766D1E"/>
    <w:rsid w:val="00770602"/>
    <w:rsid w:val="00771416"/>
    <w:rsid w:val="0077142D"/>
    <w:rsid w:val="00773F27"/>
    <w:rsid w:val="00775B73"/>
    <w:rsid w:val="00776F89"/>
    <w:rsid w:val="0077766E"/>
    <w:rsid w:val="0078111E"/>
    <w:rsid w:val="00781A0E"/>
    <w:rsid w:val="00781DA3"/>
    <w:rsid w:val="007824C8"/>
    <w:rsid w:val="00782C53"/>
    <w:rsid w:val="00783D13"/>
    <w:rsid w:val="00785421"/>
    <w:rsid w:val="007854EB"/>
    <w:rsid w:val="00786EA5"/>
    <w:rsid w:val="00787F65"/>
    <w:rsid w:val="0079058B"/>
    <w:rsid w:val="00790A9B"/>
    <w:rsid w:val="007930C4"/>
    <w:rsid w:val="0079348D"/>
    <w:rsid w:val="0079503A"/>
    <w:rsid w:val="007A0A34"/>
    <w:rsid w:val="007A0BE9"/>
    <w:rsid w:val="007A1167"/>
    <w:rsid w:val="007A53F2"/>
    <w:rsid w:val="007A58FC"/>
    <w:rsid w:val="007A7AA2"/>
    <w:rsid w:val="007B30F8"/>
    <w:rsid w:val="007B3AB9"/>
    <w:rsid w:val="007B3DDE"/>
    <w:rsid w:val="007B4A89"/>
    <w:rsid w:val="007B5EA3"/>
    <w:rsid w:val="007B5FA3"/>
    <w:rsid w:val="007B6976"/>
    <w:rsid w:val="007B69A5"/>
    <w:rsid w:val="007B6DB4"/>
    <w:rsid w:val="007C05F2"/>
    <w:rsid w:val="007C08DA"/>
    <w:rsid w:val="007C24E3"/>
    <w:rsid w:val="007C295F"/>
    <w:rsid w:val="007C29D7"/>
    <w:rsid w:val="007C2DDD"/>
    <w:rsid w:val="007C3191"/>
    <w:rsid w:val="007C3982"/>
    <w:rsid w:val="007C5E91"/>
    <w:rsid w:val="007C6EEC"/>
    <w:rsid w:val="007C75DE"/>
    <w:rsid w:val="007C7735"/>
    <w:rsid w:val="007D0731"/>
    <w:rsid w:val="007D0902"/>
    <w:rsid w:val="007D094A"/>
    <w:rsid w:val="007D0D1E"/>
    <w:rsid w:val="007D1075"/>
    <w:rsid w:val="007D135F"/>
    <w:rsid w:val="007D25AA"/>
    <w:rsid w:val="007D2707"/>
    <w:rsid w:val="007D2F18"/>
    <w:rsid w:val="007D3C09"/>
    <w:rsid w:val="007D4E67"/>
    <w:rsid w:val="007D53C9"/>
    <w:rsid w:val="007D549D"/>
    <w:rsid w:val="007D5B58"/>
    <w:rsid w:val="007D5F9B"/>
    <w:rsid w:val="007D62F0"/>
    <w:rsid w:val="007D65A8"/>
    <w:rsid w:val="007D6CE7"/>
    <w:rsid w:val="007E02D6"/>
    <w:rsid w:val="007E0794"/>
    <w:rsid w:val="007E2212"/>
    <w:rsid w:val="007E296F"/>
    <w:rsid w:val="007E2E4D"/>
    <w:rsid w:val="007E5006"/>
    <w:rsid w:val="007E511B"/>
    <w:rsid w:val="007E55C8"/>
    <w:rsid w:val="007E5887"/>
    <w:rsid w:val="007E5FDE"/>
    <w:rsid w:val="007E6DEC"/>
    <w:rsid w:val="007F135F"/>
    <w:rsid w:val="007F3D43"/>
    <w:rsid w:val="007F4CE6"/>
    <w:rsid w:val="007F56AC"/>
    <w:rsid w:val="007F7589"/>
    <w:rsid w:val="007F799B"/>
    <w:rsid w:val="007F7E4D"/>
    <w:rsid w:val="00800CB3"/>
    <w:rsid w:val="00801994"/>
    <w:rsid w:val="00803201"/>
    <w:rsid w:val="0080441B"/>
    <w:rsid w:val="008044E6"/>
    <w:rsid w:val="00805241"/>
    <w:rsid w:val="0080588E"/>
    <w:rsid w:val="00810595"/>
    <w:rsid w:val="008107BE"/>
    <w:rsid w:val="0081132B"/>
    <w:rsid w:val="00811440"/>
    <w:rsid w:val="008118F0"/>
    <w:rsid w:val="0081364C"/>
    <w:rsid w:val="00814DD9"/>
    <w:rsid w:val="00816488"/>
    <w:rsid w:val="008175CA"/>
    <w:rsid w:val="008176F0"/>
    <w:rsid w:val="00817730"/>
    <w:rsid w:val="00817DDC"/>
    <w:rsid w:val="00821E4C"/>
    <w:rsid w:val="00821FA3"/>
    <w:rsid w:val="00826629"/>
    <w:rsid w:val="00830459"/>
    <w:rsid w:val="00830E36"/>
    <w:rsid w:val="00832D1C"/>
    <w:rsid w:val="0083498C"/>
    <w:rsid w:val="00834D13"/>
    <w:rsid w:val="00834F7A"/>
    <w:rsid w:val="008350FF"/>
    <w:rsid w:val="00835291"/>
    <w:rsid w:val="008352BD"/>
    <w:rsid w:val="008353D4"/>
    <w:rsid w:val="0083616E"/>
    <w:rsid w:val="00837DB6"/>
    <w:rsid w:val="00840296"/>
    <w:rsid w:val="008403A8"/>
    <w:rsid w:val="008409AF"/>
    <w:rsid w:val="00840AC3"/>
    <w:rsid w:val="00840EE1"/>
    <w:rsid w:val="0084105F"/>
    <w:rsid w:val="008415ED"/>
    <w:rsid w:val="0084168F"/>
    <w:rsid w:val="00842018"/>
    <w:rsid w:val="008424B8"/>
    <w:rsid w:val="00842F21"/>
    <w:rsid w:val="00844943"/>
    <w:rsid w:val="0084555F"/>
    <w:rsid w:val="00845B5C"/>
    <w:rsid w:val="00846944"/>
    <w:rsid w:val="0084721E"/>
    <w:rsid w:val="00850E5F"/>
    <w:rsid w:val="00852316"/>
    <w:rsid w:val="00852F75"/>
    <w:rsid w:val="008553A2"/>
    <w:rsid w:val="00855A5F"/>
    <w:rsid w:val="00857B89"/>
    <w:rsid w:val="00862317"/>
    <w:rsid w:val="0086255D"/>
    <w:rsid w:val="0086256F"/>
    <w:rsid w:val="00862E15"/>
    <w:rsid w:val="00863341"/>
    <w:rsid w:val="008635D2"/>
    <w:rsid w:val="008640EB"/>
    <w:rsid w:val="008642CC"/>
    <w:rsid w:val="0086578F"/>
    <w:rsid w:val="00865AE1"/>
    <w:rsid w:val="008700BA"/>
    <w:rsid w:val="00870622"/>
    <w:rsid w:val="00870EB6"/>
    <w:rsid w:val="008711A8"/>
    <w:rsid w:val="00871BEF"/>
    <w:rsid w:val="00872A2D"/>
    <w:rsid w:val="008733D5"/>
    <w:rsid w:val="00873F23"/>
    <w:rsid w:val="0087435E"/>
    <w:rsid w:val="00874575"/>
    <w:rsid w:val="00874F66"/>
    <w:rsid w:val="00875A8C"/>
    <w:rsid w:val="00876DF9"/>
    <w:rsid w:val="008775C5"/>
    <w:rsid w:val="0088097F"/>
    <w:rsid w:val="00880AF3"/>
    <w:rsid w:val="00881030"/>
    <w:rsid w:val="008827BB"/>
    <w:rsid w:val="00884257"/>
    <w:rsid w:val="00885452"/>
    <w:rsid w:val="0088652D"/>
    <w:rsid w:val="00891CBF"/>
    <w:rsid w:val="00891E56"/>
    <w:rsid w:val="0089244A"/>
    <w:rsid w:val="00892B00"/>
    <w:rsid w:val="00892C90"/>
    <w:rsid w:val="00893D17"/>
    <w:rsid w:val="00893F98"/>
    <w:rsid w:val="0089435B"/>
    <w:rsid w:val="008943F8"/>
    <w:rsid w:val="00894701"/>
    <w:rsid w:val="00895BA6"/>
    <w:rsid w:val="00896324"/>
    <w:rsid w:val="008974F4"/>
    <w:rsid w:val="008A1129"/>
    <w:rsid w:val="008A1C9A"/>
    <w:rsid w:val="008A2622"/>
    <w:rsid w:val="008A2785"/>
    <w:rsid w:val="008A2ACA"/>
    <w:rsid w:val="008A2EB7"/>
    <w:rsid w:val="008A5AB6"/>
    <w:rsid w:val="008A5C62"/>
    <w:rsid w:val="008B0032"/>
    <w:rsid w:val="008B0DA1"/>
    <w:rsid w:val="008B1D62"/>
    <w:rsid w:val="008B3B62"/>
    <w:rsid w:val="008C03B8"/>
    <w:rsid w:val="008C0832"/>
    <w:rsid w:val="008C2AAA"/>
    <w:rsid w:val="008C2F01"/>
    <w:rsid w:val="008C40BA"/>
    <w:rsid w:val="008D153D"/>
    <w:rsid w:val="008D1D67"/>
    <w:rsid w:val="008D3B04"/>
    <w:rsid w:val="008D3D37"/>
    <w:rsid w:val="008D44BD"/>
    <w:rsid w:val="008D4CD4"/>
    <w:rsid w:val="008D737C"/>
    <w:rsid w:val="008E1209"/>
    <w:rsid w:val="008E2313"/>
    <w:rsid w:val="008E308E"/>
    <w:rsid w:val="008E4CD6"/>
    <w:rsid w:val="008E540D"/>
    <w:rsid w:val="008E547D"/>
    <w:rsid w:val="008E745E"/>
    <w:rsid w:val="008F1249"/>
    <w:rsid w:val="008F1836"/>
    <w:rsid w:val="008F3972"/>
    <w:rsid w:val="008F3A79"/>
    <w:rsid w:val="008F3B00"/>
    <w:rsid w:val="008F4A9C"/>
    <w:rsid w:val="008F57A6"/>
    <w:rsid w:val="008F5C92"/>
    <w:rsid w:val="008F7A25"/>
    <w:rsid w:val="0090034D"/>
    <w:rsid w:val="0090101C"/>
    <w:rsid w:val="0090163F"/>
    <w:rsid w:val="009040E0"/>
    <w:rsid w:val="00905801"/>
    <w:rsid w:val="009101D5"/>
    <w:rsid w:val="009101E3"/>
    <w:rsid w:val="009102B4"/>
    <w:rsid w:val="00914877"/>
    <w:rsid w:val="00914C18"/>
    <w:rsid w:val="00915CBA"/>
    <w:rsid w:val="00916B11"/>
    <w:rsid w:val="00917D84"/>
    <w:rsid w:val="009219BD"/>
    <w:rsid w:val="00922021"/>
    <w:rsid w:val="00922C0A"/>
    <w:rsid w:val="00923B5A"/>
    <w:rsid w:val="00924EFB"/>
    <w:rsid w:val="00925152"/>
    <w:rsid w:val="009257FF"/>
    <w:rsid w:val="0093000A"/>
    <w:rsid w:val="00930A57"/>
    <w:rsid w:val="00930E6A"/>
    <w:rsid w:val="009316E5"/>
    <w:rsid w:val="00932F3C"/>
    <w:rsid w:val="009351EE"/>
    <w:rsid w:val="009365E3"/>
    <w:rsid w:val="009366CE"/>
    <w:rsid w:val="00940387"/>
    <w:rsid w:val="00940FF8"/>
    <w:rsid w:val="00942E82"/>
    <w:rsid w:val="009430BC"/>
    <w:rsid w:val="009432D6"/>
    <w:rsid w:val="009440B8"/>
    <w:rsid w:val="0094473C"/>
    <w:rsid w:val="00945BAE"/>
    <w:rsid w:val="00946CA3"/>
    <w:rsid w:val="009472ED"/>
    <w:rsid w:val="00950148"/>
    <w:rsid w:val="00950BC5"/>
    <w:rsid w:val="009520AB"/>
    <w:rsid w:val="00952158"/>
    <w:rsid w:val="009536F7"/>
    <w:rsid w:val="009542B7"/>
    <w:rsid w:val="00954483"/>
    <w:rsid w:val="00954F48"/>
    <w:rsid w:val="0095605F"/>
    <w:rsid w:val="00960A74"/>
    <w:rsid w:val="00962D9B"/>
    <w:rsid w:val="00963FC0"/>
    <w:rsid w:val="00964493"/>
    <w:rsid w:val="00964548"/>
    <w:rsid w:val="009648EB"/>
    <w:rsid w:val="00965FB2"/>
    <w:rsid w:val="00966BF7"/>
    <w:rsid w:val="00967721"/>
    <w:rsid w:val="00970571"/>
    <w:rsid w:val="00972D66"/>
    <w:rsid w:val="00972DC3"/>
    <w:rsid w:val="00974BBB"/>
    <w:rsid w:val="00974E92"/>
    <w:rsid w:val="009757CE"/>
    <w:rsid w:val="00975C42"/>
    <w:rsid w:val="009770A6"/>
    <w:rsid w:val="00977B7E"/>
    <w:rsid w:val="00977EE8"/>
    <w:rsid w:val="009800AC"/>
    <w:rsid w:val="00980BA1"/>
    <w:rsid w:val="0098340C"/>
    <w:rsid w:val="00983FD6"/>
    <w:rsid w:val="009860B0"/>
    <w:rsid w:val="009900D0"/>
    <w:rsid w:val="00990699"/>
    <w:rsid w:val="00990A7B"/>
    <w:rsid w:val="009941C9"/>
    <w:rsid w:val="00994FE9"/>
    <w:rsid w:val="00995702"/>
    <w:rsid w:val="0099692B"/>
    <w:rsid w:val="00996DF1"/>
    <w:rsid w:val="009A046F"/>
    <w:rsid w:val="009A0541"/>
    <w:rsid w:val="009A3E01"/>
    <w:rsid w:val="009A5E38"/>
    <w:rsid w:val="009A5FD0"/>
    <w:rsid w:val="009A6920"/>
    <w:rsid w:val="009A733D"/>
    <w:rsid w:val="009A764E"/>
    <w:rsid w:val="009B20C4"/>
    <w:rsid w:val="009B2E93"/>
    <w:rsid w:val="009B353B"/>
    <w:rsid w:val="009B37DA"/>
    <w:rsid w:val="009B37F1"/>
    <w:rsid w:val="009B60FA"/>
    <w:rsid w:val="009B6DDD"/>
    <w:rsid w:val="009C0185"/>
    <w:rsid w:val="009C0301"/>
    <w:rsid w:val="009C0BA7"/>
    <w:rsid w:val="009C1049"/>
    <w:rsid w:val="009C3571"/>
    <w:rsid w:val="009C4D9F"/>
    <w:rsid w:val="009C549F"/>
    <w:rsid w:val="009C5B5C"/>
    <w:rsid w:val="009C7F64"/>
    <w:rsid w:val="009D10EC"/>
    <w:rsid w:val="009D1286"/>
    <w:rsid w:val="009D1BF0"/>
    <w:rsid w:val="009D390C"/>
    <w:rsid w:val="009D3FC1"/>
    <w:rsid w:val="009D4EE7"/>
    <w:rsid w:val="009D52E7"/>
    <w:rsid w:val="009D70DA"/>
    <w:rsid w:val="009E0D62"/>
    <w:rsid w:val="009E15F5"/>
    <w:rsid w:val="009E18CD"/>
    <w:rsid w:val="009E270B"/>
    <w:rsid w:val="009E2C8C"/>
    <w:rsid w:val="009E3519"/>
    <w:rsid w:val="009E3834"/>
    <w:rsid w:val="009E484F"/>
    <w:rsid w:val="009E4AFF"/>
    <w:rsid w:val="009E56DA"/>
    <w:rsid w:val="009E5864"/>
    <w:rsid w:val="009F19AD"/>
    <w:rsid w:val="009F2001"/>
    <w:rsid w:val="009F2BD8"/>
    <w:rsid w:val="009F2F40"/>
    <w:rsid w:val="009F4612"/>
    <w:rsid w:val="009F58DD"/>
    <w:rsid w:val="009F6495"/>
    <w:rsid w:val="00A01C3A"/>
    <w:rsid w:val="00A03B5B"/>
    <w:rsid w:val="00A04C35"/>
    <w:rsid w:val="00A04EFC"/>
    <w:rsid w:val="00A05185"/>
    <w:rsid w:val="00A063E1"/>
    <w:rsid w:val="00A06FF9"/>
    <w:rsid w:val="00A10215"/>
    <w:rsid w:val="00A106B5"/>
    <w:rsid w:val="00A10A89"/>
    <w:rsid w:val="00A11130"/>
    <w:rsid w:val="00A1150F"/>
    <w:rsid w:val="00A11998"/>
    <w:rsid w:val="00A1318E"/>
    <w:rsid w:val="00A14485"/>
    <w:rsid w:val="00A14881"/>
    <w:rsid w:val="00A14CA9"/>
    <w:rsid w:val="00A15226"/>
    <w:rsid w:val="00A152E9"/>
    <w:rsid w:val="00A1707C"/>
    <w:rsid w:val="00A175FD"/>
    <w:rsid w:val="00A17680"/>
    <w:rsid w:val="00A22472"/>
    <w:rsid w:val="00A23FF2"/>
    <w:rsid w:val="00A24481"/>
    <w:rsid w:val="00A24ABB"/>
    <w:rsid w:val="00A24BA4"/>
    <w:rsid w:val="00A30401"/>
    <w:rsid w:val="00A3180A"/>
    <w:rsid w:val="00A32AA0"/>
    <w:rsid w:val="00A33ACD"/>
    <w:rsid w:val="00A33E85"/>
    <w:rsid w:val="00A345D0"/>
    <w:rsid w:val="00A358CC"/>
    <w:rsid w:val="00A367F9"/>
    <w:rsid w:val="00A40124"/>
    <w:rsid w:val="00A40ABD"/>
    <w:rsid w:val="00A41795"/>
    <w:rsid w:val="00A41CCE"/>
    <w:rsid w:val="00A421CC"/>
    <w:rsid w:val="00A4309C"/>
    <w:rsid w:val="00A432EC"/>
    <w:rsid w:val="00A44ED8"/>
    <w:rsid w:val="00A45188"/>
    <w:rsid w:val="00A453D0"/>
    <w:rsid w:val="00A458BE"/>
    <w:rsid w:val="00A45A49"/>
    <w:rsid w:val="00A46336"/>
    <w:rsid w:val="00A46EB3"/>
    <w:rsid w:val="00A479CC"/>
    <w:rsid w:val="00A47B20"/>
    <w:rsid w:val="00A52262"/>
    <w:rsid w:val="00A53643"/>
    <w:rsid w:val="00A54135"/>
    <w:rsid w:val="00A54AEB"/>
    <w:rsid w:val="00A5504F"/>
    <w:rsid w:val="00A565B3"/>
    <w:rsid w:val="00A5767A"/>
    <w:rsid w:val="00A60E3C"/>
    <w:rsid w:val="00A6173B"/>
    <w:rsid w:val="00A6193C"/>
    <w:rsid w:val="00A62F95"/>
    <w:rsid w:val="00A632B3"/>
    <w:rsid w:val="00A6437B"/>
    <w:rsid w:val="00A6439B"/>
    <w:rsid w:val="00A649E9"/>
    <w:rsid w:val="00A659F5"/>
    <w:rsid w:val="00A65A50"/>
    <w:rsid w:val="00A65D55"/>
    <w:rsid w:val="00A65F46"/>
    <w:rsid w:val="00A7084A"/>
    <w:rsid w:val="00A70FA2"/>
    <w:rsid w:val="00A72351"/>
    <w:rsid w:val="00A7570A"/>
    <w:rsid w:val="00A75EC0"/>
    <w:rsid w:val="00A76321"/>
    <w:rsid w:val="00A8030D"/>
    <w:rsid w:val="00A8075D"/>
    <w:rsid w:val="00A845A2"/>
    <w:rsid w:val="00A85629"/>
    <w:rsid w:val="00A86301"/>
    <w:rsid w:val="00A86831"/>
    <w:rsid w:val="00A87E66"/>
    <w:rsid w:val="00A949C9"/>
    <w:rsid w:val="00A96B34"/>
    <w:rsid w:val="00A97E0B"/>
    <w:rsid w:val="00AA0761"/>
    <w:rsid w:val="00AA3299"/>
    <w:rsid w:val="00AA350B"/>
    <w:rsid w:val="00AA4323"/>
    <w:rsid w:val="00AA5D98"/>
    <w:rsid w:val="00AA6CE1"/>
    <w:rsid w:val="00AB060E"/>
    <w:rsid w:val="00AB12E5"/>
    <w:rsid w:val="00AB2450"/>
    <w:rsid w:val="00AB2501"/>
    <w:rsid w:val="00AB71D3"/>
    <w:rsid w:val="00AC05C3"/>
    <w:rsid w:val="00AC140E"/>
    <w:rsid w:val="00AC1BE4"/>
    <w:rsid w:val="00AC285D"/>
    <w:rsid w:val="00AC3219"/>
    <w:rsid w:val="00AC3562"/>
    <w:rsid w:val="00AC3846"/>
    <w:rsid w:val="00AC39FA"/>
    <w:rsid w:val="00AC46B6"/>
    <w:rsid w:val="00AC53F8"/>
    <w:rsid w:val="00AC59BB"/>
    <w:rsid w:val="00AD0F95"/>
    <w:rsid w:val="00AD15BD"/>
    <w:rsid w:val="00AD1FCF"/>
    <w:rsid w:val="00AD24E9"/>
    <w:rsid w:val="00AD3077"/>
    <w:rsid w:val="00AD3C95"/>
    <w:rsid w:val="00AD46C3"/>
    <w:rsid w:val="00AD5001"/>
    <w:rsid w:val="00AD5D3B"/>
    <w:rsid w:val="00AD6EE3"/>
    <w:rsid w:val="00AD73BB"/>
    <w:rsid w:val="00AD7575"/>
    <w:rsid w:val="00AD7DDA"/>
    <w:rsid w:val="00AD7F2B"/>
    <w:rsid w:val="00AE1CDD"/>
    <w:rsid w:val="00AE62F9"/>
    <w:rsid w:val="00AE6D08"/>
    <w:rsid w:val="00AF1244"/>
    <w:rsid w:val="00AF1266"/>
    <w:rsid w:val="00AF1978"/>
    <w:rsid w:val="00AF1B4D"/>
    <w:rsid w:val="00AF24F6"/>
    <w:rsid w:val="00AF25A6"/>
    <w:rsid w:val="00AF2E5F"/>
    <w:rsid w:val="00AF30B5"/>
    <w:rsid w:val="00AF3860"/>
    <w:rsid w:val="00AF3EE3"/>
    <w:rsid w:val="00AF4ECE"/>
    <w:rsid w:val="00AF53E5"/>
    <w:rsid w:val="00AF5659"/>
    <w:rsid w:val="00AF5F65"/>
    <w:rsid w:val="00AF77B0"/>
    <w:rsid w:val="00AF7FBE"/>
    <w:rsid w:val="00B00225"/>
    <w:rsid w:val="00B00639"/>
    <w:rsid w:val="00B008CC"/>
    <w:rsid w:val="00B01813"/>
    <w:rsid w:val="00B028C4"/>
    <w:rsid w:val="00B04DAF"/>
    <w:rsid w:val="00B053F0"/>
    <w:rsid w:val="00B0573C"/>
    <w:rsid w:val="00B061A1"/>
    <w:rsid w:val="00B0665C"/>
    <w:rsid w:val="00B12D75"/>
    <w:rsid w:val="00B12ECF"/>
    <w:rsid w:val="00B13615"/>
    <w:rsid w:val="00B13EC9"/>
    <w:rsid w:val="00B1503C"/>
    <w:rsid w:val="00B156AA"/>
    <w:rsid w:val="00B15B5E"/>
    <w:rsid w:val="00B15F39"/>
    <w:rsid w:val="00B172DA"/>
    <w:rsid w:val="00B224C3"/>
    <w:rsid w:val="00B22AE2"/>
    <w:rsid w:val="00B231A2"/>
    <w:rsid w:val="00B233EB"/>
    <w:rsid w:val="00B2435D"/>
    <w:rsid w:val="00B25037"/>
    <w:rsid w:val="00B25616"/>
    <w:rsid w:val="00B25943"/>
    <w:rsid w:val="00B25D08"/>
    <w:rsid w:val="00B26496"/>
    <w:rsid w:val="00B26BE5"/>
    <w:rsid w:val="00B276DF"/>
    <w:rsid w:val="00B3004C"/>
    <w:rsid w:val="00B30993"/>
    <w:rsid w:val="00B30CDA"/>
    <w:rsid w:val="00B31B79"/>
    <w:rsid w:val="00B32115"/>
    <w:rsid w:val="00B34013"/>
    <w:rsid w:val="00B3625D"/>
    <w:rsid w:val="00B367EB"/>
    <w:rsid w:val="00B368A8"/>
    <w:rsid w:val="00B3693B"/>
    <w:rsid w:val="00B375DD"/>
    <w:rsid w:val="00B37B6C"/>
    <w:rsid w:val="00B37CD0"/>
    <w:rsid w:val="00B405EA"/>
    <w:rsid w:val="00B40F26"/>
    <w:rsid w:val="00B410A6"/>
    <w:rsid w:val="00B41A73"/>
    <w:rsid w:val="00B41E5C"/>
    <w:rsid w:val="00B42C99"/>
    <w:rsid w:val="00B44603"/>
    <w:rsid w:val="00B454AB"/>
    <w:rsid w:val="00B460E8"/>
    <w:rsid w:val="00B46705"/>
    <w:rsid w:val="00B47354"/>
    <w:rsid w:val="00B50EFF"/>
    <w:rsid w:val="00B513DB"/>
    <w:rsid w:val="00B51941"/>
    <w:rsid w:val="00B530D5"/>
    <w:rsid w:val="00B5452A"/>
    <w:rsid w:val="00B559EB"/>
    <w:rsid w:val="00B55E53"/>
    <w:rsid w:val="00B566F6"/>
    <w:rsid w:val="00B6077A"/>
    <w:rsid w:val="00B60BF6"/>
    <w:rsid w:val="00B61C38"/>
    <w:rsid w:val="00B62E56"/>
    <w:rsid w:val="00B653D9"/>
    <w:rsid w:val="00B6554A"/>
    <w:rsid w:val="00B65D73"/>
    <w:rsid w:val="00B707EE"/>
    <w:rsid w:val="00B736D3"/>
    <w:rsid w:val="00B75101"/>
    <w:rsid w:val="00B761D8"/>
    <w:rsid w:val="00B763F6"/>
    <w:rsid w:val="00B7700D"/>
    <w:rsid w:val="00B77025"/>
    <w:rsid w:val="00B80126"/>
    <w:rsid w:val="00B80B17"/>
    <w:rsid w:val="00B81751"/>
    <w:rsid w:val="00B827D4"/>
    <w:rsid w:val="00B82FC6"/>
    <w:rsid w:val="00B837C4"/>
    <w:rsid w:val="00B87755"/>
    <w:rsid w:val="00B90D20"/>
    <w:rsid w:val="00B92A46"/>
    <w:rsid w:val="00B94CDB"/>
    <w:rsid w:val="00B95C49"/>
    <w:rsid w:val="00B95C7F"/>
    <w:rsid w:val="00B974D9"/>
    <w:rsid w:val="00B979A8"/>
    <w:rsid w:val="00BA02B4"/>
    <w:rsid w:val="00BA0533"/>
    <w:rsid w:val="00BA09A7"/>
    <w:rsid w:val="00BA1CAC"/>
    <w:rsid w:val="00BA200F"/>
    <w:rsid w:val="00BA389D"/>
    <w:rsid w:val="00BA3F5E"/>
    <w:rsid w:val="00BA4F8D"/>
    <w:rsid w:val="00BA630B"/>
    <w:rsid w:val="00BA6C1D"/>
    <w:rsid w:val="00BB2116"/>
    <w:rsid w:val="00BB2ED6"/>
    <w:rsid w:val="00BB39DF"/>
    <w:rsid w:val="00BB4832"/>
    <w:rsid w:val="00BB4AA5"/>
    <w:rsid w:val="00BB727F"/>
    <w:rsid w:val="00BB775E"/>
    <w:rsid w:val="00BC0773"/>
    <w:rsid w:val="00BC0DA7"/>
    <w:rsid w:val="00BC1437"/>
    <w:rsid w:val="00BC1919"/>
    <w:rsid w:val="00BC3553"/>
    <w:rsid w:val="00BC4A5F"/>
    <w:rsid w:val="00BC4EB5"/>
    <w:rsid w:val="00BC4F08"/>
    <w:rsid w:val="00BC63A2"/>
    <w:rsid w:val="00BC6AFB"/>
    <w:rsid w:val="00BC74D9"/>
    <w:rsid w:val="00BD00D8"/>
    <w:rsid w:val="00BD01EC"/>
    <w:rsid w:val="00BD1403"/>
    <w:rsid w:val="00BD18B1"/>
    <w:rsid w:val="00BD1E59"/>
    <w:rsid w:val="00BD26D1"/>
    <w:rsid w:val="00BD2B5C"/>
    <w:rsid w:val="00BD377C"/>
    <w:rsid w:val="00BD388A"/>
    <w:rsid w:val="00BD3D62"/>
    <w:rsid w:val="00BD50E4"/>
    <w:rsid w:val="00BD5A0C"/>
    <w:rsid w:val="00BD63F2"/>
    <w:rsid w:val="00BE1F95"/>
    <w:rsid w:val="00BE3425"/>
    <w:rsid w:val="00BE3A52"/>
    <w:rsid w:val="00BE619F"/>
    <w:rsid w:val="00BE6803"/>
    <w:rsid w:val="00BE7BAE"/>
    <w:rsid w:val="00BF0321"/>
    <w:rsid w:val="00BF0362"/>
    <w:rsid w:val="00BF2868"/>
    <w:rsid w:val="00BF3FA0"/>
    <w:rsid w:val="00BF3FE6"/>
    <w:rsid w:val="00BF515A"/>
    <w:rsid w:val="00BF62D9"/>
    <w:rsid w:val="00BF7671"/>
    <w:rsid w:val="00BF7DD7"/>
    <w:rsid w:val="00C009BE"/>
    <w:rsid w:val="00C00D4D"/>
    <w:rsid w:val="00C01125"/>
    <w:rsid w:val="00C02273"/>
    <w:rsid w:val="00C0293E"/>
    <w:rsid w:val="00C02F3A"/>
    <w:rsid w:val="00C0319B"/>
    <w:rsid w:val="00C032FA"/>
    <w:rsid w:val="00C04031"/>
    <w:rsid w:val="00C048A9"/>
    <w:rsid w:val="00C05806"/>
    <w:rsid w:val="00C05B7E"/>
    <w:rsid w:val="00C064F0"/>
    <w:rsid w:val="00C06708"/>
    <w:rsid w:val="00C06876"/>
    <w:rsid w:val="00C113B9"/>
    <w:rsid w:val="00C116FD"/>
    <w:rsid w:val="00C117C8"/>
    <w:rsid w:val="00C11FA1"/>
    <w:rsid w:val="00C12D3B"/>
    <w:rsid w:val="00C13DD1"/>
    <w:rsid w:val="00C154DD"/>
    <w:rsid w:val="00C15D52"/>
    <w:rsid w:val="00C16FC3"/>
    <w:rsid w:val="00C1729F"/>
    <w:rsid w:val="00C20C8D"/>
    <w:rsid w:val="00C215B7"/>
    <w:rsid w:val="00C2173E"/>
    <w:rsid w:val="00C2237F"/>
    <w:rsid w:val="00C22A4D"/>
    <w:rsid w:val="00C238E8"/>
    <w:rsid w:val="00C23E68"/>
    <w:rsid w:val="00C25377"/>
    <w:rsid w:val="00C26340"/>
    <w:rsid w:val="00C26953"/>
    <w:rsid w:val="00C26C73"/>
    <w:rsid w:val="00C278CC"/>
    <w:rsid w:val="00C30206"/>
    <w:rsid w:val="00C3039B"/>
    <w:rsid w:val="00C30D7F"/>
    <w:rsid w:val="00C31521"/>
    <w:rsid w:val="00C32546"/>
    <w:rsid w:val="00C325D0"/>
    <w:rsid w:val="00C334C5"/>
    <w:rsid w:val="00C33A2E"/>
    <w:rsid w:val="00C33AE0"/>
    <w:rsid w:val="00C33BAB"/>
    <w:rsid w:val="00C34A63"/>
    <w:rsid w:val="00C3604A"/>
    <w:rsid w:val="00C36392"/>
    <w:rsid w:val="00C375B9"/>
    <w:rsid w:val="00C375DB"/>
    <w:rsid w:val="00C376B9"/>
    <w:rsid w:val="00C405B4"/>
    <w:rsid w:val="00C427DB"/>
    <w:rsid w:val="00C4288A"/>
    <w:rsid w:val="00C428D0"/>
    <w:rsid w:val="00C430BC"/>
    <w:rsid w:val="00C44448"/>
    <w:rsid w:val="00C45433"/>
    <w:rsid w:val="00C456D9"/>
    <w:rsid w:val="00C456F3"/>
    <w:rsid w:val="00C457A4"/>
    <w:rsid w:val="00C46DC3"/>
    <w:rsid w:val="00C500AB"/>
    <w:rsid w:val="00C512D4"/>
    <w:rsid w:val="00C53CEB"/>
    <w:rsid w:val="00C5421C"/>
    <w:rsid w:val="00C560EF"/>
    <w:rsid w:val="00C60CA0"/>
    <w:rsid w:val="00C61563"/>
    <w:rsid w:val="00C64B8C"/>
    <w:rsid w:val="00C65266"/>
    <w:rsid w:val="00C658D1"/>
    <w:rsid w:val="00C673DA"/>
    <w:rsid w:val="00C675FD"/>
    <w:rsid w:val="00C7219F"/>
    <w:rsid w:val="00C729D0"/>
    <w:rsid w:val="00C72A3A"/>
    <w:rsid w:val="00C73F1E"/>
    <w:rsid w:val="00C75930"/>
    <w:rsid w:val="00C774A6"/>
    <w:rsid w:val="00C77560"/>
    <w:rsid w:val="00C77B8F"/>
    <w:rsid w:val="00C8226B"/>
    <w:rsid w:val="00C83EDB"/>
    <w:rsid w:val="00C84AC9"/>
    <w:rsid w:val="00C84E6C"/>
    <w:rsid w:val="00C85A80"/>
    <w:rsid w:val="00C86AD1"/>
    <w:rsid w:val="00C9020B"/>
    <w:rsid w:val="00C90639"/>
    <w:rsid w:val="00C92C11"/>
    <w:rsid w:val="00C93AC1"/>
    <w:rsid w:val="00C9405F"/>
    <w:rsid w:val="00C95E7A"/>
    <w:rsid w:val="00CA16E0"/>
    <w:rsid w:val="00CA2BEB"/>
    <w:rsid w:val="00CA5886"/>
    <w:rsid w:val="00CA5F62"/>
    <w:rsid w:val="00CA6CB5"/>
    <w:rsid w:val="00CB0A16"/>
    <w:rsid w:val="00CB0A39"/>
    <w:rsid w:val="00CB1767"/>
    <w:rsid w:val="00CB4706"/>
    <w:rsid w:val="00CB6BE0"/>
    <w:rsid w:val="00CB739B"/>
    <w:rsid w:val="00CB7CCA"/>
    <w:rsid w:val="00CC06AD"/>
    <w:rsid w:val="00CC0B68"/>
    <w:rsid w:val="00CC0FF2"/>
    <w:rsid w:val="00CC1633"/>
    <w:rsid w:val="00CC1F20"/>
    <w:rsid w:val="00CC21B0"/>
    <w:rsid w:val="00CC3413"/>
    <w:rsid w:val="00CC36AF"/>
    <w:rsid w:val="00CC3AA6"/>
    <w:rsid w:val="00CC3D5A"/>
    <w:rsid w:val="00CC5BE9"/>
    <w:rsid w:val="00CC6448"/>
    <w:rsid w:val="00CC6C87"/>
    <w:rsid w:val="00CC6EB1"/>
    <w:rsid w:val="00CC7B9D"/>
    <w:rsid w:val="00CD1AE7"/>
    <w:rsid w:val="00CD414D"/>
    <w:rsid w:val="00CD5CF6"/>
    <w:rsid w:val="00CD7226"/>
    <w:rsid w:val="00CD738F"/>
    <w:rsid w:val="00CD7C87"/>
    <w:rsid w:val="00CE0A21"/>
    <w:rsid w:val="00CE203B"/>
    <w:rsid w:val="00CE3BF5"/>
    <w:rsid w:val="00CE44B9"/>
    <w:rsid w:val="00CE488F"/>
    <w:rsid w:val="00CE69B1"/>
    <w:rsid w:val="00CE716A"/>
    <w:rsid w:val="00CE73B7"/>
    <w:rsid w:val="00CF11FF"/>
    <w:rsid w:val="00CF1DD8"/>
    <w:rsid w:val="00CF27DF"/>
    <w:rsid w:val="00CF3688"/>
    <w:rsid w:val="00CF546B"/>
    <w:rsid w:val="00CF58E6"/>
    <w:rsid w:val="00CF6772"/>
    <w:rsid w:val="00CF67B1"/>
    <w:rsid w:val="00D004BF"/>
    <w:rsid w:val="00D00593"/>
    <w:rsid w:val="00D00DF0"/>
    <w:rsid w:val="00D01A81"/>
    <w:rsid w:val="00D01EB8"/>
    <w:rsid w:val="00D024CF"/>
    <w:rsid w:val="00D02696"/>
    <w:rsid w:val="00D057D1"/>
    <w:rsid w:val="00D129E6"/>
    <w:rsid w:val="00D140DE"/>
    <w:rsid w:val="00D147EA"/>
    <w:rsid w:val="00D17B6C"/>
    <w:rsid w:val="00D202DA"/>
    <w:rsid w:val="00D20417"/>
    <w:rsid w:val="00D20573"/>
    <w:rsid w:val="00D20A26"/>
    <w:rsid w:val="00D21660"/>
    <w:rsid w:val="00D222A2"/>
    <w:rsid w:val="00D224E4"/>
    <w:rsid w:val="00D22963"/>
    <w:rsid w:val="00D23628"/>
    <w:rsid w:val="00D23A2D"/>
    <w:rsid w:val="00D23D16"/>
    <w:rsid w:val="00D2455F"/>
    <w:rsid w:val="00D25503"/>
    <w:rsid w:val="00D259B2"/>
    <w:rsid w:val="00D26242"/>
    <w:rsid w:val="00D271A4"/>
    <w:rsid w:val="00D31081"/>
    <w:rsid w:val="00D321F1"/>
    <w:rsid w:val="00D33126"/>
    <w:rsid w:val="00D352B1"/>
    <w:rsid w:val="00D35CBA"/>
    <w:rsid w:val="00D35EC5"/>
    <w:rsid w:val="00D377CC"/>
    <w:rsid w:val="00D37E86"/>
    <w:rsid w:val="00D40EED"/>
    <w:rsid w:val="00D429E5"/>
    <w:rsid w:val="00D43103"/>
    <w:rsid w:val="00D43430"/>
    <w:rsid w:val="00D43A32"/>
    <w:rsid w:val="00D44397"/>
    <w:rsid w:val="00D44D5C"/>
    <w:rsid w:val="00D44EE7"/>
    <w:rsid w:val="00D45A76"/>
    <w:rsid w:val="00D45BC5"/>
    <w:rsid w:val="00D45E3B"/>
    <w:rsid w:val="00D45F77"/>
    <w:rsid w:val="00D463CC"/>
    <w:rsid w:val="00D46A8D"/>
    <w:rsid w:val="00D4787C"/>
    <w:rsid w:val="00D51738"/>
    <w:rsid w:val="00D520CF"/>
    <w:rsid w:val="00D521D6"/>
    <w:rsid w:val="00D532CD"/>
    <w:rsid w:val="00D540BF"/>
    <w:rsid w:val="00D54710"/>
    <w:rsid w:val="00D55009"/>
    <w:rsid w:val="00D560D9"/>
    <w:rsid w:val="00D57199"/>
    <w:rsid w:val="00D57513"/>
    <w:rsid w:val="00D575A4"/>
    <w:rsid w:val="00D576EB"/>
    <w:rsid w:val="00D62CC2"/>
    <w:rsid w:val="00D6308E"/>
    <w:rsid w:val="00D643EC"/>
    <w:rsid w:val="00D645D5"/>
    <w:rsid w:val="00D65DCB"/>
    <w:rsid w:val="00D6642B"/>
    <w:rsid w:val="00D66478"/>
    <w:rsid w:val="00D70712"/>
    <w:rsid w:val="00D7128B"/>
    <w:rsid w:val="00D712E1"/>
    <w:rsid w:val="00D72212"/>
    <w:rsid w:val="00D739CC"/>
    <w:rsid w:val="00D739EF"/>
    <w:rsid w:val="00D73AE0"/>
    <w:rsid w:val="00D73F17"/>
    <w:rsid w:val="00D741CB"/>
    <w:rsid w:val="00D76300"/>
    <w:rsid w:val="00D77802"/>
    <w:rsid w:val="00D77919"/>
    <w:rsid w:val="00D8096F"/>
    <w:rsid w:val="00D8120C"/>
    <w:rsid w:val="00D82215"/>
    <w:rsid w:val="00D82C26"/>
    <w:rsid w:val="00D8396F"/>
    <w:rsid w:val="00D86437"/>
    <w:rsid w:val="00D872F0"/>
    <w:rsid w:val="00D87A11"/>
    <w:rsid w:val="00D90D82"/>
    <w:rsid w:val="00D915A8"/>
    <w:rsid w:val="00D91BA3"/>
    <w:rsid w:val="00D92245"/>
    <w:rsid w:val="00D94AE8"/>
    <w:rsid w:val="00D94F93"/>
    <w:rsid w:val="00D95034"/>
    <w:rsid w:val="00D950C9"/>
    <w:rsid w:val="00D95315"/>
    <w:rsid w:val="00D96258"/>
    <w:rsid w:val="00D96A54"/>
    <w:rsid w:val="00D96AE6"/>
    <w:rsid w:val="00D9762B"/>
    <w:rsid w:val="00D97B15"/>
    <w:rsid w:val="00DA116A"/>
    <w:rsid w:val="00DA435C"/>
    <w:rsid w:val="00DA57DF"/>
    <w:rsid w:val="00DA6705"/>
    <w:rsid w:val="00DA756A"/>
    <w:rsid w:val="00DA7691"/>
    <w:rsid w:val="00DB23D8"/>
    <w:rsid w:val="00DB2895"/>
    <w:rsid w:val="00DB422E"/>
    <w:rsid w:val="00DB4F1C"/>
    <w:rsid w:val="00DB7227"/>
    <w:rsid w:val="00DC0466"/>
    <w:rsid w:val="00DC0659"/>
    <w:rsid w:val="00DC0DB2"/>
    <w:rsid w:val="00DC1F34"/>
    <w:rsid w:val="00DC3111"/>
    <w:rsid w:val="00DC3351"/>
    <w:rsid w:val="00DC4C52"/>
    <w:rsid w:val="00DC4CC1"/>
    <w:rsid w:val="00DC5043"/>
    <w:rsid w:val="00DC5EE8"/>
    <w:rsid w:val="00DC6D71"/>
    <w:rsid w:val="00DD0567"/>
    <w:rsid w:val="00DD1B53"/>
    <w:rsid w:val="00DD1E8D"/>
    <w:rsid w:val="00DD1EB6"/>
    <w:rsid w:val="00DD3029"/>
    <w:rsid w:val="00DD3766"/>
    <w:rsid w:val="00DD47F8"/>
    <w:rsid w:val="00DD4A47"/>
    <w:rsid w:val="00DD54BD"/>
    <w:rsid w:val="00DD68EA"/>
    <w:rsid w:val="00DD78AC"/>
    <w:rsid w:val="00DE07C9"/>
    <w:rsid w:val="00DE0E60"/>
    <w:rsid w:val="00DE13E9"/>
    <w:rsid w:val="00DE20A4"/>
    <w:rsid w:val="00DE3577"/>
    <w:rsid w:val="00DE476B"/>
    <w:rsid w:val="00DE4B33"/>
    <w:rsid w:val="00DE5619"/>
    <w:rsid w:val="00DE74B2"/>
    <w:rsid w:val="00DE7F57"/>
    <w:rsid w:val="00DF03DA"/>
    <w:rsid w:val="00DF33C7"/>
    <w:rsid w:val="00DF3B8D"/>
    <w:rsid w:val="00DF3FD1"/>
    <w:rsid w:val="00DF4402"/>
    <w:rsid w:val="00DF5E7A"/>
    <w:rsid w:val="00DF65D9"/>
    <w:rsid w:val="00DF6B54"/>
    <w:rsid w:val="00DF71F1"/>
    <w:rsid w:val="00DF7D04"/>
    <w:rsid w:val="00E00475"/>
    <w:rsid w:val="00E01A70"/>
    <w:rsid w:val="00E024EC"/>
    <w:rsid w:val="00E02C42"/>
    <w:rsid w:val="00E03305"/>
    <w:rsid w:val="00E041EB"/>
    <w:rsid w:val="00E054E3"/>
    <w:rsid w:val="00E07C94"/>
    <w:rsid w:val="00E10704"/>
    <w:rsid w:val="00E10BAF"/>
    <w:rsid w:val="00E11765"/>
    <w:rsid w:val="00E123EE"/>
    <w:rsid w:val="00E12827"/>
    <w:rsid w:val="00E12BD7"/>
    <w:rsid w:val="00E131A4"/>
    <w:rsid w:val="00E13807"/>
    <w:rsid w:val="00E144FE"/>
    <w:rsid w:val="00E146F9"/>
    <w:rsid w:val="00E15C9C"/>
    <w:rsid w:val="00E16FF6"/>
    <w:rsid w:val="00E17642"/>
    <w:rsid w:val="00E17E4F"/>
    <w:rsid w:val="00E20888"/>
    <w:rsid w:val="00E20F5B"/>
    <w:rsid w:val="00E210B0"/>
    <w:rsid w:val="00E22A8C"/>
    <w:rsid w:val="00E22C22"/>
    <w:rsid w:val="00E23825"/>
    <w:rsid w:val="00E238D9"/>
    <w:rsid w:val="00E239B5"/>
    <w:rsid w:val="00E2704F"/>
    <w:rsid w:val="00E279D4"/>
    <w:rsid w:val="00E27CB7"/>
    <w:rsid w:val="00E306C9"/>
    <w:rsid w:val="00E30CE3"/>
    <w:rsid w:val="00E316B5"/>
    <w:rsid w:val="00E316E8"/>
    <w:rsid w:val="00E32747"/>
    <w:rsid w:val="00E34284"/>
    <w:rsid w:val="00E34A7A"/>
    <w:rsid w:val="00E34CBE"/>
    <w:rsid w:val="00E3531A"/>
    <w:rsid w:val="00E353BE"/>
    <w:rsid w:val="00E35C41"/>
    <w:rsid w:val="00E365C8"/>
    <w:rsid w:val="00E36A40"/>
    <w:rsid w:val="00E37A80"/>
    <w:rsid w:val="00E37E60"/>
    <w:rsid w:val="00E41EED"/>
    <w:rsid w:val="00E440A2"/>
    <w:rsid w:val="00E444EF"/>
    <w:rsid w:val="00E445C0"/>
    <w:rsid w:val="00E46338"/>
    <w:rsid w:val="00E46676"/>
    <w:rsid w:val="00E46B2A"/>
    <w:rsid w:val="00E47649"/>
    <w:rsid w:val="00E4772A"/>
    <w:rsid w:val="00E501C1"/>
    <w:rsid w:val="00E51203"/>
    <w:rsid w:val="00E5494E"/>
    <w:rsid w:val="00E54CFE"/>
    <w:rsid w:val="00E551CD"/>
    <w:rsid w:val="00E551EC"/>
    <w:rsid w:val="00E55E5D"/>
    <w:rsid w:val="00E56142"/>
    <w:rsid w:val="00E564F7"/>
    <w:rsid w:val="00E57777"/>
    <w:rsid w:val="00E57CFF"/>
    <w:rsid w:val="00E57E37"/>
    <w:rsid w:val="00E6079D"/>
    <w:rsid w:val="00E61126"/>
    <w:rsid w:val="00E614F5"/>
    <w:rsid w:val="00E61561"/>
    <w:rsid w:val="00E619F9"/>
    <w:rsid w:val="00E61F4A"/>
    <w:rsid w:val="00E6287B"/>
    <w:rsid w:val="00E63BA6"/>
    <w:rsid w:val="00E63F6F"/>
    <w:rsid w:val="00E646E8"/>
    <w:rsid w:val="00E654C6"/>
    <w:rsid w:val="00E67539"/>
    <w:rsid w:val="00E67D7C"/>
    <w:rsid w:val="00E700A0"/>
    <w:rsid w:val="00E70BD6"/>
    <w:rsid w:val="00E70E2D"/>
    <w:rsid w:val="00E723BE"/>
    <w:rsid w:val="00E72528"/>
    <w:rsid w:val="00E72E7F"/>
    <w:rsid w:val="00E743A3"/>
    <w:rsid w:val="00E74799"/>
    <w:rsid w:val="00E76315"/>
    <w:rsid w:val="00E76D3A"/>
    <w:rsid w:val="00E7747C"/>
    <w:rsid w:val="00E8182F"/>
    <w:rsid w:val="00E81A56"/>
    <w:rsid w:val="00E83526"/>
    <w:rsid w:val="00E836A3"/>
    <w:rsid w:val="00E84081"/>
    <w:rsid w:val="00E8460D"/>
    <w:rsid w:val="00E84707"/>
    <w:rsid w:val="00E9006C"/>
    <w:rsid w:val="00E903F9"/>
    <w:rsid w:val="00E9060C"/>
    <w:rsid w:val="00E90DAB"/>
    <w:rsid w:val="00E92B8D"/>
    <w:rsid w:val="00E93B5F"/>
    <w:rsid w:val="00E93DD3"/>
    <w:rsid w:val="00E94D88"/>
    <w:rsid w:val="00E950C3"/>
    <w:rsid w:val="00E9530D"/>
    <w:rsid w:val="00E96962"/>
    <w:rsid w:val="00E97922"/>
    <w:rsid w:val="00EA26BB"/>
    <w:rsid w:val="00EA31A2"/>
    <w:rsid w:val="00EA35D6"/>
    <w:rsid w:val="00EA37B3"/>
    <w:rsid w:val="00EA414C"/>
    <w:rsid w:val="00EA7785"/>
    <w:rsid w:val="00EA78D3"/>
    <w:rsid w:val="00EB0D9A"/>
    <w:rsid w:val="00EB123E"/>
    <w:rsid w:val="00EB30B3"/>
    <w:rsid w:val="00EB380D"/>
    <w:rsid w:val="00EB611D"/>
    <w:rsid w:val="00EB7AD9"/>
    <w:rsid w:val="00EB7F28"/>
    <w:rsid w:val="00EC1E2A"/>
    <w:rsid w:val="00EC4550"/>
    <w:rsid w:val="00EC5A09"/>
    <w:rsid w:val="00EC688B"/>
    <w:rsid w:val="00EC7A93"/>
    <w:rsid w:val="00EC7C58"/>
    <w:rsid w:val="00EC7DB0"/>
    <w:rsid w:val="00ED14DA"/>
    <w:rsid w:val="00ED2DB9"/>
    <w:rsid w:val="00ED2EF4"/>
    <w:rsid w:val="00ED3D45"/>
    <w:rsid w:val="00ED3DF6"/>
    <w:rsid w:val="00ED4147"/>
    <w:rsid w:val="00ED6832"/>
    <w:rsid w:val="00ED69F9"/>
    <w:rsid w:val="00ED6CE8"/>
    <w:rsid w:val="00ED7531"/>
    <w:rsid w:val="00ED7935"/>
    <w:rsid w:val="00ED7E4A"/>
    <w:rsid w:val="00EE0318"/>
    <w:rsid w:val="00EE0844"/>
    <w:rsid w:val="00EE0C2B"/>
    <w:rsid w:val="00EE1074"/>
    <w:rsid w:val="00EE12D8"/>
    <w:rsid w:val="00EE222F"/>
    <w:rsid w:val="00EE28AD"/>
    <w:rsid w:val="00EE28EE"/>
    <w:rsid w:val="00EE2F7A"/>
    <w:rsid w:val="00EE4B25"/>
    <w:rsid w:val="00EE5336"/>
    <w:rsid w:val="00EE638F"/>
    <w:rsid w:val="00EE6C1F"/>
    <w:rsid w:val="00EE6CB6"/>
    <w:rsid w:val="00EE7A01"/>
    <w:rsid w:val="00EF00E8"/>
    <w:rsid w:val="00EF1960"/>
    <w:rsid w:val="00EF1D4C"/>
    <w:rsid w:val="00EF1FAA"/>
    <w:rsid w:val="00EF322A"/>
    <w:rsid w:val="00EF3512"/>
    <w:rsid w:val="00EF3E12"/>
    <w:rsid w:val="00EF4533"/>
    <w:rsid w:val="00EF4F95"/>
    <w:rsid w:val="00EF5124"/>
    <w:rsid w:val="00EF53B5"/>
    <w:rsid w:val="00EF68E6"/>
    <w:rsid w:val="00EF758B"/>
    <w:rsid w:val="00F006D8"/>
    <w:rsid w:val="00F020AB"/>
    <w:rsid w:val="00F043C7"/>
    <w:rsid w:val="00F04A7C"/>
    <w:rsid w:val="00F05A83"/>
    <w:rsid w:val="00F05EBF"/>
    <w:rsid w:val="00F06C63"/>
    <w:rsid w:val="00F06FA3"/>
    <w:rsid w:val="00F07503"/>
    <w:rsid w:val="00F079A2"/>
    <w:rsid w:val="00F10983"/>
    <w:rsid w:val="00F10E5F"/>
    <w:rsid w:val="00F10FA1"/>
    <w:rsid w:val="00F1148B"/>
    <w:rsid w:val="00F11B2C"/>
    <w:rsid w:val="00F123E5"/>
    <w:rsid w:val="00F1294B"/>
    <w:rsid w:val="00F12C70"/>
    <w:rsid w:val="00F12F0D"/>
    <w:rsid w:val="00F13632"/>
    <w:rsid w:val="00F13DB9"/>
    <w:rsid w:val="00F145C7"/>
    <w:rsid w:val="00F160BE"/>
    <w:rsid w:val="00F17228"/>
    <w:rsid w:val="00F203AB"/>
    <w:rsid w:val="00F21551"/>
    <w:rsid w:val="00F21C5E"/>
    <w:rsid w:val="00F22354"/>
    <w:rsid w:val="00F22592"/>
    <w:rsid w:val="00F23BA7"/>
    <w:rsid w:val="00F23F77"/>
    <w:rsid w:val="00F23FFB"/>
    <w:rsid w:val="00F2474F"/>
    <w:rsid w:val="00F24FBC"/>
    <w:rsid w:val="00F2585C"/>
    <w:rsid w:val="00F25C85"/>
    <w:rsid w:val="00F27B4E"/>
    <w:rsid w:val="00F3079F"/>
    <w:rsid w:val="00F30847"/>
    <w:rsid w:val="00F3102D"/>
    <w:rsid w:val="00F31AF8"/>
    <w:rsid w:val="00F31EDA"/>
    <w:rsid w:val="00F32696"/>
    <w:rsid w:val="00F326D0"/>
    <w:rsid w:val="00F4042B"/>
    <w:rsid w:val="00F40E3D"/>
    <w:rsid w:val="00F41757"/>
    <w:rsid w:val="00F429ED"/>
    <w:rsid w:val="00F42D20"/>
    <w:rsid w:val="00F432F0"/>
    <w:rsid w:val="00F46354"/>
    <w:rsid w:val="00F46833"/>
    <w:rsid w:val="00F50FEB"/>
    <w:rsid w:val="00F513BD"/>
    <w:rsid w:val="00F5236F"/>
    <w:rsid w:val="00F527EB"/>
    <w:rsid w:val="00F535C8"/>
    <w:rsid w:val="00F548A0"/>
    <w:rsid w:val="00F54B32"/>
    <w:rsid w:val="00F566C2"/>
    <w:rsid w:val="00F57C24"/>
    <w:rsid w:val="00F6294C"/>
    <w:rsid w:val="00F62FCE"/>
    <w:rsid w:val="00F63336"/>
    <w:rsid w:val="00F63ED3"/>
    <w:rsid w:val="00F64B96"/>
    <w:rsid w:val="00F6578B"/>
    <w:rsid w:val="00F65945"/>
    <w:rsid w:val="00F66227"/>
    <w:rsid w:val="00F66509"/>
    <w:rsid w:val="00F666CF"/>
    <w:rsid w:val="00F66FDE"/>
    <w:rsid w:val="00F675D7"/>
    <w:rsid w:val="00F676EA"/>
    <w:rsid w:val="00F67AAE"/>
    <w:rsid w:val="00F67FE6"/>
    <w:rsid w:val="00F70166"/>
    <w:rsid w:val="00F71204"/>
    <w:rsid w:val="00F71494"/>
    <w:rsid w:val="00F73A7B"/>
    <w:rsid w:val="00F74376"/>
    <w:rsid w:val="00F750A3"/>
    <w:rsid w:val="00F77285"/>
    <w:rsid w:val="00F800CA"/>
    <w:rsid w:val="00F80150"/>
    <w:rsid w:val="00F80201"/>
    <w:rsid w:val="00F80FE3"/>
    <w:rsid w:val="00F8164A"/>
    <w:rsid w:val="00F81B54"/>
    <w:rsid w:val="00F82B6E"/>
    <w:rsid w:val="00F85E40"/>
    <w:rsid w:val="00F86B92"/>
    <w:rsid w:val="00F903EA"/>
    <w:rsid w:val="00F90831"/>
    <w:rsid w:val="00F90AE1"/>
    <w:rsid w:val="00F917AC"/>
    <w:rsid w:val="00F91D5A"/>
    <w:rsid w:val="00F92052"/>
    <w:rsid w:val="00F93F3F"/>
    <w:rsid w:val="00F948F4"/>
    <w:rsid w:val="00F94AA5"/>
    <w:rsid w:val="00F94C97"/>
    <w:rsid w:val="00F96F5C"/>
    <w:rsid w:val="00FA2DC0"/>
    <w:rsid w:val="00FA3484"/>
    <w:rsid w:val="00FA4790"/>
    <w:rsid w:val="00FA4B6E"/>
    <w:rsid w:val="00FA78AE"/>
    <w:rsid w:val="00FA7F52"/>
    <w:rsid w:val="00FB17AE"/>
    <w:rsid w:val="00FB17D1"/>
    <w:rsid w:val="00FB2362"/>
    <w:rsid w:val="00FB2630"/>
    <w:rsid w:val="00FB2A73"/>
    <w:rsid w:val="00FB2F1F"/>
    <w:rsid w:val="00FB4025"/>
    <w:rsid w:val="00FB5702"/>
    <w:rsid w:val="00FB5853"/>
    <w:rsid w:val="00FC0CA5"/>
    <w:rsid w:val="00FC182C"/>
    <w:rsid w:val="00FC1C05"/>
    <w:rsid w:val="00FC1E25"/>
    <w:rsid w:val="00FC221E"/>
    <w:rsid w:val="00FC2335"/>
    <w:rsid w:val="00FC2C50"/>
    <w:rsid w:val="00FC3108"/>
    <w:rsid w:val="00FC5C39"/>
    <w:rsid w:val="00FC6010"/>
    <w:rsid w:val="00FC6914"/>
    <w:rsid w:val="00FC7D35"/>
    <w:rsid w:val="00FD052E"/>
    <w:rsid w:val="00FD0BD0"/>
    <w:rsid w:val="00FD0F20"/>
    <w:rsid w:val="00FD32E9"/>
    <w:rsid w:val="00FD39DB"/>
    <w:rsid w:val="00FD4180"/>
    <w:rsid w:val="00FD41AD"/>
    <w:rsid w:val="00FD42C8"/>
    <w:rsid w:val="00FD44F2"/>
    <w:rsid w:val="00FD458E"/>
    <w:rsid w:val="00FD472B"/>
    <w:rsid w:val="00FD4936"/>
    <w:rsid w:val="00FD53D1"/>
    <w:rsid w:val="00FD62B3"/>
    <w:rsid w:val="00FD6ACD"/>
    <w:rsid w:val="00FE1791"/>
    <w:rsid w:val="00FE195C"/>
    <w:rsid w:val="00FE1B43"/>
    <w:rsid w:val="00FE2C4F"/>
    <w:rsid w:val="00FE34A2"/>
    <w:rsid w:val="00FE37AA"/>
    <w:rsid w:val="00FE3B3F"/>
    <w:rsid w:val="00FE3DBC"/>
    <w:rsid w:val="00FE44B9"/>
    <w:rsid w:val="00FE44C2"/>
    <w:rsid w:val="00FE47C0"/>
    <w:rsid w:val="00FE4E1F"/>
    <w:rsid w:val="00FE51D1"/>
    <w:rsid w:val="00FE530E"/>
    <w:rsid w:val="00FE6204"/>
    <w:rsid w:val="00FE639B"/>
    <w:rsid w:val="00FF02FC"/>
    <w:rsid w:val="00FF0457"/>
    <w:rsid w:val="00FF124A"/>
    <w:rsid w:val="00FF13CF"/>
    <w:rsid w:val="00FF2300"/>
    <w:rsid w:val="00FF3540"/>
    <w:rsid w:val="00FF47A4"/>
    <w:rsid w:val="00FF51E1"/>
    <w:rsid w:val="00FF6705"/>
    <w:rsid w:val="00FF72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3E617C7C"/>
  <w15:docId w15:val="{F0D1EDBD-0976-40DA-A524-3C258D73C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lang w:val="en-US" w:eastAsia="en-US" w:bidi="ar-SA"/>
      </w:rPr>
    </w:rPrDefault>
    <w:pPrDefault>
      <w:pPr>
        <w:spacing w:before="120"/>
        <w:ind w:firstLine="709"/>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624C6"/>
    <w:rPr>
      <w:lang w:val="bg-BG"/>
    </w:rPr>
  </w:style>
  <w:style w:type="paragraph" w:styleId="1">
    <w:name w:val="heading 1"/>
    <w:basedOn w:val="a"/>
    <w:next w:val="a"/>
    <w:link w:val="10"/>
    <w:qFormat/>
    <w:rsid w:val="00CD7C87"/>
    <w:pPr>
      <w:keepNext/>
      <w:spacing w:before="240" w:after="60"/>
      <w:ind w:firstLine="0"/>
      <w:jc w:val="left"/>
      <w:outlineLvl w:val="0"/>
    </w:pPr>
    <w:rPr>
      <w:rFonts w:ascii="Cambria" w:eastAsia="Times New Roman" w:hAnsi="Cambria"/>
      <w:b/>
      <w:bCs/>
      <w:kern w:val="32"/>
      <w:sz w:val="32"/>
      <w:szCs w:val="32"/>
      <w:lang w:eastAsia="bg-BG"/>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624C6"/>
    <w:pPr>
      <w:tabs>
        <w:tab w:val="center" w:pos="4536"/>
        <w:tab w:val="right" w:pos="9072"/>
      </w:tabs>
    </w:pPr>
  </w:style>
  <w:style w:type="character" w:customStyle="1" w:styleId="a4">
    <w:name w:val="Горен колонтитул Знак"/>
    <w:basedOn w:val="a0"/>
    <w:link w:val="a3"/>
    <w:uiPriority w:val="99"/>
    <w:rsid w:val="005624C6"/>
  </w:style>
  <w:style w:type="paragraph" w:styleId="a5">
    <w:name w:val="footer"/>
    <w:basedOn w:val="a"/>
    <w:link w:val="a6"/>
    <w:uiPriority w:val="99"/>
    <w:unhideWhenUsed/>
    <w:rsid w:val="005624C6"/>
    <w:pPr>
      <w:tabs>
        <w:tab w:val="center" w:pos="4536"/>
        <w:tab w:val="right" w:pos="9072"/>
      </w:tabs>
    </w:pPr>
  </w:style>
  <w:style w:type="character" w:customStyle="1" w:styleId="a6">
    <w:name w:val="Долен колонтитул Знак"/>
    <w:basedOn w:val="a0"/>
    <w:link w:val="a5"/>
    <w:uiPriority w:val="99"/>
    <w:rsid w:val="005624C6"/>
  </w:style>
  <w:style w:type="paragraph" w:styleId="a7">
    <w:name w:val="Body Text"/>
    <w:basedOn w:val="a"/>
    <w:link w:val="a8"/>
    <w:rsid w:val="005624C6"/>
    <w:pPr>
      <w:ind w:firstLine="0"/>
      <w:jc w:val="left"/>
    </w:pPr>
    <w:rPr>
      <w:rFonts w:eastAsia="Times New Roman"/>
      <w:b/>
      <w:snapToGrid w:val="0"/>
      <w:color w:val="000000"/>
      <w:sz w:val="32"/>
    </w:rPr>
  </w:style>
  <w:style w:type="character" w:customStyle="1" w:styleId="a8">
    <w:name w:val="Основен текст Знак"/>
    <w:basedOn w:val="a0"/>
    <w:link w:val="a7"/>
    <w:rsid w:val="005624C6"/>
    <w:rPr>
      <w:rFonts w:eastAsia="Times New Roman"/>
      <w:b/>
      <w:snapToGrid w:val="0"/>
      <w:color w:val="000000"/>
      <w:sz w:val="32"/>
      <w:szCs w:val="20"/>
      <w:lang w:val="bg-BG"/>
    </w:rPr>
  </w:style>
  <w:style w:type="character" w:styleId="a9">
    <w:name w:val="Hyperlink"/>
    <w:rsid w:val="005624C6"/>
    <w:rPr>
      <w:color w:val="0000FF"/>
      <w:u w:val="single"/>
    </w:rPr>
  </w:style>
  <w:style w:type="paragraph" w:customStyle="1" w:styleId="Text1">
    <w:name w:val="Text 1"/>
    <w:basedOn w:val="a"/>
    <w:rsid w:val="005624C6"/>
    <w:pPr>
      <w:spacing w:after="240"/>
      <w:ind w:left="482"/>
    </w:pPr>
    <w:rPr>
      <w:lang w:val="en-GB"/>
    </w:rPr>
  </w:style>
  <w:style w:type="table" w:styleId="aa">
    <w:name w:val="Table Grid"/>
    <w:basedOn w:val="a1"/>
    <w:uiPriority w:val="59"/>
    <w:rsid w:val="00BF62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BF62D9"/>
    <w:pPr>
      <w:ind w:left="720"/>
      <w:contextualSpacing/>
    </w:pPr>
  </w:style>
  <w:style w:type="paragraph" w:styleId="ac">
    <w:name w:val="footnote text"/>
    <w:basedOn w:val="a"/>
    <w:link w:val="ad"/>
    <w:uiPriority w:val="99"/>
    <w:semiHidden/>
    <w:unhideWhenUsed/>
    <w:rsid w:val="00EF00E8"/>
    <w:rPr>
      <w:sz w:val="20"/>
    </w:rPr>
  </w:style>
  <w:style w:type="character" w:customStyle="1" w:styleId="ad">
    <w:name w:val="Текст под линия Знак"/>
    <w:basedOn w:val="a0"/>
    <w:link w:val="ac"/>
    <w:uiPriority w:val="99"/>
    <w:semiHidden/>
    <w:rsid w:val="00EF00E8"/>
    <w:rPr>
      <w:sz w:val="20"/>
    </w:rPr>
  </w:style>
  <w:style w:type="character" w:styleId="ae">
    <w:name w:val="footnote reference"/>
    <w:basedOn w:val="a0"/>
    <w:unhideWhenUsed/>
    <w:rsid w:val="00EF00E8"/>
    <w:rPr>
      <w:vertAlign w:val="superscript"/>
    </w:rPr>
  </w:style>
  <w:style w:type="character" w:customStyle="1" w:styleId="UnresolvedMention1">
    <w:name w:val="Unresolved Mention1"/>
    <w:basedOn w:val="a0"/>
    <w:uiPriority w:val="99"/>
    <w:semiHidden/>
    <w:unhideWhenUsed/>
    <w:rsid w:val="00D73F17"/>
    <w:rPr>
      <w:color w:val="605E5C"/>
      <w:shd w:val="clear" w:color="auto" w:fill="E1DFDD"/>
    </w:rPr>
  </w:style>
  <w:style w:type="character" w:styleId="af">
    <w:name w:val="FollowedHyperlink"/>
    <w:basedOn w:val="a0"/>
    <w:uiPriority w:val="99"/>
    <w:semiHidden/>
    <w:unhideWhenUsed/>
    <w:rsid w:val="00D73F17"/>
    <w:rPr>
      <w:color w:val="800080" w:themeColor="followedHyperlink"/>
      <w:u w:val="single"/>
    </w:rPr>
  </w:style>
  <w:style w:type="character" w:styleId="af0">
    <w:name w:val="annotation reference"/>
    <w:basedOn w:val="a0"/>
    <w:uiPriority w:val="99"/>
    <w:semiHidden/>
    <w:unhideWhenUsed/>
    <w:rsid w:val="00891CBF"/>
    <w:rPr>
      <w:sz w:val="16"/>
      <w:szCs w:val="16"/>
    </w:rPr>
  </w:style>
  <w:style w:type="paragraph" w:styleId="af1">
    <w:name w:val="annotation text"/>
    <w:basedOn w:val="a"/>
    <w:link w:val="af2"/>
    <w:uiPriority w:val="99"/>
    <w:semiHidden/>
    <w:unhideWhenUsed/>
    <w:rsid w:val="00891CBF"/>
    <w:rPr>
      <w:sz w:val="20"/>
    </w:rPr>
  </w:style>
  <w:style w:type="character" w:customStyle="1" w:styleId="af2">
    <w:name w:val="Текст на коментар Знак"/>
    <w:basedOn w:val="a0"/>
    <w:link w:val="af1"/>
    <w:uiPriority w:val="99"/>
    <w:semiHidden/>
    <w:rsid w:val="00891CBF"/>
    <w:rPr>
      <w:sz w:val="20"/>
    </w:rPr>
  </w:style>
  <w:style w:type="paragraph" w:styleId="af3">
    <w:name w:val="annotation subject"/>
    <w:basedOn w:val="af1"/>
    <w:next w:val="af1"/>
    <w:link w:val="af4"/>
    <w:uiPriority w:val="99"/>
    <w:semiHidden/>
    <w:unhideWhenUsed/>
    <w:rsid w:val="00891CBF"/>
    <w:rPr>
      <w:b/>
      <w:bCs/>
    </w:rPr>
  </w:style>
  <w:style w:type="character" w:customStyle="1" w:styleId="af4">
    <w:name w:val="Предмет на коментар Знак"/>
    <w:basedOn w:val="af2"/>
    <w:link w:val="af3"/>
    <w:uiPriority w:val="99"/>
    <w:semiHidden/>
    <w:rsid w:val="00891CBF"/>
    <w:rPr>
      <w:b/>
      <w:bCs/>
      <w:sz w:val="20"/>
    </w:rPr>
  </w:style>
  <w:style w:type="paragraph" w:styleId="af5">
    <w:name w:val="Balloon Text"/>
    <w:basedOn w:val="a"/>
    <w:link w:val="af6"/>
    <w:uiPriority w:val="99"/>
    <w:semiHidden/>
    <w:unhideWhenUsed/>
    <w:rsid w:val="00891CBF"/>
    <w:rPr>
      <w:rFonts w:ascii="Segoe UI" w:hAnsi="Segoe UI" w:cs="Segoe UI"/>
      <w:sz w:val="18"/>
      <w:szCs w:val="18"/>
    </w:rPr>
  </w:style>
  <w:style w:type="character" w:customStyle="1" w:styleId="af6">
    <w:name w:val="Изнесен текст Знак"/>
    <w:basedOn w:val="a0"/>
    <w:link w:val="af5"/>
    <w:uiPriority w:val="99"/>
    <w:semiHidden/>
    <w:rsid w:val="00891CBF"/>
    <w:rPr>
      <w:rFonts w:ascii="Segoe UI" w:hAnsi="Segoe UI" w:cs="Segoe UI"/>
      <w:sz w:val="18"/>
      <w:szCs w:val="18"/>
    </w:rPr>
  </w:style>
  <w:style w:type="paragraph" w:styleId="af7">
    <w:name w:val="No Spacing"/>
    <w:uiPriority w:val="1"/>
    <w:qFormat/>
    <w:rsid w:val="00914877"/>
    <w:pPr>
      <w:ind w:firstLine="0"/>
      <w:jc w:val="left"/>
    </w:pPr>
    <w:rPr>
      <w:rFonts w:asciiTheme="minorHAnsi" w:hAnsiTheme="minorHAnsi" w:cstheme="minorBidi"/>
      <w:sz w:val="22"/>
      <w:szCs w:val="22"/>
    </w:rPr>
  </w:style>
  <w:style w:type="paragraph" w:styleId="af8">
    <w:name w:val="Title"/>
    <w:basedOn w:val="a"/>
    <w:link w:val="af9"/>
    <w:qFormat/>
    <w:rsid w:val="005E7BBE"/>
    <w:pPr>
      <w:spacing w:line="480" w:lineRule="auto"/>
      <w:ind w:firstLine="0"/>
      <w:jc w:val="center"/>
    </w:pPr>
    <w:rPr>
      <w:rFonts w:eastAsia="Times New Roman"/>
      <w:sz w:val="28"/>
      <w:lang w:eastAsia="bg-BG"/>
    </w:rPr>
  </w:style>
  <w:style w:type="character" w:customStyle="1" w:styleId="af9">
    <w:name w:val="Заглавие Знак"/>
    <w:basedOn w:val="a0"/>
    <w:link w:val="af8"/>
    <w:rsid w:val="005E7BBE"/>
    <w:rPr>
      <w:rFonts w:eastAsia="Times New Roman"/>
      <w:sz w:val="28"/>
      <w:lang w:val="bg-BG" w:eastAsia="bg-BG"/>
    </w:rPr>
  </w:style>
  <w:style w:type="paragraph" w:styleId="afa">
    <w:name w:val="Normal (Web)"/>
    <w:basedOn w:val="a"/>
    <w:uiPriority w:val="99"/>
    <w:unhideWhenUsed/>
    <w:rsid w:val="000636AC"/>
    <w:pPr>
      <w:spacing w:before="100" w:beforeAutospacing="1" w:after="100" w:afterAutospacing="1"/>
      <w:ind w:firstLine="0"/>
      <w:jc w:val="left"/>
    </w:pPr>
    <w:rPr>
      <w:rFonts w:eastAsia="Times New Roman"/>
      <w:szCs w:val="24"/>
      <w:lang w:eastAsia="bg-BG"/>
    </w:rPr>
  </w:style>
  <w:style w:type="paragraph" w:styleId="afb">
    <w:name w:val="Revision"/>
    <w:hidden/>
    <w:uiPriority w:val="99"/>
    <w:semiHidden/>
    <w:rsid w:val="00B95C7F"/>
    <w:pPr>
      <w:ind w:firstLine="0"/>
      <w:jc w:val="left"/>
    </w:pPr>
  </w:style>
  <w:style w:type="character" w:customStyle="1" w:styleId="UnresolvedMention2">
    <w:name w:val="Unresolved Mention2"/>
    <w:basedOn w:val="a0"/>
    <w:uiPriority w:val="99"/>
    <w:semiHidden/>
    <w:unhideWhenUsed/>
    <w:rsid w:val="00577C54"/>
    <w:rPr>
      <w:color w:val="605E5C"/>
      <w:shd w:val="clear" w:color="auto" w:fill="E1DFDD"/>
    </w:rPr>
  </w:style>
  <w:style w:type="character" w:customStyle="1" w:styleId="10">
    <w:name w:val="Заглавие 1 Знак"/>
    <w:basedOn w:val="a0"/>
    <w:link w:val="1"/>
    <w:rsid w:val="00CD7C87"/>
    <w:rPr>
      <w:rFonts w:ascii="Cambria" w:eastAsia="Times New Roman" w:hAnsi="Cambria"/>
      <w:b/>
      <w:bCs/>
      <w:kern w:val="32"/>
      <w:sz w:val="32"/>
      <w:szCs w:val="32"/>
      <w:lang w:val="bg-BG" w:eastAsia="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3656484">
      <w:bodyDiv w:val="1"/>
      <w:marLeft w:val="0"/>
      <w:marRight w:val="0"/>
      <w:marTop w:val="0"/>
      <w:marBottom w:val="0"/>
      <w:divBdr>
        <w:top w:val="none" w:sz="0" w:space="0" w:color="auto"/>
        <w:left w:val="none" w:sz="0" w:space="0" w:color="auto"/>
        <w:bottom w:val="none" w:sz="0" w:space="0" w:color="auto"/>
        <w:right w:val="none" w:sz="0" w:space="0" w:color="auto"/>
      </w:divBdr>
      <w:divsChild>
        <w:div w:id="1833913046">
          <w:marLeft w:val="0"/>
          <w:marRight w:val="0"/>
          <w:marTop w:val="0"/>
          <w:marBottom w:val="0"/>
          <w:divBdr>
            <w:top w:val="none" w:sz="0" w:space="0" w:color="auto"/>
            <w:left w:val="none" w:sz="0" w:space="0" w:color="auto"/>
            <w:bottom w:val="none" w:sz="0" w:space="0" w:color="auto"/>
            <w:right w:val="none" w:sz="0" w:space="0" w:color="auto"/>
          </w:divBdr>
          <w:divsChild>
            <w:div w:id="79451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106000">
      <w:bodyDiv w:val="1"/>
      <w:marLeft w:val="0"/>
      <w:marRight w:val="0"/>
      <w:marTop w:val="0"/>
      <w:marBottom w:val="0"/>
      <w:divBdr>
        <w:top w:val="none" w:sz="0" w:space="0" w:color="auto"/>
        <w:left w:val="none" w:sz="0" w:space="0" w:color="auto"/>
        <w:bottom w:val="none" w:sz="0" w:space="0" w:color="auto"/>
        <w:right w:val="none" w:sz="0" w:space="0" w:color="auto"/>
      </w:divBdr>
    </w:div>
    <w:div w:id="1778023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6.jpeg"/><Relationship Id="rId68" Type="http://schemas.openxmlformats.org/officeDocument/2006/relationships/image" Target="media/image57.jpeg"/><Relationship Id="rId84" Type="http://schemas.openxmlformats.org/officeDocument/2006/relationships/image" Target="media/image69.jpeg"/><Relationship Id="rId89"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77.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1.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1.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67.jpeg"/><Relationship Id="rId90" Type="http://schemas.openxmlformats.org/officeDocument/2006/relationships/image" Target="media/image75.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6.jpg"/><Relationship Id="rId64" Type="http://schemas.openxmlformats.org/officeDocument/2006/relationships/image" Target="media/image53.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0.png"/><Relationship Id="rId80" Type="http://schemas.openxmlformats.org/officeDocument/2006/relationships/image" Target="media/image66.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8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5.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73.jpeg"/><Relationship Id="rId91" Type="http://schemas.openxmlformats.org/officeDocument/2006/relationships/image" Target="media/image84.jpeg"/><Relationship Id="rId96"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7.jpeg"/><Relationship Id="rId49" Type="http://schemas.openxmlformats.org/officeDocument/2006/relationships/image" Target="media/image41.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3.jpeg"/><Relationship Id="rId60" Type="http://schemas.openxmlformats.org/officeDocument/2006/relationships/image" Target="media/image49.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65.jpeg"/><Relationship Id="rId81" Type="http://schemas.openxmlformats.org/officeDocument/2006/relationships/image" Target="media/image74.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92.jpeg"/><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8.jpeg"/><Relationship Id="rId76" Type="http://schemas.openxmlformats.org/officeDocument/2006/relationships/image" Target="media/image63.jpeg"/><Relationship Id="rId97" Type="http://schemas.openxmlformats.org/officeDocument/2006/relationships/image" Target="media/image83.jpe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86.png"/></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i%20na%20Vasko\Slujebna\Expertize\&#1096;&#1072;&#1073;&#1083;&#1086;&#1085;%20&#1086;&#1089;&#1085;&#1086;&#1074;&#1085;&#1072;%20&#1089;&#1090;&#1088;&#1091;&#1082;&#1090;&#1091;&#1088;&#1072;%20&#1085;&#1072;%20&#1086;&#1082;&#1086;&#1085;&#1095;&#1072;&#1090;&#1077;&#1083;&#1077;&#1085;%20&#1076;&#1086;&#1082;&#1083;&#1072;&#107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1BA2F1-52F8-4A04-8ACE-6C0BEF493A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основна структура на окончателен доклад</Template>
  <TotalTime>1</TotalTime>
  <Pages>52</Pages>
  <Words>13977</Words>
  <Characters>79674</Characters>
  <Application>Microsoft Office Word</Application>
  <DocSecurity>0</DocSecurity>
  <Lines>663</Lines>
  <Paragraphs>186</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93465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VNIKOLOV</dc:creator>
  <cp:keywords/>
  <dc:description/>
  <cp:lastModifiedBy>Boycho Skrobanski</cp:lastModifiedBy>
  <cp:revision>3</cp:revision>
  <cp:lastPrinted>2023-05-12T14:51:00Z</cp:lastPrinted>
  <dcterms:created xsi:type="dcterms:W3CDTF">2023-06-19T07:35:00Z</dcterms:created>
  <dcterms:modified xsi:type="dcterms:W3CDTF">2023-06-19T07:36:00Z</dcterms:modified>
</cp:coreProperties>
</file>